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50E55" w:rsidRPr="004A1D1D" w:rsidRDefault="0005502E" w:rsidP="00341CB6">
      <w:pPr>
        <w:spacing w:after="0" w:line="240" w:lineRule="auto"/>
        <w:ind w:right="360"/>
        <w:rPr>
          <w:rFonts w:asciiTheme="minorHAnsi" w:hAnsiTheme="minorHAnsi" w:cstheme="minorHAnsi"/>
        </w:rPr>
      </w:pPr>
      <w:r w:rsidRPr="004A1D1D">
        <w:rPr>
          <w:rFonts w:asciiTheme="minorHAnsi" w:hAnsiTheme="minorHAnsi" w:cstheme="minorHAnsi"/>
        </w:rPr>
        <w:tab/>
      </w:r>
    </w:p>
    <w:p w:rsidR="006163E5" w:rsidRPr="004A1D1D" w:rsidRDefault="006163E5" w:rsidP="00341CB6">
      <w:pPr>
        <w:spacing w:after="0" w:line="240" w:lineRule="auto"/>
        <w:ind w:right="360"/>
        <w:rPr>
          <w:rFonts w:asciiTheme="minorHAnsi" w:hAnsiTheme="minorHAnsi" w:cstheme="minorHAnsi"/>
        </w:rPr>
      </w:pPr>
    </w:p>
    <w:p w:rsidR="00850E55" w:rsidRPr="004A1D1D" w:rsidRDefault="00850E55" w:rsidP="00341CB6">
      <w:pPr>
        <w:spacing w:after="0" w:line="240" w:lineRule="auto"/>
        <w:ind w:right="360"/>
        <w:rPr>
          <w:rFonts w:asciiTheme="minorHAnsi" w:hAnsiTheme="minorHAnsi" w:cstheme="minorHAnsi"/>
          <w:b/>
          <w:sz w:val="24"/>
          <w:szCs w:val="24"/>
        </w:rPr>
      </w:pPr>
    </w:p>
    <w:p w:rsidR="00850E55" w:rsidRPr="004A1D1D" w:rsidRDefault="00850E55" w:rsidP="00341CB6">
      <w:pPr>
        <w:spacing w:after="0" w:line="240" w:lineRule="auto"/>
        <w:ind w:right="360"/>
        <w:rPr>
          <w:rFonts w:asciiTheme="minorHAnsi" w:hAnsiTheme="minorHAnsi" w:cstheme="minorHAnsi"/>
          <w:b/>
          <w:sz w:val="24"/>
          <w:szCs w:val="24"/>
        </w:rPr>
      </w:pPr>
    </w:p>
    <w:p w:rsidR="00850E55" w:rsidRPr="004A1D1D" w:rsidRDefault="00850E55" w:rsidP="00341CB6">
      <w:pPr>
        <w:spacing w:after="0" w:line="240" w:lineRule="auto"/>
        <w:ind w:right="360"/>
        <w:rPr>
          <w:rFonts w:asciiTheme="minorHAnsi" w:hAnsiTheme="minorHAnsi" w:cstheme="minorHAnsi"/>
        </w:rPr>
      </w:pPr>
      <w:r w:rsidRPr="004A1D1D">
        <w:rPr>
          <w:rFonts w:asciiTheme="minorHAnsi" w:hAnsiTheme="minorHAnsi" w:cstheme="minorHAnsi"/>
          <w:b/>
          <w:sz w:val="46"/>
          <w:szCs w:val="46"/>
        </w:rPr>
        <w:t>MINUTES</w:t>
      </w:r>
    </w:p>
    <w:p w:rsidR="00850E55" w:rsidRPr="004A1D1D" w:rsidRDefault="00850E55" w:rsidP="00341CB6">
      <w:pPr>
        <w:spacing w:after="0" w:line="240" w:lineRule="auto"/>
        <w:ind w:right="360"/>
        <w:rPr>
          <w:rFonts w:asciiTheme="minorHAnsi" w:hAnsiTheme="minorHAnsi" w:cstheme="minorHAnsi"/>
        </w:rPr>
      </w:pPr>
      <w:r w:rsidRPr="004A1D1D">
        <w:rPr>
          <w:rFonts w:asciiTheme="minorHAnsi" w:hAnsiTheme="minorHAnsi" w:cstheme="minorHAnsi"/>
          <w:b/>
          <w:sz w:val="32"/>
          <w:szCs w:val="32"/>
        </w:rPr>
        <w:t>Regular Meeting of the San Marcos City Council</w:t>
      </w:r>
      <w:r w:rsidRPr="004A1D1D">
        <w:rPr>
          <w:rFonts w:asciiTheme="minorHAnsi" w:hAnsiTheme="minorHAnsi" w:cstheme="minorHAnsi"/>
          <w:b/>
          <w:sz w:val="32"/>
          <w:szCs w:val="32"/>
        </w:rPr>
        <w:br/>
      </w:r>
    </w:p>
    <w:p w:rsidR="00850E55" w:rsidRPr="004A1D1D" w:rsidRDefault="00850E55" w:rsidP="00341CB6">
      <w:pPr>
        <w:pStyle w:val="Heading3"/>
        <w:jc w:val="left"/>
        <w:rPr>
          <w:rFonts w:asciiTheme="minorHAnsi" w:hAnsiTheme="minorHAnsi"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sidRPr="004A1D1D">
        <w:rPr>
          <w:rFonts w:asciiTheme="minorHAnsi" w:hAnsiTheme="minorHAnsi" w:cstheme="minorHAnsi"/>
          <w:sz w:val="28"/>
          <w:szCs w:val="28"/>
        </w:rPr>
        <w:t>TUESDAY,</w:t>
      </w:r>
      <w:r w:rsidR="003F1C6A" w:rsidRPr="004A1D1D">
        <w:rPr>
          <w:rFonts w:asciiTheme="minorHAnsi" w:hAnsiTheme="minorHAnsi" w:cstheme="minorHAnsi"/>
          <w:sz w:val="28"/>
          <w:szCs w:val="28"/>
          <w:lang w:val="en-US"/>
        </w:rPr>
        <w:t xml:space="preserve"> </w:t>
      </w:r>
      <w:r w:rsidR="007E3BB0">
        <w:rPr>
          <w:rFonts w:asciiTheme="minorHAnsi" w:hAnsiTheme="minorHAnsi" w:cstheme="minorHAnsi"/>
          <w:sz w:val="28"/>
          <w:szCs w:val="28"/>
          <w:lang w:val="en-US"/>
        </w:rPr>
        <w:t>February 14, 2023</w:t>
      </w:r>
    </w:p>
    <w:p w:rsidR="00850E55" w:rsidRPr="004A1D1D" w:rsidRDefault="00850E55" w:rsidP="00341CB6">
      <w:pPr>
        <w:pStyle w:val="Heading1"/>
        <w:rPr>
          <w:rFonts w:asciiTheme="minorHAnsi" w:hAnsiTheme="minorHAnsi" w:cstheme="minorHAnsi"/>
        </w:rPr>
      </w:pPr>
      <w:r w:rsidRPr="004A1D1D">
        <w:rPr>
          <w:rFonts w:asciiTheme="minorHAnsi" w:hAnsiTheme="minorHAnsi" w:cstheme="minorHAnsi"/>
          <w:b w:val="0"/>
          <w:sz w:val="22"/>
          <w:szCs w:val="22"/>
          <w:lang w:val="en-US"/>
        </w:rPr>
        <w:t>City Council Chambers</w:t>
      </w:r>
    </w:p>
    <w:p w:rsidR="00850E55" w:rsidRPr="004A1D1D" w:rsidRDefault="00850E55" w:rsidP="00341CB6">
      <w:pPr>
        <w:pStyle w:val="Heading1"/>
        <w:rPr>
          <w:rFonts w:asciiTheme="minorHAnsi" w:hAnsiTheme="minorHAnsi" w:cstheme="minorHAnsi"/>
        </w:rPr>
      </w:pPr>
      <w:r w:rsidRPr="004A1D1D">
        <w:rPr>
          <w:rFonts w:asciiTheme="minorHAnsi" w:hAnsiTheme="minorHAnsi" w:cstheme="minorHAnsi"/>
          <w:b w:val="0"/>
          <w:sz w:val="22"/>
          <w:szCs w:val="22"/>
          <w:lang w:val="en-US"/>
        </w:rPr>
        <w:t xml:space="preserve">1 Civic Center Drive, </w:t>
      </w:r>
      <w:r w:rsidRPr="004A1D1D">
        <w:rPr>
          <w:rFonts w:asciiTheme="minorHAnsi" w:hAnsiTheme="minorHAnsi" w:cstheme="minorHAnsi"/>
          <w:b w:val="0"/>
          <w:sz w:val="22"/>
          <w:szCs w:val="22"/>
        </w:rPr>
        <w:t>San Marcos, CA  92069</w:t>
      </w:r>
    </w:p>
    <w:p w:rsidR="004A1D1D" w:rsidRPr="004A1D1D" w:rsidRDefault="00044ACC" w:rsidP="00341CB6">
      <w:pPr>
        <w:ind w:right="-450"/>
        <w:rPr>
          <w:rFonts w:asciiTheme="minorHAnsi" w:hAnsiTheme="minorHAnsi" w:cstheme="minorHAnsi"/>
        </w:rPr>
      </w:pPr>
      <w:r w:rsidRPr="004A1D1D">
        <w:rPr>
          <w:rFonts w:asciiTheme="minorHAnsi" w:hAnsiTheme="minorHAnsi" w:cstheme="minorHAnsi"/>
        </w:rPr>
        <w:br/>
        <w:t>Regular City Council Meeting</w:t>
      </w:r>
      <w:r w:rsidR="004A1D1D" w:rsidRPr="004A1D1D">
        <w:rPr>
          <w:rFonts w:asciiTheme="minorHAnsi" w:hAnsiTheme="minorHAnsi" w:cstheme="minorHAnsi"/>
        </w:rPr>
        <w:br/>
        <w:t>Special City of San Marcos as Successor Agency to the San Marcos Redevelopment Agency Meeting</w:t>
      </w:r>
      <w:r w:rsidR="004A1D1D" w:rsidRPr="004A1D1D">
        <w:rPr>
          <w:rFonts w:asciiTheme="minorHAnsi" w:hAnsiTheme="minorHAnsi" w:cstheme="minorHAnsi"/>
        </w:rPr>
        <w:br/>
        <w:t>Special City of San Marcos as Successor Housing Agency to the San Marcos Redevelopment Agency Meeting</w:t>
      </w:r>
      <w:r w:rsidR="004A1D1D" w:rsidRPr="004A1D1D">
        <w:rPr>
          <w:rFonts w:asciiTheme="minorHAnsi" w:hAnsiTheme="minorHAnsi" w:cstheme="minorHAnsi"/>
        </w:rPr>
        <w:br/>
        <w:t>Regular Fire Protection District Meeting</w:t>
      </w:r>
      <w:r w:rsidR="004A1D1D" w:rsidRPr="004A1D1D">
        <w:rPr>
          <w:rFonts w:asciiTheme="minorHAnsi" w:hAnsiTheme="minorHAnsi" w:cstheme="minorHAnsi"/>
        </w:rPr>
        <w:br/>
        <w:t>Special San Marcos Public Financing Authority Meeting</w:t>
      </w:r>
      <w:r w:rsidR="004A1D1D" w:rsidRPr="004A1D1D">
        <w:rPr>
          <w:rFonts w:asciiTheme="minorHAnsi" w:hAnsiTheme="minorHAnsi" w:cstheme="minorHAnsi"/>
        </w:rPr>
        <w:br/>
        <w:t>Regular San Marcos Public Facilities Authority Meeting</w:t>
      </w:r>
    </w:p>
    <w:p w:rsidR="00850E55" w:rsidRPr="004A1D1D" w:rsidRDefault="004A1D1D" w:rsidP="00341CB6">
      <w:pPr>
        <w:ind w:right="-450" w:hanging="450"/>
        <w:jc w:val="both"/>
        <w:rPr>
          <w:rFonts w:asciiTheme="minorHAnsi" w:hAnsiTheme="minorHAnsi" w:cstheme="minorHAnsi"/>
        </w:rPr>
      </w:pPr>
      <w:r w:rsidRPr="004A1D1D">
        <w:rPr>
          <w:rFonts w:asciiTheme="minorHAnsi" w:hAnsiTheme="minorHAnsi" w:cstheme="minorHAnsi"/>
          <w:noProof/>
          <w:lang w:eastAsia="en-US"/>
        </w:rPr>
        <mc:AlternateContent>
          <mc:Choice Requires="wps">
            <w:drawing>
              <wp:anchor distT="0" distB="0" distL="114300" distR="114300" simplePos="0" relativeHeight="251657728" behindDoc="0" locked="0" layoutInCell="1" allowOverlap="1">
                <wp:simplePos x="0" y="0"/>
                <wp:positionH relativeFrom="column">
                  <wp:posOffset>-538631</wp:posOffset>
                </wp:positionH>
                <wp:positionV relativeFrom="paragraph">
                  <wp:posOffset>-1734</wp:posOffset>
                </wp:positionV>
                <wp:extent cx="6981825" cy="0"/>
                <wp:effectExtent l="15240" t="16510" r="13335" b="1206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C58F14"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pt,-.15pt" to="50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" strokecolor="#548dd4" strokeweight=".53mm">
                <v:stroke joinstyle="miter" endcap="square"/>
              </v:line>
            </w:pict>
          </mc:Fallback>
        </mc:AlternateContent>
      </w:r>
      <w:r w:rsidR="00850E55" w:rsidRPr="004A1D1D">
        <w:rPr>
          <w:rFonts w:asciiTheme="minorHAnsi" w:hAnsiTheme="minorHAnsi" w:cstheme="minorHAnsi"/>
        </w:rPr>
        <w:br/>
      </w:r>
      <w:r w:rsidR="00850E55" w:rsidRPr="004A1D1D">
        <w:rPr>
          <w:rFonts w:asciiTheme="minorHAnsi" w:hAnsiTheme="minorHAnsi" w:cstheme="minorHAnsi"/>
          <w:b/>
          <w:u w:val="single"/>
        </w:rPr>
        <w:t>CALL TO ORDER:</w:t>
      </w:r>
      <w:r w:rsidR="00850E55" w:rsidRPr="004A1D1D">
        <w:rPr>
          <w:rFonts w:asciiTheme="minorHAnsi" w:hAnsiTheme="minorHAnsi" w:cstheme="minorHAnsi"/>
        </w:rPr>
        <w:t xml:space="preserve"> </w:t>
      </w:r>
      <w:r w:rsidR="00EB30F0" w:rsidRPr="004A1D1D">
        <w:rPr>
          <w:rFonts w:asciiTheme="minorHAnsi" w:hAnsiTheme="minorHAnsi" w:cstheme="minorHAnsi"/>
        </w:rPr>
        <w:t xml:space="preserve">Mayor </w:t>
      </w:r>
      <w:r w:rsidR="00EA4BFF" w:rsidRPr="004A1D1D">
        <w:rPr>
          <w:rFonts w:asciiTheme="minorHAnsi" w:hAnsiTheme="minorHAnsi" w:cstheme="minorHAnsi"/>
        </w:rPr>
        <w:t xml:space="preserve">Jones </w:t>
      </w:r>
      <w:r w:rsidR="00362F23" w:rsidRPr="004A1D1D">
        <w:rPr>
          <w:rFonts w:asciiTheme="minorHAnsi" w:hAnsiTheme="minorHAnsi" w:cstheme="minorHAnsi"/>
        </w:rPr>
        <w:t>called</w:t>
      </w:r>
      <w:r w:rsidR="00850E55" w:rsidRPr="004A1D1D">
        <w:rPr>
          <w:rFonts w:asciiTheme="minorHAnsi" w:hAnsiTheme="minorHAnsi" w:cstheme="minorHAnsi"/>
        </w:rPr>
        <w:t xml:space="preserve"> the City Council </w:t>
      </w:r>
      <w:r w:rsidR="00B043C9" w:rsidRPr="004A1D1D">
        <w:rPr>
          <w:rFonts w:asciiTheme="minorHAnsi" w:hAnsiTheme="minorHAnsi" w:cstheme="minorHAnsi"/>
        </w:rPr>
        <w:t>m</w:t>
      </w:r>
      <w:r w:rsidR="00850E55" w:rsidRPr="004A1D1D">
        <w:rPr>
          <w:rFonts w:asciiTheme="minorHAnsi" w:hAnsiTheme="minorHAnsi" w:cstheme="minorHAnsi"/>
        </w:rPr>
        <w:t xml:space="preserve">eeting to order </w:t>
      </w:r>
      <w:r w:rsidR="007E3BB0">
        <w:rPr>
          <w:rFonts w:asciiTheme="minorHAnsi" w:hAnsiTheme="minorHAnsi" w:cstheme="minorHAnsi"/>
        </w:rPr>
        <w:t>at</w:t>
      </w:r>
      <w:r w:rsidR="00982114">
        <w:rPr>
          <w:rFonts w:asciiTheme="minorHAnsi" w:hAnsiTheme="minorHAnsi" w:cstheme="minorHAnsi"/>
        </w:rPr>
        <w:t xml:space="preserve"> 6:00</w:t>
      </w:r>
      <w:r w:rsidR="00025A84">
        <w:rPr>
          <w:rFonts w:asciiTheme="minorHAnsi" w:hAnsiTheme="minorHAnsi" w:cstheme="minorHAnsi"/>
        </w:rPr>
        <w:t xml:space="preserve"> </w:t>
      </w:r>
      <w:r w:rsidR="00982114">
        <w:rPr>
          <w:rFonts w:asciiTheme="minorHAnsi" w:hAnsiTheme="minorHAnsi" w:cstheme="minorHAnsi"/>
        </w:rPr>
        <w:t>PM</w:t>
      </w:r>
      <w:r w:rsidR="00850E55" w:rsidRPr="004A1D1D">
        <w:rPr>
          <w:rFonts w:asciiTheme="minorHAnsi" w:hAnsiTheme="minorHAnsi" w:cstheme="minorHAnsi"/>
        </w:rPr>
        <w:tab/>
      </w: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b/>
          <w:u w:val="single"/>
        </w:rPr>
        <w:t>PLEDGE OF ALLEGIANCE</w:t>
      </w:r>
      <w:r w:rsidRPr="004A1D1D">
        <w:rPr>
          <w:rFonts w:asciiTheme="minorHAnsi" w:hAnsiTheme="minorHAnsi" w:cstheme="minorHAnsi"/>
        </w:rPr>
        <w:t xml:space="preserve">: </w:t>
      </w:r>
      <w:r w:rsidR="00F316C8" w:rsidRPr="004A1D1D">
        <w:rPr>
          <w:rFonts w:asciiTheme="minorHAnsi" w:hAnsiTheme="minorHAnsi" w:cstheme="minorHAnsi"/>
        </w:rPr>
        <w:t xml:space="preserve"> </w:t>
      </w:r>
      <w:r w:rsidR="007E3BB0">
        <w:rPr>
          <w:rFonts w:asciiTheme="minorHAnsi" w:hAnsiTheme="minorHAnsi" w:cstheme="minorHAnsi"/>
        </w:rPr>
        <w:t>Led by</w:t>
      </w:r>
      <w:r w:rsidR="00982114">
        <w:rPr>
          <w:rFonts w:asciiTheme="minorHAnsi" w:hAnsiTheme="minorHAnsi" w:cstheme="minorHAnsi"/>
        </w:rPr>
        <w:t xml:space="preserve"> Mayor Jones</w:t>
      </w:r>
    </w:p>
    <w:p w:rsidR="00D15E04" w:rsidRPr="004A1D1D" w:rsidRDefault="00D15E04" w:rsidP="00341CB6">
      <w:pPr>
        <w:pStyle w:val="NoSpacing"/>
        <w:jc w:val="both"/>
        <w:rPr>
          <w:rFonts w:asciiTheme="minorHAnsi" w:hAnsiTheme="minorHAnsi" w:cstheme="minorHAnsi"/>
        </w:rPr>
      </w:pPr>
    </w:p>
    <w:p w:rsidR="00D15E04" w:rsidRPr="004A1D1D" w:rsidRDefault="00D15E04" w:rsidP="00341CB6">
      <w:pPr>
        <w:pStyle w:val="NoSpacing"/>
        <w:jc w:val="both"/>
        <w:rPr>
          <w:rFonts w:asciiTheme="minorHAnsi" w:hAnsiTheme="minorHAnsi" w:cstheme="minorHAnsi"/>
        </w:rPr>
      </w:pPr>
      <w:r w:rsidRPr="004A1D1D">
        <w:rPr>
          <w:rFonts w:asciiTheme="minorHAnsi" w:hAnsiTheme="minorHAnsi" w:cstheme="minorHAnsi"/>
          <w:b/>
          <w:u w:val="single"/>
        </w:rPr>
        <w:t>INVOCATION:</w:t>
      </w:r>
      <w:r w:rsidRPr="004A1D1D">
        <w:rPr>
          <w:rFonts w:asciiTheme="minorHAnsi" w:hAnsiTheme="minorHAnsi" w:cstheme="minorHAnsi"/>
          <w:b/>
        </w:rPr>
        <w:t xml:space="preserve">  </w:t>
      </w:r>
      <w:r w:rsidR="00CE0694">
        <w:rPr>
          <w:rFonts w:asciiTheme="minorHAnsi" w:hAnsiTheme="minorHAnsi" w:cstheme="minorHAnsi"/>
        </w:rPr>
        <w:t>Led by</w:t>
      </w:r>
      <w:r w:rsidR="004F59FB">
        <w:rPr>
          <w:rFonts w:asciiTheme="minorHAnsi" w:hAnsiTheme="minorHAnsi" w:cstheme="minorHAnsi"/>
        </w:rPr>
        <w:t xml:space="preserve"> </w:t>
      </w:r>
      <w:r w:rsidR="007E3BB0">
        <w:rPr>
          <w:rFonts w:asciiTheme="minorHAnsi" w:hAnsiTheme="minorHAnsi" w:cstheme="minorHAnsi"/>
        </w:rPr>
        <w:t>Father Miguel</w:t>
      </w:r>
      <w:r w:rsidR="00982114">
        <w:rPr>
          <w:rFonts w:asciiTheme="minorHAnsi" w:hAnsiTheme="minorHAnsi" w:cstheme="minorHAnsi"/>
        </w:rPr>
        <w:t xml:space="preserve"> from St. Mark’s Roman Catholic Church</w:t>
      </w:r>
    </w:p>
    <w:p w:rsidR="00675C7F" w:rsidRPr="004A1D1D" w:rsidRDefault="00675C7F" w:rsidP="00341CB6">
      <w:pPr>
        <w:pStyle w:val="NoSpacing"/>
        <w:jc w:val="both"/>
        <w:rPr>
          <w:rFonts w:asciiTheme="minorHAnsi" w:hAnsiTheme="minorHAnsi" w:cstheme="minorHAnsi"/>
        </w:rPr>
      </w:pPr>
    </w:p>
    <w:p w:rsidR="00BD0D0C" w:rsidRPr="004A1D1D" w:rsidRDefault="00850E55" w:rsidP="00341CB6">
      <w:pPr>
        <w:pStyle w:val="NoSpacing"/>
        <w:ind w:right="-360"/>
        <w:jc w:val="both"/>
        <w:rPr>
          <w:rFonts w:asciiTheme="minorHAnsi" w:hAnsiTheme="minorHAnsi" w:cstheme="minorHAnsi"/>
          <w:b/>
        </w:rPr>
      </w:pPr>
      <w:r w:rsidRPr="004A1D1D">
        <w:rPr>
          <w:rFonts w:asciiTheme="minorHAnsi" w:hAnsiTheme="minorHAnsi" w:cstheme="minorHAnsi"/>
          <w:b/>
          <w:u w:val="single"/>
        </w:rPr>
        <w:t>ROLL CALL:</w:t>
      </w:r>
      <w:r w:rsidRPr="004A1D1D">
        <w:rPr>
          <w:rFonts w:asciiTheme="minorHAnsi" w:hAnsiTheme="minorHAnsi" w:cstheme="minorHAnsi"/>
          <w:b/>
        </w:rPr>
        <w:t xml:space="preserve"> </w:t>
      </w:r>
    </w:p>
    <w:p w:rsidR="00850E55" w:rsidRPr="004A1D1D" w:rsidRDefault="00850E55" w:rsidP="00341CB6">
      <w:pPr>
        <w:pStyle w:val="NoSpacing"/>
        <w:ind w:right="-360"/>
        <w:jc w:val="both"/>
        <w:rPr>
          <w:rFonts w:asciiTheme="minorHAnsi" w:hAnsiTheme="minorHAnsi" w:cstheme="minorHAnsi"/>
        </w:rPr>
      </w:pPr>
      <w:r w:rsidRPr="004A1D1D">
        <w:rPr>
          <w:rFonts w:asciiTheme="minorHAnsi" w:hAnsiTheme="minorHAnsi" w:cstheme="minorHAnsi"/>
          <w:b/>
        </w:rPr>
        <w:t xml:space="preserve"> </w:t>
      </w:r>
    </w:p>
    <w:p w:rsidR="00850E55" w:rsidRPr="004A1D1D" w:rsidRDefault="00850E55" w:rsidP="00341CB6">
      <w:pPr>
        <w:pStyle w:val="NoSpacing"/>
        <w:ind w:left="2160" w:hanging="1440"/>
        <w:jc w:val="both"/>
        <w:rPr>
          <w:rFonts w:asciiTheme="minorHAnsi" w:hAnsiTheme="minorHAnsi" w:cstheme="minorHAnsi"/>
        </w:rPr>
      </w:pPr>
      <w:r w:rsidRPr="004A1D1D">
        <w:rPr>
          <w:rFonts w:asciiTheme="minorHAnsi" w:hAnsiTheme="minorHAnsi" w:cstheme="minorHAnsi"/>
          <w:smallCaps/>
        </w:rPr>
        <w:t>PRESENT:</w:t>
      </w:r>
      <w:r w:rsidRPr="004A1D1D">
        <w:rPr>
          <w:rFonts w:asciiTheme="minorHAnsi" w:hAnsiTheme="minorHAnsi" w:cstheme="minorHAnsi"/>
          <w:smallCaps/>
        </w:rPr>
        <w:tab/>
        <w:t xml:space="preserve">COUNCILMEMBERS:  </w:t>
      </w:r>
      <w:r w:rsidR="00294D96" w:rsidRPr="004A1D1D">
        <w:rPr>
          <w:rFonts w:asciiTheme="minorHAnsi" w:hAnsiTheme="minorHAnsi" w:cstheme="minorHAnsi"/>
        </w:rPr>
        <w:t>MUSGROVE,</w:t>
      </w:r>
      <w:r w:rsidR="00294D96" w:rsidRPr="004A1D1D">
        <w:rPr>
          <w:rFonts w:asciiTheme="minorHAnsi" w:hAnsiTheme="minorHAnsi" w:cstheme="minorHAnsi"/>
          <w:smallCaps/>
        </w:rPr>
        <w:t xml:space="preserve"> </w:t>
      </w:r>
      <w:r w:rsidR="00E83AD4" w:rsidRPr="004A1D1D">
        <w:rPr>
          <w:rFonts w:asciiTheme="minorHAnsi" w:hAnsiTheme="minorHAnsi" w:cstheme="minorHAnsi"/>
          <w:smallCaps/>
        </w:rPr>
        <w:t xml:space="preserve">NUÑEZ, </w:t>
      </w:r>
      <w:r w:rsidR="008C3F54" w:rsidRPr="004A1D1D">
        <w:rPr>
          <w:rFonts w:asciiTheme="minorHAnsi" w:hAnsiTheme="minorHAnsi" w:cstheme="minorHAnsi"/>
          <w:smallCaps/>
        </w:rPr>
        <w:t>SANNELLA</w:t>
      </w:r>
      <w:r w:rsidR="00B5010B" w:rsidRPr="004A1D1D">
        <w:rPr>
          <w:rFonts w:asciiTheme="minorHAnsi" w:hAnsiTheme="minorHAnsi" w:cstheme="minorHAnsi"/>
          <w:smallCaps/>
        </w:rPr>
        <w:t xml:space="preserve">, </w:t>
      </w:r>
      <w:r w:rsidR="00397EA8" w:rsidRPr="004A1D1D">
        <w:rPr>
          <w:rFonts w:asciiTheme="minorHAnsi" w:hAnsiTheme="minorHAnsi" w:cstheme="minorHAnsi"/>
          <w:smallCaps/>
        </w:rPr>
        <w:t xml:space="preserve">JENKINS, </w:t>
      </w:r>
      <w:r w:rsidR="00EA4BFF" w:rsidRPr="004A1D1D">
        <w:rPr>
          <w:rFonts w:asciiTheme="minorHAnsi" w:hAnsiTheme="minorHAnsi" w:cstheme="minorHAnsi"/>
          <w:smallCaps/>
        </w:rPr>
        <w:t>JONES</w:t>
      </w: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rPr>
        <w:tab/>
        <w:t>ABSENT:</w:t>
      </w:r>
      <w:r w:rsidRPr="004A1D1D">
        <w:rPr>
          <w:rFonts w:asciiTheme="minorHAnsi" w:hAnsiTheme="minorHAnsi" w:cstheme="minorHAnsi"/>
        </w:rPr>
        <w:tab/>
        <w:t xml:space="preserve">COUNCILMEMBERS: </w:t>
      </w:r>
      <w:r w:rsidR="00727E8B" w:rsidRPr="004A1D1D">
        <w:rPr>
          <w:rFonts w:asciiTheme="minorHAnsi" w:hAnsiTheme="minorHAnsi" w:cstheme="minorHAnsi"/>
        </w:rPr>
        <w:t xml:space="preserve"> </w:t>
      </w:r>
      <w:r w:rsidR="00294D96" w:rsidRPr="004A1D1D">
        <w:rPr>
          <w:rFonts w:asciiTheme="minorHAnsi" w:hAnsiTheme="minorHAnsi" w:cstheme="minorHAnsi"/>
        </w:rPr>
        <w:t>NONE</w:t>
      </w:r>
    </w:p>
    <w:p w:rsidR="00524D03" w:rsidRPr="004A1D1D" w:rsidRDefault="00524D03" w:rsidP="00341CB6">
      <w:pPr>
        <w:pStyle w:val="NoSpacing"/>
        <w:jc w:val="both"/>
        <w:rPr>
          <w:rFonts w:asciiTheme="minorHAnsi" w:hAnsiTheme="minorHAnsi" w:cstheme="minorHAnsi"/>
        </w:rPr>
      </w:pPr>
    </w:p>
    <w:p w:rsidR="00850E55" w:rsidRDefault="00850E55" w:rsidP="00341CB6">
      <w:pPr>
        <w:pStyle w:val="NoSpacing"/>
        <w:ind w:right="-180"/>
        <w:jc w:val="both"/>
        <w:rPr>
          <w:rFonts w:asciiTheme="minorHAnsi" w:hAnsiTheme="minorHAnsi" w:cstheme="minorHAnsi"/>
        </w:rPr>
      </w:pPr>
      <w:r w:rsidRPr="004A1D1D">
        <w:rPr>
          <w:rFonts w:asciiTheme="minorHAnsi" w:hAnsiTheme="minorHAnsi" w:cstheme="minorHAnsi"/>
          <w:b/>
          <w:u w:val="single"/>
        </w:rPr>
        <w:t>ALSO PRESENT:</w:t>
      </w:r>
      <w:r w:rsidRPr="004A1D1D">
        <w:rPr>
          <w:rFonts w:asciiTheme="minorHAnsi" w:hAnsiTheme="minorHAnsi" w:cstheme="minorHAnsi"/>
        </w:rPr>
        <w:t xml:space="preserve"> </w:t>
      </w:r>
      <w:r w:rsidR="003902E9" w:rsidRPr="004A1D1D">
        <w:rPr>
          <w:rFonts w:asciiTheme="minorHAnsi" w:hAnsiTheme="minorHAnsi" w:cstheme="minorHAnsi"/>
        </w:rPr>
        <w:t xml:space="preserve">City Manager </w:t>
      </w:r>
      <w:r w:rsidR="00054FB7" w:rsidRPr="004A1D1D">
        <w:rPr>
          <w:rFonts w:asciiTheme="minorHAnsi" w:hAnsiTheme="minorHAnsi" w:cstheme="minorHAnsi"/>
        </w:rPr>
        <w:t>Griffin</w:t>
      </w:r>
      <w:r w:rsidR="007605DD" w:rsidRPr="004A1D1D">
        <w:rPr>
          <w:rFonts w:asciiTheme="minorHAnsi" w:hAnsiTheme="minorHAnsi" w:cstheme="minorHAnsi"/>
        </w:rPr>
        <w:t>,</w:t>
      </w:r>
      <w:r w:rsidR="00D42B67" w:rsidRPr="004A1D1D">
        <w:rPr>
          <w:rFonts w:asciiTheme="minorHAnsi" w:hAnsiTheme="minorHAnsi" w:cstheme="minorHAnsi"/>
        </w:rPr>
        <w:t xml:space="preserve"> City Attorney Peak,</w:t>
      </w:r>
      <w:r w:rsidR="00E83AD4" w:rsidRPr="004A1D1D">
        <w:rPr>
          <w:rFonts w:asciiTheme="minorHAnsi" w:hAnsiTheme="minorHAnsi" w:cstheme="minorHAnsi"/>
        </w:rPr>
        <w:t xml:space="preserve"> </w:t>
      </w:r>
      <w:r w:rsidR="005F1D17" w:rsidRPr="004A1D1D">
        <w:rPr>
          <w:rFonts w:asciiTheme="minorHAnsi" w:hAnsiTheme="minorHAnsi" w:cstheme="minorHAnsi"/>
        </w:rPr>
        <w:t xml:space="preserve">Deputy City Clerk </w:t>
      </w:r>
      <w:r w:rsidR="00D01BAC" w:rsidRPr="004A1D1D">
        <w:rPr>
          <w:rFonts w:asciiTheme="minorHAnsi" w:hAnsiTheme="minorHAnsi" w:cstheme="minorHAnsi"/>
        </w:rPr>
        <w:t>Roig</w:t>
      </w:r>
      <w:r w:rsidR="005F1D17" w:rsidRPr="004A1D1D">
        <w:rPr>
          <w:rFonts w:asciiTheme="minorHAnsi" w:hAnsiTheme="minorHAnsi" w:cstheme="minorHAnsi"/>
        </w:rPr>
        <w:t xml:space="preserve">, </w:t>
      </w:r>
      <w:r w:rsidR="00E83AD4" w:rsidRPr="004A1D1D">
        <w:rPr>
          <w:rFonts w:asciiTheme="minorHAnsi" w:hAnsiTheme="minorHAnsi" w:cstheme="minorHAnsi"/>
        </w:rPr>
        <w:t>and</w:t>
      </w:r>
      <w:r w:rsidR="00657537" w:rsidRPr="004A1D1D">
        <w:rPr>
          <w:rFonts w:asciiTheme="minorHAnsi" w:hAnsiTheme="minorHAnsi" w:cstheme="minorHAnsi"/>
        </w:rPr>
        <w:t xml:space="preserve"> </w:t>
      </w:r>
      <w:r w:rsidR="00487174" w:rsidRPr="004A1D1D">
        <w:rPr>
          <w:rFonts w:asciiTheme="minorHAnsi" w:hAnsiTheme="minorHAnsi" w:cstheme="minorHAnsi"/>
        </w:rPr>
        <w:t>City Clerk Scollick</w:t>
      </w:r>
      <w:r w:rsidR="00301A02" w:rsidRPr="004A1D1D">
        <w:rPr>
          <w:rFonts w:asciiTheme="minorHAnsi" w:hAnsiTheme="minorHAnsi" w:cstheme="minorHAnsi"/>
        </w:rPr>
        <w:t>.</w:t>
      </w:r>
    </w:p>
    <w:p w:rsidR="008E7440" w:rsidRDefault="008E7440" w:rsidP="00341CB6">
      <w:pPr>
        <w:pStyle w:val="NoSpacing"/>
        <w:ind w:right="-180"/>
        <w:jc w:val="both"/>
        <w:rPr>
          <w:rFonts w:asciiTheme="minorHAnsi" w:hAnsiTheme="minorHAnsi" w:cstheme="minorHAnsi"/>
        </w:rPr>
      </w:pPr>
    </w:p>
    <w:p w:rsidR="008E7440" w:rsidRDefault="008E7440" w:rsidP="00341CB6">
      <w:pPr>
        <w:pStyle w:val="NoSpacing"/>
        <w:jc w:val="both"/>
        <w:rPr>
          <w:rFonts w:asciiTheme="minorHAnsi" w:hAnsiTheme="minorHAnsi" w:cstheme="minorHAnsi"/>
          <w:b/>
          <w:u w:val="single"/>
        </w:rPr>
      </w:pPr>
      <w:r>
        <w:rPr>
          <w:rFonts w:asciiTheme="minorHAnsi" w:hAnsiTheme="minorHAnsi" w:cstheme="minorHAnsi"/>
          <w:b/>
          <w:u w:val="single"/>
        </w:rPr>
        <w:t>PROCLAMATIONS AND PRESENTATIONS:</w:t>
      </w:r>
    </w:p>
    <w:p w:rsidR="008E7440" w:rsidRDefault="008E7440" w:rsidP="00341CB6">
      <w:pPr>
        <w:pStyle w:val="NoSpacing"/>
        <w:jc w:val="both"/>
        <w:rPr>
          <w:rFonts w:asciiTheme="minorHAnsi" w:hAnsiTheme="minorHAnsi" w:cstheme="minorHAnsi"/>
        </w:rPr>
      </w:pPr>
    </w:p>
    <w:p w:rsidR="008E7440" w:rsidRDefault="007E3BB0" w:rsidP="00B32803">
      <w:pPr>
        <w:pStyle w:val="NoSpacing"/>
        <w:numPr>
          <w:ilvl w:val="0"/>
          <w:numId w:val="4"/>
        </w:numPr>
        <w:spacing w:line="360" w:lineRule="auto"/>
        <w:jc w:val="both"/>
        <w:rPr>
          <w:rFonts w:asciiTheme="minorHAnsi" w:hAnsiTheme="minorHAnsi" w:cstheme="minorHAnsi"/>
        </w:rPr>
      </w:pPr>
      <w:r>
        <w:rPr>
          <w:rFonts w:asciiTheme="minorHAnsi" w:hAnsiTheme="minorHAnsi" w:cstheme="minorHAnsi"/>
        </w:rPr>
        <w:t>Certificate of Recognition – Scotty Lombardi</w:t>
      </w:r>
    </w:p>
    <w:p w:rsidR="00D15E04" w:rsidRPr="004A1D1D" w:rsidRDefault="00D15E04" w:rsidP="00341CB6">
      <w:pPr>
        <w:pStyle w:val="NoSpacing"/>
        <w:jc w:val="both"/>
        <w:rPr>
          <w:rFonts w:asciiTheme="minorHAnsi" w:hAnsiTheme="minorHAnsi" w:cstheme="minorHAnsi"/>
          <w:b/>
          <w:u w:val="single"/>
        </w:rPr>
      </w:pPr>
    </w:p>
    <w:p w:rsidR="008C3F54" w:rsidRDefault="009F2A6C" w:rsidP="00341CB6">
      <w:pPr>
        <w:pStyle w:val="NoSpacing"/>
        <w:jc w:val="both"/>
        <w:rPr>
          <w:rFonts w:asciiTheme="minorHAnsi" w:hAnsiTheme="minorHAnsi" w:cstheme="minorHAnsi"/>
          <w:b/>
          <w:u w:val="single"/>
        </w:rPr>
      </w:pPr>
      <w:r w:rsidRPr="004A1D1D">
        <w:rPr>
          <w:rFonts w:asciiTheme="minorHAnsi" w:hAnsiTheme="minorHAnsi" w:cstheme="minorHAnsi"/>
          <w:b/>
          <w:u w:val="single"/>
        </w:rPr>
        <w:t>CONSENT CALENDAR:</w:t>
      </w:r>
    </w:p>
    <w:p w:rsidR="00025A84" w:rsidRDefault="00025A84" w:rsidP="00341CB6">
      <w:pPr>
        <w:pStyle w:val="NoSpacing"/>
        <w:jc w:val="both"/>
        <w:rPr>
          <w:rFonts w:asciiTheme="minorHAnsi" w:hAnsiTheme="minorHAnsi" w:cstheme="minorHAnsi"/>
          <w:b/>
          <w:u w:val="single"/>
        </w:rPr>
      </w:pPr>
    </w:p>
    <w:p w:rsidR="00025A84" w:rsidRPr="004A1D1D" w:rsidRDefault="00025A84" w:rsidP="00025A84">
      <w:pPr>
        <w:pStyle w:val="NoSpacing"/>
        <w:ind w:left="360"/>
        <w:jc w:val="both"/>
        <w:rPr>
          <w:rFonts w:asciiTheme="minorHAnsi" w:hAnsiTheme="minorHAnsi" w:cstheme="minorHAnsi"/>
          <w:b/>
        </w:rPr>
      </w:pPr>
      <w:r w:rsidRPr="004A1D1D">
        <w:rPr>
          <w:rFonts w:asciiTheme="minorHAnsi" w:hAnsiTheme="minorHAnsi" w:cstheme="minorHAnsi"/>
          <w:b/>
        </w:rPr>
        <w:t xml:space="preserve">MOVED </w:t>
      </w:r>
      <w:r>
        <w:rPr>
          <w:rFonts w:asciiTheme="minorHAnsi" w:hAnsiTheme="minorHAnsi" w:cstheme="minorHAnsi"/>
          <w:b/>
        </w:rPr>
        <w:t xml:space="preserve">TO APPROVE CONSENT CALENDAR </w:t>
      </w:r>
      <w:r w:rsidRPr="004A1D1D">
        <w:rPr>
          <w:rFonts w:asciiTheme="minorHAnsi" w:hAnsiTheme="minorHAnsi" w:cstheme="minorHAnsi"/>
          <w:b/>
        </w:rPr>
        <w:t>BY COUNCILMEMBER</w:t>
      </w:r>
      <w:r>
        <w:rPr>
          <w:rFonts w:asciiTheme="minorHAnsi" w:hAnsiTheme="minorHAnsi" w:cstheme="minorHAnsi"/>
          <w:b/>
        </w:rPr>
        <w:t xml:space="preserve"> SANNELLA</w:t>
      </w:r>
      <w:r w:rsidRPr="004A1D1D">
        <w:rPr>
          <w:rFonts w:asciiTheme="minorHAnsi" w:hAnsiTheme="minorHAnsi" w:cstheme="minorHAnsi"/>
          <w:b/>
        </w:rPr>
        <w:t>, SECONDED BY COUNCILMEMBER</w:t>
      </w:r>
      <w:r>
        <w:rPr>
          <w:rFonts w:asciiTheme="minorHAnsi" w:hAnsiTheme="minorHAnsi" w:cstheme="minorHAnsi"/>
          <w:b/>
        </w:rPr>
        <w:t xml:space="preserve"> MUSGROVE.</w:t>
      </w: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 xml:space="preserve">AYES: </w:t>
      </w:r>
      <w:r w:rsidRPr="004A1D1D">
        <w:rPr>
          <w:rFonts w:asciiTheme="minorHAnsi" w:eastAsia="Times New Roman" w:hAnsiTheme="minorHAnsi" w:cstheme="minorHAnsi"/>
          <w:bCs/>
          <w:color w:val="000000"/>
          <w:lang w:eastAsia="en-US"/>
        </w:rPr>
        <w:tab/>
      </w:r>
      <w:r w:rsidRPr="004A1D1D">
        <w:rPr>
          <w:rFonts w:asciiTheme="minorHAnsi" w:eastAsia="Times New Roman" w:hAnsiTheme="minorHAnsi" w:cstheme="minorHAnsi"/>
          <w:color w:val="000000"/>
          <w:lang w:eastAsia="en-US"/>
        </w:rPr>
        <w:t>COUNCILMEMBERS:  JENKINS, MUSGROVE, SANNELLA, NUÑEZ, JONES</w:t>
      </w: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NOES:</w:t>
      </w:r>
      <w:r w:rsidRPr="004A1D1D">
        <w:rPr>
          <w:rFonts w:asciiTheme="minorHAnsi" w:eastAsia="Times New Roman" w:hAnsiTheme="minorHAnsi" w:cstheme="minorHAnsi"/>
          <w:bCs/>
          <w:color w:val="000000"/>
          <w:lang w:eastAsia="en-US"/>
        </w:rPr>
        <w:tab/>
        <w:t>COUNCILMEMBERS:  NONE</w:t>
      </w:r>
      <w:r w:rsidRPr="004A1D1D">
        <w:rPr>
          <w:rFonts w:asciiTheme="minorHAnsi" w:eastAsia="Times New Roman" w:hAnsiTheme="minorHAnsi" w:cstheme="minorHAnsi"/>
          <w:color w:val="000000"/>
          <w:lang w:eastAsia="en-US"/>
        </w:rPr>
        <w:t xml:space="preserve"> </w:t>
      </w: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Cs/>
          <w:color w:val="000000"/>
          <w:lang w:eastAsia="en-US"/>
        </w:rPr>
        <w:t xml:space="preserve">ABSENT: </w:t>
      </w:r>
      <w:r w:rsidRPr="004A1D1D">
        <w:rPr>
          <w:rFonts w:asciiTheme="minorHAnsi" w:eastAsia="Times New Roman" w:hAnsiTheme="minorHAnsi" w:cstheme="minorHAnsi"/>
          <w:bCs/>
          <w:color w:val="000000"/>
          <w:lang w:eastAsia="en-US"/>
        </w:rPr>
        <w:tab/>
        <w:t xml:space="preserve">COUNCILMEMBERS:  </w:t>
      </w:r>
      <w:r w:rsidRPr="004A1D1D">
        <w:rPr>
          <w:rFonts w:asciiTheme="minorHAnsi" w:eastAsia="Times New Roman" w:hAnsiTheme="minorHAnsi" w:cstheme="minorHAnsi"/>
          <w:color w:val="000000"/>
          <w:lang w:eastAsia="en-US"/>
        </w:rPr>
        <w:t>NONE</w:t>
      </w:r>
    </w:p>
    <w:p w:rsidR="00025A84" w:rsidRPr="004A1D1D" w:rsidRDefault="00025A84" w:rsidP="00341CB6">
      <w:pPr>
        <w:pStyle w:val="NoSpacing"/>
        <w:jc w:val="both"/>
        <w:rPr>
          <w:rFonts w:asciiTheme="minorHAnsi" w:hAnsiTheme="minorHAnsi" w:cstheme="minorHAnsi"/>
        </w:rPr>
      </w:pPr>
    </w:p>
    <w:p w:rsidR="008C3F54" w:rsidRPr="004A1D1D" w:rsidRDefault="008C3F54" w:rsidP="00341CB6">
      <w:pPr>
        <w:pStyle w:val="NoSpacing"/>
        <w:jc w:val="both"/>
        <w:rPr>
          <w:rFonts w:asciiTheme="minorHAnsi" w:hAnsiTheme="minorHAnsi" w:cstheme="minorHAnsi"/>
        </w:rPr>
      </w:pPr>
    </w:p>
    <w:p w:rsidR="009F2A6C" w:rsidRPr="004A1D1D"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
          <w:color w:val="000000"/>
          <w:lang w:eastAsia="en-US"/>
        </w:rPr>
        <w:lastRenderedPageBreak/>
        <w:t>WAIVER OF TEXT.</w:t>
      </w:r>
      <w:r w:rsidRPr="004A1D1D">
        <w:rPr>
          <w:rFonts w:asciiTheme="minorHAnsi" w:eastAsia="Times New Roman" w:hAnsiTheme="minorHAnsi"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rsidR="009F2A6C" w:rsidRPr="004A1D1D" w:rsidRDefault="009F2A6C" w:rsidP="00341CB6">
      <w:pPr>
        <w:suppressAutoHyphens w:val="0"/>
        <w:autoSpaceDE w:val="0"/>
        <w:autoSpaceDN w:val="0"/>
        <w:adjustRightInd w:val="0"/>
        <w:spacing w:after="0" w:line="240" w:lineRule="auto"/>
        <w:jc w:val="both"/>
        <w:rPr>
          <w:rFonts w:asciiTheme="minorHAnsi" w:hAnsiTheme="minorHAnsi" w:cstheme="minorHAnsi"/>
          <w:color w:val="000000"/>
          <w:lang w:eastAsia="en-US"/>
        </w:rPr>
      </w:pPr>
    </w:p>
    <w:p w:rsidR="009F2A6C" w:rsidRPr="004A1D1D"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
          <w:color w:val="000000"/>
          <w:lang w:eastAsia="en-US"/>
        </w:rPr>
        <w:t xml:space="preserve">APPROVAL OF MINUTES. </w:t>
      </w:r>
      <w:r w:rsidRPr="004A1D1D">
        <w:rPr>
          <w:rFonts w:asciiTheme="minorHAnsi" w:eastAsia="Times New Roman" w:hAnsiTheme="minorHAnsi" w:cstheme="minorHAnsi"/>
          <w:color w:val="000000"/>
          <w:lang w:eastAsia="en-US"/>
        </w:rPr>
        <w:t>Approved the minutes of a regular City</w:t>
      </w:r>
      <w:r w:rsidR="008E7440">
        <w:rPr>
          <w:rFonts w:asciiTheme="minorHAnsi" w:eastAsia="Times New Roman" w:hAnsiTheme="minorHAnsi" w:cstheme="minorHAnsi"/>
          <w:color w:val="000000"/>
          <w:lang w:eastAsia="en-US"/>
        </w:rPr>
        <w:t xml:space="preserve"> Council meeting on January </w:t>
      </w:r>
      <w:r w:rsidR="007E3BB0">
        <w:rPr>
          <w:rFonts w:asciiTheme="minorHAnsi" w:eastAsia="Times New Roman" w:hAnsiTheme="minorHAnsi" w:cstheme="minorHAnsi"/>
          <w:color w:val="000000"/>
          <w:lang w:eastAsia="en-US"/>
        </w:rPr>
        <w:t>24</w:t>
      </w:r>
      <w:r w:rsidR="008E7440">
        <w:rPr>
          <w:rFonts w:asciiTheme="minorHAnsi" w:eastAsia="Times New Roman" w:hAnsiTheme="minorHAnsi" w:cstheme="minorHAnsi"/>
          <w:color w:val="000000"/>
          <w:lang w:eastAsia="en-US"/>
        </w:rPr>
        <w:t>, 2023</w:t>
      </w:r>
      <w:r w:rsidRPr="004A1D1D">
        <w:rPr>
          <w:rFonts w:asciiTheme="minorHAnsi" w:eastAsia="Times New Roman" w:hAnsiTheme="minorHAnsi" w:cstheme="minorHAnsi"/>
          <w:color w:val="000000"/>
          <w:lang w:eastAsia="en-US"/>
        </w:rPr>
        <w:t xml:space="preserve">. </w:t>
      </w:r>
    </w:p>
    <w:p w:rsidR="009F2A6C" w:rsidRPr="004A1D1D" w:rsidRDefault="009F2A6C" w:rsidP="00341CB6">
      <w:pPr>
        <w:pStyle w:val="ListParagraph"/>
        <w:jc w:val="both"/>
        <w:rPr>
          <w:rFonts w:asciiTheme="minorHAnsi" w:hAnsiTheme="minorHAnsi" w:cstheme="minorHAnsi"/>
          <w:b/>
          <w:color w:val="000000"/>
          <w:lang w:eastAsia="en-US"/>
        </w:rPr>
      </w:pPr>
    </w:p>
    <w:p w:rsidR="009F2A6C"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
          <w:color w:val="000000"/>
          <w:lang w:eastAsia="en-US"/>
        </w:rPr>
        <w:t>APPROVAL OF WARRANTS.</w:t>
      </w:r>
      <w:r w:rsidRPr="004A1D1D">
        <w:rPr>
          <w:rFonts w:asciiTheme="minorHAnsi" w:eastAsia="Times New Roman" w:hAnsiTheme="minorHAnsi" w:cstheme="minorHAnsi"/>
          <w:color w:val="000000"/>
          <w:lang w:eastAsia="en-US"/>
        </w:rPr>
        <w:t xml:space="preserve"> Approved</w:t>
      </w:r>
      <w:r w:rsidRPr="004A1D1D">
        <w:rPr>
          <w:rFonts w:asciiTheme="minorHAnsi" w:eastAsia="Times New Roman" w:hAnsiTheme="minorHAnsi" w:cstheme="minorHAnsi"/>
          <w:color w:val="000000"/>
          <w:kern w:val="2"/>
          <w:sz w:val="19"/>
          <w:szCs w:val="24"/>
          <w:lang w:eastAsia="en-US"/>
        </w:rPr>
        <w:t xml:space="preserve"> </w:t>
      </w:r>
      <w:r w:rsidRPr="004A1D1D">
        <w:rPr>
          <w:rFonts w:asciiTheme="minorHAnsi" w:eastAsia="Times New Roman" w:hAnsiTheme="minorHAnsi" w:cstheme="minorHAnsi"/>
          <w:color w:val="000000"/>
          <w:lang w:eastAsia="en-US"/>
        </w:rPr>
        <w:t xml:space="preserve">City Council, Successor Agency, and Fire Protection District warrants dated </w:t>
      </w:r>
      <w:r w:rsidR="007E3BB0">
        <w:rPr>
          <w:rFonts w:asciiTheme="minorHAnsi" w:eastAsia="Times New Roman" w:hAnsiTheme="minorHAnsi" w:cstheme="minorHAnsi"/>
          <w:color w:val="000000"/>
          <w:lang w:eastAsia="en-US"/>
        </w:rPr>
        <w:t>February 2023.</w:t>
      </w:r>
    </w:p>
    <w:p w:rsidR="00AA1DD7" w:rsidRDefault="00AA1DD7" w:rsidP="00AA1DD7">
      <w:pPr>
        <w:pStyle w:val="ListParagraph"/>
        <w:rPr>
          <w:rFonts w:asciiTheme="minorHAnsi" w:hAnsiTheme="minorHAnsi" w:cstheme="minorHAnsi"/>
          <w:color w:val="000000"/>
          <w:lang w:eastAsia="en-US"/>
        </w:rPr>
      </w:pPr>
    </w:p>
    <w:p w:rsidR="00AA1DD7" w:rsidRPr="004A1D1D" w:rsidRDefault="00AA1DD7"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Pr>
          <w:rFonts w:asciiTheme="minorHAnsi" w:eastAsia="Times New Roman" w:hAnsiTheme="minorHAnsi" w:cstheme="minorHAnsi"/>
          <w:b/>
          <w:color w:val="000000"/>
          <w:lang w:eastAsia="en-US"/>
        </w:rPr>
        <w:t xml:space="preserve">LEGISLATIVE REPORT. </w:t>
      </w:r>
      <w:r>
        <w:rPr>
          <w:rFonts w:asciiTheme="minorHAnsi" w:eastAsia="Times New Roman" w:hAnsiTheme="minorHAnsi" w:cstheme="minorHAnsi"/>
          <w:color w:val="000000"/>
          <w:lang w:eastAsia="en-US"/>
        </w:rPr>
        <w:t>Noted and filed updates to legislations with an official City position.</w:t>
      </w:r>
    </w:p>
    <w:p w:rsidR="009F2A6C" w:rsidRPr="004A1D1D" w:rsidRDefault="009F2A6C" w:rsidP="00341CB6">
      <w:pPr>
        <w:pStyle w:val="ListParagraph"/>
        <w:ind w:left="450" w:hanging="450"/>
        <w:jc w:val="both"/>
        <w:rPr>
          <w:rFonts w:asciiTheme="minorHAnsi" w:hAnsiTheme="minorHAnsi" w:cstheme="minorHAnsi"/>
          <w:sz w:val="22"/>
          <w:szCs w:val="22"/>
          <w:lang w:eastAsia="en-US"/>
        </w:rPr>
      </w:pPr>
    </w:p>
    <w:p w:rsidR="00B20835" w:rsidRPr="00AA1DD7" w:rsidRDefault="008E7440"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Pr>
          <w:rFonts w:asciiTheme="minorHAnsi" w:hAnsiTheme="minorHAnsi" w:cstheme="minorHAnsi"/>
          <w:b/>
          <w:color w:val="000000"/>
          <w:kern w:val="2"/>
        </w:rPr>
        <w:t xml:space="preserve">RESOLUTION NO. </w:t>
      </w:r>
      <w:r w:rsidR="00AA1DD7">
        <w:rPr>
          <w:rFonts w:asciiTheme="minorHAnsi" w:hAnsiTheme="minorHAnsi" w:cstheme="minorHAnsi"/>
          <w:b/>
          <w:color w:val="000000"/>
          <w:kern w:val="2"/>
        </w:rPr>
        <w:t>2023-9106. TERMINATION OF CITY PROCLAMATION OF THE EXISTENCE OF A LOCAL EMERGENCY (COVID-19).</w:t>
      </w:r>
      <w:r w:rsidR="00AA1DD7">
        <w:rPr>
          <w:rFonts w:asciiTheme="minorHAnsi" w:hAnsiTheme="minorHAnsi" w:cstheme="minorHAnsi"/>
          <w:color w:val="000000"/>
          <w:kern w:val="2"/>
        </w:rPr>
        <w:t xml:space="preserve"> Adopted resolution terminating the City Manager/Director of Emergency Services Proclamation of the Existence of a Local Emergency (COVID-19). </w:t>
      </w:r>
    </w:p>
    <w:p w:rsidR="00AA1DD7" w:rsidRDefault="00AA1DD7" w:rsidP="00AA1DD7">
      <w:pPr>
        <w:pStyle w:val="ListParagraph"/>
        <w:rPr>
          <w:rFonts w:asciiTheme="minorHAnsi" w:hAnsiTheme="minorHAnsi" w:cstheme="minorHAnsi"/>
          <w:b/>
          <w:color w:val="000000"/>
          <w:kern w:val="2"/>
        </w:rPr>
      </w:pPr>
    </w:p>
    <w:p w:rsidR="00AA1DD7" w:rsidRPr="00AA1DD7" w:rsidRDefault="00AA1DD7"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Pr>
          <w:rFonts w:asciiTheme="minorHAnsi" w:hAnsiTheme="minorHAnsi" w:cstheme="minorHAnsi"/>
          <w:b/>
          <w:color w:val="000000"/>
          <w:kern w:val="2"/>
        </w:rPr>
        <w:t xml:space="preserve">RESOLUTION NO. 2023-9107. ACKNOWLEDGING RECEIPT OF THE ANNUAL SB 1205 STATE MANDATED FIRE INSPECTION COMPLIANCE REPORT. </w:t>
      </w:r>
      <w:r>
        <w:rPr>
          <w:rFonts w:asciiTheme="minorHAnsi" w:hAnsiTheme="minorHAnsi" w:cstheme="minorHAnsi"/>
          <w:color w:val="000000"/>
          <w:kern w:val="2"/>
        </w:rPr>
        <w:t xml:space="preserve">Adopted a resolution acknowledging receipt of the Annual State Mandated Inspection Compliance Report. The Report reflects that the San Marcos Fire Department has conducted 100% of inspections of certain structures as required by the California health and Safety Code Section 13146.4. </w:t>
      </w:r>
    </w:p>
    <w:p w:rsidR="00AA1DD7" w:rsidRDefault="00AA1DD7" w:rsidP="00AA1DD7">
      <w:pPr>
        <w:pStyle w:val="ListParagraph"/>
        <w:rPr>
          <w:rFonts w:asciiTheme="minorHAnsi" w:hAnsiTheme="minorHAnsi" w:cstheme="minorHAnsi"/>
          <w:b/>
          <w:color w:val="000000"/>
          <w:kern w:val="2"/>
        </w:rPr>
      </w:pPr>
    </w:p>
    <w:p w:rsidR="00AA1DD7" w:rsidRDefault="00AA1DD7"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Pr>
          <w:rFonts w:asciiTheme="minorHAnsi" w:hAnsiTheme="minorHAnsi" w:cstheme="minorHAnsi"/>
          <w:b/>
          <w:color w:val="000000"/>
          <w:kern w:val="2"/>
        </w:rPr>
        <w:t>ORDINANCE NO. 2023-</w:t>
      </w:r>
      <w:r w:rsidRPr="00AA1DD7">
        <w:rPr>
          <w:rFonts w:asciiTheme="minorHAnsi" w:hAnsiTheme="minorHAnsi" w:cstheme="minorHAnsi"/>
          <w:b/>
          <w:color w:val="000000"/>
          <w:kern w:val="2"/>
        </w:rPr>
        <w:t>1528</w:t>
      </w:r>
      <w:r>
        <w:rPr>
          <w:rFonts w:asciiTheme="minorHAnsi" w:hAnsiTheme="minorHAnsi" w:cstheme="minorHAnsi"/>
          <w:b/>
          <w:color w:val="000000"/>
          <w:kern w:val="2"/>
        </w:rPr>
        <w:t xml:space="preserve">. </w:t>
      </w:r>
      <w:r w:rsidRPr="00AA1DD7">
        <w:rPr>
          <w:rFonts w:asciiTheme="minorHAnsi" w:hAnsiTheme="minorHAnsi" w:cstheme="minorHAnsi"/>
          <w:b/>
          <w:color w:val="000000"/>
          <w:kern w:val="2"/>
        </w:rPr>
        <w:t>SECOND READING OF ORDINANCE FOR MONTIEL ROAD COMMERCIAL OFFICE BUILDING SPECIFIC PLAN SP19 0001 AND SITE DEVELOPMENT PLAN SDP19 0003</w:t>
      </w:r>
      <w:r>
        <w:rPr>
          <w:rFonts w:asciiTheme="minorHAnsi" w:hAnsiTheme="minorHAnsi" w:cstheme="minorHAnsi"/>
          <w:b/>
          <w:color w:val="000000"/>
          <w:kern w:val="2"/>
        </w:rPr>
        <w:t xml:space="preserve">. </w:t>
      </w:r>
      <w:r>
        <w:rPr>
          <w:rFonts w:asciiTheme="minorHAnsi" w:hAnsiTheme="minorHAnsi" w:cstheme="minorHAnsi"/>
          <w:color w:val="000000"/>
          <w:kern w:val="2"/>
        </w:rPr>
        <w:t>Adopted</w:t>
      </w:r>
      <w:r w:rsidRPr="00AA1DD7">
        <w:rPr>
          <w:rFonts w:asciiTheme="minorHAnsi" w:hAnsiTheme="minorHAnsi" w:cstheme="minorHAnsi"/>
          <w:color w:val="000000"/>
          <w:kern w:val="2"/>
        </w:rPr>
        <w:t xml:space="preserve"> second reading of Ordinance 2023 1528 (Specific Plan SP19 0001) for "Montiel Road Commercial Office Building" Specific Plan to allow for the site's development.</w:t>
      </w:r>
    </w:p>
    <w:p w:rsidR="00AA1DD7" w:rsidRDefault="00AA1DD7" w:rsidP="00AA1DD7">
      <w:pPr>
        <w:pStyle w:val="ListParagraph"/>
        <w:rPr>
          <w:rFonts w:asciiTheme="minorHAnsi" w:hAnsiTheme="minorHAnsi" w:cstheme="minorHAnsi"/>
          <w:b/>
          <w:color w:val="000000"/>
          <w:kern w:val="2"/>
        </w:rPr>
      </w:pPr>
    </w:p>
    <w:p w:rsidR="00AA1DD7" w:rsidRPr="00AA1DD7" w:rsidRDefault="00AA1DD7"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Pr>
          <w:rFonts w:asciiTheme="minorHAnsi" w:hAnsiTheme="minorHAnsi" w:cstheme="minorHAnsi"/>
          <w:b/>
          <w:color w:val="000000"/>
          <w:kern w:val="2"/>
        </w:rPr>
        <w:t xml:space="preserve">RESOLUTION NO. 2023-9108. </w:t>
      </w:r>
      <w:r w:rsidRPr="00AA1DD7">
        <w:rPr>
          <w:rFonts w:asciiTheme="minorHAnsi" w:hAnsiTheme="minorHAnsi" w:cstheme="minorHAnsi"/>
          <w:b/>
          <w:color w:val="000000"/>
          <w:kern w:val="2"/>
        </w:rPr>
        <w:t>AWARDING A CONTRACT FOR TEMPORARY STAFFING SERVICES TO ROBERT HALF INTERNATIONAL, INC AND DELEGATING AUTHORITY TO THE CITY MANAGER TO FINALIZE AND EXECUTE THE CONTRACT AND RELATED DOCUMENTS</w:t>
      </w:r>
      <w:r>
        <w:rPr>
          <w:rFonts w:asciiTheme="minorHAnsi" w:hAnsiTheme="minorHAnsi" w:cstheme="minorHAnsi"/>
          <w:b/>
          <w:color w:val="000000"/>
          <w:kern w:val="2"/>
        </w:rPr>
        <w:t xml:space="preserve">. </w:t>
      </w:r>
      <w:r>
        <w:rPr>
          <w:rFonts w:asciiTheme="minorHAnsi" w:hAnsiTheme="minorHAnsi" w:cstheme="minorHAnsi"/>
          <w:color w:val="000000"/>
          <w:kern w:val="2"/>
        </w:rPr>
        <w:t xml:space="preserve">Adopted </w:t>
      </w:r>
      <w:r w:rsidRPr="00AA1DD7">
        <w:rPr>
          <w:rFonts w:asciiTheme="minorHAnsi" w:hAnsiTheme="minorHAnsi" w:cstheme="minorHAnsi"/>
          <w:color w:val="000000"/>
          <w:kern w:val="2"/>
        </w:rPr>
        <w:t>a resolution awarding a contract between the City of San Marcos and Robert Half International Inc., providing the City access to temporary staffing services as the need arises and delegating authority to the City Manager to finalize and execute the contract and all related documents</w:t>
      </w:r>
    </w:p>
    <w:p w:rsidR="00AA1DD7" w:rsidRDefault="00AA1DD7" w:rsidP="00AA1DD7">
      <w:pPr>
        <w:pStyle w:val="ListParagraph"/>
        <w:rPr>
          <w:rFonts w:asciiTheme="minorHAnsi" w:hAnsiTheme="minorHAnsi" w:cstheme="minorHAnsi"/>
          <w:b/>
          <w:color w:val="000000"/>
          <w:kern w:val="2"/>
        </w:rPr>
      </w:pPr>
    </w:p>
    <w:p w:rsidR="00AA1DD7" w:rsidRPr="00AA1DD7" w:rsidRDefault="00AA1DD7"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Pr>
          <w:rFonts w:asciiTheme="minorHAnsi" w:hAnsiTheme="minorHAnsi" w:cstheme="minorHAnsi"/>
          <w:b/>
          <w:color w:val="000000"/>
          <w:kern w:val="2"/>
        </w:rPr>
        <w:t xml:space="preserve">RESOLUTION 2023-9109. </w:t>
      </w:r>
      <w:r w:rsidRPr="00AA1DD7">
        <w:rPr>
          <w:rFonts w:asciiTheme="minorHAnsi" w:hAnsiTheme="minorHAnsi" w:cstheme="minorHAnsi"/>
          <w:b/>
          <w:color w:val="000000"/>
          <w:kern w:val="2"/>
        </w:rPr>
        <w:t>APPROVING THE MID YEAR ADJUSTMENTS TO AMEND THE FISCAL YEAR 2022 23 BUDGET</w:t>
      </w:r>
      <w:r>
        <w:rPr>
          <w:rFonts w:asciiTheme="minorHAnsi" w:hAnsiTheme="minorHAnsi" w:cstheme="minorHAnsi"/>
          <w:b/>
          <w:color w:val="000000"/>
          <w:kern w:val="2"/>
        </w:rPr>
        <w:t xml:space="preserve">. </w:t>
      </w:r>
      <w:r>
        <w:rPr>
          <w:rFonts w:asciiTheme="minorHAnsi" w:hAnsiTheme="minorHAnsi" w:cstheme="minorHAnsi"/>
          <w:color w:val="000000"/>
          <w:kern w:val="2"/>
        </w:rPr>
        <w:t>Adopted</w:t>
      </w:r>
      <w:r w:rsidRPr="00AA1DD7">
        <w:rPr>
          <w:rFonts w:asciiTheme="minorHAnsi" w:hAnsiTheme="minorHAnsi" w:cstheme="minorHAnsi"/>
          <w:color w:val="000000"/>
          <w:kern w:val="2"/>
        </w:rPr>
        <w:t xml:space="preserve"> a resolution approving the recommended Mid-Year adjustment</w:t>
      </w:r>
      <w:r>
        <w:rPr>
          <w:rFonts w:asciiTheme="minorHAnsi" w:hAnsiTheme="minorHAnsi" w:cstheme="minorHAnsi"/>
          <w:color w:val="000000"/>
          <w:kern w:val="2"/>
        </w:rPr>
        <w:t>s to amend the Fiscal Year 2022-</w:t>
      </w:r>
      <w:r w:rsidRPr="00AA1DD7">
        <w:rPr>
          <w:rFonts w:asciiTheme="minorHAnsi" w:hAnsiTheme="minorHAnsi" w:cstheme="minorHAnsi"/>
          <w:color w:val="000000"/>
          <w:kern w:val="2"/>
        </w:rPr>
        <w:t>23 Budget.</w:t>
      </w:r>
    </w:p>
    <w:p w:rsidR="00AA1DD7" w:rsidRDefault="00AA1DD7" w:rsidP="00AA1DD7">
      <w:pPr>
        <w:pStyle w:val="ListParagraph"/>
        <w:rPr>
          <w:rFonts w:asciiTheme="minorHAnsi" w:hAnsiTheme="minorHAnsi" w:cstheme="minorHAnsi"/>
          <w:b/>
          <w:color w:val="000000"/>
          <w:kern w:val="2"/>
        </w:rPr>
      </w:pPr>
    </w:p>
    <w:p w:rsidR="00AA1DD7" w:rsidRPr="00AA1DD7" w:rsidRDefault="00AA1DD7"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Pr>
          <w:rFonts w:asciiTheme="minorHAnsi" w:hAnsiTheme="minorHAnsi" w:cstheme="minorHAnsi"/>
          <w:b/>
          <w:color w:val="000000"/>
          <w:kern w:val="2"/>
        </w:rPr>
        <w:t>RESOLUTIONS NOS. 2023-9110, 2023-9111, AND 2023-9112, AMENDING RESOLUTIONS 2022-9095, 2022-0906, AND 2022-</w:t>
      </w:r>
      <w:r w:rsidRPr="00AA1DD7">
        <w:rPr>
          <w:rFonts w:asciiTheme="minorHAnsi" w:hAnsiTheme="minorHAnsi" w:cstheme="minorHAnsi"/>
          <w:b/>
          <w:color w:val="000000"/>
          <w:kern w:val="2"/>
        </w:rPr>
        <w:t>9097, BY WHICH THE CITY ACCEPTED THE DRAINAGE EASEMENT OFFERED BY IRREV</w:t>
      </w:r>
      <w:r>
        <w:rPr>
          <w:rFonts w:asciiTheme="minorHAnsi" w:hAnsiTheme="minorHAnsi" w:cstheme="minorHAnsi"/>
          <w:b/>
          <w:color w:val="000000"/>
          <w:kern w:val="2"/>
        </w:rPr>
        <w:t>OCABLE OFFER OF DEDICATION 1961-</w:t>
      </w:r>
      <w:r w:rsidRPr="00AA1DD7">
        <w:rPr>
          <w:rFonts w:asciiTheme="minorHAnsi" w:hAnsiTheme="minorHAnsi" w:cstheme="minorHAnsi"/>
          <w:b/>
          <w:color w:val="000000"/>
          <w:kern w:val="2"/>
        </w:rPr>
        <w:t>0199180 FOR THE SUNSHINE PARK PHASE I LA ROSA DRAINAGE CHA</w:t>
      </w:r>
      <w:r w:rsidR="00D45C32">
        <w:rPr>
          <w:rFonts w:asciiTheme="minorHAnsi" w:hAnsiTheme="minorHAnsi" w:cstheme="minorHAnsi"/>
          <w:b/>
          <w:color w:val="000000"/>
          <w:kern w:val="2"/>
        </w:rPr>
        <w:t>NNEL, OFFERED AND REJECTED ON</w:t>
      </w:r>
      <w:bookmarkStart w:id="9" w:name="_GoBack"/>
      <w:bookmarkEnd w:id="9"/>
      <w:r w:rsidRPr="00AA1DD7">
        <w:rPr>
          <w:rFonts w:asciiTheme="minorHAnsi" w:hAnsiTheme="minorHAnsi" w:cstheme="minorHAnsi"/>
          <w:b/>
          <w:color w:val="000000"/>
          <w:kern w:val="2"/>
        </w:rPr>
        <w:t xml:space="preserve"> MAP 4790 FOR THE SUNSHINE PARK PHASE I LA ROSA DRAINAGE CHANNEL, AND OFFERED AND REJECTED ON FINAL MAPS 4865 AND 4876 FOR THE SUNSHINE PARK UNIT 2 AND UNIT 3 LA COLUSA DRAINAGE CHANNEL, RESPECTIVELY, TO REMOVE REFERENCES TO UNRECORDABLE EXHIBITS THAT ARE NOT REQUIRED BY LAW AND ARE NOT NECESSARY FOR PURPOSES OF IDENTIFYING THE AREA </w:t>
      </w:r>
      <w:r w:rsidRPr="00AA1DD7">
        <w:rPr>
          <w:rFonts w:asciiTheme="minorHAnsi" w:hAnsiTheme="minorHAnsi" w:cstheme="minorHAnsi"/>
          <w:b/>
          <w:color w:val="000000"/>
          <w:kern w:val="2"/>
        </w:rPr>
        <w:lastRenderedPageBreak/>
        <w:t>SUBJECT TO THE CITY’S ACCEPTANCE OF SUCH DRAINAGE EASEMENTS</w:t>
      </w:r>
      <w:r>
        <w:rPr>
          <w:rFonts w:asciiTheme="minorHAnsi" w:hAnsiTheme="minorHAnsi" w:cstheme="minorHAnsi"/>
          <w:b/>
          <w:color w:val="000000"/>
          <w:kern w:val="2"/>
        </w:rPr>
        <w:t xml:space="preserve">. </w:t>
      </w:r>
      <w:r w:rsidRPr="00AA1DD7">
        <w:rPr>
          <w:rFonts w:asciiTheme="minorHAnsi" w:hAnsiTheme="minorHAnsi" w:cstheme="minorHAnsi"/>
          <w:color w:val="000000"/>
          <w:kern w:val="2"/>
        </w:rPr>
        <w:t>Adopted</w:t>
      </w:r>
      <w:r>
        <w:rPr>
          <w:rFonts w:asciiTheme="minorHAnsi" w:hAnsiTheme="minorHAnsi" w:cstheme="minorHAnsi"/>
          <w:color w:val="000000"/>
          <w:kern w:val="2"/>
        </w:rPr>
        <w:t xml:space="preserve"> resolutions No. 2023-9110, 2023-</w:t>
      </w:r>
      <w:r w:rsidRPr="00AA1DD7">
        <w:rPr>
          <w:rFonts w:asciiTheme="minorHAnsi" w:hAnsiTheme="minorHAnsi" w:cstheme="minorHAnsi"/>
          <w:color w:val="000000"/>
          <w:kern w:val="2"/>
        </w:rPr>
        <w:t>9111, an</w:t>
      </w:r>
      <w:r>
        <w:rPr>
          <w:rFonts w:asciiTheme="minorHAnsi" w:hAnsiTheme="minorHAnsi" w:cstheme="minorHAnsi"/>
          <w:color w:val="000000"/>
          <w:kern w:val="2"/>
        </w:rPr>
        <w:t>d 2023-9112, to amend Resolutions 2022-9095, 2022-0906, and 2022-</w:t>
      </w:r>
      <w:r w:rsidRPr="00AA1DD7">
        <w:rPr>
          <w:rFonts w:asciiTheme="minorHAnsi" w:hAnsiTheme="minorHAnsi" w:cstheme="minorHAnsi"/>
          <w:color w:val="000000"/>
          <w:kern w:val="2"/>
        </w:rPr>
        <w:t>9097, respectively, to remove references to unrecordable exhibits not necessary to identify and/or effectuate the City's acceptance of drainage easements identified therein.</w:t>
      </w:r>
    </w:p>
    <w:p w:rsidR="00AA1DD7" w:rsidRDefault="00AA1DD7" w:rsidP="00AA1DD7">
      <w:pPr>
        <w:pStyle w:val="ListParagraph"/>
        <w:rPr>
          <w:rFonts w:asciiTheme="minorHAnsi" w:hAnsiTheme="minorHAnsi" w:cstheme="minorHAnsi"/>
          <w:b/>
          <w:color w:val="000000"/>
          <w:kern w:val="2"/>
        </w:rPr>
      </w:pPr>
    </w:p>
    <w:p w:rsidR="00AA1DD7" w:rsidRPr="00AA1DD7" w:rsidRDefault="00AA1DD7" w:rsidP="00B32803">
      <w:pPr>
        <w:numPr>
          <w:ilvl w:val="0"/>
          <w:numId w:val="3"/>
        </w:numPr>
        <w:suppressAutoHyphens w:val="0"/>
        <w:autoSpaceDE w:val="0"/>
        <w:autoSpaceDN w:val="0"/>
        <w:adjustRightInd w:val="0"/>
        <w:spacing w:after="0" w:line="240" w:lineRule="auto"/>
        <w:jc w:val="both"/>
        <w:rPr>
          <w:rFonts w:asciiTheme="minorHAnsi" w:hAnsiTheme="minorHAnsi" w:cstheme="minorHAnsi"/>
          <w:b/>
          <w:color w:val="000000"/>
          <w:kern w:val="2"/>
        </w:rPr>
      </w:pPr>
      <w:r w:rsidRPr="00AA1DD7">
        <w:rPr>
          <w:rFonts w:asciiTheme="minorHAnsi" w:hAnsiTheme="minorHAnsi" w:cstheme="minorHAnsi"/>
          <w:b/>
          <w:color w:val="000000"/>
          <w:kern w:val="2"/>
        </w:rPr>
        <w:t>DISCLOSURE OF REAL PROPERTY INTEREST HELD BY COUNCIL MEMBER SANNELLA WITHIN SAN MARCOS REDEVELOPMENT PROJECT AREA 3</w:t>
      </w:r>
      <w:r>
        <w:rPr>
          <w:rFonts w:asciiTheme="minorHAnsi" w:hAnsiTheme="minorHAnsi" w:cstheme="minorHAnsi"/>
          <w:b/>
          <w:color w:val="000000"/>
          <w:kern w:val="2"/>
        </w:rPr>
        <w:t xml:space="preserve">. </w:t>
      </w:r>
      <w:r w:rsidR="00982114">
        <w:rPr>
          <w:rFonts w:asciiTheme="minorHAnsi" w:hAnsiTheme="minorHAnsi" w:cstheme="minorHAnsi"/>
          <w:color w:val="000000"/>
          <w:kern w:val="2"/>
        </w:rPr>
        <w:t>Noted and f</w:t>
      </w:r>
      <w:r w:rsidRPr="00AA1DD7">
        <w:rPr>
          <w:rFonts w:asciiTheme="minorHAnsi" w:hAnsiTheme="minorHAnsi" w:cstheme="minorHAnsi"/>
          <w:color w:val="000000"/>
          <w:kern w:val="2"/>
        </w:rPr>
        <w:t>iled the real property interest disclosure for the City and Successor Agency minutes in compliance with the California Community Redevelopment Law.</w:t>
      </w:r>
    </w:p>
    <w:p w:rsidR="00AA1DD7" w:rsidRPr="008E7440" w:rsidRDefault="00AA1DD7" w:rsidP="00AA1DD7">
      <w:pPr>
        <w:suppressAutoHyphens w:val="0"/>
        <w:autoSpaceDE w:val="0"/>
        <w:autoSpaceDN w:val="0"/>
        <w:adjustRightInd w:val="0"/>
        <w:spacing w:after="0" w:line="240" w:lineRule="auto"/>
        <w:jc w:val="both"/>
        <w:rPr>
          <w:rFonts w:asciiTheme="minorHAnsi" w:hAnsiTheme="minorHAnsi" w:cstheme="minorHAnsi"/>
          <w:b/>
          <w:color w:val="000000"/>
          <w:kern w:val="2"/>
        </w:rPr>
      </w:pPr>
    </w:p>
    <w:p w:rsidR="003902E9" w:rsidRPr="004A1D1D" w:rsidRDefault="00B141D5" w:rsidP="00341CB6">
      <w:pPr>
        <w:pStyle w:val="NoSpacing"/>
        <w:jc w:val="both"/>
        <w:rPr>
          <w:rFonts w:asciiTheme="minorHAnsi" w:hAnsiTheme="minorHAnsi" w:cstheme="minorHAnsi"/>
        </w:rPr>
      </w:pPr>
      <w:r w:rsidRPr="004A1D1D">
        <w:rPr>
          <w:rFonts w:asciiTheme="minorHAnsi" w:hAnsiTheme="minorHAnsi" w:cstheme="minorHAnsi"/>
          <w:b/>
          <w:u w:val="single"/>
        </w:rPr>
        <w:t>ORAL COMMUNICATIONS</w:t>
      </w:r>
    </w:p>
    <w:p w:rsidR="00B141D5" w:rsidRPr="004A1D1D" w:rsidRDefault="00B141D5" w:rsidP="00341CB6">
      <w:pPr>
        <w:pStyle w:val="NoSpacing"/>
        <w:jc w:val="both"/>
        <w:rPr>
          <w:rFonts w:asciiTheme="minorHAnsi" w:hAnsiTheme="minorHAnsi" w:cstheme="minorHAnsi"/>
        </w:rPr>
      </w:pPr>
    </w:p>
    <w:p w:rsidR="00025A84" w:rsidRDefault="00982114" w:rsidP="00025A84">
      <w:pPr>
        <w:pStyle w:val="NoSpacing"/>
        <w:ind w:left="720"/>
        <w:jc w:val="both"/>
        <w:rPr>
          <w:rFonts w:asciiTheme="minorHAnsi" w:hAnsiTheme="minorHAnsi" w:cstheme="minorHAnsi"/>
        </w:rPr>
      </w:pPr>
      <w:r>
        <w:rPr>
          <w:rFonts w:asciiTheme="minorHAnsi" w:hAnsiTheme="minorHAnsi" w:cstheme="minorHAnsi"/>
        </w:rPr>
        <w:t>Marlene Walder</w:t>
      </w:r>
      <w:r w:rsidR="00025A84">
        <w:rPr>
          <w:rFonts w:asciiTheme="minorHAnsi" w:hAnsiTheme="minorHAnsi" w:cstheme="minorHAnsi"/>
        </w:rPr>
        <w:t>, resident, spoke in support of increased oversight on traffic.</w:t>
      </w:r>
    </w:p>
    <w:p w:rsidR="00025A84" w:rsidRDefault="00982114" w:rsidP="00025A84">
      <w:pPr>
        <w:pStyle w:val="NoSpacing"/>
        <w:ind w:firstLine="720"/>
        <w:jc w:val="both"/>
        <w:rPr>
          <w:rFonts w:asciiTheme="minorHAnsi" w:hAnsiTheme="minorHAnsi" w:cstheme="minorHAnsi"/>
        </w:rPr>
      </w:pPr>
      <w:r>
        <w:rPr>
          <w:rFonts w:asciiTheme="minorHAnsi" w:hAnsiTheme="minorHAnsi" w:cstheme="minorHAnsi"/>
        </w:rPr>
        <w:t xml:space="preserve">Melissa Palm, </w:t>
      </w:r>
      <w:r w:rsidR="00025A84">
        <w:rPr>
          <w:rFonts w:asciiTheme="minorHAnsi" w:hAnsiTheme="minorHAnsi" w:cstheme="minorHAnsi"/>
        </w:rPr>
        <w:t>spoke in support of assistance need with creek overflow at her school.</w:t>
      </w:r>
    </w:p>
    <w:p w:rsidR="00025A84" w:rsidRDefault="00982114" w:rsidP="00025A84">
      <w:pPr>
        <w:pStyle w:val="NoSpacing"/>
        <w:ind w:firstLine="720"/>
        <w:jc w:val="both"/>
        <w:rPr>
          <w:rFonts w:asciiTheme="minorHAnsi" w:hAnsiTheme="minorHAnsi" w:cstheme="minorHAnsi"/>
        </w:rPr>
      </w:pPr>
      <w:r>
        <w:rPr>
          <w:rFonts w:asciiTheme="minorHAnsi" w:hAnsiTheme="minorHAnsi" w:cstheme="minorHAnsi"/>
        </w:rPr>
        <w:t xml:space="preserve">John Mosher, </w:t>
      </w:r>
      <w:r w:rsidR="00025A84">
        <w:rPr>
          <w:rFonts w:asciiTheme="minorHAnsi" w:hAnsiTheme="minorHAnsi" w:cstheme="minorHAnsi"/>
        </w:rPr>
        <w:t>resident, spoke in support of mobilehome ordinance changes.</w:t>
      </w:r>
    </w:p>
    <w:p w:rsidR="00B141D5" w:rsidRPr="004A1D1D" w:rsidRDefault="00025A84" w:rsidP="00025A84">
      <w:pPr>
        <w:pStyle w:val="NoSpacing"/>
        <w:ind w:firstLine="720"/>
        <w:jc w:val="both"/>
        <w:rPr>
          <w:rFonts w:asciiTheme="minorHAnsi" w:hAnsiTheme="minorHAnsi" w:cstheme="minorHAnsi"/>
        </w:rPr>
      </w:pPr>
      <w:r>
        <w:rPr>
          <w:rFonts w:asciiTheme="minorHAnsi" w:hAnsiTheme="minorHAnsi" w:cstheme="minorHAnsi"/>
        </w:rPr>
        <w:t>Glen Winn, spoke in support of reviewing data associated with the General Plan update.</w:t>
      </w:r>
    </w:p>
    <w:p w:rsidR="00B141D5" w:rsidRPr="004A1D1D" w:rsidRDefault="00B141D5" w:rsidP="00341CB6">
      <w:pPr>
        <w:pStyle w:val="NoSpacing"/>
        <w:jc w:val="both"/>
        <w:rPr>
          <w:rFonts w:asciiTheme="minorHAnsi" w:hAnsiTheme="minorHAnsi" w:cstheme="minorHAnsi"/>
        </w:rPr>
      </w:pPr>
    </w:p>
    <w:p w:rsidR="00B141D5" w:rsidRDefault="008E7440" w:rsidP="00341CB6">
      <w:pPr>
        <w:pStyle w:val="NoSpacing"/>
        <w:jc w:val="both"/>
        <w:rPr>
          <w:rFonts w:asciiTheme="minorHAnsi" w:hAnsiTheme="minorHAnsi" w:cstheme="minorHAnsi"/>
          <w:b/>
          <w:u w:val="single"/>
        </w:rPr>
      </w:pPr>
      <w:r>
        <w:rPr>
          <w:rFonts w:asciiTheme="minorHAnsi" w:hAnsiTheme="minorHAnsi" w:cstheme="minorHAnsi"/>
          <w:b/>
          <w:u w:val="single"/>
        </w:rPr>
        <w:t>PUBLIC HEARINGS</w:t>
      </w:r>
    </w:p>
    <w:p w:rsidR="008E7440" w:rsidRDefault="008E7440" w:rsidP="00341CB6">
      <w:pPr>
        <w:pStyle w:val="NoSpacing"/>
        <w:jc w:val="both"/>
        <w:rPr>
          <w:rFonts w:asciiTheme="minorHAnsi" w:hAnsiTheme="minorHAnsi" w:cstheme="minorHAnsi"/>
          <w:b/>
          <w:u w:val="single"/>
        </w:rPr>
      </w:pPr>
    </w:p>
    <w:p w:rsidR="003902E9" w:rsidRPr="00D56CE6" w:rsidRDefault="00AA1DD7" w:rsidP="00B32803">
      <w:pPr>
        <w:pStyle w:val="NoSpacing"/>
        <w:numPr>
          <w:ilvl w:val="0"/>
          <w:numId w:val="3"/>
        </w:numPr>
        <w:rPr>
          <w:rFonts w:asciiTheme="minorHAnsi" w:hAnsiTheme="minorHAnsi" w:cstheme="minorHAnsi"/>
          <w:b/>
        </w:rPr>
      </w:pPr>
      <w:r>
        <w:rPr>
          <w:rFonts w:asciiTheme="minorHAnsi" w:hAnsiTheme="minorHAnsi" w:cstheme="minorHAnsi"/>
          <w:b/>
        </w:rPr>
        <w:t xml:space="preserve">ORDINANCE 2023-1529 </w:t>
      </w:r>
      <w:r w:rsidRPr="00AA1DD7">
        <w:rPr>
          <w:rFonts w:asciiTheme="minorHAnsi" w:hAnsiTheme="minorHAnsi" w:cstheme="minorHAnsi"/>
          <w:b/>
        </w:rPr>
        <w:t>ADDING CHAPTER 17.10 AND AMENDING CHAPTERS 20.340, 20.340.060, 20.500 AND 20.600 OF THE SAN MARCOS MUNICIPAL CODE IMPLEMENTING THE REQUIREMENTS OF AB 1236 TO STREAMLINE PROCESSING OF PERMIT APPLICATIONS FOR ELECTRICAL VEHICLE CHARGING STATIONS, AND ASSOCIATED NOTICE OF EXEMPTION FROM CEQA REQUIREMENTS</w:t>
      </w:r>
      <w:r w:rsidR="00D56CE6">
        <w:rPr>
          <w:rFonts w:asciiTheme="minorHAnsi" w:hAnsiTheme="minorHAnsi" w:cstheme="minorHAnsi"/>
          <w:b/>
        </w:rPr>
        <w:t xml:space="preserve">. </w:t>
      </w:r>
      <w:r w:rsidR="00D56CE6">
        <w:rPr>
          <w:rFonts w:asciiTheme="minorHAnsi" w:hAnsiTheme="minorHAnsi" w:cstheme="minorHAnsi"/>
        </w:rPr>
        <w:t>Approved Notice of Exemption EX22-044 and; Adopted first reading of ordinance updating the San Marcos Municipal Code to implement AB 1236 requirements codified as Government Code Section 65850.7.</w:t>
      </w:r>
    </w:p>
    <w:p w:rsidR="00D56CE6" w:rsidRDefault="00D56CE6" w:rsidP="00D56CE6">
      <w:pPr>
        <w:pStyle w:val="NoSpacing"/>
        <w:rPr>
          <w:rFonts w:asciiTheme="minorHAnsi" w:hAnsiTheme="minorHAnsi" w:cstheme="minorHAnsi"/>
          <w:b/>
        </w:rPr>
      </w:pPr>
    </w:p>
    <w:p w:rsidR="00025A84" w:rsidRDefault="00025A84" w:rsidP="00025A84">
      <w:pPr>
        <w:pStyle w:val="NoSpacing"/>
        <w:ind w:left="720"/>
        <w:rPr>
          <w:rFonts w:asciiTheme="minorHAnsi" w:hAnsiTheme="minorHAnsi" w:cstheme="minorHAnsi"/>
          <w:b/>
        </w:rPr>
      </w:pPr>
      <w:r>
        <w:rPr>
          <w:rFonts w:asciiTheme="minorHAnsi" w:hAnsiTheme="minorHAnsi" w:cstheme="minorHAnsi"/>
          <w:b/>
        </w:rPr>
        <w:t xml:space="preserve">DEPUTY CITY ATTORNEY PATERNO </w:t>
      </w:r>
      <w:r w:rsidRPr="00025A84">
        <w:rPr>
          <w:rFonts w:asciiTheme="minorHAnsi" w:hAnsiTheme="minorHAnsi" w:cstheme="minorHAnsi"/>
        </w:rPr>
        <w:t>provided the staff report</w:t>
      </w:r>
      <w:r>
        <w:rPr>
          <w:rFonts w:asciiTheme="minorHAnsi" w:hAnsiTheme="minorHAnsi" w:cstheme="minorHAnsi"/>
          <w:b/>
        </w:rPr>
        <w:t>.</w:t>
      </w:r>
    </w:p>
    <w:p w:rsidR="00025A84" w:rsidRDefault="00025A84" w:rsidP="00025A84">
      <w:pPr>
        <w:pStyle w:val="NoSpacing"/>
        <w:ind w:left="720"/>
        <w:rPr>
          <w:rFonts w:asciiTheme="minorHAnsi" w:hAnsiTheme="minorHAnsi" w:cstheme="minorHAnsi"/>
          <w:b/>
        </w:rPr>
      </w:pPr>
    </w:p>
    <w:p w:rsidR="00025A84" w:rsidRDefault="00025A84" w:rsidP="00025A84">
      <w:pPr>
        <w:pStyle w:val="NoSpacing"/>
        <w:ind w:left="720"/>
        <w:rPr>
          <w:rFonts w:asciiTheme="minorHAnsi" w:hAnsiTheme="minorHAnsi" w:cstheme="minorHAnsi"/>
          <w:b/>
        </w:rPr>
      </w:pPr>
      <w:r>
        <w:rPr>
          <w:rFonts w:asciiTheme="minorHAnsi" w:hAnsiTheme="minorHAnsi" w:cstheme="minorHAnsi"/>
          <w:b/>
        </w:rPr>
        <w:t xml:space="preserve">CITY COUNCIL DISCUSSION INCLUDED:  </w:t>
      </w:r>
      <w:r w:rsidRPr="00025A84">
        <w:rPr>
          <w:rFonts w:asciiTheme="minorHAnsi" w:hAnsiTheme="minorHAnsi" w:cstheme="minorHAnsi"/>
        </w:rPr>
        <w:t>permitting timelines, percentage of EV spaces, tracking the number of stations, and types of charging stations.</w:t>
      </w:r>
    </w:p>
    <w:p w:rsidR="00025A84" w:rsidRDefault="00025A84" w:rsidP="00025A84">
      <w:pPr>
        <w:pStyle w:val="NoSpacing"/>
        <w:ind w:left="720"/>
        <w:rPr>
          <w:rFonts w:asciiTheme="minorHAnsi" w:hAnsiTheme="minorHAnsi" w:cstheme="minorHAnsi"/>
          <w:b/>
        </w:rPr>
      </w:pPr>
    </w:p>
    <w:p w:rsidR="00025A84" w:rsidRPr="004A1D1D" w:rsidRDefault="00025A84" w:rsidP="00025A84">
      <w:pPr>
        <w:pStyle w:val="NoSpacing"/>
        <w:ind w:left="720"/>
        <w:rPr>
          <w:rFonts w:asciiTheme="minorHAnsi" w:hAnsiTheme="minorHAnsi" w:cstheme="minorHAnsi"/>
          <w:b/>
        </w:rPr>
      </w:pPr>
      <w:r w:rsidRPr="004A1D1D">
        <w:rPr>
          <w:rFonts w:asciiTheme="minorHAnsi" w:hAnsiTheme="minorHAnsi" w:cstheme="minorHAnsi"/>
          <w:b/>
        </w:rPr>
        <w:t xml:space="preserve">MOVED </w:t>
      </w:r>
      <w:r>
        <w:rPr>
          <w:rFonts w:asciiTheme="minorHAnsi" w:hAnsiTheme="minorHAnsi" w:cstheme="minorHAnsi"/>
          <w:b/>
        </w:rPr>
        <w:t xml:space="preserve">TO CLOSE PUBLIC HEARING </w:t>
      </w:r>
      <w:r w:rsidRPr="004A1D1D">
        <w:rPr>
          <w:rFonts w:asciiTheme="minorHAnsi" w:hAnsiTheme="minorHAnsi" w:cstheme="minorHAnsi"/>
          <w:b/>
        </w:rPr>
        <w:t xml:space="preserve">BY </w:t>
      </w:r>
      <w:r>
        <w:rPr>
          <w:rFonts w:asciiTheme="minorHAnsi" w:hAnsiTheme="minorHAnsi" w:cstheme="minorHAnsi"/>
          <w:b/>
        </w:rPr>
        <w:t>DEPUTY MAYOR JENKINS</w:t>
      </w:r>
      <w:r w:rsidRPr="004A1D1D">
        <w:rPr>
          <w:rFonts w:asciiTheme="minorHAnsi" w:hAnsiTheme="minorHAnsi" w:cstheme="minorHAnsi"/>
          <w:b/>
        </w:rPr>
        <w:t>, SECONDED BY COUNCILMEMBER</w:t>
      </w:r>
      <w:r>
        <w:rPr>
          <w:rFonts w:asciiTheme="minorHAnsi" w:hAnsiTheme="minorHAnsi" w:cstheme="minorHAnsi"/>
          <w:b/>
        </w:rPr>
        <w:t xml:space="preserve"> MUSGROVE.</w:t>
      </w:r>
    </w:p>
    <w:p w:rsidR="00025A84" w:rsidRPr="004A1D1D" w:rsidRDefault="00025A84" w:rsidP="00025A84">
      <w:pPr>
        <w:suppressAutoHyphens w:val="0"/>
        <w:autoSpaceDE w:val="0"/>
        <w:autoSpaceDN w:val="0"/>
        <w:adjustRightInd w:val="0"/>
        <w:spacing w:after="0" w:line="240" w:lineRule="auto"/>
        <w:ind w:left="720" w:firstLine="720"/>
        <w:jc w:val="both"/>
        <w:rPr>
          <w:rFonts w:asciiTheme="minorHAnsi" w:eastAsia="Times New Roman" w:hAnsiTheme="minorHAnsi" w:cstheme="minorHAnsi"/>
          <w:bCs/>
          <w:color w:val="000000"/>
          <w:lang w:eastAsia="en-US"/>
        </w:rPr>
      </w:pP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 xml:space="preserve">AYES: </w:t>
      </w:r>
      <w:r w:rsidRPr="004A1D1D">
        <w:rPr>
          <w:rFonts w:asciiTheme="minorHAnsi" w:eastAsia="Times New Roman" w:hAnsiTheme="minorHAnsi" w:cstheme="minorHAnsi"/>
          <w:bCs/>
          <w:color w:val="000000"/>
          <w:lang w:eastAsia="en-US"/>
        </w:rPr>
        <w:tab/>
      </w:r>
      <w:r w:rsidRPr="004A1D1D">
        <w:rPr>
          <w:rFonts w:asciiTheme="minorHAnsi" w:eastAsia="Times New Roman" w:hAnsiTheme="minorHAnsi" w:cstheme="minorHAnsi"/>
          <w:color w:val="000000"/>
          <w:lang w:eastAsia="en-US"/>
        </w:rPr>
        <w:t>COUNCILMEMBERS:  JENKINS, MUSGROVE, SANNELLA, NUÑEZ, JONES</w:t>
      </w: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NOES:</w:t>
      </w:r>
      <w:r w:rsidRPr="004A1D1D">
        <w:rPr>
          <w:rFonts w:asciiTheme="minorHAnsi" w:eastAsia="Times New Roman" w:hAnsiTheme="minorHAnsi" w:cstheme="minorHAnsi"/>
          <w:bCs/>
          <w:color w:val="000000"/>
          <w:lang w:eastAsia="en-US"/>
        </w:rPr>
        <w:tab/>
        <w:t>COUNCILMEMBERS:  NONE</w:t>
      </w:r>
      <w:r w:rsidRPr="004A1D1D">
        <w:rPr>
          <w:rFonts w:asciiTheme="minorHAnsi" w:eastAsia="Times New Roman" w:hAnsiTheme="minorHAnsi" w:cstheme="minorHAnsi"/>
          <w:color w:val="000000"/>
          <w:lang w:eastAsia="en-US"/>
        </w:rPr>
        <w:t xml:space="preserve"> </w:t>
      </w:r>
    </w:p>
    <w:p w:rsidR="00025A84"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Cs/>
          <w:color w:val="000000"/>
          <w:lang w:eastAsia="en-US"/>
        </w:rPr>
        <w:t xml:space="preserve">ABSENT: </w:t>
      </w:r>
      <w:r w:rsidRPr="004A1D1D">
        <w:rPr>
          <w:rFonts w:asciiTheme="minorHAnsi" w:eastAsia="Times New Roman" w:hAnsiTheme="minorHAnsi" w:cstheme="minorHAnsi"/>
          <w:bCs/>
          <w:color w:val="000000"/>
          <w:lang w:eastAsia="en-US"/>
        </w:rPr>
        <w:tab/>
        <w:t xml:space="preserve">COUNCILMEMBERS:  </w:t>
      </w:r>
      <w:r w:rsidRPr="004A1D1D">
        <w:rPr>
          <w:rFonts w:asciiTheme="minorHAnsi" w:eastAsia="Times New Roman" w:hAnsiTheme="minorHAnsi" w:cstheme="minorHAnsi"/>
          <w:color w:val="000000"/>
          <w:lang w:eastAsia="en-US"/>
        </w:rPr>
        <w:t>NONE</w:t>
      </w:r>
    </w:p>
    <w:p w:rsidR="00025A84" w:rsidRDefault="00025A84" w:rsidP="00025A84">
      <w:pPr>
        <w:suppressAutoHyphens w:val="0"/>
        <w:autoSpaceDE w:val="0"/>
        <w:autoSpaceDN w:val="0"/>
        <w:adjustRightInd w:val="0"/>
        <w:spacing w:after="0" w:line="240" w:lineRule="auto"/>
        <w:ind w:left="720" w:firstLine="720"/>
        <w:jc w:val="both"/>
        <w:rPr>
          <w:rFonts w:asciiTheme="minorHAnsi" w:eastAsia="Times New Roman" w:hAnsiTheme="minorHAnsi" w:cstheme="minorHAnsi"/>
          <w:color w:val="000000"/>
          <w:lang w:eastAsia="en-US"/>
        </w:rPr>
      </w:pPr>
    </w:p>
    <w:p w:rsidR="00025A84" w:rsidRPr="004A1D1D" w:rsidRDefault="00025A84" w:rsidP="00025A84">
      <w:pPr>
        <w:pStyle w:val="NoSpacing"/>
        <w:ind w:left="720"/>
        <w:rPr>
          <w:rFonts w:asciiTheme="minorHAnsi" w:hAnsiTheme="minorHAnsi" w:cstheme="minorHAnsi"/>
          <w:b/>
        </w:rPr>
      </w:pPr>
      <w:r w:rsidRPr="004A1D1D">
        <w:rPr>
          <w:rFonts w:asciiTheme="minorHAnsi" w:hAnsiTheme="minorHAnsi" w:cstheme="minorHAnsi"/>
          <w:b/>
        </w:rPr>
        <w:t xml:space="preserve">MOVED </w:t>
      </w:r>
      <w:r>
        <w:rPr>
          <w:rFonts w:asciiTheme="minorHAnsi" w:hAnsiTheme="minorHAnsi" w:cstheme="minorHAnsi"/>
          <w:b/>
        </w:rPr>
        <w:t xml:space="preserve">TO APPROVE </w:t>
      </w:r>
      <w:r w:rsidRPr="004A1D1D">
        <w:rPr>
          <w:rFonts w:asciiTheme="minorHAnsi" w:hAnsiTheme="minorHAnsi" w:cstheme="minorHAnsi"/>
          <w:b/>
        </w:rPr>
        <w:t xml:space="preserve">BY </w:t>
      </w:r>
      <w:r>
        <w:rPr>
          <w:rFonts w:asciiTheme="minorHAnsi" w:hAnsiTheme="minorHAnsi" w:cstheme="minorHAnsi"/>
          <w:b/>
        </w:rPr>
        <w:t>COUNCILMEMBER NUÑEZ</w:t>
      </w:r>
      <w:r w:rsidRPr="004A1D1D">
        <w:rPr>
          <w:rFonts w:asciiTheme="minorHAnsi" w:hAnsiTheme="minorHAnsi" w:cstheme="minorHAnsi"/>
          <w:b/>
        </w:rPr>
        <w:t>, SECONDED BY COUNCILMEMBER</w:t>
      </w:r>
      <w:r>
        <w:rPr>
          <w:rFonts w:asciiTheme="minorHAnsi" w:hAnsiTheme="minorHAnsi" w:cstheme="minorHAnsi"/>
          <w:b/>
        </w:rPr>
        <w:t xml:space="preserve"> MUSGROVE.</w:t>
      </w:r>
    </w:p>
    <w:p w:rsidR="00025A84" w:rsidRPr="004A1D1D" w:rsidRDefault="00025A84" w:rsidP="00025A84">
      <w:pPr>
        <w:suppressAutoHyphens w:val="0"/>
        <w:autoSpaceDE w:val="0"/>
        <w:autoSpaceDN w:val="0"/>
        <w:adjustRightInd w:val="0"/>
        <w:spacing w:after="0" w:line="240" w:lineRule="auto"/>
        <w:ind w:left="720" w:firstLine="720"/>
        <w:jc w:val="both"/>
        <w:rPr>
          <w:rFonts w:asciiTheme="minorHAnsi" w:eastAsia="Times New Roman" w:hAnsiTheme="minorHAnsi" w:cstheme="minorHAnsi"/>
          <w:bCs/>
          <w:color w:val="000000"/>
          <w:lang w:eastAsia="en-US"/>
        </w:rPr>
      </w:pP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 xml:space="preserve">AYES: </w:t>
      </w:r>
      <w:r w:rsidRPr="004A1D1D">
        <w:rPr>
          <w:rFonts w:asciiTheme="minorHAnsi" w:eastAsia="Times New Roman" w:hAnsiTheme="minorHAnsi" w:cstheme="minorHAnsi"/>
          <w:bCs/>
          <w:color w:val="000000"/>
          <w:lang w:eastAsia="en-US"/>
        </w:rPr>
        <w:tab/>
      </w:r>
      <w:r w:rsidRPr="004A1D1D">
        <w:rPr>
          <w:rFonts w:asciiTheme="minorHAnsi" w:eastAsia="Times New Roman" w:hAnsiTheme="minorHAnsi" w:cstheme="minorHAnsi"/>
          <w:color w:val="000000"/>
          <w:lang w:eastAsia="en-US"/>
        </w:rPr>
        <w:t>COUNCILMEMBERS:  JENKINS, MUSGROVE, SANNELLA, NUÑEZ, JONES</w:t>
      </w:r>
    </w:p>
    <w:p w:rsidR="00025A84" w:rsidRPr="004A1D1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NOES:</w:t>
      </w:r>
      <w:r w:rsidRPr="004A1D1D">
        <w:rPr>
          <w:rFonts w:asciiTheme="minorHAnsi" w:eastAsia="Times New Roman" w:hAnsiTheme="minorHAnsi" w:cstheme="minorHAnsi"/>
          <w:bCs/>
          <w:color w:val="000000"/>
          <w:lang w:eastAsia="en-US"/>
        </w:rPr>
        <w:tab/>
        <w:t>COUNCILMEMBERS:  NONE</w:t>
      </w:r>
      <w:r w:rsidRPr="004A1D1D">
        <w:rPr>
          <w:rFonts w:asciiTheme="minorHAnsi" w:eastAsia="Times New Roman" w:hAnsiTheme="minorHAnsi" w:cstheme="minorHAnsi"/>
          <w:color w:val="000000"/>
          <w:lang w:eastAsia="en-US"/>
        </w:rPr>
        <w:t xml:space="preserve"> </w:t>
      </w:r>
    </w:p>
    <w:p w:rsidR="00025A84"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Cs/>
          <w:color w:val="000000"/>
          <w:lang w:eastAsia="en-US"/>
        </w:rPr>
        <w:t xml:space="preserve">ABSENT: </w:t>
      </w:r>
      <w:r w:rsidRPr="004A1D1D">
        <w:rPr>
          <w:rFonts w:asciiTheme="minorHAnsi" w:eastAsia="Times New Roman" w:hAnsiTheme="minorHAnsi" w:cstheme="minorHAnsi"/>
          <w:bCs/>
          <w:color w:val="000000"/>
          <w:lang w:eastAsia="en-US"/>
        </w:rPr>
        <w:tab/>
        <w:t xml:space="preserve">COUNCILMEMBERS:  </w:t>
      </w:r>
      <w:r w:rsidRPr="004A1D1D">
        <w:rPr>
          <w:rFonts w:asciiTheme="minorHAnsi" w:eastAsia="Times New Roman" w:hAnsiTheme="minorHAnsi" w:cstheme="minorHAnsi"/>
          <w:color w:val="000000"/>
          <w:lang w:eastAsia="en-US"/>
        </w:rPr>
        <w:t>NONE</w:t>
      </w:r>
    </w:p>
    <w:p w:rsidR="00025A84" w:rsidRDefault="00025A84" w:rsidP="00D56CE6">
      <w:pPr>
        <w:pStyle w:val="NoSpacing"/>
        <w:rPr>
          <w:rFonts w:asciiTheme="minorHAnsi" w:hAnsiTheme="minorHAnsi" w:cstheme="minorHAnsi"/>
          <w:b/>
        </w:rPr>
      </w:pPr>
    </w:p>
    <w:p w:rsidR="00025A84" w:rsidRPr="00D56CE6" w:rsidRDefault="00025A84" w:rsidP="00D56CE6">
      <w:pPr>
        <w:pStyle w:val="NoSpacing"/>
        <w:rPr>
          <w:rFonts w:asciiTheme="minorHAnsi" w:hAnsiTheme="minorHAnsi" w:cstheme="minorHAnsi"/>
          <w:b/>
        </w:rPr>
      </w:pPr>
    </w:p>
    <w:p w:rsidR="00D56CE6" w:rsidRDefault="00D56CE6" w:rsidP="00B32803">
      <w:pPr>
        <w:pStyle w:val="NoSpacing"/>
        <w:numPr>
          <w:ilvl w:val="0"/>
          <w:numId w:val="3"/>
        </w:numPr>
        <w:rPr>
          <w:rFonts w:asciiTheme="minorHAnsi" w:hAnsiTheme="minorHAnsi" w:cstheme="minorHAnsi"/>
          <w:b/>
        </w:rPr>
      </w:pPr>
      <w:r>
        <w:rPr>
          <w:rFonts w:asciiTheme="minorHAnsi" w:hAnsiTheme="minorHAnsi" w:cstheme="minorHAnsi"/>
          <w:b/>
        </w:rPr>
        <w:lastRenderedPageBreak/>
        <w:t>RESOLUTION 2023-</w:t>
      </w:r>
      <w:r w:rsidRPr="00D56CE6">
        <w:rPr>
          <w:rFonts w:asciiTheme="minorHAnsi" w:hAnsiTheme="minorHAnsi" w:cstheme="minorHAnsi"/>
          <w:b/>
        </w:rPr>
        <w:t>9113, A RESOLUTION OF THE CITY COUNCIL OF THE CITY OF SAN MARCOS CONFIRMING THE NEXT STEPS IN THE GENERAL PLAN UPDATE PROCESS, INCLUDING THE DRAFT PROPOSED LAND USE MAP</w:t>
      </w:r>
      <w:r>
        <w:rPr>
          <w:rFonts w:asciiTheme="minorHAnsi" w:hAnsiTheme="minorHAnsi" w:cstheme="minorHAnsi"/>
          <w:b/>
        </w:rPr>
        <w:t xml:space="preserve">. </w:t>
      </w:r>
      <w:r w:rsidR="000E019A">
        <w:rPr>
          <w:rFonts w:asciiTheme="minorHAnsi" w:hAnsiTheme="minorHAnsi" w:cstheme="minorHAnsi"/>
        </w:rPr>
        <w:t xml:space="preserve">Adopt resolution confirming the next steps in the General Plan Update process, including the draft proposed land use map, with the exception of the land use designation change as proposed on Assessor’s Parcel Number (APN) 220-240-73. The land use designation on parcel identified as APN 220-240-73 is to be changed from Transitional-Commercial to Industrial or Transitional-Industrial on the proposed land use map. </w:t>
      </w:r>
    </w:p>
    <w:p w:rsidR="00982114" w:rsidRDefault="00982114" w:rsidP="00982114">
      <w:pPr>
        <w:pStyle w:val="ListParagraph"/>
        <w:rPr>
          <w:rFonts w:asciiTheme="minorHAnsi" w:hAnsiTheme="minorHAnsi" w:cstheme="minorHAnsi"/>
          <w:b/>
        </w:rPr>
      </w:pPr>
    </w:p>
    <w:p w:rsidR="000E019A" w:rsidRPr="004A1D1D" w:rsidRDefault="000E019A" w:rsidP="00025A84">
      <w:pPr>
        <w:pStyle w:val="NoSpacing"/>
        <w:ind w:firstLine="720"/>
        <w:rPr>
          <w:rFonts w:asciiTheme="minorHAnsi" w:hAnsiTheme="minorHAnsi" w:cstheme="minorHAnsi"/>
          <w:b/>
        </w:rPr>
      </w:pPr>
      <w:r w:rsidRPr="004A1D1D">
        <w:rPr>
          <w:rFonts w:asciiTheme="minorHAnsi" w:hAnsiTheme="minorHAnsi" w:cstheme="minorHAnsi"/>
          <w:b/>
        </w:rPr>
        <w:t xml:space="preserve">MOVED </w:t>
      </w:r>
      <w:r>
        <w:rPr>
          <w:rFonts w:asciiTheme="minorHAnsi" w:hAnsiTheme="minorHAnsi" w:cstheme="minorHAnsi"/>
          <w:b/>
        </w:rPr>
        <w:t xml:space="preserve">TO </w:t>
      </w:r>
      <w:r w:rsidR="00B32803">
        <w:rPr>
          <w:rFonts w:asciiTheme="minorHAnsi" w:hAnsiTheme="minorHAnsi" w:cstheme="minorHAnsi"/>
          <w:b/>
        </w:rPr>
        <w:t xml:space="preserve">TABLE ITEM 13 </w:t>
      </w:r>
      <w:r w:rsidRPr="004A1D1D">
        <w:rPr>
          <w:rFonts w:asciiTheme="minorHAnsi" w:hAnsiTheme="minorHAnsi" w:cstheme="minorHAnsi"/>
          <w:b/>
        </w:rPr>
        <w:t xml:space="preserve">BY </w:t>
      </w:r>
      <w:r w:rsidR="00B32803">
        <w:rPr>
          <w:rFonts w:asciiTheme="minorHAnsi" w:hAnsiTheme="minorHAnsi" w:cstheme="minorHAnsi"/>
          <w:b/>
        </w:rPr>
        <w:t>MAYOR JONES</w:t>
      </w:r>
      <w:r w:rsidRPr="004A1D1D">
        <w:rPr>
          <w:rFonts w:asciiTheme="minorHAnsi" w:hAnsiTheme="minorHAnsi" w:cstheme="minorHAnsi"/>
          <w:b/>
        </w:rPr>
        <w:t xml:space="preserve">, SECONDED BY </w:t>
      </w:r>
      <w:r w:rsidR="00B32803">
        <w:rPr>
          <w:rFonts w:asciiTheme="minorHAnsi" w:hAnsiTheme="minorHAnsi" w:cstheme="minorHAnsi"/>
          <w:b/>
        </w:rPr>
        <w:t>DEPUTY MAYOR JENKINS.</w:t>
      </w:r>
    </w:p>
    <w:p w:rsidR="000E019A" w:rsidRPr="004A1D1D" w:rsidRDefault="000E019A" w:rsidP="000E019A">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rsidR="000E019A" w:rsidRPr="004A1D1D" w:rsidRDefault="000E019A" w:rsidP="000E019A">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 xml:space="preserve">AYES: </w:t>
      </w:r>
      <w:r w:rsidRPr="004A1D1D">
        <w:rPr>
          <w:rFonts w:asciiTheme="minorHAnsi" w:eastAsia="Times New Roman" w:hAnsiTheme="minorHAnsi" w:cstheme="minorHAnsi"/>
          <w:bCs/>
          <w:color w:val="000000"/>
          <w:lang w:eastAsia="en-US"/>
        </w:rPr>
        <w:tab/>
      </w:r>
      <w:r w:rsidRPr="004A1D1D">
        <w:rPr>
          <w:rFonts w:asciiTheme="minorHAnsi" w:eastAsia="Times New Roman" w:hAnsiTheme="minorHAnsi" w:cstheme="minorHAnsi"/>
          <w:color w:val="000000"/>
          <w:lang w:eastAsia="en-US"/>
        </w:rPr>
        <w:t>COUNCILMEMBERS:  JENKINS, MUSGROVE, SANNELLA, NUÑEZ, JONES</w:t>
      </w:r>
    </w:p>
    <w:p w:rsidR="000E019A" w:rsidRPr="004A1D1D" w:rsidRDefault="000E019A" w:rsidP="000E019A">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4A1D1D">
        <w:rPr>
          <w:rFonts w:asciiTheme="minorHAnsi" w:eastAsia="Times New Roman" w:hAnsiTheme="minorHAnsi" w:cstheme="minorHAnsi"/>
          <w:bCs/>
          <w:color w:val="000000"/>
          <w:lang w:eastAsia="en-US"/>
        </w:rPr>
        <w:t>NOES:</w:t>
      </w:r>
      <w:r w:rsidRPr="004A1D1D">
        <w:rPr>
          <w:rFonts w:asciiTheme="minorHAnsi" w:eastAsia="Times New Roman" w:hAnsiTheme="minorHAnsi" w:cstheme="minorHAnsi"/>
          <w:bCs/>
          <w:color w:val="000000"/>
          <w:lang w:eastAsia="en-US"/>
        </w:rPr>
        <w:tab/>
        <w:t>COUNCILMEMBERS:  NONE</w:t>
      </w:r>
      <w:r w:rsidRPr="004A1D1D">
        <w:rPr>
          <w:rFonts w:asciiTheme="minorHAnsi" w:eastAsia="Times New Roman" w:hAnsiTheme="minorHAnsi" w:cstheme="minorHAnsi"/>
          <w:color w:val="000000"/>
          <w:lang w:eastAsia="en-US"/>
        </w:rPr>
        <w:t xml:space="preserve"> </w:t>
      </w:r>
    </w:p>
    <w:p w:rsidR="000E019A" w:rsidRDefault="000E019A" w:rsidP="000E019A">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4A1D1D">
        <w:rPr>
          <w:rFonts w:asciiTheme="minorHAnsi" w:eastAsia="Times New Roman" w:hAnsiTheme="minorHAnsi" w:cstheme="minorHAnsi"/>
          <w:bCs/>
          <w:color w:val="000000"/>
          <w:lang w:eastAsia="en-US"/>
        </w:rPr>
        <w:t xml:space="preserve">ABSENT: </w:t>
      </w:r>
      <w:r w:rsidRPr="004A1D1D">
        <w:rPr>
          <w:rFonts w:asciiTheme="minorHAnsi" w:eastAsia="Times New Roman" w:hAnsiTheme="minorHAnsi" w:cstheme="minorHAnsi"/>
          <w:bCs/>
          <w:color w:val="000000"/>
          <w:lang w:eastAsia="en-US"/>
        </w:rPr>
        <w:tab/>
        <w:t xml:space="preserve">COUNCILMEMBERS:  </w:t>
      </w:r>
      <w:r w:rsidRPr="004A1D1D">
        <w:rPr>
          <w:rFonts w:asciiTheme="minorHAnsi" w:eastAsia="Times New Roman" w:hAnsiTheme="minorHAnsi" w:cstheme="minorHAnsi"/>
          <w:color w:val="000000"/>
          <w:lang w:eastAsia="en-US"/>
        </w:rPr>
        <w:t>NONE</w:t>
      </w:r>
    </w:p>
    <w:p w:rsidR="000E019A" w:rsidRDefault="000E019A" w:rsidP="000E019A">
      <w:pPr>
        <w:pStyle w:val="NoSpacing"/>
        <w:rPr>
          <w:rFonts w:asciiTheme="minorHAnsi" w:hAnsiTheme="minorHAnsi" w:cstheme="minorHAnsi"/>
          <w:b/>
        </w:rPr>
      </w:pPr>
    </w:p>
    <w:p w:rsidR="000E019A" w:rsidRDefault="000E019A" w:rsidP="000E019A">
      <w:pPr>
        <w:pStyle w:val="NoSpacing"/>
        <w:rPr>
          <w:rFonts w:asciiTheme="minorHAnsi" w:hAnsiTheme="minorHAnsi" w:cstheme="minorHAnsi"/>
          <w:b/>
        </w:rPr>
      </w:pPr>
    </w:p>
    <w:p w:rsidR="00755D3E" w:rsidRPr="004A1D1D" w:rsidRDefault="001D7C48" w:rsidP="00341CB6">
      <w:pPr>
        <w:pStyle w:val="NoSpacing"/>
        <w:jc w:val="both"/>
        <w:rPr>
          <w:rFonts w:asciiTheme="minorHAnsi" w:hAnsiTheme="minorHAnsi" w:cstheme="minorHAnsi"/>
          <w:b/>
          <w:u w:val="single"/>
        </w:rPr>
      </w:pPr>
      <w:r w:rsidRPr="004A1D1D">
        <w:rPr>
          <w:rFonts w:asciiTheme="minorHAnsi" w:hAnsiTheme="minorHAnsi" w:cstheme="minorHAnsi"/>
          <w:b/>
          <w:u w:val="single"/>
        </w:rPr>
        <w:t>ORAL COMMUNICATIONS – CONTINUED</w:t>
      </w:r>
    </w:p>
    <w:p w:rsidR="008B0A93" w:rsidRDefault="008B0A93" w:rsidP="00341CB6">
      <w:pPr>
        <w:pStyle w:val="NoSpacing"/>
        <w:jc w:val="both"/>
        <w:rPr>
          <w:rFonts w:asciiTheme="minorHAnsi" w:hAnsiTheme="minorHAnsi" w:cstheme="minorHAnsi"/>
        </w:rPr>
      </w:pPr>
      <w:r>
        <w:rPr>
          <w:rFonts w:asciiTheme="minorHAnsi" w:hAnsiTheme="minorHAnsi" w:cstheme="minorHAnsi"/>
        </w:rPr>
        <w:t xml:space="preserve"> </w:t>
      </w:r>
    </w:p>
    <w:p w:rsidR="000E019A" w:rsidRPr="004A1D1D" w:rsidRDefault="00025A84" w:rsidP="00025A84">
      <w:pPr>
        <w:pStyle w:val="NoSpacing"/>
        <w:jc w:val="both"/>
        <w:rPr>
          <w:rFonts w:asciiTheme="minorHAnsi" w:eastAsia="Times New Roman" w:hAnsiTheme="minorHAnsi" w:cstheme="minorHAnsi"/>
          <w:color w:val="000000"/>
          <w:lang w:eastAsia="en-US"/>
        </w:rPr>
      </w:pPr>
      <w:r>
        <w:rPr>
          <w:rFonts w:asciiTheme="minorHAnsi" w:hAnsiTheme="minorHAnsi" w:cstheme="minorHAnsi"/>
        </w:rPr>
        <w:t>There were no public comments.</w:t>
      </w:r>
    </w:p>
    <w:p w:rsidR="007E0D3A" w:rsidRPr="004A1D1D" w:rsidRDefault="00850E55" w:rsidP="00341CB6">
      <w:pPr>
        <w:pStyle w:val="NoSpacing"/>
        <w:jc w:val="both"/>
        <w:rPr>
          <w:rFonts w:asciiTheme="minorHAnsi" w:hAnsiTheme="minorHAnsi" w:cstheme="minorHAnsi"/>
          <w:bCs/>
        </w:rPr>
      </w:pPr>
      <w:r w:rsidRPr="004A1D1D">
        <w:rPr>
          <w:rFonts w:asciiTheme="minorHAnsi" w:hAnsiTheme="minorHAnsi" w:cstheme="minorHAnsi"/>
          <w:bCs/>
        </w:rPr>
        <w:t xml:space="preserve">  </w:t>
      </w:r>
    </w:p>
    <w:p w:rsidR="00850E55" w:rsidRPr="004A1D1D" w:rsidRDefault="00850E55" w:rsidP="00341CB6">
      <w:pPr>
        <w:autoSpaceDE w:val="0"/>
        <w:spacing w:after="0" w:line="240" w:lineRule="auto"/>
        <w:ind w:left="720" w:hanging="720"/>
        <w:jc w:val="both"/>
        <w:rPr>
          <w:rFonts w:asciiTheme="minorHAnsi" w:hAnsiTheme="minorHAnsi" w:cstheme="minorHAnsi"/>
          <w:bCs/>
        </w:rPr>
      </w:pPr>
      <w:r w:rsidRPr="004A1D1D">
        <w:rPr>
          <w:rFonts w:asciiTheme="minorHAnsi" w:hAnsiTheme="minorHAnsi" w:cstheme="minorHAnsi"/>
          <w:b/>
          <w:u w:val="single"/>
        </w:rPr>
        <w:t>REPORTS</w:t>
      </w:r>
      <w:r w:rsidRPr="004A1D1D">
        <w:rPr>
          <w:rFonts w:asciiTheme="minorHAnsi" w:hAnsiTheme="minorHAnsi" w:cstheme="minorHAnsi"/>
          <w:b/>
          <w:bCs/>
        </w:rPr>
        <w:t xml:space="preserve"> </w:t>
      </w:r>
      <w:r w:rsidRPr="004A1D1D">
        <w:rPr>
          <w:rFonts w:asciiTheme="minorHAnsi" w:hAnsiTheme="minorHAnsi" w:cstheme="minorHAnsi"/>
          <w:bCs/>
        </w:rPr>
        <w:t>(Including AB 1234 Reporting Requirements)</w:t>
      </w:r>
    </w:p>
    <w:p w:rsidR="00AF1721" w:rsidRPr="004A1D1D" w:rsidRDefault="001D7C48" w:rsidP="00341CB6">
      <w:pPr>
        <w:spacing w:after="0" w:line="240" w:lineRule="auto"/>
        <w:ind w:left="450"/>
        <w:jc w:val="both"/>
        <w:rPr>
          <w:rFonts w:asciiTheme="minorHAnsi" w:hAnsiTheme="minorHAnsi" w:cstheme="minorHAnsi"/>
        </w:rPr>
      </w:pPr>
      <w:r w:rsidRPr="004A1D1D">
        <w:rPr>
          <w:rFonts w:asciiTheme="minorHAnsi" w:hAnsiTheme="minorHAnsi" w:cstheme="minorHAnsi"/>
        </w:rPr>
        <w:tab/>
      </w:r>
    </w:p>
    <w:p w:rsidR="00AF2A21" w:rsidRPr="006F347D" w:rsidRDefault="002B1C61" w:rsidP="00B32803">
      <w:pPr>
        <w:pStyle w:val="ListParagraph"/>
        <w:numPr>
          <w:ilvl w:val="0"/>
          <w:numId w:val="5"/>
        </w:numPr>
        <w:jc w:val="both"/>
        <w:rPr>
          <w:rFonts w:asciiTheme="minorHAnsi" w:hAnsiTheme="minorHAnsi" w:cstheme="minorHAnsi"/>
          <w:lang w:eastAsia="en-US"/>
        </w:rPr>
      </w:pPr>
      <w:r w:rsidRPr="001F6B12">
        <w:rPr>
          <w:rFonts w:asciiTheme="minorHAnsi" w:hAnsiTheme="minorHAnsi" w:cstheme="minorHAnsi"/>
          <w:b/>
          <w:bCs/>
          <w:sz w:val="22"/>
          <w:u w:val="single"/>
        </w:rPr>
        <w:t>S</w:t>
      </w:r>
      <w:r w:rsidR="00850E55" w:rsidRPr="001F6B12">
        <w:rPr>
          <w:rFonts w:asciiTheme="minorHAnsi" w:hAnsiTheme="minorHAnsi" w:cstheme="minorHAnsi"/>
          <w:b/>
          <w:bCs/>
          <w:sz w:val="22"/>
          <w:u w:val="single"/>
        </w:rPr>
        <w:t>AN DIEGO ASSOCIATION OF GOVERNMENTS REPORT</w:t>
      </w:r>
      <w:r w:rsidR="00850E55" w:rsidRPr="001F6B12">
        <w:rPr>
          <w:rFonts w:asciiTheme="minorHAnsi" w:hAnsiTheme="minorHAnsi" w:cstheme="minorHAnsi"/>
          <w:b/>
          <w:sz w:val="22"/>
        </w:rPr>
        <w:t xml:space="preserve"> </w:t>
      </w:r>
      <w:r w:rsidR="001F6B12" w:rsidRPr="001F6B12">
        <w:rPr>
          <w:rFonts w:asciiTheme="minorHAnsi" w:hAnsiTheme="minorHAnsi" w:cstheme="minorHAnsi"/>
          <w:sz w:val="22"/>
        </w:rPr>
        <w:t xml:space="preserve">– MAYOR JONES. </w:t>
      </w:r>
      <w:r w:rsidR="006F347D">
        <w:rPr>
          <w:rFonts w:asciiTheme="minorHAnsi" w:hAnsiTheme="minorHAnsi" w:cstheme="minorHAnsi"/>
          <w:sz w:val="22"/>
        </w:rPr>
        <w:t xml:space="preserve"> Report given with no action taken. </w:t>
      </w:r>
    </w:p>
    <w:p w:rsidR="006F347D" w:rsidRPr="006F347D" w:rsidRDefault="006F347D" w:rsidP="00341CB6">
      <w:pPr>
        <w:pStyle w:val="ListParagraph"/>
        <w:ind w:firstLine="0"/>
        <w:jc w:val="both"/>
        <w:rPr>
          <w:rFonts w:asciiTheme="minorHAnsi" w:hAnsiTheme="minorHAnsi" w:cstheme="minorHAnsi"/>
          <w:lang w:eastAsia="en-US"/>
        </w:rPr>
      </w:pPr>
    </w:p>
    <w:p w:rsidR="009F0B54" w:rsidRDefault="00AE2AAB" w:rsidP="00B32803">
      <w:pPr>
        <w:numPr>
          <w:ilvl w:val="0"/>
          <w:numId w:val="5"/>
        </w:numPr>
        <w:spacing w:after="0" w:line="240" w:lineRule="auto"/>
        <w:jc w:val="both"/>
        <w:rPr>
          <w:rFonts w:asciiTheme="minorHAnsi" w:hAnsiTheme="minorHAnsi" w:cstheme="minorHAnsi"/>
        </w:rPr>
      </w:pPr>
      <w:r w:rsidRPr="004A1D1D">
        <w:rPr>
          <w:rFonts w:asciiTheme="minorHAnsi" w:hAnsiTheme="minorHAnsi" w:cstheme="minorHAnsi"/>
          <w:b/>
          <w:bCs/>
          <w:u w:val="single"/>
        </w:rPr>
        <w:t>LEAGUE OF CALIFORNIA CITIES REPORT</w:t>
      </w:r>
      <w:r w:rsidRPr="004A1D1D">
        <w:rPr>
          <w:rFonts w:asciiTheme="minorHAnsi" w:hAnsiTheme="minorHAnsi" w:cstheme="minorHAnsi"/>
        </w:rPr>
        <w:t xml:space="preserve"> </w:t>
      </w:r>
      <w:r w:rsidR="001F6B12" w:rsidRPr="001F6B12">
        <w:rPr>
          <w:rFonts w:asciiTheme="minorHAnsi" w:hAnsiTheme="minorHAnsi" w:cstheme="minorHAnsi"/>
        </w:rPr>
        <w:t xml:space="preserve">– COUNCILMEMBER </w:t>
      </w:r>
      <w:r w:rsidR="008B0A93">
        <w:rPr>
          <w:rFonts w:asciiTheme="minorHAnsi" w:hAnsiTheme="minorHAnsi" w:cstheme="minorHAnsi"/>
        </w:rPr>
        <w:t>MUSGROVE</w:t>
      </w:r>
      <w:r w:rsidR="001F6B12" w:rsidRPr="001F6B12">
        <w:rPr>
          <w:rFonts w:asciiTheme="minorHAnsi" w:hAnsiTheme="minorHAnsi" w:cstheme="minorHAnsi"/>
        </w:rPr>
        <w:t xml:space="preserve">. </w:t>
      </w:r>
      <w:r w:rsidR="004C6EFD">
        <w:rPr>
          <w:rFonts w:asciiTheme="minorHAnsi" w:hAnsiTheme="minorHAnsi" w:cstheme="minorHAnsi"/>
        </w:rPr>
        <w:t xml:space="preserve"> </w:t>
      </w:r>
      <w:r w:rsidR="006F347D">
        <w:rPr>
          <w:rFonts w:asciiTheme="minorHAnsi" w:hAnsiTheme="minorHAnsi" w:cstheme="minorHAnsi"/>
        </w:rPr>
        <w:t>Report given with no action taken.</w:t>
      </w:r>
    </w:p>
    <w:p w:rsidR="001F6B12" w:rsidRPr="004A1D1D" w:rsidRDefault="001F6B12" w:rsidP="00341CB6">
      <w:pPr>
        <w:spacing w:after="0" w:line="240" w:lineRule="auto"/>
        <w:jc w:val="both"/>
        <w:rPr>
          <w:rFonts w:asciiTheme="minorHAnsi" w:hAnsiTheme="minorHAnsi" w:cstheme="minorHAnsi"/>
        </w:rPr>
      </w:pPr>
    </w:p>
    <w:p w:rsidR="0013295B" w:rsidRPr="001F6B12" w:rsidRDefault="00850E55" w:rsidP="00B32803">
      <w:pPr>
        <w:numPr>
          <w:ilvl w:val="0"/>
          <w:numId w:val="5"/>
        </w:numPr>
        <w:spacing w:after="0" w:line="240" w:lineRule="auto"/>
        <w:jc w:val="both"/>
        <w:rPr>
          <w:rFonts w:asciiTheme="minorHAnsi" w:hAnsiTheme="minorHAnsi" w:cstheme="minorHAnsi"/>
        </w:rPr>
      </w:pPr>
      <w:r w:rsidRPr="004A1D1D">
        <w:rPr>
          <w:rFonts w:asciiTheme="minorHAnsi" w:hAnsiTheme="minorHAnsi" w:cstheme="minorHAnsi"/>
          <w:b/>
          <w:bCs/>
          <w:u w:val="single"/>
        </w:rPr>
        <w:t>NORTH COUNTY TRANSIT DISTRICT REPORT</w:t>
      </w:r>
      <w:r w:rsidRPr="004A1D1D">
        <w:rPr>
          <w:rFonts w:asciiTheme="minorHAnsi" w:hAnsiTheme="minorHAnsi" w:cstheme="minorHAnsi"/>
        </w:rPr>
        <w:t xml:space="preserve"> </w:t>
      </w:r>
      <w:r w:rsidR="001F6B12" w:rsidRPr="0013295B">
        <w:rPr>
          <w:rFonts w:cs="Arial"/>
        </w:rPr>
        <w:t xml:space="preserve">– </w:t>
      </w:r>
      <w:r w:rsidR="001F6B12">
        <w:rPr>
          <w:rFonts w:cs="Arial"/>
        </w:rPr>
        <w:t xml:space="preserve">DEPUTY </w:t>
      </w:r>
      <w:r w:rsidR="001F6B12" w:rsidRPr="0013295B">
        <w:rPr>
          <w:rFonts w:cs="Arial"/>
        </w:rPr>
        <w:t>MAYOR JENKINS</w:t>
      </w:r>
      <w:r w:rsidR="001F6B12">
        <w:rPr>
          <w:rFonts w:cs="Arial"/>
        </w:rPr>
        <w:t>.</w:t>
      </w:r>
      <w:r w:rsidR="001F6B12" w:rsidRPr="0013295B">
        <w:rPr>
          <w:rFonts w:cs="Arial"/>
        </w:rPr>
        <w:t xml:space="preserve"> </w:t>
      </w:r>
      <w:r w:rsidR="006F347D">
        <w:rPr>
          <w:rFonts w:cs="Arial"/>
        </w:rPr>
        <w:t>Report given with no action taken.</w:t>
      </w:r>
    </w:p>
    <w:p w:rsidR="001F6B12" w:rsidRPr="004A1D1D" w:rsidRDefault="001F6B12" w:rsidP="00341CB6">
      <w:pPr>
        <w:spacing w:after="0" w:line="240" w:lineRule="auto"/>
        <w:jc w:val="both"/>
        <w:rPr>
          <w:rFonts w:asciiTheme="minorHAnsi" w:hAnsiTheme="minorHAnsi" w:cstheme="minorHAnsi"/>
        </w:rPr>
      </w:pPr>
    </w:p>
    <w:p w:rsidR="007B23ED" w:rsidRPr="001F6B12" w:rsidRDefault="00850E55" w:rsidP="00B32803">
      <w:pPr>
        <w:numPr>
          <w:ilvl w:val="0"/>
          <w:numId w:val="5"/>
        </w:numPr>
        <w:tabs>
          <w:tab w:val="left" w:pos="360"/>
        </w:tabs>
        <w:spacing w:after="0" w:line="240" w:lineRule="auto"/>
        <w:jc w:val="both"/>
        <w:rPr>
          <w:rFonts w:asciiTheme="minorHAnsi" w:hAnsiTheme="minorHAnsi" w:cstheme="minorHAnsi"/>
          <w:color w:val="000000"/>
          <w:lang w:eastAsia="en-US"/>
        </w:rPr>
      </w:pPr>
      <w:r w:rsidRPr="004A1D1D">
        <w:rPr>
          <w:rFonts w:asciiTheme="minorHAnsi" w:hAnsiTheme="minorHAnsi" w:cstheme="minorHAnsi"/>
          <w:b/>
          <w:u w:val="single"/>
        </w:rPr>
        <w:t>NORTH COUNTY DISPATCH JOINT POWERS AUTHORITY REPORT</w:t>
      </w:r>
      <w:r w:rsidRPr="004A1D1D">
        <w:rPr>
          <w:rFonts w:asciiTheme="minorHAnsi" w:hAnsiTheme="minorHAnsi" w:cstheme="minorHAnsi"/>
        </w:rPr>
        <w:t xml:space="preserve"> </w:t>
      </w:r>
      <w:r w:rsidR="001F6B12" w:rsidRPr="0013295B">
        <w:rPr>
          <w:rFonts w:cs="Arial"/>
        </w:rPr>
        <w:t>–</w:t>
      </w:r>
      <w:r w:rsidR="0027642C">
        <w:rPr>
          <w:rFonts w:cs="Arial"/>
        </w:rPr>
        <w:t xml:space="preserve"> </w:t>
      </w:r>
      <w:r w:rsidR="00982114">
        <w:rPr>
          <w:rFonts w:cs="Arial"/>
        </w:rPr>
        <w:t>COUNCILMEMBER</w:t>
      </w:r>
      <w:r w:rsidR="00B32803">
        <w:rPr>
          <w:rFonts w:cs="Arial"/>
        </w:rPr>
        <w:t xml:space="preserve"> NUÑEZ. </w:t>
      </w:r>
      <w:r w:rsidR="006F347D">
        <w:rPr>
          <w:rFonts w:eastAsia="Times New Roman" w:cs="Arial"/>
          <w:lang w:eastAsia="en-US"/>
        </w:rPr>
        <w:t>Report given with no action taken.</w:t>
      </w:r>
    </w:p>
    <w:p w:rsidR="001F6B12" w:rsidRPr="004A1D1D" w:rsidRDefault="001F6B12" w:rsidP="00341CB6">
      <w:pPr>
        <w:tabs>
          <w:tab w:val="left" w:pos="360"/>
        </w:tabs>
        <w:spacing w:after="0" w:line="240" w:lineRule="auto"/>
        <w:ind w:left="720"/>
        <w:jc w:val="both"/>
        <w:rPr>
          <w:rFonts w:asciiTheme="minorHAnsi" w:hAnsiTheme="minorHAnsi" w:cstheme="minorHAnsi"/>
          <w:color w:val="000000"/>
          <w:lang w:eastAsia="en-US"/>
        </w:rPr>
      </w:pPr>
    </w:p>
    <w:p w:rsidR="006F347D" w:rsidRDefault="007B23ED" w:rsidP="00B32803">
      <w:pPr>
        <w:numPr>
          <w:ilvl w:val="0"/>
          <w:numId w:val="5"/>
        </w:numPr>
        <w:spacing w:after="0" w:line="240" w:lineRule="auto"/>
        <w:jc w:val="both"/>
        <w:rPr>
          <w:rFonts w:asciiTheme="minorHAnsi" w:hAnsiTheme="minorHAnsi" w:cstheme="minorHAnsi"/>
        </w:rPr>
      </w:pPr>
      <w:r w:rsidRPr="004A1D1D">
        <w:rPr>
          <w:rFonts w:asciiTheme="minorHAnsi" w:eastAsia="Times New Roman" w:hAnsiTheme="minorHAnsi" w:cstheme="minorHAnsi"/>
          <w:b/>
          <w:color w:val="000000"/>
          <w:u w:val="single"/>
          <w:lang w:eastAsia="en-US"/>
        </w:rPr>
        <w:t>CLEAN ENERGY ALLIANCE REPORT</w:t>
      </w:r>
      <w:r w:rsidR="007A1548" w:rsidRPr="004A1D1D">
        <w:rPr>
          <w:rFonts w:asciiTheme="minorHAnsi" w:eastAsia="Times New Roman" w:hAnsiTheme="minorHAnsi" w:cstheme="minorHAnsi"/>
          <w:color w:val="000000"/>
          <w:lang w:eastAsia="en-US"/>
        </w:rPr>
        <w:t xml:space="preserve"> </w:t>
      </w:r>
      <w:r w:rsidR="001F6B12" w:rsidRPr="001F6B12">
        <w:rPr>
          <w:rFonts w:asciiTheme="minorHAnsi" w:hAnsiTheme="minorHAnsi" w:cstheme="minorHAnsi"/>
        </w:rPr>
        <w:t>– CO</w:t>
      </w:r>
      <w:r w:rsidR="0027642C">
        <w:rPr>
          <w:rFonts w:asciiTheme="minorHAnsi" w:hAnsiTheme="minorHAnsi" w:cstheme="minorHAnsi"/>
        </w:rPr>
        <w:t xml:space="preserve">UNCILMEMBER MUSGROVE. </w:t>
      </w:r>
      <w:r w:rsidR="00B32803">
        <w:rPr>
          <w:rFonts w:asciiTheme="minorHAnsi" w:hAnsiTheme="minorHAnsi" w:cstheme="minorHAnsi"/>
        </w:rPr>
        <w:t xml:space="preserve">Report given. </w:t>
      </w:r>
    </w:p>
    <w:p w:rsidR="00262B24" w:rsidRPr="004A1D1D" w:rsidRDefault="00262B24" w:rsidP="00341CB6">
      <w:pPr>
        <w:spacing w:after="0" w:line="240" w:lineRule="auto"/>
        <w:jc w:val="both"/>
        <w:rPr>
          <w:rFonts w:asciiTheme="minorHAnsi" w:eastAsia="Times New Roman" w:hAnsiTheme="minorHAnsi" w:cstheme="minorHAnsi"/>
          <w:color w:val="000000"/>
          <w:lang w:eastAsia="en-US"/>
        </w:rPr>
      </w:pPr>
    </w:p>
    <w:p w:rsidR="00933087" w:rsidRPr="005C41EC" w:rsidRDefault="007B23ED" w:rsidP="00F430BA">
      <w:pPr>
        <w:numPr>
          <w:ilvl w:val="0"/>
          <w:numId w:val="5"/>
        </w:numPr>
        <w:tabs>
          <w:tab w:val="left" w:pos="360"/>
        </w:tabs>
        <w:spacing w:after="0" w:line="240" w:lineRule="auto"/>
        <w:jc w:val="both"/>
        <w:rPr>
          <w:rFonts w:asciiTheme="minorHAnsi" w:eastAsia="Times New Roman" w:hAnsiTheme="minorHAnsi" w:cstheme="minorHAnsi"/>
          <w:color w:val="000000"/>
          <w:lang w:eastAsia="en-US"/>
        </w:rPr>
      </w:pPr>
      <w:r w:rsidRPr="005C41EC">
        <w:rPr>
          <w:rFonts w:asciiTheme="minorHAnsi" w:eastAsia="Times New Roman" w:hAnsiTheme="minorHAnsi" w:cstheme="minorHAnsi"/>
          <w:b/>
          <w:color w:val="000000"/>
          <w:u w:val="single"/>
          <w:lang w:eastAsia="en-US"/>
        </w:rPr>
        <w:t>CITY COUNCIL BUSINESS VISITS</w:t>
      </w:r>
      <w:r w:rsidRPr="005C41EC">
        <w:rPr>
          <w:rFonts w:asciiTheme="minorHAnsi" w:eastAsia="Times New Roman" w:hAnsiTheme="minorHAnsi" w:cstheme="minorHAnsi"/>
          <w:color w:val="000000"/>
          <w:lang w:eastAsia="en-US"/>
        </w:rPr>
        <w:t xml:space="preserve"> </w:t>
      </w:r>
      <w:r w:rsidR="00B32803" w:rsidRPr="005C41EC">
        <w:rPr>
          <w:rFonts w:asciiTheme="minorHAnsi" w:eastAsia="Times New Roman" w:hAnsiTheme="minorHAnsi" w:cstheme="minorHAnsi"/>
          <w:color w:val="000000"/>
          <w:lang w:eastAsia="en-US"/>
        </w:rPr>
        <w:t>– MAYOR JONES AND COUNCILMEMBER MUSGROVE</w:t>
      </w:r>
      <w:r w:rsidR="005C41EC" w:rsidRPr="005C41EC">
        <w:rPr>
          <w:rFonts w:asciiTheme="minorHAnsi" w:eastAsia="Times New Roman" w:hAnsiTheme="minorHAnsi" w:cstheme="minorHAnsi"/>
          <w:color w:val="000000"/>
          <w:lang w:eastAsia="en-US"/>
        </w:rPr>
        <w:t xml:space="preserve"> gave a report on their visit to</w:t>
      </w:r>
      <w:r w:rsidR="00D56CE6" w:rsidRPr="005C41EC">
        <w:rPr>
          <w:rFonts w:asciiTheme="minorHAnsi" w:eastAsia="Times New Roman" w:hAnsiTheme="minorHAnsi" w:cstheme="minorHAnsi"/>
          <w:color w:val="000000"/>
          <w:lang w:eastAsia="en-US"/>
        </w:rPr>
        <w:t xml:space="preserve"> Leading Note Studios.</w:t>
      </w:r>
    </w:p>
    <w:p w:rsidR="007B23ED" w:rsidRPr="004A1D1D" w:rsidRDefault="007B23ED" w:rsidP="00341CB6">
      <w:pPr>
        <w:pStyle w:val="ListParagraph"/>
        <w:jc w:val="both"/>
        <w:rPr>
          <w:rFonts w:asciiTheme="minorHAnsi" w:hAnsiTheme="minorHAnsi" w:cstheme="minorHAnsi"/>
          <w:b/>
          <w:color w:val="000000"/>
          <w:u w:val="single"/>
          <w:lang w:eastAsia="en-US"/>
        </w:rPr>
      </w:pPr>
    </w:p>
    <w:p w:rsidR="001D7C48" w:rsidRPr="001F6B12" w:rsidRDefault="00262B24" w:rsidP="00B32803">
      <w:pPr>
        <w:numPr>
          <w:ilvl w:val="0"/>
          <w:numId w:val="5"/>
        </w:numPr>
        <w:tabs>
          <w:tab w:val="left" w:pos="360"/>
        </w:tabs>
        <w:spacing w:after="0" w:line="240" w:lineRule="auto"/>
        <w:jc w:val="both"/>
        <w:rPr>
          <w:rFonts w:asciiTheme="minorHAnsi" w:hAnsiTheme="minorHAnsi" w:cstheme="minorHAnsi"/>
          <w:b/>
          <w:u w:val="single"/>
        </w:rPr>
      </w:pPr>
      <w:r w:rsidRPr="004A1D1D">
        <w:rPr>
          <w:rFonts w:asciiTheme="minorHAnsi" w:eastAsia="Times New Roman" w:hAnsiTheme="minorHAnsi" w:cstheme="minorHAnsi"/>
          <w:b/>
          <w:color w:val="000000"/>
          <w:u w:val="single"/>
          <w:lang w:eastAsia="en-US"/>
        </w:rPr>
        <w:t>SAN MARCOS CREEK PROJECT UPDATE</w:t>
      </w:r>
      <w:r w:rsidRPr="004A1D1D">
        <w:rPr>
          <w:rFonts w:asciiTheme="minorHAnsi" w:eastAsia="Times New Roman" w:hAnsiTheme="minorHAnsi" w:cstheme="minorHAnsi"/>
          <w:color w:val="000000"/>
          <w:lang w:eastAsia="en-US"/>
        </w:rPr>
        <w:t xml:space="preserve"> </w:t>
      </w:r>
      <w:r w:rsidR="001F6B12" w:rsidRPr="009A7B64">
        <w:rPr>
          <w:rFonts w:eastAsia="Times New Roman" w:cs="Arial"/>
          <w:color w:val="000000"/>
          <w:lang w:eastAsia="en-US"/>
        </w:rPr>
        <w:t>–</w:t>
      </w:r>
      <w:r w:rsidR="008E7440">
        <w:rPr>
          <w:rFonts w:eastAsia="Times New Roman" w:cs="Arial"/>
          <w:color w:val="000000"/>
          <w:lang w:eastAsia="en-US"/>
        </w:rPr>
        <w:t xml:space="preserve"> CITY MANAGER GRIFFIN. </w:t>
      </w:r>
      <w:r w:rsidR="00DC1AA8">
        <w:rPr>
          <w:rFonts w:eastAsia="Times New Roman" w:cs="Arial"/>
          <w:color w:val="000000"/>
          <w:lang w:eastAsia="en-US"/>
        </w:rPr>
        <w:t>Report given.</w:t>
      </w:r>
    </w:p>
    <w:p w:rsidR="001F6B12" w:rsidRPr="004A1D1D" w:rsidRDefault="001F6B12" w:rsidP="00341CB6">
      <w:pPr>
        <w:tabs>
          <w:tab w:val="left" w:pos="360"/>
        </w:tabs>
        <w:spacing w:after="0" w:line="240" w:lineRule="auto"/>
        <w:ind w:left="720"/>
        <w:jc w:val="both"/>
        <w:rPr>
          <w:rFonts w:asciiTheme="minorHAnsi" w:hAnsiTheme="minorHAnsi" w:cstheme="minorHAnsi"/>
          <w:b/>
          <w:u w:val="single"/>
        </w:rPr>
      </w:pPr>
    </w:p>
    <w:p w:rsidR="008F1CAE" w:rsidRDefault="00850E55" w:rsidP="00341CB6">
      <w:pPr>
        <w:tabs>
          <w:tab w:val="left" w:pos="720"/>
        </w:tabs>
        <w:spacing w:after="0" w:line="240" w:lineRule="auto"/>
        <w:ind w:left="720" w:hanging="720"/>
        <w:jc w:val="both"/>
        <w:rPr>
          <w:rFonts w:asciiTheme="minorHAnsi" w:hAnsiTheme="minorHAnsi" w:cstheme="minorHAnsi"/>
          <w:b/>
          <w:u w:val="single"/>
        </w:rPr>
      </w:pPr>
      <w:r w:rsidRPr="004A1D1D">
        <w:rPr>
          <w:rFonts w:asciiTheme="minorHAnsi" w:hAnsiTheme="minorHAnsi" w:cstheme="minorHAnsi"/>
          <w:b/>
          <w:u w:val="single"/>
        </w:rPr>
        <w:t>COUNCIL COMMENTARY</w:t>
      </w:r>
    </w:p>
    <w:p w:rsidR="00E41C7A" w:rsidRDefault="00E41C7A" w:rsidP="00341CB6">
      <w:pPr>
        <w:tabs>
          <w:tab w:val="left" w:pos="720"/>
        </w:tabs>
        <w:spacing w:after="0" w:line="240" w:lineRule="auto"/>
        <w:jc w:val="both"/>
        <w:rPr>
          <w:rFonts w:asciiTheme="minorHAnsi" w:hAnsiTheme="minorHAnsi" w:cstheme="minorHAnsi"/>
          <w:b/>
        </w:rPr>
      </w:pPr>
    </w:p>
    <w:p w:rsidR="00B32803" w:rsidRDefault="00B32803" w:rsidP="00B32803">
      <w:pPr>
        <w:tabs>
          <w:tab w:val="left" w:pos="720"/>
        </w:tabs>
        <w:spacing w:after="0" w:line="240" w:lineRule="auto"/>
        <w:ind w:left="720"/>
        <w:rPr>
          <w:rFonts w:asciiTheme="minorHAnsi" w:hAnsiTheme="minorHAnsi" w:cstheme="minorHAnsi"/>
        </w:rPr>
      </w:pPr>
      <w:r>
        <w:rPr>
          <w:rFonts w:asciiTheme="minorHAnsi" w:hAnsiTheme="minorHAnsi" w:cstheme="minorHAnsi"/>
        </w:rPr>
        <w:t xml:space="preserve">Mayor Jones spoke about the report-a-concern feature on our website and on the San Marcos app. </w:t>
      </w:r>
    </w:p>
    <w:p w:rsidR="00B32803" w:rsidRDefault="00B32803" w:rsidP="00B32803">
      <w:pPr>
        <w:tabs>
          <w:tab w:val="left" w:pos="720"/>
        </w:tabs>
        <w:spacing w:after="0" w:line="240" w:lineRule="auto"/>
        <w:ind w:left="720"/>
        <w:rPr>
          <w:rFonts w:asciiTheme="minorHAnsi" w:hAnsiTheme="minorHAnsi" w:cstheme="minorHAnsi"/>
        </w:rPr>
      </w:pPr>
    </w:p>
    <w:p w:rsidR="00B32803" w:rsidRPr="00B32803" w:rsidRDefault="00B32803" w:rsidP="00B32803">
      <w:pPr>
        <w:tabs>
          <w:tab w:val="left" w:pos="720"/>
        </w:tabs>
        <w:spacing w:after="0" w:line="240" w:lineRule="auto"/>
        <w:ind w:left="720"/>
        <w:rPr>
          <w:rFonts w:asciiTheme="minorHAnsi" w:hAnsiTheme="minorHAnsi" w:cstheme="minorHAnsi"/>
        </w:rPr>
      </w:pPr>
      <w:r>
        <w:rPr>
          <w:rFonts w:asciiTheme="minorHAnsi" w:hAnsiTheme="minorHAnsi" w:cstheme="minorHAnsi"/>
        </w:rPr>
        <w:lastRenderedPageBreak/>
        <w:t>Councilmember Sannella spoke about the New Councilmember Academy and the networking opportunities that he experienced.</w:t>
      </w:r>
    </w:p>
    <w:p w:rsidR="004925D6" w:rsidRPr="004A1D1D" w:rsidRDefault="004925D6" w:rsidP="00341CB6">
      <w:pPr>
        <w:pStyle w:val="BlockText"/>
        <w:tabs>
          <w:tab w:val="left" w:pos="600"/>
          <w:tab w:val="left" w:pos="960"/>
          <w:tab w:val="left" w:pos="1320"/>
        </w:tabs>
        <w:ind w:left="0" w:right="0"/>
        <w:jc w:val="both"/>
        <w:rPr>
          <w:rFonts w:asciiTheme="minorHAnsi" w:hAnsiTheme="minorHAnsi" w:cstheme="minorHAnsi"/>
          <w:b/>
          <w:szCs w:val="22"/>
          <w:u w:val="single"/>
        </w:rPr>
      </w:pPr>
    </w:p>
    <w:p w:rsidR="00850E55" w:rsidRPr="004A1D1D" w:rsidRDefault="00850E55" w:rsidP="00341CB6">
      <w:pPr>
        <w:pStyle w:val="BlockText"/>
        <w:tabs>
          <w:tab w:val="left" w:pos="600"/>
          <w:tab w:val="left" w:pos="960"/>
          <w:tab w:val="left" w:pos="1320"/>
        </w:tabs>
        <w:ind w:left="0" w:right="0"/>
        <w:jc w:val="both"/>
        <w:rPr>
          <w:rFonts w:asciiTheme="minorHAnsi" w:hAnsiTheme="minorHAnsi" w:cstheme="minorHAnsi"/>
        </w:rPr>
      </w:pPr>
      <w:r w:rsidRPr="004A1D1D">
        <w:rPr>
          <w:rFonts w:asciiTheme="minorHAnsi" w:hAnsiTheme="minorHAnsi" w:cstheme="minorHAnsi"/>
          <w:b/>
          <w:szCs w:val="22"/>
          <w:u w:val="single"/>
        </w:rPr>
        <w:t>ADJOURNMENT</w:t>
      </w:r>
    </w:p>
    <w:p w:rsidR="00B44FE0" w:rsidRPr="004A1D1D" w:rsidRDefault="00B44FE0" w:rsidP="00341CB6">
      <w:pPr>
        <w:pStyle w:val="BlockText"/>
        <w:tabs>
          <w:tab w:val="left" w:pos="600"/>
          <w:tab w:val="left" w:pos="960"/>
          <w:tab w:val="left" w:pos="1320"/>
        </w:tabs>
        <w:ind w:left="600" w:right="0"/>
        <w:jc w:val="both"/>
        <w:rPr>
          <w:rFonts w:asciiTheme="minorHAnsi" w:hAnsiTheme="minorHAnsi" w:cstheme="minorHAnsi"/>
          <w:b/>
          <w:szCs w:val="22"/>
        </w:rPr>
      </w:pPr>
    </w:p>
    <w:p w:rsidR="00850E55" w:rsidRPr="004A1D1D" w:rsidRDefault="00162EFC" w:rsidP="00341CB6">
      <w:pPr>
        <w:pStyle w:val="BlockText"/>
        <w:ind w:left="0" w:right="0"/>
        <w:jc w:val="both"/>
        <w:rPr>
          <w:rFonts w:asciiTheme="minorHAnsi" w:hAnsiTheme="minorHAnsi" w:cstheme="minorHAnsi"/>
        </w:rPr>
      </w:pPr>
      <w:r w:rsidRPr="004A1D1D">
        <w:rPr>
          <w:rFonts w:asciiTheme="minorHAnsi" w:hAnsiTheme="minorHAnsi" w:cstheme="minorHAnsi"/>
          <w:b/>
          <w:szCs w:val="22"/>
        </w:rPr>
        <w:t>MAYOR JONES</w:t>
      </w:r>
      <w:r w:rsidR="00850E55" w:rsidRPr="004A1D1D">
        <w:rPr>
          <w:rFonts w:asciiTheme="minorHAnsi" w:hAnsiTheme="minorHAnsi" w:cstheme="minorHAnsi"/>
          <w:szCs w:val="22"/>
        </w:rPr>
        <w:t xml:space="preserve"> adjourned the meeting at</w:t>
      </w:r>
      <w:r w:rsidR="00523431" w:rsidRPr="004A1D1D">
        <w:rPr>
          <w:rFonts w:asciiTheme="minorHAnsi" w:hAnsiTheme="minorHAnsi" w:cstheme="minorHAnsi"/>
          <w:szCs w:val="22"/>
        </w:rPr>
        <w:t xml:space="preserve"> </w:t>
      </w:r>
      <w:r w:rsidR="00B32803">
        <w:rPr>
          <w:rFonts w:asciiTheme="minorHAnsi" w:hAnsiTheme="minorHAnsi" w:cstheme="minorHAnsi"/>
          <w:szCs w:val="22"/>
        </w:rPr>
        <w:t>7:08PM.</w:t>
      </w:r>
    </w:p>
    <w:p w:rsidR="00850E55" w:rsidRPr="004A1D1D" w:rsidRDefault="00850E55" w:rsidP="00341CB6">
      <w:pPr>
        <w:pStyle w:val="NoSpacing"/>
        <w:ind w:left="4320" w:firstLine="720"/>
        <w:jc w:val="both"/>
        <w:rPr>
          <w:rFonts w:asciiTheme="minorHAnsi" w:hAnsiTheme="minorHAnsi" w:cstheme="minorHAnsi"/>
        </w:rPr>
      </w:pPr>
    </w:p>
    <w:p w:rsidR="000A1384" w:rsidRPr="004A1D1D" w:rsidRDefault="000A1384" w:rsidP="00341CB6">
      <w:pPr>
        <w:pStyle w:val="NoSpacing"/>
        <w:ind w:left="4320" w:firstLine="720"/>
        <w:jc w:val="both"/>
        <w:rPr>
          <w:rFonts w:asciiTheme="minorHAnsi" w:hAnsiTheme="minorHAnsi" w:cstheme="minorHAnsi"/>
        </w:rPr>
      </w:pPr>
    </w:p>
    <w:p w:rsidR="00850E55" w:rsidRPr="004A1D1D" w:rsidRDefault="00850E55" w:rsidP="00341CB6">
      <w:pPr>
        <w:pStyle w:val="NoSpacing"/>
        <w:ind w:left="4320" w:firstLine="720"/>
        <w:jc w:val="both"/>
        <w:rPr>
          <w:rFonts w:asciiTheme="minorHAnsi" w:hAnsiTheme="minorHAnsi" w:cstheme="minorHAnsi"/>
        </w:rPr>
      </w:pPr>
      <w:r w:rsidRPr="004A1D1D">
        <w:rPr>
          <w:rFonts w:asciiTheme="minorHAnsi" w:hAnsiTheme="minorHAnsi" w:cstheme="minorHAnsi"/>
        </w:rPr>
        <w:t>________________________________</w:t>
      </w: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rPr>
        <w:tab/>
      </w:r>
      <w:r w:rsidRPr="004A1D1D">
        <w:rPr>
          <w:rFonts w:asciiTheme="minorHAnsi" w:hAnsiTheme="minorHAnsi" w:cstheme="minorHAnsi"/>
        </w:rPr>
        <w:tab/>
      </w:r>
      <w:r w:rsidRPr="004A1D1D">
        <w:rPr>
          <w:rFonts w:asciiTheme="minorHAnsi" w:hAnsiTheme="minorHAnsi" w:cstheme="minorHAnsi"/>
        </w:rPr>
        <w:tab/>
      </w:r>
      <w:r w:rsidRPr="004A1D1D">
        <w:rPr>
          <w:rFonts w:asciiTheme="minorHAnsi" w:hAnsiTheme="minorHAnsi" w:cstheme="minorHAnsi"/>
        </w:rPr>
        <w:tab/>
      </w:r>
      <w:r w:rsidRPr="004A1D1D">
        <w:rPr>
          <w:rFonts w:asciiTheme="minorHAnsi" w:hAnsiTheme="minorHAnsi" w:cstheme="minorHAnsi"/>
        </w:rPr>
        <w:tab/>
      </w:r>
      <w:r w:rsidRPr="004A1D1D">
        <w:rPr>
          <w:rFonts w:asciiTheme="minorHAnsi" w:hAnsiTheme="minorHAnsi" w:cstheme="minorHAnsi"/>
        </w:rPr>
        <w:tab/>
      </w:r>
      <w:r w:rsidRPr="004A1D1D">
        <w:rPr>
          <w:rFonts w:asciiTheme="minorHAnsi" w:hAnsiTheme="minorHAnsi" w:cstheme="minorHAnsi"/>
        </w:rPr>
        <w:tab/>
      </w:r>
      <w:r w:rsidR="00FC0B90" w:rsidRPr="004A1D1D">
        <w:rPr>
          <w:rFonts w:asciiTheme="minorHAnsi" w:hAnsiTheme="minorHAnsi" w:cstheme="minorHAnsi"/>
        </w:rPr>
        <w:t>REBECCA D. JONES</w:t>
      </w:r>
      <w:r w:rsidR="00F06683" w:rsidRPr="004A1D1D">
        <w:rPr>
          <w:rFonts w:asciiTheme="minorHAnsi" w:hAnsiTheme="minorHAnsi" w:cstheme="minorHAnsi"/>
        </w:rPr>
        <w:t>, MAYOR</w:t>
      </w:r>
    </w:p>
    <w:p w:rsidR="00D4214E" w:rsidRPr="004A1D1D" w:rsidRDefault="00B77BAA" w:rsidP="00341CB6">
      <w:pPr>
        <w:pStyle w:val="NoSpacing"/>
        <w:jc w:val="both"/>
        <w:rPr>
          <w:rFonts w:asciiTheme="minorHAnsi" w:hAnsiTheme="minorHAnsi" w:cstheme="minorHAnsi"/>
        </w:rPr>
      </w:pPr>
      <w:r w:rsidRPr="004A1D1D">
        <w:rPr>
          <w:rFonts w:asciiTheme="minorHAnsi" w:hAnsiTheme="minorHAnsi" w:cstheme="minorHAnsi"/>
        </w:rPr>
        <w:tab/>
      </w:r>
      <w:r w:rsidR="00D4214E" w:rsidRPr="004A1D1D">
        <w:rPr>
          <w:rFonts w:asciiTheme="minorHAnsi" w:hAnsiTheme="minorHAnsi" w:cstheme="minorHAnsi"/>
        </w:rPr>
        <w:tab/>
      </w:r>
      <w:r w:rsidR="00D4214E" w:rsidRPr="004A1D1D">
        <w:rPr>
          <w:rFonts w:asciiTheme="minorHAnsi" w:hAnsiTheme="minorHAnsi" w:cstheme="minorHAnsi"/>
        </w:rPr>
        <w:tab/>
      </w:r>
      <w:r w:rsidR="00D4214E" w:rsidRPr="004A1D1D">
        <w:rPr>
          <w:rFonts w:asciiTheme="minorHAnsi" w:hAnsiTheme="minorHAnsi" w:cstheme="minorHAnsi"/>
        </w:rPr>
        <w:tab/>
      </w:r>
      <w:r w:rsidR="00D4214E" w:rsidRPr="004A1D1D">
        <w:rPr>
          <w:rFonts w:asciiTheme="minorHAnsi" w:hAnsiTheme="minorHAnsi" w:cstheme="minorHAnsi"/>
        </w:rPr>
        <w:tab/>
      </w:r>
      <w:r w:rsidR="00D4214E" w:rsidRPr="004A1D1D">
        <w:rPr>
          <w:rFonts w:asciiTheme="minorHAnsi" w:hAnsiTheme="minorHAnsi" w:cstheme="minorHAnsi"/>
        </w:rPr>
        <w:tab/>
      </w:r>
      <w:r w:rsidR="00D4214E" w:rsidRPr="004A1D1D">
        <w:rPr>
          <w:rFonts w:asciiTheme="minorHAnsi" w:hAnsiTheme="minorHAnsi" w:cstheme="minorHAnsi"/>
        </w:rPr>
        <w:tab/>
        <w:t>CITY OF SAN MARCOS</w:t>
      </w: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rPr>
        <w:t>ATTEST:</w:t>
      </w:r>
    </w:p>
    <w:p w:rsidR="003A3783" w:rsidRPr="004A1D1D" w:rsidRDefault="003A3783" w:rsidP="00341CB6">
      <w:pPr>
        <w:pStyle w:val="NoSpacing"/>
        <w:jc w:val="both"/>
        <w:rPr>
          <w:rFonts w:asciiTheme="minorHAnsi" w:hAnsiTheme="minorHAnsi" w:cstheme="minorHAnsi"/>
        </w:rPr>
      </w:pP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rPr>
        <w:t>______________________________</w:t>
      </w: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rPr>
        <w:t>PHILLIP SCOLLICK, CITY CLERK</w:t>
      </w:r>
    </w:p>
    <w:p w:rsidR="00850E55" w:rsidRPr="004A1D1D" w:rsidRDefault="00850E55" w:rsidP="00341CB6">
      <w:pPr>
        <w:pStyle w:val="NoSpacing"/>
        <w:jc w:val="both"/>
        <w:rPr>
          <w:rFonts w:asciiTheme="minorHAnsi" w:hAnsiTheme="minorHAnsi" w:cstheme="minorHAnsi"/>
        </w:rPr>
      </w:pPr>
      <w:r w:rsidRPr="004A1D1D">
        <w:rPr>
          <w:rFonts w:asciiTheme="minorHAnsi" w:hAnsiTheme="minorHAnsi" w:cstheme="minorHAnsi"/>
        </w:rPr>
        <w:t>CITY OF SAN MARCOS</w:t>
      </w:r>
      <w:bookmarkEnd w:id="0"/>
      <w:bookmarkEnd w:id="1"/>
      <w:bookmarkEnd w:id="2"/>
      <w:bookmarkEnd w:id="3"/>
      <w:bookmarkEnd w:id="4"/>
      <w:bookmarkEnd w:id="5"/>
      <w:bookmarkEnd w:id="6"/>
      <w:bookmarkEnd w:id="7"/>
      <w:bookmarkEnd w:id="8"/>
    </w:p>
    <w:sectPr w:rsidR="00850E55" w:rsidRPr="004A1D1D" w:rsidSect="001E30EF">
      <w:headerReference w:type="default" r:id="rId8"/>
      <w:headerReference w:type="first" r:id="rId9"/>
      <w:footerReference w:type="first" r:id="rId10"/>
      <w:pgSz w:w="12240" w:h="15840"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446" w:rsidRDefault="005C5446">
      <w:pPr>
        <w:spacing w:after="0" w:line="240" w:lineRule="auto"/>
      </w:pPr>
      <w:r>
        <w:separator/>
      </w:r>
    </w:p>
  </w:endnote>
  <w:endnote w:type="continuationSeparator" w:id="0">
    <w:p w:rsidR="005C5446" w:rsidRDefault="005C5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446" w:rsidRDefault="005C544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446" w:rsidRDefault="005C5446">
      <w:pPr>
        <w:spacing w:after="0" w:line="240" w:lineRule="auto"/>
      </w:pPr>
      <w:r>
        <w:separator/>
      </w:r>
    </w:p>
  </w:footnote>
  <w:footnote w:type="continuationSeparator" w:id="0">
    <w:p w:rsidR="005C5446" w:rsidRDefault="005C5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446" w:rsidRDefault="005C5446" w:rsidP="00B64EB4">
    <w:pPr>
      <w:ind w:left="1350" w:hanging="1350"/>
    </w:pPr>
    <w:r>
      <w:rPr>
        <w:rFonts w:cs="Arial"/>
        <w:noProof/>
        <w:sz w:val="18"/>
        <w:lang w:eastAsia="en-US"/>
      </w:rPr>
      <w:drawing>
        <wp:anchor distT="0" distB="0" distL="114935" distR="114935" simplePos="0" relativeHeight="251659776" behindDoc="0" locked="0" layoutInCell="1" allowOverlap="1" wp14:anchorId="02B154A3" wp14:editId="68089CF9">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cs="Arial"/>
        <w:sz w:val="18"/>
      </w:rPr>
      <w:t>Regular City C</w:t>
    </w:r>
    <w:r>
      <w:rPr>
        <w:rFonts w:cs="Arial"/>
        <w:sz w:val="18"/>
      </w:rPr>
      <w:tab/>
      <w:t>Regular City Council</w:t>
    </w:r>
  </w:p>
  <w:p w:rsidR="005C5446" w:rsidRPr="00F328C1" w:rsidRDefault="005C5446" w:rsidP="00F328C1">
    <w:pPr>
      <w:pStyle w:val="Footer"/>
      <w:ind w:left="1350"/>
      <w:rPr>
        <w:rFonts w:cs="Arial"/>
        <w:sz w:val="18"/>
        <w:lang w:val="en-US"/>
      </w:rPr>
    </w:pPr>
    <w:r>
      <w:rPr>
        <w:rFonts w:cs="Arial"/>
        <w:noProof/>
        <w:sz w:val="18"/>
        <w:lang w:val="en-US" w:eastAsia="en-US"/>
      </w:rPr>
      <mc:AlternateContent>
        <mc:Choice Requires="wps">
          <w:drawing>
            <wp:anchor distT="0" distB="0" distL="114300" distR="114300" simplePos="0" relativeHeight="251658752" behindDoc="1" locked="0" layoutInCell="1" allowOverlap="1" wp14:anchorId="3AFBABC1" wp14:editId="63F8E3E7">
              <wp:simplePos x="0" y="0"/>
              <wp:positionH relativeFrom="column">
                <wp:posOffset>9525</wp:posOffset>
              </wp:positionH>
              <wp:positionV relativeFrom="paragraph">
                <wp:posOffset>300355</wp:posOffset>
              </wp:positionV>
              <wp:extent cx="6296025" cy="0"/>
              <wp:effectExtent l="19050" t="16510" r="19050" b="1206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8F35C0"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3.65pt" to="496.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" strokecolor="#548dd4" strokeweight=".53mm">
              <v:stroke joinstyle="miter" endcap="square"/>
            </v:line>
          </w:pict>
        </mc:Fallback>
      </mc:AlternateContent>
    </w:r>
    <w:r>
      <w:rPr>
        <w:rFonts w:cs="Arial"/>
        <w:sz w:val="18"/>
      </w:rPr>
      <w:t>Tuesday</w:t>
    </w:r>
    <w:r>
      <w:rPr>
        <w:rFonts w:cs="Arial"/>
        <w:sz w:val="18"/>
        <w:lang w:val="en-US"/>
      </w:rPr>
      <w:t xml:space="preserve">, </w:t>
    </w:r>
    <w:r w:rsidR="00025A84">
      <w:rPr>
        <w:rFonts w:cs="Arial"/>
        <w:sz w:val="18"/>
        <w:lang w:val="en-US"/>
      </w:rPr>
      <w:t>February 14</w:t>
    </w:r>
    <w:r w:rsidR="00F328C1">
      <w:rPr>
        <w:rFonts w:cs="Arial"/>
        <w:sz w:val="18"/>
        <w:lang w:val="en-US"/>
      </w:rPr>
      <w:t>, 2023</w:t>
    </w:r>
    <w:r>
      <w:rPr>
        <w:rFonts w:cs="Arial"/>
        <w:sz w:val="18"/>
        <w:lang w:val="en-US"/>
      </w:rPr>
      <w:t xml:space="preserve"> </w:t>
    </w:r>
    <w:r>
      <w:rPr>
        <w:rFonts w:cs="Arial"/>
        <w:sz w:val="18"/>
      </w:rPr>
      <w:t xml:space="preserve">| </w:t>
    </w:r>
    <w:r>
      <w:rPr>
        <w:rFonts w:cs="Arial"/>
        <w:sz w:val="18"/>
        <w:szCs w:val="18"/>
      </w:rPr>
      <w:t xml:space="preserve">Page </w:t>
    </w:r>
    <w:r>
      <w:rPr>
        <w:rFonts w:cs="Arial"/>
        <w:sz w:val="18"/>
        <w:szCs w:val="18"/>
      </w:rPr>
      <w:fldChar w:fldCharType="begin"/>
    </w:r>
    <w:r>
      <w:rPr>
        <w:rFonts w:cs="Arial"/>
        <w:sz w:val="18"/>
        <w:szCs w:val="18"/>
      </w:rPr>
      <w:instrText xml:space="preserve"> PAGE </w:instrText>
    </w:r>
    <w:r>
      <w:rPr>
        <w:rFonts w:cs="Arial"/>
        <w:sz w:val="18"/>
        <w:szCs w:val="18"/>
      </w:rPr>
      <w:fldChar w:fldCharType="separate"/>
    </w:r>
    <w:r w:rsidR="00D45C32">
      <w:rPr>
        <w:rFonts w:cs="Arial"/>
        <w:noProof/>
        <w:sz w:val="18"/>
        <w:szCs w:val="18"/>
      </w:rPr>
      <w:t>4</w:t>
    </w:r>
    <w:r>
      <w:rPr>
        <w:rFonts w:cs="Arial"/>
        <w:sz w:val="18"/>
        <w:szCs w:val="18"/>
      </w:rPr>
      <w:fldChar w:fldCharType="end"/>
    </w:r>
    <w:r>
      <w:rPr>
        <w:rFonts w:cs="Arial"/>
        <w:sz w:val="18"/>
        <w:szCs w:val="18"/>
      </w:rPr>
      <w:t xml:space="preserve"> of </w:t>
    </w:r>
    <w:r>
      <w:rPr>
        <w:rFonts w:cs="Arial"/>
        <w:sz w:val="18"/>
        <w:szCs w:val="18"/>
      </w:rPr>
      <w:fldChar w:fldCharType="begin"/>
    </w:r>
    <w:r>
      <w:rPr>
        <w:rFonts w:cs="Arial"/>
        <w:sz w:val="18"/>
        <w:szCs w:val="18"/>
      </w:rPr>
      <w:instrText xml:space="preserve"> NUMPAGES \* ARABIC </w:instrText>
    </w:r>
    <w:r>
      <w:rPr>
        <w:rFonts w:cs="Arial"/>
        <w:sz w:val="18"/>
        <w:szCs w:val="18"/>
      </w:rPr>
      <w:fldChar w:fldCharType="separate"/>
    </w:r>
    <w:r w:rsidR="00D45C32">
      <w:rPr>
        <w:rFonts w:cs="Arial"/>
        <w:noProof/>
        <w:sz w:val="18"/>
        <w:szCs w:val="18"/>
      </w:rPr>
      <w:t>5</w:t>
    </w:r>
    <w:r>
      <w:rPr>
        <w:rFonts w:cs="Arial"/>
        <w:sz w:val="18"/>
        <w:szCs w:val="18"/>
      </w:rPr>
      <w:fldChar w:fldCharType="end"/>
    </w:r>
  </w:p>
  <w:p w:rsidR="005C5446" w:rsidRDefault="005C5446">
    <w:pPr>
      <w:pStyle w:val="Footer"/>
      <w:ind w:left="135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446" w:rsidRDefault="005C5446">
    <w:pPr>
      <w:pStyle w:val="Header"/>
      <w:rPr>
        <w:lang w:val="en-US" w:eastAsia="en-US"/>
      </w:rPr>
    </w:pPr>
    <w:r>
      <w:rPr>
        <w:noProof/>
        <w:lang w:val="en-US" w:eastAsia="en-US"/>
      </w:rPr>
      <mc:AlternateContent>
        <mc:Choice Requires="wps">
          <w:drawing>
            <wp:anchor distT="0" distB="0" distL="114300" distR="114300" simplePos="0" relativeHeight="251655680" behindDoc="1" locked="0" layoutInCell="1" allowOverlap="1">
              <wp:simplePos x="0" y="0"/>
              <wp:positionH relativeFrom="column">
                <wp:posOffset>-487045</wp:posOffset>
              </wp:positionH>
              <wp:positionV relativeFrom="paragraph">
                <wp:posOffset>632460</wp:posOffset>
              </wp:positionV>
              <wp:extent cx="2332355" cy="0"/>
              <wp:effectExtent l="17780" t="13335" r="12065" b="1524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990175" id="Line 1"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" strokecolor="#548dd4" strokeweight=".53mm">
              <v:stroke joinstyle="miter" endcap="square"/>
            </v:line>
          </w:pict>
        </mc:Fallback>
      </mc:AlternateContent>
    </w:r>
    <w:r>
      <w:rPr>
        <w:noProof/>
        <w:lang w:val="en-US" w:eastAsia="en-US"/>
      </w:rPr>
      <mc:AlternateContent>
        <mc:Choice Requires="wps">
          <w:drawing>
            <wp:anchor distT="0" distB="0" distL="114300" distR="114300" simplePos="0" relativeHeight="251656704" behindDoc="1" locked="0" layoutInCell="1" allowOverlap="1">
              <wp:simplePos x="0" y="0"/>
              <wp:positionH relativeFrom="column">
                <wp:posOffset>4011930</wp:posOffset>
              </wp:positionH>
              <wp:positionV relativeFrom="paragraph">
                <wp:posOffset>632460</wp:posOffset>
              </wp:positionV>
              <wp:extent cx="2418715" cy="0"/>
              <wp:effectExtent l="11430" t="13335" r="17780" b="1524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FE74E7" id="Line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" strokecolor="#548dd4" strokeweight=".53mm">
              <v:stroke joinstyle="miter" endcap="square"/>
            </v:line>
          </w:pict>
        </mc:Fallback>
      </mc:AlternateContent>
    </w:r>
    <w:r>
      <w:rPr>
        <w:noProof/>
        <w:lang w:val="en-US" w:eastAsia="en-US"/>
      </w:rPr>
      <w:drawing>
        <wp:anchor distT="0" distB="0" distL="114935" distR="114935" simplePos="0" relativeHeight="251657728" behindDoc="0" locked="0" layoutInCell="1" allowOverlap="1">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182C80"/>
    <w:multiLevelType w:val="hybridMultilevel"/>
    <w:tmpl w:val="BE4CFC00"/>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3"/>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E55"/>
    <w:rsid w:val="0000008E"/>
    <w:rsid w:val="000000A0"/>
    <w:rsid w:val="000003D5"/>
    <w:rsid w:val="0000054F"/>
    <w:rsid w:val="000006C0"/>
    <w:rsid w:val="000006C2"/>
    <w:rsid w:val="000007F3"/>
    <w:rsid w:val="000037EC"/>
    <w:rsid w:val="0000386E"/>
    <w:rsid w:val="00004689"/>
    <w:rsid w:val="00005D5B"/>
    <w:rsid w:val="00005E91"/>
    <w:rsid w:val="0000607A"/>
    <w:rsid w:val="000106B6"/>
    <w:rsid w:val="000107D5"/>
    <w:rsid w:val="000108D4"/>
    <w:rsid w:val="00014577"/>
    <w:rsid w:val="00015B89"/>
    <w:rsid w:val="00020350"/>
    <w:rsid w:val="00020A00"/>
    <w:rsid w:val="00022006"/>
    <w:rsid w:val="00022B1D"/>
    <w:rsid w:val="00025015"/>
    <w:rsid w:val="00025A84"/>
    <w:rsid w:val="00026007"/>
    <w:rsid w:val="0002655F"/>
    <w:rsid w:val="00026EB2"/>
    <w:rsid w:val="000279AD"/>
    <w:rsid w:val="0003081B"/>
    <w:rsid w:val="00030CDD"/>
    <w:rsid w:val="00031786"/>
    <w:rsid w:val="00032F78"/>
    <w:rsid w:val="00033204"/>
    <w:rsid w:val="000332B0"/>
    <w:rsid w:val="000332B8"/>
    <w:rsid w:val="000334D0"/>
    <w:rsid w:val="00033F42"/>
    <w:rsid w:val="00034E18"/>
    <w:rsid w:val="000371E4"/>
    <w:rsid w:val="00037565"/>
    <w:rsid w:val="00037DBA"/>
    <w:rsid w:val="00041355"/>
    <w:rsid w:val="00041A08"/>
    <w:rsid w:val="000424FE"/>
    <w:rsid w:val="00043629"/>
    <w:rsid w:val="00044ACC"/>
    <w:rsid w:val="000450B2"/>
    <w:rsid w:val="00045268"/>
    <w:rsid w:val="000454BB"/>
    <w:rsid w:val="00045962"/>
    <w:rsid w:val="0004691C"/>
    <w:rsid w:val="000507F2"/>
    <w:rsid w:val="000518A0"/>
    <w:rsid w:val="00051EBF"/>
    <w:rsid w:val="0005415E"/>
    <w:rsid w:val="00054962"/>
    <w:rsid w:val="00054FB7"/>
    <w:rsid w:val="0005502E"/>
    <w:rsid w:val="000627F1"/>
    <w:rsid w:val="000639D3"/>
    <w:rsid w:val="000654FD"/>
    <w:rsid w:val="00066CBA"/>
    <w:rsid w:val="0006781D"/>
    <w:rsid w:val="0007159D"/>
    <w:rsid w:val="00071A27"/>
    <w:rsid w:val="0007248E"/>
    <w:rsid w:val="00073722"/>
    <w:rsid w:val="000740F5"/>
    <w:rsid w:val="00074960"/>
    <w:rsid w:val="00074FE3"/>
    <w:rsid w:val="000756E6"/>
    <w:rsid w:val="0007749A"/>
    <w:rsid w:val="00077E8B"/>
    <w:rsid w:val="0008022C"/>
    <w:rsid w:val="00082788"/>
    <w:rsid w:val="00083791"/>
    <w:rsid w:val="000842E0"/>
    <w:rsid w:val="000854CB"/>
    <w:rsid w:val="0008679D"/>
    <w:rsid w:val="00086850"/>
    <w:rsid w:val="00086949"/>
    <w:rsid w:val="00086DB9"/>
    <w:rsid w:val="000914C1"/>
    <w:rsid w:val="000926B5"/>
    <w:rsid w:val="00092B7A"/>
    <w:rsid w:val="00094F0C"/>
    <w:rsid w:val="00094F62"/>
    <w:rsid w:val="0009524C"/>
    <w:rsid w:val="00095C55"/>
    <w:rsid w:val="00095C56"/>
    <w:rsid w:val="00095CE2"/>
    <w:rsid w:val="00096437"/>
    <w:rsid w:val="00096A90"/>
    <w:rsid w:val="000977E9"/>
    <w:rsid w:val="000A087A"/>
    <w:rsid w:val="000A115F"/>
    <w:rsid w:val="000A1384"/>
    <w:rsid w:val="000A1464"/>
    <w:rsid w:val="000A2481"/>
    <w:rsid w:val="000A2FAC"/>
    <w:rsid w:val="000A329C"/>
    <w:rsid w:val="000A44E4"/>
    <w:rsid w:val="000A4FF7"/>
    <w:rsid w:val="000A6BCE"/>
    <w:rsid w:val="000A77DD"/>
    <w:rsid w:val="000A7A06"/>
    <w:rsid w:val="000A7DCC"/>
    <w:rsid w:val="000B08AB"/>
    <w:rsid w:val="000B16FB"/>
    <w:rsid w:val="000B2A7D"/>
    <w:rsid w:val="000B2F3A"/>
    <w:rsid w:val="000B3658"/>
    <w:rsid w:val="000B7684"/>
    <w:rsid w:val="000C18D1"/>
    <w:rsid w:val="000C24E9"/>
    <w:rsid w:val="000C26F1"/>
    <w:rsid w:val="000C297D"/>
    <w:rsid w:val="000C4291"/>
    <w:rsid w:val="000C436E"/>
    <w:rsid w:val="000C485C"/>
    <w:rsid w:val="000C59A1"/>
    <w:rsid w:val="000C5D37"/>
    <w:rsid w:val="000C62F2"/>
    <w:rsid w:val="000C64C8"/>
    <w:rsid w:val="000C65D5"/>
    <w:rsid w:val="000C730C"/>
    <w:rsid w:val="000C77C7"/>
    <w:rsid w:val="000D04B9"/>
    <w:rsid w:val="000D092E"/>
    <w:rsid w:val="000D2104"/>
    <w:rsid w:val="000D3FD6"/>
    <w:rsid w:val="000D40DC"/>
    <w:rsid w:val="000D504A"/>
    <w:rsid w:val="000D5923"/>
    <w:rsid w:val="000D61BC"/>
    <w:rsid w:val="000D62E4"/>
    <w:rsid w:val="000D65AF"/>
    <w:rsid w:val="000D6E0F"/>
    <w:rsid w:val="000D71CA"/>
    <w:rsid w:val="000D71D1"/>
    <w:rsid w:val="000D7364"/>
    <w:rsid w:val="000D74D8"/>
    <w:rsid w:val="000E019A"/>
    <w:rsid w:val="000E08E9"/>
    <w:rsid w:val="000E1053"/>
    <w:rsid w:val="000E1860"/>
    <w:rsid w:val="000E253B"/>
    <w:rsid w:val="000E39A5"/>
    <w:rsid w:val="000E3B05"/>
    <w:rsid w:val="000E4871"/>
    <w:rsid w:val="000E507B"/>
    <w:rsid w:val="000E618F"/>
    <w:rsid w:val="000E735B"/>
    <w:rsid w:val="000E75E3"/>
    <w:rsid w:val="000E7929"/>
    <w:rsid w:val="000E7DCD"/>
    <w:rsid w:val="000F1387"/>
    <w:rsid w:val="000F169F"/>
    <w:rsid w:val="000F20DE"/>
    <w:rsid w:val="000F2A5B"/>
    <w:rsid w:val="000F313E"/>
    <w:rsid w:val="000F3C47"/>
    <w:rsid w:val="000F3E0E"/>
    <w:rsid w:val="000F47D8"/>
    <w:rsid w:val="000F7168"/>
    <w:rsid w:val="0010106B"/>
    <w:rsid w:val="00102CC1"/>
    <w:rsid w:val="001044AF"/>
    <w:rsid w:val="001057C4"/>
    <w:rsid w:val="00106D27"/>
    <w:rsid w:val="001072DF"/>
    <w:rsid w:val="00111526"/>
    <w:rsid w:val="00111B7C"/>
    <w:rsid w:val="00112329"/>
    <w:rsid w:val="00112832"/>
    <w:rsid w:val="001128E0"/>
    <w:rsid w:val="001136B8"/>
    <w:rsid w:val="0011376C"/>
    <w:rsid w:val="00113CE5"/>
    <w:rsid w:val="0011454C"/>
    <w:rsid w:val="0011583D"/>
    <w:rsid w:val="00116758"/>
    <w:rsid w:val="0011698F"/>
    <w:rsid w:val="00117456"/>
    <w:rsid w:val="0012014F"/>
    <w:rsid w:val="00120212"/>
    <w:rsid w:val="00121417"/>
    <w:rsid w:val="0012233B"/>
    <w:rsid w:val="0012281D"/>
    <w:rsid w:val="00122A64"/>
    <w:rsid w:val="00122EF2"/>
    <w:rsid w:val="00123C37"/>
    <w:rsid w:val="00123C49"/>
    <w:rsid w:val="00124017"/>
    <w:rsid w:val="001247BE"/>
    <w:rsid w:val="00126678"/>
    <w:rsid w:val="00126A94"/>
    <w:rsid w:val="0012700F"/>
    <w:rsid w:val="00127D2C"/>
    <w:rsid w:val="00127EAD"/>
    <w:rsid w:val="0013002F"/>
    <w:rsid w:val="00131CCF"/>
    <w:rsid w:val="0013295B"/>
    <w:rsid w:val="00132B3A"/>
    <w:rsid w:val="00132E08"/>
    <w:rsid w:val="001336E0"/>
    <w:rsid w:val="00135E5D"/>
    <w:rsid w:val="00136750"/>
    <w:rsid w:val="00137BE0"/>
    <w:rsid w:val="0014096E"/>
    <w:rsid w:val="00141E6A"/>
    <w:rsid w:val="0014335E"/>
    <w:rsid w:val="00143B65"/>
    <w:rsid w:val="00143E5B"/>
    <w:rsid w:val="00144171"/>
    <w:rsid w:val="001444C8"/>
    <w:rsid w:val="0014581C"/>
    <w:rsid w:val="00145AF4"/>
    <w:rsid w:val="0015016A"/>
    <w:rsid w:val="00150CC8"/>
    <w:rsid w:val="00151397"/>
    <w:rsid w:val="001517BB"/>
    <w:rsid w:val="00151C4C"/>
    <w:rsid w:val="001520CC"/>
    <w:rsid w:val="00152804"/>
    <w:rsid w:val="00152FEB"/>
    <w:rsid w:val="00153917"/>
    <w:rsid w:val="00155C8B"/>
    <w:rsid w:val="00156084"/>
    <w:rsid w:val="001561A1"/>
    <w:rsid w:val="00156524"/>
    <w:rsid w:val="00156B2E"/>
    <w:rsid w:val="001570AE"/>
    <w:rsid w:val="0015777C"/>
    <w:rsid w:val="0016033C"/>
    <w:rsid w:val="00160E69"/>
    <w:rsid w:val="00160F05"/>
    <w:rsid w:val="00161296"/>
    <w:rsid w:val="0016186B"/>
    <w:rsid w:val="00162EFC"/>
    <w:rsid w:val="00163538"/>
    <w:rsid w:val="0016366E"/>
    <w:rsid w:val="001648B2"/>
    <w:rsid w:val="00166B37"/>
    <w:rsid w:val="00166F3A"/>
    <w:rsid w:val="0016787F"/>
    <w:rsid w:val="00167D76"/>
    <w:rsid w:val="00170EE3"/>
    <w:rsid w:val="0017148E"/>
    <w:rsid w:val="00171712"/>
    <w:rsid w:val="00172BB0"/>
    <w:rsid w:val="001736BC"/>
    <w:rsid w:val="001742A5"/>
    <w:rsid w:val="00174B77"/>
    <w:rsid w:val="00175693"/>
    <w:rsid w:val="00175E6A"/>
    <w:rsid w:val="00176928"/>
    <w:rsid w:val="00176CBF"/>
    <w:rsid w:val="00176DA6"/>
    <w:rsid w:val="00177509"/>
    <w:rsid w:val="00180335"/>
    <w:rsid w:val="0018292D"/>
    <w:rsid w:val="00183F93"/>
    <w:rsid w:val="00184AC9"/>
    <w:rsid w:val="001863EB"/>
    <w:rsid w:val="00186AFE"/>
    <w:rsid w:val="00187000"/>
    <w:rsid w:val="00187908"/>
    <w:rsid w:val="0019114F"/>
    <w:rsid w:val="00191268"/>
    <w:rsid w:val="001924A7"/>
    <w:rsid w:val="00192D7B"/>
    <w:rsid w:val="00192DAB"/>
    <w:rsid w:val="00192E8D"/>
    <w:rsid w:val="001932CF"/>
    <w:rsid w:val="00193E4D"/>
    <w:rsid w:val="00196961"/>
    <w:rsid w:val="00196A65"/>
    <w:rsid w:val="00196EF8"/>
    <w:rsid w:val="00197AF2"/>
    <w:rsid w:val="001A10AE"/>
    <w:rsid w:val="001A1983"/>
    <w:rsid w:val="001A1C3F"/>
    <w:rsid w:val="001A216F"/>
    <w:rsid w:val="001A4400"/>
    <w:rsid w:val="001A4A80"/>
    <w:rsid w:val="001A4F84"/>
    <w:rsid w:val="001A585C"/>
    <w:rsid w:val="001A696D"/>
    <w:rsid w:val="001A6F5D"/>
    <w:rsid w:val="001A717B"/>
    <w:rsid w:val="001A7377"/>
    <w:rsid w:val="001A752C"/>
    <w:rsid w:val="001A7EBD"/>
    <w:rsid w:val="001B0252"/>
    <w:rsid w:val="001B57DD"/>
    <w:rsid w:val="001B5927"/>
    <w:rsid w:val="001B5FF7"/>
    <w:rsid w:val="001B64A0"/>
    <w:rsid w:val="001B6CA5"/>
    <w:rsid w:val="001B7558"/>
    <w:rsid w:val="001B7D63"/>
    <w:rsid w:val="001C146C"/>
    <w:rsid w:val="001C154D"/>
    <w:rsid w:val="001C1CE3"/>
    <w:rsid w:val="001C2CD6"/>
    <w:rsid w:val="001C4436"/>
    <w:rsid w:val="001C5B4F"/>
    <w:rsid w:val="001C6368"/>
    <w:rsid w:val="001C7504"/>
    <w:rsid w:val="001D0C69"/>
    <w:rsid w:val="001D0CD5"/>
    <w:rsid w:val="001D0D36"/>
    <w:rsid w:val="001D1126"/>
    <w:rsid w:val="001D1188"/>
    <w:rsid w:val="001D1BF2"/>
    <w:rsid w:val="001D28DB"/>
    <w:rsid w:val="001D2A04"/>
    <w:rsid w:val="001D2E44"/>
    <w:rsid w:val="001D2E5E"/>
    <w:rsid w:val="001D3111"/>
    <w:rsid w:val="001D3FA6"/>
    <w:rsid w:val="001D48F1"/>
    <w:rsid w:val="001D4CE5"/>
    <w:rsid w:val="001D6603"/>
    <w:rsid w:val="001D68C4"/>
    <w:rsid w:val="001D6C22"/>
    <w:rsid w:val="001D6CBB"/>
    <w:rsid w:val="001D7C48"/>
    <w:rsid w:val="001E0224"/>
    <w:rsid w:val="001E0D8F"/>
    <w:rsid w:val="001E1488"/>
    <w:rsid w:val="001E1AFF"/>
    <w:rsid w:val="001E1E22"/>
    <w:rsid w:val="001E30EF"/>
    <w:rsid w:val="001E3BD8"/>
    <w:rsid w:val="001E4080"/>
    <w:rsid w:val="001E4096"/>
    <w:rsid w:val="001E54B6"/>
    <w:rsid w:val="001E62C0"/>
    <w:rsid w:val="001E6559"/>
    <w:rsid w:val="001E68B7"/>
    <w:rsid w:val="001E7804"/>
    <w:rsid w:val="001F051F"/>
    <w:rsid w:val="001F2850"/>
    <w:rsid w:val="001F3124"/>
    <w:rsid w:val="001F3777"/>
    <w:rsid w:val="001F6B12"/>
    <w:rsid w:val="001F75ED"/>
    <w:rsid w:val="001F7AA2"/>
    <w:rsid w:val="002006F8"/>
    <w:rsid w:val="00200A0C"/>
    <w:rsid w:val="0020101E"/>
    <w:rsid w:val="00201825"/>
    <w:rsid w:val="00201FC8"/>
    <w:rsid w:val="00202634"/>
    <w:rsid w:val="002029EB"/>
    <w:rsid w:val="00203357"/>
    <w:rsid w:val="00205616"/>
    <w:rsid w:val="00205CEB"/>
    <w:rsid w:val="00210EFD"/>
    <w:rsid w:val="0021111B"/>
    <w:rsid w:val="0021150C"/>
    <w:rsid w:val="00211A13"/>
    <w:rsid w:val="00212561"/>
    <w:rsid w:val="00212984"/>
    <w:rsid w:val="00214EC9"/>
    <w:rsid w:val="00215480"/>
    <w:rsid w:val="00215491"/>
    <w:rsid w:val="0021597B"/>
    <w:rsid w:val="00216177"/>
    <w:rsid w:val="002164E9"/>
    <w:rsid w:val="002166AC"/>
    <w:rsid w:val="00216B94"/>
    <w:rsid w:val="00216B9E"/>
    <w:rsid w:val="00216BBA"/>
    <w:rsid w:val="0021776B"/>
    <w:rsid w:val="00220CBD"/>
    <w:rsid w:val="00221B81"/>
    <w:rsid w:val="00221BA1"/>
    <w:rsid w:val="00221D05"/>
    <w:rsid w:val="00222A2A"/>
    <w:rsid w:val="00222C20"/>
    <w:rsid w:val="0022381E"/>
    <w:rsid w:val="002239C8"/>
    <w:rsid w:val="002244C5"/>
    <w:rsid w:val="0022509D"/>
    <w:rsid w:val="00225308"/>
    <w:rsid w:val="00227525"/>
    <w:rsid w:val="00227626"/>
    <w:rsid w:val="002301A7"/>
    <w:rsid w:val="00230413"/>
    <w:rsid w:val="002309D3"/>
    <w:rsid w:val="00230F34"/>
    <w:rsid w:val="002312CD"/>
    <w:rsid w:val="00232482"/>
    <w:rsid w:val="002325FB"/>
    <w:rsid w:val="00232B50"/>
    <w:rsid w:val="0023474A"/>
    <w:rsid w:val="00235F0E"/>
    <w:rsid w:val="00241A75"/>
    <w:rsid w:val="00242294"/>
    <w:rsid w:val="00242926"/>
    <w:rsid w:val="002434BF"/>
    <w:rsid w:val="00244C90"/>
    <w:rsid w:val="0024562E"/>
    <w:rsid w:val="00245A7C"/>
    <w:rsid w:val="00251749"/>
    <w:rsid w:val="002517B7"/>
    <w:rsid w:val="00251CCF"/>
    <w:rsid w:val="002521A2"/>
    <w:rsid w:val="002523E1"/>
    <w:rsid w:val="0025274F"/>
    <w:rsid w:val="00253678"/>
    <w:rsid w:val="002546A2"/>
    <w:rsid w:val="0025508D"/>
    <w:rsid w:val="002568BB"/>
    <w:rsid w:val="00256AD3"/>
    <w:rsid w:val="00257732"/>
    <w:rsid w:val="00260240"/>
    <w:rsid w:val="0026041C"/>
    <w:rsid w:val="00262165"/>
    <w:rsid w:val="00262B24"/>
    <w:rsid w:val="00265F78"/>
    <w:rsid w:val="002669B6"/>
    <w:rsid w:val="00267512"/>
    <w:rsid w:val="00271324"/>
    <w:rsid w:val="0027163D"/>
    <w:rsid w:val="00271C58"/>
    <w:rsid w:val="00271ED4"/>
    <w:rsid w:val="00272850"/>
    <w:rsid w:val="0027363D"/>
    <w:rsid w:val="00273820"/>
    <w:rsid w:val="00274129"/>
    <w:rsid w:val="00274827"/>
    <w:rsid w:val="0027642C"/>
    <w:rsid w:val="002769B4"/>
    <w:rsid w:val="00277594"/>
    <w:rsid w:val="00277D9F"/>
    <w:rsid w:val="0028063A"/>
    <w:rsid w:val="00280F1A"/>
    <w:rsid w:val="00280F9F"/>
    <w:rsid w:val="002810BB"/>
    <w:rsid w:val="00281506"/>
    <w:rsid w:val="002816B3"/>
    <w:rsid w:val="00282454"/>
    <w:rsid w:val="002831BE"/>
    <w:rsid w:val="002845A6"/>
    <w:rsid w:val="00286791"/>
    <w:rsid w:val="00290091"/>
    <w:rsid w:val="002906B1"/>
    <w:rsid w:val="00290F26"/>
    <w:rsid w:val="00290FBE"/>
    <w:rsid w:val="0029265C"/>
    <w:rsid w:val="002929F7"/>
    <w:rsid w:val="00292C27"/>
    <w:rsid w:val="00292CF9"/>
    <w:rsid w:val="002933E5"/>
    <w:rsid w:val="00294D96"/>
    <w:rsid w:val="00294DD7"/>
    <w:rsid w:val="00295D12"/>
    <w:rsid w:val="00295E49"/>
    <w:rsid w:val="0029621C"/>
    <w:rsid w:val="00297C9B"/>
    <w:rsid w:val="002A0881"/>
    <w:rsid w:val="002A15B2"/>
    <w:rsid w:val="002A1B57"/>
    <w:rsid w:val="002A2F6F"/>
    <w:rsid w:val="002A3F12"/>
    <w:rsid w:val="002A4041"/>
    <w:rsid w:val="002A45A5"/>
    <w:rsid w:val="002A4628"/>
    <w:rsid w:val="002A5390"/>
    <w:rsid w:val="002A5D34"/>
    <w:rsid w:val="002A6D97"/>
    <w:rsid w:val="002A706F"/>
    <w:rsid w:val="002B06D3"/>
    <w:rsid w:val="002B0E01"/>
    <w:rsid w:val="002B1879"/>
    <w:rsid w:val="002B1C61"/>
    <w:rsid w:val="002B21FC"/>
    <w:rsid w:val="002B2C64"/>
    <w:rsid w:val="002B431A"/>
    <w:rsid w:val="002B43E3"/>
    <w:rsid w:val="002B5EC5"/>
    <w:rsid w:val="002B6410"/>
    <w:rsid w:val="002B6579"/>
    <w:rsid w:val="002B6EC0"/>
    <w:rsid w:val="002B7A49"/>
    <w:rsid w:val="002B7EE6"/>
    <w:rsid w:val="002C097C"/>
    <w:rsid w:val="002C1B13"/>
    <w:rsid w:val="002C2152"/>
    <w:rsid w:val="002C3A94"/>
    <w:rsid w:val="002C3B09"/>
    <w:rsid w:val="002C4DC6"/>
    <w:rsid w:val="002C518B"/>
    <w:rsid w:val="002C59CC"/>
    <w:rsid w:val="002C6492"/>
    <w:rsid w:val="002C7370"/>
    <w:rsid w:val="002D14D4"/>
    <w:rsid w:val="002D4309"/>
    <w:rsid w:val="002D47BE"/>
    <w:rsid w:val="002D5291"/>
    <w:rsid w:val="002D5610"/>
    <w:rsid w:val="002D6465"/>
    <w:rsid w:val="002D71BF"/>
    <w:rsid w:val="002D7F74"/>
    <w:rsid w:val="002E15EA"/>
    <w:rsid w:val="002E1A1D"/>
    <w:rsid w:val="002E2979"/>
    <w:rsid w:val="002E39BE"/>
    <w:rsid w:val="002E3F47"/>
    <w:rsid w:val="002E6177"/>
    <w:rsid w:val="002E79A4"/>
    <w:rsid w:val="002E7AE6"/>
    <w:rsid w:val="002E7ED4"/>
    <w:rsid w:val="002F1AA0"/>
    <w:rsid w:val="002F2765"/>
    <w:rsid w:val="002F2F04"/>
    <w:rsid w:val="002F35DC"/>
    <w:rsid w:val="002F480B"/>
    <w:rsid w:val="002F4C24"/>
    <w:rsid w:val="002F5290"/>
    <w:rsid w:val="002F5DCB"/>
    <w:rsid w:val="002F6006"/>
    <w:rsid w:val="002F705C"/>
    <w:rsid w:val="002F76C0"/>
    <w:rsid w:val="00300360"/>
    <w:rsid w:val="00301A02"/>
    <w:rsid w:val="00301AD6"/>
    <w:rsid w:val="00301B59"/>
    <w:rsid w:val="00301D98"/>
    <w:rsid w:val="00301E54"/>
    <w:rsid w:val="00302A64"/>
    <w:rsid w:val="003031BA"/>
    <w:rsid w:val="00303A19"/>
    <w:rsid w:val="003045AC"/>
    <w:rsid w:val="003062C3"/>
    <w:rsid w:val="003063EF"/>
    <w:rsid w:val="00306713"/>
    <w:rsid w:val="00307172"/>
    <w:rsid w:val="003077E0"/>
    <w:rsid w:val="00307DDE"/>
    <w:rsid w:val="00307F71"/>
    <w:rsid w:val="00310F62"/>
    <w:rsid w:val="00311574"/>
    <w:rsid w:val="003132AC"/>
    <w:rsid w:val="00314045"/>
    <w:rsid w:val="00314F1B"/>
    <w:rsid w:val="00314F51"/>
    <w:rsid w:val="00315CB4"/>
    <w:rsid w:val="00315DB5"/>
    <w:rsid w:val="00315EFD"/>
    <w:rsid w:val="0031777A"/>
    <w:rsid w:val="00317B1F"/>
    <w:rsid w:val="00317CC0"/>
    <w:rsid w:val="00321676"/>
    <w:rsid w:val="00322206"/>
    <w:rsid w:val="00322989"/>
    <w:rsid w:val="00323D01"/>
    <w:rsid w:val="003252B6"/>
    <w:rsid w:val="0032687C"/>
    <w:rsid w:val="003268F3"/>
    <w:rsid w:val="003278C4"/>
    <w:rsid w:val="0032798B"/>
    <w:rsid w:val="00327DEF"/>
    <w:rsid w:val="003309BC"/>
    <w:rsid w:val="00331194"/>
    <w:rsid w:val="0033153F"/>
    <w:rsid w:val="0033284F"/>
    <w:rsid w:val="003330C6"/>
    <w:rsid w:val="00333FD7"/>
    <w:rsid w:val="00334003"/>
    <w:rsid w:val="003340B6"/>
    <w:rsid w:val="00334824"/>
    <w:rsid w:val="003350D6"/>
    <w:rsid w:val="00336152"/>
    <w:rsid w:val="0033699C"/>
    <w:rsid w:val="0033721C"/>
    <w:rsid w:val="00337C5F"/>
    <w:rsid w:val="0034042C"/>
    <w:rsid w:val="00340AD7"/>
    <w:rsid w:val="003418A8"/>
    <w:rsid w:val="00341AC8"/>
    <w:rsid w:val="00341CB6"/>
    <w:rsid w:val="00343462"/>
    <w:rsid w:val="00343582"/>
    <w:rsid w:val="0034489B"/>
    <w:rsid w:val="00344B44"/>
    <w:rsid w:val="00345B03"/>
    <w:rsid w:val="00346624"/>
    <w:rsid w:val="00346799"/>
    <w:rsid w:val="003476EE"/>
    <w:rsid w:val="00347D7B"/>
    <w:rsid w:val="00350FCF"/>
    <w:rsid w:val="00351682"/>
    <w:rsid w:val="00352226"/>
    <w:rsid w:val="0035242B"/>
    <w:rsid w:val="00353864"/>
    <w:rsid w:val="00353867"/>
    <w:rsid w:val="00354CF8"/>
    <w:rsid w:val="0035605E"/>
    <w:rsid w:val="00357657"/>
    <w:rsid w:val="00361302"/>
    <w:rsid w:val="00361F0E"/>
    <w:rsid w:val="00361F95"/>
    <w:rsid w:val="00362F23"/>
    <w:rsid w:val="00363603"/>
    <w:rsid w:val="00363B7A"/>
    <w:rsid w:val="00363D54"/>
    <w:rsid w:val="00363E5D"/>
    <w:rsid w:val="00363FCC"/>
    <w:rsid w:val="003645A1"/>
    <w:rsid w:val="003647D6"/>
    <w:rsid w:val="0036489D"/>
    <w:rsid w:val="00364FAC"/>
    <w:rsid w:val="0036570A"/>
    <w:rsid w:val="0036586E"/>
    <w:rsid w:val="003665BA"/>
    <w:rsid w:val="00367052"/>
    <w:rsid w:val="00367300"/>
    <w:rsid w:val="00370E44"/>
    <w:rsid w:val="00371D89"/>
    <w:rsid w:val="0037278A"/>
    <w:rsid w:val="00373FF1"/>
    <w:rsid w:val="00374F9D"/>
    <w:rsid w:val="00375421"/>
    <w:rsid w:val="003754BA"/>
    <w:rsid w:val="0037569F"/>
    <w:rsid w:val="00375CC1"/>
    <w:rsid w:val="0037662F"/>
    <w:rsid w:val="00376D1C"/>
    <w:rsid w:val="00377184"/>
    <w:rsid w:val="00377224"/>
    <w:rsid w:val="00377440"/>
    <w:rsid w:val="00382F38"/>
    <w:rsid w:val="00383BB6"/>
    <w:rsid w:val="00383FEE"/>
    <w:rsid w:val="0038408E"/>
    <w:rsid w:val="00384340"/>
    <w:rsid w:val="00385288"/>
    <w:rsid w:val="00386DD6"/>
    <w:rsid w:val="003871BF"/>
    <w:rsid w:val="00387C2A"/>
    <w:rsid w:val="003902E9"/>
    <w:rsid w:val="00390633"/>
    <w:rsid w:val="0039066C"/>
    <w:rsid w:val="003906D0"/>
    <w:rsid w:val="00390906"/>
    <w:rsid w:val="00390A1A"/>
    <w:rsid w:val="00390C6D"/>
    <w:rsid w:val="00390D6A"/>
    <w:rsid w:val="00390E9B"/>
    <w:rsid w:val="003920E6"/>
    <w:rsid w:val="00392882"/>
    <w:rsid w:val="00393ED0"/>
    <w:rsid w:val="00394AFC"/>
    <w:rsid w:val="00395FEB"/>
    <w:rsid w:val="00397EA8"/>
    <w:rsid w:val="003A0B99"/>
    <w:rsid w:val="003A175C"/>
    <w:rsid w:val="003A1B3C"/>
    <w:rsid w:val="003A305A"/>
    <w:rsid w:val="003A3783"/>
    <w:rsid w:val="003A3B1D"/>
    <w:rsid w:val="003A5791"/>
    <w:rsid w:val="003A586A"/>
    <w:rsid w:val="003A66F8"/>
    <w:rsid w:val="003A73B1"/>
    <w:rsid w:val="003B001B"/>
    <w:rsid w:val="003B2401"/>
    <w:rsid w:val="003B2D59"/>
    <w:rsid w:val="003B3A7F"/>
    <w:rsid w:val="003B40AD"/>
    <w:rsid w:val="003B43B2"/>
    <w:rsid w:val="003B53BE"/>
    <w:rsid w:val="003B56E9"/>
    <w:rsid w:val="003B5BB6"/>
    <w:rsid w:val="003B6240"/>
    <w:rsid w:val="003B648B"/>
    <w:rsid w:val="003B6A92"/>
    <w:rsid w:val="003C74F7"/>
    <w:rsid w:val="003C7E6B"/>
    <w:rsid w:val="003D0252"/>
    <w:rsid w:val="003D0473"/>
    <w:rsid w:val="003D156B"/>
    <w:rsid w:val="003D15EB"/>
    <w:rsid w:val="003D1BB1"/>
    <w:rsid w:val="003D2BE6"/>
    <w:rsid w:val="003D3918"/>
    <w:rsid w:val="003D44C8"/>
    <w:rsid w:val="003D4736"/>
    <w:rsid w:val="003D4D4B"/>
    <w:rsid w:val="003D5435"/>
    <w:rsid w:val="003D65B4"/>
    <w:rsid w:val="003D76E0"/>
    <w:rsid w:val="003D796B"/>
    <w:rsid w:val="003E04F0"/>
    <w:rsid w:val="003E0625"/>
    <w:rsid w:val="003E0BF0"/>
    <w:rsid w:val="003E0E80"/>
    <w:rsid w:val="003E3CDE"/>
    <w:rsid w:val="003E3FF0"/>
    <w:rsid w:val="003E444C"/>
    <w:rsid w:val="003E4B9B"/>
    <w:rsid w:val="003E4FAE"/>
    <w:rsid w:val="003E534D"/>
    <w:rsid w:val="003E5E08"/>
    <w:rsid w:val="003E66D9"/>
    <w:rsid w:val="003E71D0"/>
    <w:rsid w:val="003E7785"/>
    <w:rsid w:val="003E7EC8"/>
    <w:rsid w:val="003F0C75"/>
    <w:rsid w:val="003F0DD9"/>
    <w:rsid w:val="003F1C6A"/>
    <w:rsid w:val="003F4401"/>
    <w:rsid w:val="003F5582"/>
    <w:rsid w:val="003F682F"/>
    <w:rsid w:val="003F7772"/>
    <w:rsid w:val="0040096B"/>
    <w:rsid w:val="00401179"/>
    <w:rsid w:val="00402074"/>
    <w:rsid w:val="004023CF"/>
    <w:rsid w:val="0040277B"/>
    <w:rsid w:val="00402A24"/>
    <w:rsid w:val="00402BE1"/>
    <w:rsid w:val="0040305B"/>
    <w:rsid w:val="004055DA"/>
    <w:rsid w:val="004066DF"/>
    <w:rsid w:val="004067B8"/>
    <w:rsid w:val="00407100"/>
    <w:rsid w:val="00407417"/>
    <w:rsid w:val="004100D9"/>
    <w:rsid w:val="00410209"/>
    <w:rsid w:val="00410CA5"/>
    <w:rsid w:val="00410F2F"/>
    <w:rsid w:val="004115BD"/>
    <w:rsid w:val="00411AD7"/>
    <w:rsid w:val="00411E9A"/>
    <w:rsid w:val="00412AB5"/>
    <w:rsid w:val="00413A1E"/>
    <w:rsid w:val="004148E3"/>
    <w:rsid w:val="004153F3"/>
    <w:rsid w:val="00415824"/>
    <w:rsid w:val="004160D4"/>
    <w:rsid w:val="00417D58"/>
    <w:rsid w:val="00420DD6"/>
    <w:rsid w:val="004220DC"/>
    <w:rsid w:val="00422B8C"/>
    <w:rsid w:val="00423BDF"/>
    <w:rsid w:val="00425EC6"/>
    <w:rsid w:val="00426565"/>
    <w:rsid w:val="004268C6"/>
    <w:rsid w:val="004273A9"/>
    <w:rsid w:val="00427E21"/>
    <w:rsid w:val="00430DCD"/>
    <w:rsid w:val="0043164F"/>
    <w:rsid w:val="00432ECA"/>
    <w:rsid w:val="00433D5D"/>
    <w:rsid w:val="00435473"/>
    <w:rsid w:val="004360E8"/>
    <w:rsid w:val="004362CE"/>
    <w:rsid w:val="00440AEF"/>
    <w:rsid w:val="004438CD"/>
    <w:rsid w:val="004444E7"/>
    <w:rsid w:val="0044564F"/>
    <w:rsid w:val="00446140"/>
    <w:rsid w:val="0044614A"/>
    <w:rsid w:val="00446C43"/>
    <w:rsid w:val="00451809"/>
    <w:rsid w:val="00452E55"/>
    <w:rsid w:val="004534F1"/>
    <w:rsid w:val="004540D4"/>
    <w:rsid w:val="00454E69"/>
    <w:rsid w:val="00455471"/>
    <w:rsid w:val="00455BE8"/>
    <w:rsid w:val="00456355"/>
    <w:rsid w:val="00461034"/>
    <w:rsid w:val="00461E6A"/>
    <w:rsid w:val="004620EA"/>
    <w:rsid w:val="00462C37"/>
    <w:rsid w:val="004630BD"/>
    <w:rsid w:val="004632B3"/>
    <w:rsid w:val="004633C5"/>
    <w:rsid w:val="00464DC1"/>
    <w:rsid w:val="00464DD0"/>
    <w:rsid w:val="00466138"/>
    <w:rsid w:val="0046618A"/>
    <w:rsid w:val="004671B8"/>
    <w:rsid w:val="00467CA9"/>
    <w:rsid w:val="00467DD3"/>
    <w:rsid w:val="0047004D"/>
    <w:rsid w:val="00470701"/>
    <w:rsid w:val="00472C41"/>
    <w:rsid w:val="00472FE5"/>
    <w:rsid w:val="004736A5"/>
    <w:rsid w:val="00473EC4"/>
    <w:rsid w:val="00475261"/>
    <w:rsid w:val="00475F28"/>
    <w:rsid w:val="0047617D"/>
    <w:rsid w:val="0047654B"/>
    <w:rsid w:val="00476888"/>
    <w:rsid w:val="004768CA"/>
    <w:rsid w:val="00476C86"/>
    <w:rsid w:val="0047750D"/>
    <w:rsid w:val="004779F4"/>
    <w:rsid w:val="00481827"/>
    <w:rsid w:val="004821C6"/>
    <w:rsid w:val="004844F9"/>
    <w:rsid w:val="00484D6D"/>
    <w:rsid w:val="00484FE6"/>
    <w:rsid w:val="0048639A"/>
    <w:rsid w:val="00487174"/>
    <w:rsid w:val="00487575"/>
    <w:rsid w:val="004907F2"/>
    <w:rsid w:val="00491045"/>
    <w:rsid w:val="004921CE"/>
    <w:rsid w:val="004925D6"/>
    <w:rsid w:val="004938C5"/>
    <w:rsid w:val="00493900"/>
    <w:rsid w:val="004941D6"/>
    <w:rsid w:val="00494DF9"/>
    <w:rsid w:val="004955DB"/>
    <w:rsid w:val="00497A42"/>
    <w:rsid w:val="00497CCA"/>
    <w:rsid w:val="00497D71"/>
    <w:rsid w:val="004A1D1D"/>
    <w:rsid w:val="004A299C"/>
    <w:rsid w:val="004A2F84"/>
    <w:rsid w:val="004A4091"/>
    <w:rsid w:val="004A4317"/>
    <w:rsid w:val="004A57B0"/>
    <w:rsid w:val="004A5CE2"/>
    <w:rsid w:val="004A6058"/>
    <w:rsid w:val="004A678D"/>
    <w:rsid w:val="004A712D"/>
    <w:rsid w:val="004B045C"/>
    <w:rsid w:val="004B0B26"/>
    <w:rsid w:val="004B1B2B"/>
    <w:rsid w:val="004B3875"/>
    <w:rsid w:val="004B441A"/>
    <w:rsid w:val="004B56DD"/>
    <w:rsid w:val="004B6ECA"/>
    <w:rsid w:val="004B725F"/>
    <w:rsid w:val="004C0201"/>
    <w:rsid w:val="004C0313"/>
    <w:rsid w:val="004C05EA"/>
    <w:rsid w:val="004C2711"/>
    <w:rsid w:val="004C355F"/>
    <w:rsid w:val="004C369C"/>
    <w:rsid w:val="004C4104"/>
    <w:rsid w:val="004C51EE"/>
    <w:rsid w:val="004C6EA7"/>
    <w:rsid w:val="004C6EFD"/>
    <w:rsid w:val="004C78AC"/>
    <w:rsid w:val="004D0AE8"/>
    <w:rsid w:val="004D24D9"/>
    <w:rsid w:val="004D26C2"/>
    <w:rsid w:val="004D3570"/>
    <w:rsid w:val="004D4221"/>
    <w:rsid w:val="004D4B3E"/>
    <w:rsid w:val="004D5D74"/>
    <w:rsid w:val="004D5E26"/>
    <w:rsid w:val="004D6B95"/>
    <w:rsid w:val="004D7616"/>
    <w:rsid w:val="004D7AFE"/>
    <w:rsid w:val="004E07F3"/>
    <w:rsid w:val="004E2736"/>
    <w:rsid w:val="004E4A7F"/>
    <w:rsid w:val="004E4E26"/>
    <w:rsid w:val="004E4E60"/>
    <w:rsid w:val="004E64EE"/>
    <w:rsid w:val="004E6F04"/>
    <w:rsid w:val="004E780F"/>
    <w:rsid w:val="004F11C8"/>
    <w:rsid w:val="004F229D"/>
    <w:rsid w:val="004F2931"/>
    <w:rsid w:val="004F2962"/>
    <w:rsid w:val="004F2C45"/>
    <w:rsid w:val="004F3CDE"/>
    <w:rsid w:val="004F418E"/>
    <w:rsid w:val="004F457C"/>
    <w:rsid w:val="004F477B"/>
    <w:rsid w:val="004F5103"/>
    <w:rsid w:val="004F5134"/>
    <w:rsid w:val="004F551E"/>
    <w:rsid w:val="004F5552"/>
    <w:rsid w:val="004F59FB"/>
    <w:rsid w:val="004F5EC8"/>
    <w:rsid w:val="004F74A8"/>
    <w:rsid w:val="004F7B9B"/>
    <w:rsid w:val="004F7D4B"/>
    <w:rsid w:val="00500DB1"/>
    <w:rsid w:val="005030F4"/>
    <w:rsid w:val="005031BD"/>
    <w:rsid w:val="00503731"/>
    <w:rsid w:val="005037BB"/>
    <w:rsid w:val="00503A2D"/>
    <w:rsid w:val="00503F63"/>
    <w:rsid w:val="00504656"/>
    <w:rsid w:val="00511E45"/>
    <w:rsid w:val="00512137"/>
    <w:rsid w:val="0051271C"/>
    <w:rsid w:val="00513DB8"/>
    <w:rsid w:val="00514F9A"/>
    <w:rsid w:val="00515AAB"/>
    <w:rsid w:val="00515D19"/>
    <w:rsid w:val="00516396"/>
    <w:rsid w:val="00516640"/>
    <w:rsid w:val="005167A1"/>
    <w:rsid w:val="00517051"/>
    <w:rsid w:val="00517153"/>
    <w:rsid w:val="0051722E"/>
    <w:rsid w:val="005177FF"/>
    <w:rsid w:val="00517B2E"/>
    <w:rsid w:val="00520B6B"/>
    <w:rsid w:val="00520C51"/>
    <w:rsid w:val="00521458"/>
    <w:rsid w:val="005216F2"/>
    <w:rsid w:val="00521F4D"/>
    <w:rsid w:val="00522C63"/>
    <w:rsid w:val="00523431"/>
    <w:rsid w:val="0052361A"/>
    <w:rsid w:val="00524D03"/>
    <w:rsid w:val="00526E92"/>
    <w:rsid w:val="005274F7"/>
    <w:rsid w:val="005300C1"/>
    <w:rsid w:val="005301E2"/>
    <w:rsid w:val="00530B7F"/>
    <w:rsid w:val="00531FFD"/>
    <w:rsid w:val="0053248B"/>
    <w:rsid w:val="005329BF"/>
    <w:rsid w:val="00532A0D"/>
    <w:rsid w:val="00533520"/>
    <w:rsid w:val="00534A62"/>
    <w:rsid w:val="005353A7"/>
    <w:rsid w:val="00535CE2"/>
    <w:rsid w:val="00536767"/>
    <w:rsid w:val="005367D5"/>
    <w:rsid w:val="00537101"/>
    <w:rsid w:val="00537840"/>
    <w:rsid w:val="00541073"/>
    <w:rsid w:val="00543F32"/>
    <w:rsid w:val="00544577"/>
    <w:rsid w:val="00544DB0"/>
    <w:rsid w:val="00545C0C"/>
    <w:rsid w:val="00546CD5"/>
    <w:rsid w:val="00546DA6"/>
    <w:rsid w:val="005470B7"/>
    <w:rsid w:val="0054734D"/>
    <w:rsid w:val="00547420"/>
    <w:rsid w:val="00552594"/>
    <w:rsid w:val="005536BB"/>
    <w:rsid w:val="00555B0E"/>
    <w:rsid w:val="00555B20"/>
    <w:rsid w:val="00557F7D"/>
    <w:rsid w:val="005600C0"/>
    <w:rsid w:val="00560B0A"/>
    <w:rsid w:val="00560E19"/>
    <w:rsid w:val="0056139F"/>
    <w:rsid w:val="00562694"/>
    <w:rsid w:val="00564438"/>
    <w:rsid w:val="00564AD4"/>
    <w:rsid w:val="00565305"/>
    <w:rsid w:val="00567BF2"/>
    <w:rsid w:val="00570099"/>
    <w:rsid w:val="0057031A"/>
    <w:rsid w:val="00570712"/>
    <w:rsid w:val="005709B9"/>
    <w:rsid w:val="00570ED5"/>
    <w:rsid w:val="00571745"/>
    <w:rsid w:val="00571880"/>
    <w:rsid w:val="00571C9E"/>
    <w:rsid w:val="0057211E"/>
    <w:rsid w:val="005734DE"/>
    <w:rsid w:val="005758E5"/>
    <w:rsid w:val="005773ED"/>
    <w:rsid w:val="00580AB7"/>
    <w:rsid w:val="00580C9E"/>
    <w:rsid w:val="00582484"/>
    <w:rsid w:val="005827BB"/>
    <w:rsid w:val="00583911"/>
    <w:rsid w:val="005842BC"/>
    <w:rsid w:val="0058431E"/>
    <w:rsid w:val="00585271"/>
    <w:rsid w:val="0058537C"/>
    <w:rsid w:val="0058549D"/>
    <w:rsid w:val="0058551A"/>
    <w:rsid w:val="005856F0"/>
    <w:rsid w:val="00586F66"/>
    <w:rsid w:val="00590933"/>
    <w:rsid w:val="00591778"/>
    <w:rsid w:val="005920E5"/>
    <w:rsid w:val="00593305"/>
    <w:rsid w:val="005959A0"/>
    <w:rsid w:val="00595BD8"/>
    <w:rsid w:val="005964C1"/>
    <w:rsid w:val="0059715B"/>
    <w:rsid w:val="0059790D"/>
    <w:rsid w:val="005A0223"/>
    <w:rsid w:val="005A29E8"/>
    <w:rsid w:val="005A35CC"/>
    <w:rsid w:val="005A3881"/>
    <w:rsid w:val="005A3A4E"/>
    <w:rsid w:val="005A5A1E"/>
    <w:rsid w:val="005A604F"/>
    <w:rsid w:val="005A6246"/>
    <w:rsid w:val="005A64F8"/>
    <w:rsid w:val="005A7090"/>
    <w:rsid w:val="005A777B"/>
    <w:rsid w:val="005A77FB"/>
    <w:rsid w:val="005B0B50"/>
    <w:rsid w:val="005B0D1F"/>
    <w:rsid w:val="005B1021"/>
    <w:rsid w:val="005B1052"/>
    <w:rsid w:val="005B1C6A"/>
    <w:rsid w:val="005B1E03"/>
    <w:rsid w:val="005B2235"/>
    <w:rsid w:val="005B27F3"/>
    <w:rsid w:val="005B2AA6"/>
    <w:rsid w:val="005B643D"/>
    <w:rsid w:val="005B64CE"/>
    <w:rsid w:val="005B6589"/>
    <w:rsid w:val="005C225D"/>
    <w:rsid w:val="005C2730"/>
    <w:rsid w:val="005C2C64"/>
    <w:rsid w:val="005C41EC"/>
    <w:rsid w:val="005C5446"/>
    <w:rsid w:val="005C598C"/>
    <w:rsid w:val="005C6343"/>
    <w:rsid w:val="005C6D3D"/>
    <w:rsid w:val="005C781C"/>
    <w:rsid w:val="005C7BA3"/>
    <w:rsid w:val="005D0778"/>
    <w:rsid w:val="005D2934"/>
    <w:rsid w:val="005D3569"/>
    <w:rsid w:val="005D4ADB"/>
    <w:rsid w:val="005D5463"/>
    <w:rsid w:val="005D59C9"/>
    <w:rsid w:val="005E08B5"/>
    <w:rsid w:val="005E0E03"/>
    <w:rsid w:val="005E1063"/>
    <w:rsid w:val="005E1437"/>
    <w:rsid w:val="005E1BDE"/>
    <w:rsid w:val="005E224E"/>
    <w:rsid w:val="005E2804"/>
    <w:rsid w:val="005E3967"/>
    <w:rsid w:val="005E47A9"/>
    <w:rsid w:val="005E4A1B"/>
    <w:rsid w:val="005E524C"/>
    <w:rsid w:val="005E5385"/>
    <w:rsid w:val="005E60CD"/>
    <w:rsid w:val="005E764E"/>
    <w:rsid w:val="005F11EF"/>
    <w:rsid w:val="005F1D17"/>
    <w:rsid w:val="005F1FCB"/>
    <w:rsid w:val="005F21FD"/>
    <w:rsid w:val="005F436F"/>
    <w:rsid w:val="005F541A"/>
    <w:rsid w:val="005F56B9"/>
    <w:rsid w:val="005F56CE"/>
    <w:rsid w:val="005F6A84"/>
    <w:rsid w:val="005F7D2F"/>
    <w:rsid w:val="00600FE3"/>
    <w:rsid w:val="0060191D"/>
    <w:rsid w:val="00602374"/>
    <w:rsid w:val="00603603"/>
    <w:rsid w:val="0060681A"/>
    <w:rsid w:val="00607495"/>
    <w:rsid w:val="00607906"/>
    <w:rsid w:val="00607F88"/>
    <w:rsid w:val="006107DA"/>
    <w:rsid w:val="00611127"/>
    <w:rsid w:val="006135D1"/>
    <w:rsid w:val="00613893"/>
    <w:rsid w:val="00613C1E"/>
    <w:rsid w:val="0061506D"/>
    <w:rsid w:val="006163E5"/>
    <w:rsid w:val="0061664E"/>
    <w:rsid w:val="0061689E"/>
    <w:rsid w:val="00617560"/>
    <w:rsid w:val="006202CC"/>
    <w:rsid w:val="0062063F"/>
    <w:rsid w:val="00620AC8"/>
    <w:rsid w:val="00621274"/>
    <w:rsid w:val="006241CF"/>
    <w:rsid w:val="006242FC"/>
    <w:rsid w:val="00626233"/>
    <w:rsid w:val="00626608"/>
    <w:rsid w:val="00626D97"/>
    <w:rsid w:val="00627665"/>
    <w:rsid w:val="0062767B"/>
    <w:rsid w:val="006301C4"/>
    <w:rsid w:val="006306F9"/>
    <w:rsid w:val="0063159D"/>
    <w:rsid w:val="00631637"/>
    <w:rsid w:val="006316CB"/>
    <w:rsid w:val="006321AB"/>
    <w:rsid w:val="00632308"/>
    <w:rsid w:val="00632C60"/>
    <w:rsid w:val="00633461"/>
    <w:rsid w:val="006337F5"/>
    <w:rsid w:val="006338B7"/>
    <w:rsid w:val="00633A98"/>
    <w:rsid w:val="00633D8E"/>
    <w:rsid w:val="006349A7"/>
    <w:rsid w:val="00634C9E"/>
    <w:rsid w:val="006356AF"/>
    <w:rsid w:val="00635B95"/>
    <w:rsid w:val="00635D38"/>
    <w:rsid w:val="00636614"/>
    <w:rsid w:val="00636F6E"/>
    <w:rsid w:val="006375A1"/>
    <w:rsid w:val="00637714"/>
    <w:rsid w:val="00637A7A"/>
    <w:rsid w:val="00637DD9"/>
    <w:rsid w:val="006408F2"/>
    <w:rsid w:val="00640907"/>
    <w:rsid w:val="00640FF7"/>
    <w:rsid w:val="006413F6"/>
    <w:rsid w:val="00641B5C"/>
    <w:rsid w:val="00641D86"/>
    <w:rsid w:val="00642D65"/>
    <w:rsid w:val="0064452A"/>
    <w:rsid w:val="0064478C"/>
    <w:rsid w:val="006520B1"/>
    <w:rsid w:val="006524B4"/>
    <w:rsid w:val="00652F34"/>
    <w:rsid w:val="006563C8"/>
    <w:rsid w:val="00657537"/>
    <w:rsid w:val="00657675"/>
    <w:rsid w:val="00657F6B"/>
    <w:rsid w:val="00660D23"/>
    <w:rsid w:val="00660D80"/>
    <w:rsid w:val="00661673"/>
    <w:rsid w:val="00661EA0"/>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4568"/>
    <w:rsid w:val="006753E6"/>
    <w:rsid w:val="00675964"/>
    <w:rsid w:val="00675C7F"/>
    <w:rsid w:val="006761A0"/>
    <w:rsid w:val="006761BA"/>
    <w:rsid w:val="006762F1"/>
    <w:rsid w:val="00676BB4"/>
    <w:rsid w:val="00677758"/>
    <w:rsid w:val="00677835"/>
    <w:rsid w:val="006809A1"/>
    <w:rsid w:val="00680C82"/>
    <w:rsid w:val="006810F0"/>
    <w:rsid w:val="00681CB9"/>
    <w:rsid w:val="006825D1"/>
    <w:rsid w:val="006834F1"/>
    <w:rsid w:val="00683BC9"/>
    <w:rsid w:val="00683C37"/>
    <w:rsid w:val="0068472C"/>
    <w:rsid w:val="006848CA"/>
    <w:rsid w:val="00685754"/>
    <w:rsid w:val="006860B3"/>
    <w:rsid w:val="006904C4"/>
    <w:rsid w:val="00691393"/>
    <w:rsid w:val="006923E0"/>
    <w:rsid w:val="00692A14"/>
    <w:rsid w:val="00692B6A"/>
    <w:rsid w:val="00692D23"/>
    <w:rsid w:val="00692F99"/>
    <w:rsid w:val="00693A6C"/>
    <w:rsid w:val="006949A7"/>
    <w:rsid w:val="00695BB0"/>
    <w:rsid w:val="00697FAB"/>
    <w:rsid w:val="006A1102"/>
    <w:rsid w:val="006A352D"/>
    <w:rsid w:val="006A4251"/>
    <w:rsid w:val="006A6D6E"/>
    <w:rsid w:val="006A6E37"/>
    <w:rsid w:val="006A6ECB"/>
    <w:rsid w:val="006B0221"/>
    <w:rsid w:val="006B0656"/>
    <w:rsid w:val="006B06BA"/>
    <w:rsid w:val="006B176F"/>
    <w:rsid w:val="006B20C0"/>
    <w:rsid w:val="006B29D1"/>
    <w:rsid w:val="006B29F0"/>
    <w:rsid w:val="006B2E81"/>
    <w:rsid w:val="006B3314"/>
    <w:rsid w:val="006B3590"/>
    <w:rsid w:val="006B444D"/>
    <w:rsid w:val="006B4687"/>
    <w:rsid w:val="006B589F"/>
    <w:rsid w:val="006B5ECF"/>
    <w:rsid w:val="006B61C0"/>
    <w:rsid w:val="006B7333"/>
    <w:rsid w:val="006B737D"/>
    <w:rsid w:val="006B7F3E"/>
    <w:rsid w:val="006B7FEE"/>
    <w:rsid w:val="006C167D"/>
    <w:rsid w:val="006C331E"/>
    <w:rsid w:val="006C3CD2"/>
    <w:rsid w:val="006C46BC"/>
    <w:rsid w:val="006C6E29"/>
    <w:rsid w:val="006C72FC"/>
    <w:rsid w:val="006C7332"/>
    <w:rsid w:val="006C74E6"/>
    <w:rsid w:val="006D0ABF"/>
    <w:rsid w:val="006D0FB8"/>
    <w:rsid w:val="006D1C26"/>
    <w:rsid w:val="006D2309"/>
    <w:rsid w:val="006D3A81"/>
    <w:rsid w:val="006D5AEF"/>
    <w:rsid w:val="006D678E"/>
    <w:rsid w:val="006D6D05"/>
    <w:rsid w:val="006E05E8"/>
    <w:rsid w:val="006E06A3"/>
    <w:rsid w:val="006E0772"/>
    <w:rsid w:val="006E1F87"/>
    <w:rsid w:val="006E225C"/>
    <w:rsid w:val="006E47E6"/>
    <w:rsid w:val="006E5D47"/>
    <w:rsid w:val="006E5F42"/>
    <w:rsid w:val="006E6A2B"/>
    <w:rsid w:val="006E6A42"/>
    <w:rsid w:val="006E7133"/>
    <w:rsid w:val="006F0E8F"/>
    <w:rsid w:val="006F347D"/>
    <w:rsid w:val="006F3A34"/>
    <w:rsid w:val="006F3B46"/>
    <w:rsid w:val="006F3E7A"/>
    <w:rsid w:val="006F52E9"/>
    <w:rsid w:val="006F60D3"/>
    <w:rsid w:val="006F6DDD"/>
    <w:rsid w:val="00701A1E"/>
    <w:rsid w:val="00701AAE"/>
    <w:rsid w:val="00701B1B"/>
    <w:rsid w:val="007029A2"/>
    <w:rsid w:val="007037C4"/>
    <w:rsid w:val="00704050"/>
    <w:rsid w:val="0070436E"/>
    <w:rsid w:val="00705EAB"/>
    <w:rsid w:val="0070640E"/>
    <w:rsid w:val="0070654C"/>
    <w:rsid w:val="00706859"/>
    <w:rsid w:val="00706AB9"/>
    <w:rsid w:val="00707611"/>
    <w:rsid w:val="00707A4C"/>
    <w:rsid w:val="00707D58"/>
    <w:rsid w:val="00707E50"/>
    <w:rsid w:val="00710266"/>
    <w:rsid w:val="007107DC"/>
    <w:rsid w:val="00711AC1"/>
    <w:rsid w:val="00713043"/>
    <w:rsid w:val="00714A83"/>
    <w:rsid w:val="007154E2"/>
    <w:rsid w:val="007162E6"/>
    <w:rsid w:val="0071717C"/>
    <w:rsid w:val="00717877"/>
    <w:rsid w:val="00720428"/>
    <w:rsid w:val="007208ED"/>
    <w:rsid w:val="007210B7"/>
    <w:rsid w:val="007219AA"/>
    <w:rsid w:val="00721B8E"/>
    <w:rsid w:val="00722822"/>
    <w:rsid w:val="007229B7"/>
    <w:rsid w:val="00722B09"/>
    <w:rsid w:val="007235A4"/>
    <w:rsid w:val="007239AB"/>
    <w:rsid w:val="007241B1"/>
    <w:rsid w:val="00724377"/>
    <w:rsid w:val="00724937"/>
    <w:rsid w:val="00724A95"/>
    <w:rsid w:val="00724D4E"/>
    <w:rsid w:val="00725D30"/>
    <w:rsid w:val="00727777"/>
    <w:rsid w:val="00727860"/>
    <w:rsid w:val="00727D5C"/>
    <w:rsid w:val="00727E8B"/>
    <w:rsid w:val="00730DF5"/>
    <w:rsid w:val="0073153D"/>
    <w:rsid w:val="00734A51"/>
    <w:rsid w:val="00735185"/>
    <w:rsid w:val="00736148"/>
    <w:rsid w:val="007430B4"/>
    <w:rsid w:val="00743A0F"/>
    <w:rsid w:val="00743B02"/>
    <w:rsid w:val="00744454"/>
    <w:rsid w:val="0074462C"/>
    <w:rsid w:val="0074491C"/>
    <w:rsid w:val="00744F33"/>
    <w:rsid w:val="00746910"/>
    <w:rsid w:val="00747A0D"/>
    <w:rsid w:val="00750CBE"/>
    <w:rsid w:val="00750FD7"/>
    <w:rsid w:val="00751356"/>
    <w:rsid w:val="00751CE7"/>
    <w:rsid w:val="00755D3E"/>
    <w:rsid w:val="00756A31"/>
    <w:rsid w:val="00760147"/>
    <w:rsid w:val="007604AE"/>
    <w:rsid w:val="007605DD"/>
    <w:rsid w:val="007608D8"/>
    <w:rsid w:val="00760D3A"/>
    <w:rsid w:val="0076122B"/>
    <w:rsid w:val="00761612"/>
    <w:rsid w:val="00761DF8"/>
    <w:rsid w:val="007641F9"/>
    <w:rsid w:val="007647B4"/>
    <w:rsid w:val="00765685"/>
    <w:rsid w:val="00765A5A"/>
    <w:rsid w:val="00765F9C"/>
    <w:rsid w:val="007661D3"/>
    <w:rsid w:val="00767B7E"/>
    <w:rsid w:val="00772FBE"/>
    <w:rsid w:val="007747E6"/>
    <w:rsid w:val="00774E0F"/>
    <w:rsid w:val="00775C8A"/>
    <w:rsid w:val="007764E8"/>
    <w:rsid w:val="007804D7"/>
    <w:rsid w:val="00780AB3"/>
    <w:rsid w:val="007811A6"/>
    <w:rsid w:val="00781939"/>
    <w:rsid w:val="00781954"/>
    <w:rsid w:val="007819AA"/>
    <w:rsid w:val="00781B67"/>
    <w:rsid w:val="00781DCC"/>
    <w:rsid w:val="00783B28"/>
    <w:rsid w:val="00786861"/>
    <w:rsid w:val="00790DB2"/>
    <w:rsid w:val="00791530"/>
    <w:rsid w:val="00791910"/>
    <w:rsid w:val="00791CD5"/>
    <w:rsid w:val="0079233D"/>
    <w:rsid w:val="00793BC2"/>
    <w:rsid w:val="00795629"/>
    <w:rsid w:val="00795BA4"/>
    <w:rsid w:val="00796B73"/>
    <w:rsid w:val="007979F8"/>
    <w:rsid w:val="007A0169"/>
    <w:rsid w:val="007A1296"/>
    <w:rsid w:val="007A1548"/>
    <w:rsid w:val="007A520E"/>
    <w:rsid w:val="007A5E8D"/>
    <w:rsid w:val="007A5EFE"/>
    <w:rsid w:val="007A6AAA"/>
    <w:rsid w:val="007A767C"/>
    <w:rsid w:val="007B03FA"/>
    <w:rsid w:val="007B18E0"/>
    <w:rsid w:val="007B23ED"/>
    <w:rsid w:val="007B37CE"/>
    <w:rsid w:val="007B3D77"/>
    <w:rsid w:val="007B56BE"/>
    <w:rsid w:val="007B5CF8"/>
    <w:rsid w:val="007B6188"/>
    <w:rsid w:val="007B6799"/>
    <w:rsid w:val="007B6B5C"/>
    <w:rsid w:val="007B74D7"/>
    <w:rsid w:val="007B77F5"/>
    <w:rsid w:val="007C1680"/>
    <w:rsid w:val="007C1DE8"/>
    <w:rsid w:val="007C2FD7"/>
    <w:rsid w:val="007C3AEB"/>
    <w:rsid w:val="007C5523"/>
    <w:rsid w:val="007C5913"/>
    <w:rsid w:val="007C592E"/>
    <w:rsid w:val="007C6E3E"/>
    <w:rsid w:val="007C6E9E"/>
    <w:rsid w:val="007C7798"/>
    <w:rsid w:val="007D0286"/>
    <w:rsid w:val="007D1081"/>
    <w:rsid w:val="007D1554"/>
    <w:rsid w:val="007D2BDA"/>
    <w:rsid w:val="007D3A93"/>
    <w:rsid w:val="007D3E5B"/>
    <w:rsid w:val="007D5022"/>
    <w:rsid w:val="007D6E5A"/>
    <w:rsid w:val="007E085D"/>
    <w:rsid w:val="007E0D3A"/>
    <w:rsid w:val="007E10ED"/>
    <w:rsid w:val="007E13E1"/>
    <w:rsid w:val="007E17DC"/>
    <w:rsid w:val="007E1FA5"/>
    <w:rsid w:val="007E2B39"/>
    <w:rsid w:val="007E3BB0"/>
    <w:rsid w:val="007E3C56"/>
    <w:rsid w:val="007E47A9"/>
    <w:rsid w:val="007E47CB"/>
    <w:rsid w:val="007E552A"/>
    <w:rsid w:val="007E61DF"/>
    <w:rsid w:val="007E66C9"/>
    <w:rsid w:val="007E6B14"/>
    <w:rsid w:val="007E6E14"/>
    <w:rsid w:val="007E733A"/>
    <w:rsid w:val="007E7536"/>
    <w:rsid w:val="007F094D"/>
    <w:rsid w:val="007F09FB"/>
    <w:rsid w:val="007F12E3"/>
    <w:rsid w:val="007F2542"/>
    <w:rsid w:val="007F255E"/>
    <w:rsid w:val="007F2772"/>
    <w:rsid w:val="007F33C2"/>
    <w:rsid w:val="007F358B"/>
    <w:rsid w:val="007F519A"/>
    <w:rsid w:val="007F5FDA"/>
    <w:rsid w:val="007F6DA9"/>
    <w:rsid w:val="007F744E"/>
    <w:rsid w:val="007F758C"/>
    <w:rsid w:val="007F79F7"/>
    <w:rsid w:val="00800B5F"/>
    <w:rsid w:val="00803FE9"/>
    <w:rsid w:val="00804C4E"/>
    <w:rsid w:val="00805157"/>
    <w:rsid w:val="00805DA6"/>
    <w:rsid w:val="00806049"/>
    <w:rsid w:val="00806246"/>
    <w:rsid w:val="00806361"/>
    <w:rsid w:val="00806459"/>
    <w:rsid w:val="008075DA"/>
    <w:rsid w:val="00810739"/>
    <w:rsid w:val="00813592"/>
    <w:rsid w:val="00813854"/>
    <w:rsid w:val="00813F84"/>
    <w:rsid w:val="00814AF9"/>
    <w:rsid w:val="0081535F"/>
    <w:rsid w:val="00815D5E"/>
    <w:rsid w:val="00817222"/>
    <w:rsid w:val="00817C89"/>
    <w:rsid w:val="008207F2"/>
    <w:rsid w:val="00820C40"/>
    <w:rsid w:val="00820EF0"/>
    <w:rsid w:val="008210EE"/>
    <w:rsid w:val="008238C2"/>
    <w:rsid w:val="00823AA8"/>
    <w:rsid w:val="00823CC2"/>
    <w:rsid w:val="0082439A"/>
    <w:rsid w:val="00826226"/>
    <w:rsid w:val="008265D5"/>
    <w:rsid w:val="00826894"/>
    <w:rsid w:val="00826B46"/>
    <w:rsid w:val="008270FD"/>
    <w:rsid w:val="008273EF"/>
    <w:rsid w:val="00827CDE"/>
    <w:rsid w:val="00831152"/>
    <w:rsid w:val="00831E0D"/>
    <w:rsid w:val="00832240"/>
    <w:rsid w:val="008324F2"/>
    <w:rsid w:val="0083270D"/>
    <w:rsid w:val="008335AD"/>
    <w:rsid w:val="008346AD"/>
    <w:rsid w:val="00834AFF"/>
    <w:rsid w:val="0083519B"/>
    <w:rsid w:val="00835C19"/>
    <w:rsid w:val="00835D05"/>
    <w:rsid w:val="00837057"/>
    <w:rsid w:val="00841284"/>
    <w:rsid w:val="00841A5A"/>
    <w:rsid w:val="00842568"/>
    <w:rsid w:val="00842BDB"/>
    <w:rsid w:val="00842C89"/>
    <w:rsid w:val="00842DF1"/>
    <w:rsid w:val="008432AA"/>
    <w:rsid w:val="00843980"/>
    <w:rsid w:val="00844389"/>
    <w:rsid w:val="008475C4"/>
    <w:rsid w:val="0085090A"/>
    <w:rsid w:val="00850A07"/>
    <w:rsid w:val="00850DD9"/>
    <w:rsid w:val="00850E55"/>
    <w:rsid w:val="00852477"/>
    <w:rsid w:val="00852AC1"/>
    <w:rsid w:val="00853351"/>
    <w:rsid w:val="0085444B"/>
    <w:rsid w:val="00854B9B"/>
    <w:rsid w:val="00855EFC"/>
    <w:rsid w:val="00855F84"/>
    <w:rsid w:val="00857238"/>
    <w:rsid w:val="008579B4"/>
    <w:rsid w:val="00860591"/>
    <w:rsid w:val="0086127A"/>
    <w:rsid w:val="008619AF"/>
    <w:rsid w:val="008625AC"/>
    <w:rsid w:val="00862D62"/>
    <w:rsid w:val="00863134"/>
    <w:rsid w:val="00863E6A"/>
    <w:rsid w:val="00865250"/>
    <w:rsid w:val="00865810"/>
    <w:rsid w:val="00865F40"/>
    <w:rsid w:val="008704FC"/>
    <w:rsid w:val="00870B74"/>
    <w:rsid w:val="00871BED"/>
    <w:rsid w:val="00874174"/>
    <w:rsid w:val="008741FA"/>
    <w:rsid w:val="00874ACA"/>
    <w:rsid w:val="00874B2A"/>
    <w:rsid w:val="0087612B"/>
    <w:rsid w:val="0087621E"/>
    <w:rsid w:val="00881801"/>
    <w:rsid w:val="00881C9A"/>
    <w:rsid w:val="00884039"/>
    <w:rsid w:val="0088468F"/>
    <w:rsid w:val="00885D16"/>
    <w:rsid w:val="008862B6"/>
    <w:rsid w:val="0088641E"/>
    <w:rsid w:val="00887DF4"/>
    <w:rsid w:val="0089037C"/>
    <w:rsid w:val="00890C15"/>
    <w:rsid w:val="00891AB0"/>
    <w:rsid w:val="00892970"/>
    <w:rsid w:val="00892E50"/>
    <w:rsid w:val="00896932"/>
    <w:rsid w:val="00896CA9"/>
    <w:rsid w:val="008975E7"/>
    <w:rsid w:val="00897932"/>
    <w:rsid w:val="00897DA6"/>
    <w:rsid w:val="008A2BF9"/>
    <w:rsid w:val="008A36B2"/>
    <w:rsid w:val="008A3806"/>
    <w:rsid w:val="008A45DF"/>
    <w:rsid w:val="008A68DB"/>
    <w:rsid w:val="008A7B38"/>
    <w:rsid w:val="008B02B2"/>
    <w:rsid w:val="008B058B"/>
    <w:rsid w:val="008B0788"/>
    <w:rsid w:val="008B0A93"/>
    <w:rsid w:val="008B0CE9"/>
    <w:rsid w:val="008B0F47"/>
    <w:rsid w:val="008B11CF"/>
    <w:rsid w:val="008B1ADE"/>
    <w:rsid w:val="008B2EC9"/>
    <w:rsid w:val="008B356A"/>
    <w:rsid w:val="008B3D70"/>
    <w:rsid w:val="008B4715"/>
    <w:rsid w:val="008B4A27"/>
    <w:rsid w:val="008B4CD0"/>
    <w:rsid w:val="008B6AB8"/>
    <w:rsid w:val="008B78E3"/>
    <w:rsid w:val="008C11FA"/>
    <w:rsid w:val="008C3F54"/>
    <w:rsid w:val="008C74D1"/>
    <w:rsid w:val="008D03E3"/>
    <w:rsid w:val="008D1086"/>
    <w:rsid w:val="008D1BE4"/>
    <w:rsid w:val="008D2D55"/>
    <w:rsid w:val="008D36A3"/>
    <w:rsid w:val="008D4C97"/>
    <w:rsid w:val="008D58F6"/>
    <w:rsid w:val="008D625B"/>
    <w:rsid w:val="008D74FE"/>
    <w:rsid w:val="008E1CE1"/>
    <w:rsid w:val="008E207B"/>
    <w:rsid w:val="008E31FD"/>
    <w:rsid w:val="008E5544"/>
    <w:rsid w:val="008E6C82"/>
    <w:rsid w:val="008E7440"/>
    <w:rsid w:val="008F1A5A"/>
    <w:rsid w:val="008F1CAE"/>
    <w:rsid w:val="008F31EB"/>
    <w:rsid w:val="008F39DB"/>
    <w:rsid w:val="008F5EDC"/>
    <w:rsid w:val="008F751F"/>
    <w:rsid w:val="00901639"/>
    <w:rsid w:val="00901C64"/>
    <w:rsid w:val="009023DD"/>
    <w:rsid w:val="009034B5"/>
    <w:rsid w:val="00903FD9"/>
    <w:rsid w:val="00904099"/>
    <w:rsid w:val="00904E7B"/>
    <w:rsid w:val="00906F58"/>
    <w:rsid w:val="0091024E"/>
    <w:rsid w:val="0091118B"/>
    <w:rsid w:val="00911A89"/>
    <w:rsid w:val="00912011"/>
    <w:rsid w:val="009137E6"/>
    <w:rsid w:val="009145B0"/>
    <w:rsid w:val="00915126"/>
    <w:rsid w:val="00915891"/>
    <w:rsid w:val="00915BE5"/>
    <w:rsid w:val="00915BE9"/>
    <w:rsid w:val="009164D1"/>
    <w:rsid w:val="00916C12"/>
    <w:rsid w:val="00917532"/>
    <w:rsid w:val="009203D6"/>
    <w:rsid w:val="009204C9"/>
    <w:rsid w:val="00921270"/>
    <w:rsid w:val="00921F6B"/>
    <w:rsid w:val="009226BE"/>
    <w:rsid w:val="0092385D"/>
    <w:rsid w:val="009238A8"/>
    <w:rsid w:val="00925046"/>
    <w:rsid w:val="00925FB6"/>
    <w:rsid w:val="00926704"/>
    <w:rsid w:val="0092678A"/>
    <w:rsid w:val="00926EF9"/>
    <w:rsid w:val="00927AEB"/>
    <w:rsid w:val="00927EE9"/>
    <w:rsid w:val="00930AEB"/>
    <w:rsid w:val="009311DB"/>
    <w:rsid w:val="0093218E"/>
    <w:rsid w:val="00932D92"/>
    <w:rsid w:val="00933087"/>
    <w:rsid w:val="009337C7"/>
    <w:rsid w:val="00934C51"/>
    <w:rsid w:val="00935A14"/>
    <w:rsid w:val="009408D3"/>
    <w:rsid w:val="00941677"/>
    <w:rsid w:val="00941E6A"/>
    <w:rsid w:val="00942060"/>
    <w:rsid w:val="009430A1"/>
    <w:rsid w:val="00944A82"/>
    <w:rsid w:val="0094654A"/>
    <w:rsid w:val="0094676D"/>
    <w:rsid w:val="00946E35"/>
    <w:rsid w:val="00946FDA"/>
    <w:rsid w:val="00950474"/>
    <w:rsid w:val="00950BB9"/>
    <w:rsid w:val="00951AE7"/>
    <w:rsid w:val="00952BDB"/>
    <w:rsid w:val="00953EB7"/>
    <w:rsid w:val="009563A4"/>
    <w:rsid w:val="009564FE"/>
    <w:rsid w:val="00956820"/>
    <w:rsid w:val="00956C69"/>
    <w:rsid w:val="00956E18"/>
    <w:rsid w:val="00957753"/>
    <w:rsid w:val="009616C2"/>
    <w:rsid w:val="00961AC9"/>
    <w:rsid w:val="0096412D"/>
    <w:rsid w:val="00966BB3"/>
    <w:rsid w:val="00967BBD"/>
    <w:rsid w:val="009702B5"/>
    <w:rsid w:val="009706EF"/>
    <w:rsid w:val="009706F9"/>
    <w:rsid w:val="00970DEF"/>
    <w:rsid w:val="0097155E"/>
    <w:rsid w:val="00972BC7"/>
    <w:rsid w:val="009754B6"/>
    <w:rsid w:val="00975769"/>
    <w:rsid w:val="00975B1A"/>
    <w:rsid w:val="00975FD4"/>
    <w:rsid w:val="00976516"/>
    <w:rsid w:val="00977440"/>
    <w:rsid w:val="00977C95"/>
    <w:rsid w:val="00977CC8"/>
    <w:rsid w:val="00980571"/>
    <w:rsid w:val="00981217"/>
    <w:rsid w:val="00982114"/>
    <w:rsid w:val="00982864"/>
    <w:rsid w:val="00983513"/>
    <w:rsid w:val="009837AC"/>
    <w:rsid w:val="00984B48"/>
    <w:rsid w:val="00984D7C"/>
    <w:rsid w:val="00985777"/>
    <w:rsid w:val="00985E6A"/>
    <w:rsid w:val="0098757C"/>
    <w:rsid w:val="00990079"/>
    <w:rsid w:val="009915EE"/>
    <w:rsid w:val="009924E9"/>
    <w:rsid w:val="00993414"/>
    <w:rsid w:val="00994628"/>
    <w:rsid w:val="00994E98"/>
    <w:rsid w:val="00995F1C"/>
    <w:rsid w:val="00996121"/>
    <w:rsid w:val="00997D00"/>
    <w:rsid w:val="009A0073"/>
    <w:rsid w:val="009A1024"/>
    <w:rsid w:val="009A250A"/>
    <w:rsid w:val="009A28C9"/>
    <w:rsid w:val="009A3DC3"/>
    <w:rsid w:val="009A4169"/>
    <w:rsid w:val="009A4A90"/>
    <w:rsid w:val="009A5623"/>
    <w:rsid w:val="009A5717"/>
    <w:rsid w:val="009A5ECA"/>
    <w:rsid w:val="009A6D48"/>
    <w:rsid w:val="009A7B64"/>
    <w:rsid w:val="009B09B7"/>
    <w:rsid w:val="009B0E06"/>
    <w:rsid w:val="009B36B9"/>
    <w:rsid w:val="009B381C"/>
    <w:rsid w:val="009B3FFD"/>
    <w:rsid w:val="009B59F9"/>
    <w:rsid w:val="009C21A3"/>
    <w:rsid w:val="009C4EF9"/>
    <w:rsid w:val="009C5A0D"/>
    <w:rsid w:val="009C6ED2"/>
    <w:rsid w:val="009C7611"/>
    <w:rsid w:val="009C7A4F"/>
    <w:rsid w:val="009C7E43"/>
    <w:rsid w:val="009C7F37"/>
    <w:rsid w:val="009D03BB"/>
    <w:rsid w:val="009D063E"/>
    <w:rsid w:val="009D1847"/>
    <w:rsid w:val="009D384B"/>
    <w:rsid w:val="009E1738"/>
    <w:rsid w:val="009E1A71"/>
    <w:rsid w:val="009E2841"/>
    <w:rsid w:val="009E2C8B"/>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A00D21"/>
    <w:rsid w:val="00A00E39"/>
    <w:rsid w:val="00A02B36"/>
    <w:rsid w:val="00A032BD"/>
    <w:rsid w:val="00A04385"/>
    <w:rsid w:val="00A0506C"/>
    <w:rsid w:val="00A05B28"/>
    <w:rsid w:val="00A05E9B"/>
    <w:rsid w:val="00A10077"/>
    <w:rsid w:val="00A10A61"/>
    <w:rsid w:val="00A11401"/>
    <w:rsid w:val="00A11441"/>
    <w:rsid w:val="00A11458"/>
    <w:rsid w:val="00A11764"/>
    <w:rsid w:val="00A11E72"/>
    <w:rsid w:val="00A1304F"/>
    <w:rsid w:val="00A1384D"/>
    <w:rsid w:val="00A13969"/>
    <w:rsid w:val="00A15A19"/>
    <w:rsid w:val="00A15E42"/>
    <w:rsid w:val="00A16B3C"/>
    <w:rsid w:val="00A16DCD"/>
    <w:rsid w:val="00A174B6"/>
    <w:rsid w:val="00A179FE"/>
    <w:rsid w:val="00A22D92"/>
    <w:rsid w:val="00A233BE"/>
    <w:rsid w:val="00A251C2"/>
    <w:rsid w:val="00A2628F"/>
    <w:rsid w:val="00A26DED"/>
    <w:rsid w:val="00A26EA6"/>
    <w:rsid w:val="00A273B4"/>
    <w:rsid w:val="00A274E5"/>
    <w:rsid w:val="00A31438"/>
    <w:rsid w:val="00A31D70"/>
    <w:rsid w:val="00A33146"/>
    <w:rsid w:val="00A3378D"/>
    <w:rsid w:val="00A3382A"/>
    <w:rsid w:val="00A33DC9"/>
    <w:rsid w:val="00A34A8D"/>
    <w:rsid w:val="00A3517A"/>
    <w:rsid w:val="00A355D5"/>
    <w:rsid w:val="00A367A2"/>
    <w:rsid w:val="00A3696D"/>
    <w:rsid w:val="00A36D01"/>
    <w:rsid w:val="00A36D03"/>
    <w:rsid w:val="00A376B4"/>
    <w:rsid w:val="00A377D2"/>
    <w:rsid w:val="00A40FD6"/>
    <w:rsid w:val="00A41338"/>
    <w:rsid w:val="00A42447"/>
    <w:rsid w:val="00A44818"/>
    <w:rsid w:val="00A4572E"/>
    <w:rsid w:val="00A45E9A"/>
    <w:rsid w:val="00A51202"/>
    <w:rsid w:val="00A5175B"/>
    <w:rsid w:val="00A517C3"/>
    <w:rsid w:val="00A518D8"/>
    <w:rsid w:val="00A52F3A"/>
    <w:rsid w:val="00A53020"/>
    <w:rsid w:val="00A53106"/>
    <w:rsid w:val="00A53CF7"/>
    <w:rsid w:val="00A53F58"/>
    <w:rsid w:val="00A53F6A"/>
    <w:rsid w:val="00A54055"/>
    <w:rsid w:val="00A60F8A"/>
    <w:rsid w:val="00A6139B"/>
    <w:rsid w:val="00A61941"/>
    <w:rsid w:val="00A61A52"/>
    <w:rsid w:val="00A6260D"/>
    <w:rsid w:val="00A62792"/>
    <w:rsid w:val="00A62AA2"/>
    <w:rsid w:val="00A631E3"/>
    <w:rsid w:val="00A63565"/>
    <w:rsid w:val="00A635A0"/>
    <w:rsid w:val="00A6472D"/>
    <w:rsid w:val="00A65516"/>
    <w:rsid w:val="00A6633A"/>
    <w:rsid w:val="00A66A06"/>
    <w:rsid w:val="00A72285"/>
    <w:rsid w:val="00A72B7E"/>
    <w:rsid w:val="00A73F32"/>
    <w:rsid w:val="00A7609C"/>
    <w:rsid w:val="00A807E5"/>
    <w:rsid w:val="00A81151"/>
    <w:rsid w:val="00A81641"/>
    <w:rsid w:val="00A83D3A"/>
    <w:rsid w:val="00A83EB3"/>
    <w:rsid w:val="00A85BFA"/>
    <w:rsid w:val="00A86941"/>
    <w:rsid w:val="00A901A4"/>
    <w:rsid w:val="00A90928"/>
    <w:rsid w:val="00A91C33"/>
    <w:rsid w:val="00A91D61"/>
    <w:rsid w:val="00A91E74"/>
    <w:rsid w:val="00A91F59"/>
    <w:rsid w:val="00A929ED"/>
    <w:rsid w:val="00A93E15"/>
    <w:rsid w:val="00A94382"/>
    <w:rsid w:val="00A94D16"/>
    <w:rsid w:val="00A94E31"/>
    <w:rsid w:val="00A95CC8"/>
    <w:rsid w:val="00A96563"/>
    <w:rsid w:val="00A97EE2"/>
    <w:rsid w:val="00AA10FC"/>
    <w:rsid w:val="00AA1DD7"/>
    <w:rsid w:val="00AA2416"/>
    <w:rsid w:val="00AA2DBD"/>
    <w:rsid w:val="00AA3C69"/>
    <w:rsid w:val="00AA4605"/>
    <w:rsid w:val="00AA7DFC"/>
    <w:rsid w:val="00AB058D"/>
    <w:rsid w:val="00AB11B7"/>
    <w:rsid w:val="00AB11C4"/>
    <w:rsid w:val="00AB1B47"/>
    <w:rsid w:val="00AB236A"/>
    <w:rsid w:val="00AB257D"/>
    <w:rsid w:val="00AB2BAB"/>
    <w:rsid w:val="00AB2BD3"/>
    <w:rsid w:val="00AB2D02"/>
    <w:rsid w:val="00AB303D"/>
    <w:rsid w:val="00AB310C"/>
    <w:rsid w:val="00AB3C7C"/>
    <w:rsid w:val="00AB47EB"/>
    <w:rsid w:val="00AB6DFD"/>
    <w:rsid w:val="00AB7698"/>
    <w:rsid w:val="00AC05C2"/>
    <w:rsid w:val="00AC1A94"/>
    <w:rsid w:val="00AC217A"/>
    <w:rsid w:val="00AC2A8C"/>
    <w:rsid w:val="00AC37C4"/>
    <w:rsid w:val="00AC3F1B"/>
    <w:rsid w:val="00AC4083"/>
    <w:rsid w:val="00AC427C"/>
    <w:rsid w:val="00AC460E"/>
    <w:rsid w:val="00AC4A58"/>
    <w:rsid w:val="00AC56CF"/>
    <w:rsid w:val="00AC6144"/>
    <w:rsid w:val="00AD01AC"/>
    <w:rsid w:val="00AD0927"/>
    <w:rsid w:val="00AD0A1B"/>
    <w:rsid w:val="00AD0B7A"/>
    <w:rsid w:val="00AD27D0"/>
    <w:rsid w:val="00AD3C41"/>
    <w:rsid w:val="00AD3F32"/>
    <w:rsid w:val="00AD4795"/>
    <w:rsid w:val="00AD4D2A"/>
    <w:rsid w:val="00AD5E73"/>
    <w:rsid w:val="00AD6B34"/>
    <w:rsid w:val="00AD6B41"/>
    <w:rsid w:val="00AD7121"/>
    <w:rsid w:val="00AD77A9"/>
    <w:rsid w:val="00AD78F8"/>
    <w:rsid w:val="00AD7ABB"/>
    <w:rsid w:val="00AE03F5"/>
    <w:rsid w:val="00AE21DA"/>
    <w:rsid w:val="00AE2A54"/>
    <w:rsid w:val="00AE2AAB"/>
    <w:rsid w:val="00AE2D15"/>
    <w:rsid w:val="00AE2DD0"/>
    <w:rsid w:val="00AE4F32"/>
    <w:rsid w:val="00AE4FEE"/>
    <w:rsid w:val="00AF07A0"/>
    <w:rsid w:val="00AF142D"/>
    <w:rsid w:val="00AF1721"/>
    <w:rsid w:val="00AF2A21"/>
    <w:rsid w:val="00AF4352"/>
    <w:rsid w:val="00AF4CF9"/>
    <w:rsid w:val="00AF51E3"/>
    <w:rsid w:val="00AF6BA5"/>
    <w:rsid w:val="00B0068C"/>
    <w:rsid w:val="00B00740"/>
    <w:rsid w:val="00B013BE"/>
    <w:rsid w:val="00B0241A"/>
    <w:rsid w:val="00B02604"/>
    <w:rsid w:val="00B028F0"/>
    <w:rsid w:val="00B043C9"/>
    <w:rsid w:val="00B05AC6"/>
    <w:rsid w:val="00B063E1"/>
    <w:rsid w:val="00B06B32"/>
    <w:rsid w:val="00B06F4D"/>
    <w:rsid w:val="00B10420"/>
    <w:rsid w:val="00B104B8"/>
    <w:rsid w:val="00B111CD"/>
    <w:rsid w:val="00B11C41"/>
    <w:rsid w:val="00B11E04"/>
    <w:rsid w:val="00B12E9D"/>
    <w:rsid w:val="00B13ABD"/>
    <w:rsid w:val="00B13C48"/>
    <w:rsid w:val="00B141D5"/>
    <w:rsid w:val="00B14762"/>
    <w:rsid w:val="00B1502B"/>
    <w:rsid w:val="00B157C0"/>
    <w:rsid w:val="00B15874"/>
    <w:rsid w:val="00B15A09"/>
    <w:rsid w:val="00B15E6C"/>
    <w:rsid w:val="00B17CAA"/>
    <w:rsid w:val="00B2018F"/>
    <w:rsid w:val="00B20835"/>
    <w:rsid w:val="00B20FDD"/>
    <w:rsid w:val="00B2111C"/>
    <w:rsid w:val="00B21B23"/>
    <w:rsid w:val="00B22223"/>
    <w:rsid w:val="00B22D57"/>
    <w:rsid w:val="00B25E31"/>
    <w:rsid w:val="00B264F3"/>
    <w:rsid w:val="00B27612"/>
    <w:rsid w:val="00B277B9"/>
    <w:rsid w:val="00B27885"/>
    <w:rsid w:val="00B27BB6"/>
    <w:rsid w:val="00B30231"/>
    <w:rsid w:val="00B31297"/>
    <w:rsid w:val="00B3189C"/>
    <w:rsid w:val="00B31C1F"/>
    <w:rsid w:val="00B32803"/>
    <w:rsid w:val="00B32D1A"/>
    <w:rsid w:val="00B3317A"/>
    <w:rsid w:val="00B33239"/>
    <w:rsid w:val="00B347F9"/>
    <w:rsid w:val="00B35605"/>
    <w:rsid w:val="00B35E2F"/>
    <w:rsid w:val="00B36FBF"/>
    <w:rsid w:val="00B37094"/>
    <w:rsid w:val="00B37921"/>
    <w:rsid w:val="00B37C8F"/>
    <w:rsid w:val="00B41674"/>
    <w:rsid w:val="00B41A1F"/>
    <w:rsid w:val="00B426A1"/>
    <w:rsid w:val="00B43037"/>
    <w:rsid w:val="00B439F4"/>
    <w:rsid w:val="00B44842"/>
    <w:rsid w:val="00B44FE0"/>
    <w:rsid w:val="00B4582C"/>
    <w:rsid w:val="00B471F8"/>
    <w:rsid w:val="00B472D9"/>
    <w:rsid w:val="00B47453"/>
    <w:rsid w:val="00B476DA"/>
    <w:rsid w:val="00B5010B"/>
    <w:rsid w:val="00B503CF"/>
    <w:rsid w:val="00B50C96"/>
    <w:rsid w:val="00B50CE6"/>
    <w:rsid w:val="00B50E78"/>
    <w:rsid w:val="00B51E2A"/>
    <w:rsid w:val="00B5256A"/>
    <w:rsid w:val="00B531ED"/>
    <w:rsid w:val="00B543CA"/>
    <w:rsid w:val="00B54765"/>
    <w:rsid w:val="00B55DEF"/>
    <w:rsid w:val="00B5633F"/>
    <w:rsid w:val="00B5637C"/>
    <w:rsid w:val="00B57556"/>
    <w:rsid w:val="00B60369"/>
    <w:rsid w:val="00B6086C"/>
    <w:rsid w:val="00B61207"/>
    <w:rsid w:val="00B61949"/>
    <w:rsid w:val="00B61A47"/>
    <w:rsid w:val="00B622D1"/>
    <w:rsid w:val="00B628EA"/>
    <w:rsid w:val="00B63B89"/>
    <w:rsid w:val="00B64679"/>
    <w:rsid w:val="00B64EB4"/>
    <w:rsid w:val="00B6563B"/>
    <w:rsid w:val="00B65BAC"/>
    <w:rsid w:val="00B65DF5"/>
    <w:rsid w:val="00B66331"/>
    <w:rsid w:val="00B66666"/>
    <w:rsid w:val="00B66BA6"/>
    <w:rsid w:val="00B67B99"/>
    <w:rsid w:val="00B67C17"/>
    <w:rsid w:val="00B70042"/>
    <w:rsid w:val="00B70171"/>
    <w:rsid w:val="00B70E8B"/>
    <w:rsid w:val="00B723E4"/>
    <w:rsid w:val="00B724DD"/>
    <w:rsid w:val="00B736DD"/>
    <w:rsid w:val="00B74059"/>
    <w:rsid w:val="00B745FD"/>
    <w:rsid w:val="00B75192"/>
    <w:rsid w:val="00B76A10"/>
    <w:rsid w:val="00B77BAA"/>
    <w:rsid w:val="00B802DC"/>
    <w:rsid w:val="00B8135E"/>
    <w:rsid w:val="00B8247B"/>
    <w:rsid w:val="00B82C58"/>
    <w:rsid w:val="00B840D8"/>
    <w:rsid w:val="00B86B99"/>
    <w:rsid w:val="00B87489"/>
    <w:rsid w:val="00B91488"/>
    <w:rsid w:val="00B926D6"/>
    <w:rsid w:val="00B93756"/>
    <w:rsid w:val="00B93D3A"/>
    <w:rsid w:val="00B940A2"/>
    <w:rsid w:val="00B943AB"/>
    <w:rsid w:val="00B943F6"/>
    <w:rsid w:val="00B9471B"/>
    <w:rsid w:val="00B965C0"/>
    <w:rsid w:val="00B972C2"/>
    <w:rsid w:val="00B97A6C"/>
    <w:rsid w:val="00BA161E"/>
    <w:rsid w:val="00BA1632"/>
    <w:rsid w:val="00BA365A"/>
    <w:rsid w:val="00BA3EF2"/>
    <w:rsid w:val="00BA50A8"/>
    <w:rsid w:val="00BA5B0A"/>
    <w:rsid w:val="00BA6851"/>
    <w:rsid w:val="00BA68C7"/>
    <w:rsid w:val="00BA7FEA"/>
    <w:rsid w:val="00BB1161"/>
    <w:rsid w:val="00BB1468"/>
    <w:rsid w:val="00BB2541"/>
    <w:rsid w:val="00BB29FB"/>
    <w:rsid w:val="00BB3781"/>
    <w:rsid w:val="00BB535C"/>
    <w:rsid w:val="00BB6098"/>
    <w:rsid w:val="00BB6D0D"/>
    <w:rsid w:val="00BB7234"/>
    <w:rsid w:val="00BB7357"/>
    <w:rsid w:val="00BB7E6E"/>
    <w:rsid w:val="00BC05BD"/>
    <w:rsid w:val="00BC0629"/>
    <w:rsid w:val="00BC3C9B"/>
    <w:rsid w:val="00BC44C7"/>
    <w:rsid w:val="00BC5B6F"/>
    <w:rsid w:val="00BC6144"/>
    <w:rsid w:val="00BC63A3"/>
    <w:rsid w:val="00BC6801"/>
    <w:rsid w:val="00BD0D0C"/>
    <w:rsid w:val="00BD1FE1"/>
    <w:rsid w:val="00BD2777"/>
    <w:rsid w:val="00BD2DF2"/>
    <w:rsid w:val="00BD2F8F"/>
    <w:rsid w:val="00BD3BEF"/>
    <w:rsid w:val="00BD3C58"/>
    <w:rsid w:val="00BD459F"/>
    <w:rsid w:val="00BD49C1"/>
    <w:rsid w:val="00BD52A7"/>
    <w:rsid w:val="00BD5B40"/>
    <w:rsid w:val="00BD5DC1"/>
    <w:rsid w:val="00BD775A"/>
    <w:rsid w:val="00BE18C0"/>
    <w:rsid w:val="00BE1DE7"/>
    <w:rsid w:val="00BE2FD3"/>
    <w:rsid w:val="00BE3484"/>
    <w:rsid w:val="00BE3C47"/>
    <w:rsid w:val="00BE3D41"/>
    <w:rsid w:val="00BE3E06"/>
    <w:rsid w:val="00BE5B24"/>
    <w:rsid w:val="00BE5E95"/>
    <w:rsid w:val="00BE6250"/>
    <w:rsid w:val="00BE7226"/>
    <w:rsid w:val="00BE73F9"/>
    <w:rsid w:val="00BE7921"/>
    <w:rsid w:val="00BF0280"/>
    <w:rsid w:val="00BF0493"/>
    <w:rsid w:val="00BF0ED9"/>
    <w:rsid w:val="00BF114B"/>
    <w:rsid w:val="00BF1D05"/>
    <w:rsid w:val="00BF1DE7"/>
    <w:rsid w:val="00BF1F37"/>
    <w:rsid w:val="00BF26AC"/>
    <w:rsid w:val="00BF2F98"/>
    <w:rsid w:val="00BF3056"/>
    <w:rsid w:val="00BF4456"/>
    <w:rsid w:val="00BF459D"/>
    <w:rsid w:val="00BF46DE"/>
    <w:rsid w:val="00BF4E55"/>
    <w:rsid w:val="00BF53FD"/>
    <w:rsid w:val="00BF624A"/>
    <w:rsid w:val="00BF787F"/>
    <w:rsid w:val="00BF7CB2"/>
    <w:rsid w:val="00C01228"/>
    <w:rsid w:val="00C02E36"/>
    <w:rsid w:val="00C0339C"/>
    <w:rsid w:val="00C0465C"/>
    <w:rsid w:val="00C04684"/>
    <w:rsid w:val="00C052CC"/>
    <w:rsid w:val="00C05BC6"/>
    <w:rsid w:val="00C068B7"/>
    <w:rsid w:val="00C077E9"/>
    <w:rsid w:val="00C07CA4"/>
    <w:rsid w:val="00C1079C"/>
    <w:rsid w:val="00C10DFF"/>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4DBF"/>
    <w:rsid w:val="00C259EC"/>
    <w:rsid w:val="00C344E0"/>
    <w:rsid w:val="00C357E9"/>
    <w:rsid w:val="00C359D1"/>
    <w:rsid w:val="00C35A5E"/>
    <w:rsid w:val="00C36508"/>
    <w:rsid w:val="00C367D5"/>
    <w:rsid w:val="00C36BC2"/>
    <w:rsid w:val="00C3741E"/>
    <w:rsid w:val="00C40D82"/>
    <w:rsid w:val="00C41192"/>
    <w:rsid w:val="00C415F9"/>
    <w:rsid w:val="00C41819"/>
    <w:rsid w:val="00C41BDD"/>
    <w:rsid w:val="00C43A2B"/>
    <w:rsid w:val="00C44FE4"/>
    <w:rsid w:val="00C45220"/>
    <w:rsid w:val="00C45676"/>
    <w:rsid w:val="00C50BBA"/>
    <w:rsid w:val="00C50C1F"/>
    <w:rsid w:val="00C510E3"/>
    <w:rsid w:val="00C5160C"/>
    <w:rsid w:val="00C52060"/>
    <w:rsid w:val="00C5211D"/>
    <w:rsid w:val="00C54E47"/>
    <w:rsid w:val="00C54F48"/>
    <w:rsid w:val="00C55529"/>
    <w:rsid w:val="00C56BB6"/>
    <w:rsid w:val="00C56DA2"/>
    <w:rsid w:val="00C5743A"/>
    <w:rsid w:val="00C602DA"/>
    <w:rsid w:val="00C60E52"/>
    <w:rsid w:val="00C624BE"/>
    <w:rsid w:val="00C63339"/>
    <w:rsid w:val="00C63C00"/>
    <w:rsid w:val="00C644ED"/>
    <w:rsid w:val="00C64B2B"/>
    <w:rsid w:val="00C65364"/>
    <w:rsid w:val="00C65500"/>
    <w:rsid w:val="00C66A7C"/>
    <w:rsid w:val="00C66CA5"/>
    <w:rsid w:val="00C72113"/>
    <w:rsid w:val="00C721B5"/>
    <w:rsid w:val="00C730FC"/>
    <w:rsid w:val="00C7393A"/>
    <w:rsid w:val="00C73B0A"/>
    <w:rsid w:val="00C749C6"/>
    <w:rsid w:val="00C75181"/>
    <w:rsid w:val="00C753F6"/>
    <w:rsid w:val="00C7599C"/>
    <w:rsid w:val="00C75AF1"/>
    <w:rsid w:val="00C805DB"/>
    <w:rsid w:val="00C8254C"/>
    <w:rsid w:val="00C82B5F"/>
    <w:rsid w:val="00C838CF"/>
    <w:rsid w:val="00C84405"/>
    <w:rsid w:val="00C84825"/>
    <w:rsid w:val="00C84B84"/>
    <w:rsid w:val="00C857EF"/>
    <w:rsid w:val="00C86ECE"/>
    <w:rsid w:val="00C875B8"/>
    <w:rsid w:val="00C875F3"/>
    <w:rsid w:val="00C87DE7"/>
    <w:rsid w:val="00C919A3"/>
    <w:rsid w:val="00C91D12"/>
    <w:rsid w:val="00C92C2F"/>
    <w:rsid w:val="00C92EF4"/>
    <w:rsid w:val="00C93CD7"/>
    <w:rsid w:val="00C95360"/>
    <w:rsid w:val="00C9592A"/>
    <w:rsid w:val="00C96516"/>
    <w:rsid w:val="00C96A34"/>
    <w:rsid w:val="00C9793C"/>
    <w:rsid w:val="00CA00EA"/>
    <w:rsid w:val="00CA0189"/>
    <w:rsid w:val="00CA0515"/>
    <w:rsid w:val="00CA0556"/>
    <w:rsid w:val="00CA1525"/>
    <w:rsid w:val="00CA1D14"/>
    <w:rsid w:val="00CA2CFB"/>
    <w:rsid w:val="00CA4231"/>
    <w:rsid w:val="00CA4EED"/>
    <w:rsid w:val="00CA5E24"/>
    <w:rsid w:val="00CA5FC9"/>
    <w:rsid w:val="00CA61A4"/>
    <w:rsid w:val="00CA6A89"/>
    <w:rsid w:val="00CA6EA5"/>
    <w:rsid w:val="00CA6FB9"/>
    <w:rsid w:val="00CA7232"/>
    <w:rsid w:val="00CA77FC"/>
    <w:rsid w:val="00CB1C75"/>
    <w:rsid w:val="00CB1FFD"/>
    <w:rsid w:val="00CB37D5"/>
    <w:rsid w:val="00CB4439"/>
    <w:rsid w:val="00CB5A5B"/>
    <w:rsid w:val="00CB6B56"/>
    <w:rsid w:val="00CC0507"/>
    <w:rsid w:val="00CC0CED"/>
    <w:rsid w:val="00CC0EB1"/>
    <w:rsid w:val="00CC1CC9"/>
    <w:rsid w:val="00CC22DB"/>
    <w:rsid w:val="00CC2BC5"/>
    <w:rsid w:val="00CC2D0E"/>
    <w:rsid w:val="00CC3701"/>
    <w:rsid w:val="00CC4E7F"/>
    <w:rsid w:val="00CC5E2A"/>
    <w:rsid w:val="00CC68BF"/>
    <w:rsid w:val="00CC714A"/>
    <w:rsid w:val="00CD2DB8"/>
    <w:rsid w:val="00CD3931"/>
    <w:rsid w:val="00CD408B"/>
    <w:rsid w:val="00CD496F"/>
    <w:rsid w:val="00CD52D2"/>
    <w:rsid w:val="00CD55DF"/>
    <w:rsid w:val="00CE046E"/>
    <w:rsid w:val="00CE0694"/>
    <w:rsid w:val="00CE1841"/>
    <w:rsid w:val="00CE1B2D"/>
    <w:rsid w:val="00CE1FC6"/>
    <w:rsid w:val="00CE301C"/>
    <w:rsid w:val="00CE394C"/>
    <w:rsid w:val="00CE5E10"/>
    <w:rsid w:val="00CE6CCB"/>
    <w:rsid w:val="00CE6FCB"/>
    <w:rsid w:val="00CE738B"/>
    <w:rsid w:val="00CE7947"/>
    <w:rsid w:val="00CF086A"/>
    <w:rsid w:val="00CF0B99"/>
    <w:rsid w:val="00CF1202"/>
    <w:rsid w:val="00CF1653"/>
    <w:rsid w:val="00CF19D7"/>
    <w:rsid w:val="00CF2B02"/>
    <w:rsid w:val="00CF4811"/>
    <w:rsid w:val="00CF4E15"/>
    <w:rsid w:val="00CF6377"/>
    <w:rsid w:val="00CF6E4F"/>
    <w:rsid w:val="00CF6E86"/>
    <w:rsid w:val="00CF7222"/>
    <w:rsid w:val="00CF7410"/>
    <w:rsid w:val="00CF74F1"/>
    <w:rsid w:val="00D013C9"/>
    <w:rsid w:val="00D01BAC"/>
    <w:rsid w:val="00D04445"/>
    <w:rsid w:val="00D04654"/>
    <w:rsid w:val="00D05F7B"/>
    <w:rsid w:val="00D0632C"/>
    <w:rsid w:val="00D06A23"/>
    <w:rsid w:val="00D06C26"/>
    <w:rsid w:val="00D06DA8"/>
    <w:rsid w:val="00D06F70"/>
    <w:rsid w:val="00D072DF"/>
    <w:rsid w:val="00D07D75"/>
    <w:rsid w:val="00D11209"/>
    <w:rsid w:val="00D11F51"/>
    <w:rsid w:val="00D1254E"/>
    <w:rsid w:val="00D1393F"/>
    <w:rsid w:val="00D13E37"/>
    <w:rsid w:val="00D13F34"/>
    <w:rsid w:val="00D1405B"/>
    <w:rsid w:val="00D1416A"/>
    <w:rsid w:val="00D14363"/>
    <w:rsid w:val="00D152C7"/>
    <w:rsid w:val="00D15E04"/>
    <w:rsid w:val="00D20980"/>
    <w:rsid w:val="00D20BD5"/>
    <w:rsid w:val="00D20F95"/>
    <w:rsid w:val="00D231AD"/>
    <w:rsid w:val="00D2436B"/>
    <w:rsid w:val="00D24B0C"/>
    <w:rsid w:val="00D273D5"/>
    <w:rsid w:val="00D27B37"/>
    <w:rsid w:val="00D30D69"/>
    <w:rsid w:val="00D30D8B"/>
    <w:rsid w:val="00D33C4F"/>
    <w:rsid w:val="00D3541A"/>
    <w:rsid w:val="00D35481"/>
    <w:rsid w:val="00D35BCC"/>
    <w:rsid w:val="00D37EF6"/>
    <w:rsid w:val="00D41541"/>
    <w:rsid w:val="00D41B8B"/>
    <w:rsid w:val="00D4214E"/>
    <w:rsid w:val="00D425B9"/>
    <w:rsid w:val="00D42B67"/>
    <w:rsid w:val="00D430E2"/>
    <w:rsid w:val="00D4365A"/>
    <w:rsid w:val="00D4416C"/>
    <w:rsid w:val="00D444F6"/>
    <w:rsid w:val="00D45C32"/>
    <w:rsid w:val="00D46BAD"/>
    <w:rsid w:val="00D4776F"/>
    <w:rsid w:val="00D47B6C"/>
    <w:rsid w:val="00D512A2"/>
    <w:rsid w:val="00D52B6A"/>
    <w:rsid w:val="00D52FDD"/>
    <w:rsid w:val="00D53982"/>
    <w:rsid w:val="00D53A7D"/>
    <w:rsid w:val="00D541C9"/>
    <w:rsid w:val="00D550BE"/>
    <w:rsid w:val="00D55579"/>
    <w:rsid w:val="00D56B27"/>
    <w:rsid w:val="00D56CE6"/>
    <w:rsid w:val="00D576E3"/>
    <w:rsid w:val="00D577C2"/>
    <w:rsid w:val="00D5780F"/>
    <w:rsid w:val="00D57F0D"/>
    <w:rsid w:val="00D6032D"/>
    <w:rsid w:val="00D60784"/>
    <w:rsid w:val="00D61850"/>
    <w:rsid w:val="00D62908"/>
    <w:rsid w:val="00D62CB7"/>
    <w:rsid w:val="00D63034"/>
    <w:rsid w:val="00D637FD"/>
    <w:rsid w:val="00D645B1"/>
    <w:rsid w:val="00D651D5"/>
    <w:rsid w:val="00D6554F"/>
    <w:rsid w:val="00D65CE7"/>
    <w:rsid w:val="00D66E6D"/>
    <w:rsid w:val="00D71A2B"/>
    <w:rsid w:val="00D7341F"/>
    <w:rsid w:val="00D73A41"/>
    <w:rsid w:val="00D748E3"/>
    <w:rsid w:val="00D7554C"/>
    <w:rsid w:val="00D75B05"/>
    <w:rsid w:val="00D763C5"/>
    <w:rsid w:val="00D77E58"/>
    <w:rsid w:val="00D81C77"/>
    <w:rsid w:val="00D83B43"/>
    <w:rsid w:val="00D84789"/>
    <w:rsid w:val="00D852C1"/>
    <w:rsid w:val="00D862D0"/>
    <w:rsid w:val="00D86F86"/>
    <w:rsid w:val="00D90212"/>
    <w:rsid w:val="00D90229"/>
    <w:rsid w:val="00D90464"/>
    <w:rsid w:val="00D90F15"/>
    <w:rsid w:val="00D90FC6"/>
    <w:rsid w:val="00D91D52"/>
    <w:rsid w:val="00D9222B"/>
    <w:rsid w:val="00D924DB"/>
    <w:rsid w:val="00D9264F"/>
    <w:rsid w:val="00D92B69"/>
    <w:rsid w:val="00D96C9C"/>
    <w:rsid w:val="00D97256"/>
    <w:rsid w:val="00DA124E"/>
    <w:rsid w:val="00DA19CA"/>
    <w:rsid w:val="00DA21A7"/>
    <w:rsid w:val="00DA2B74"/>
    <w:rsid w:val="00DA2FCE"/>
    <w:rsid w:val="00DA321F"/>
    <w:rsid w:val="00DA333B"/>
    <w:rsid w:val="00DA340B"/>
    <w:rsid w:val="00DA3F09"/>
    <w:rsid w:val="00DA4109"/>
    <w:rsid w:val="00DA45CE"/>
    <w:rsid w:val="00DA506F"/>
    <w:rsid w:val="00DA6A44"/>
    <w:rsid w:val="00DA75FD"/>
    <w:rsid w:val="00DA7935"/>
    <w:rsid w:val="00DA7BD5"/>
    <w:rsid w:val="00DB06B5"/>
    <w:rsid w:val="00DB0D8B"/>
    <w:rsid w:val="00DB1CC6"/>
    <w:rsid w:val="00DB5193"/>
    <w:rsid w:val="00DB5A14"/>
    <w:rsid w:val="00DB7602"/>
    <w:rsid w:val="00DC020F"/>
    <w:rsid w:val="00DC0280"/>
    <w:rsid w:val="00DC0424"/>
    <w:rsid w:val="00DC05BA"/>
    <w:rsid w:val="00DC0985"/>
    <w:rsid w:val="00DC0D65"/>
    <w:rsid w:val="00DC1AA8"/>
    <w:rsid w:val="00DC2187"/>
    <w:rsid w:val="00DC275F"/>
    <w:rsid w:val="00DC2B73"/>
    <w:rsid w:val="00DC3189"/>
    <w:rsid w:val="00DC60FF"/>
    <w:rsid w:val="00DC6904"/>
    <w:rsid w:val="00DC70B6"/>
    <w:rsid w:val="00DC7391"/>
    <w:rsid w:val="00DC7EF6"/>
    <w:rsid w:val="00DD08BF"/>
    <w:rsid w:val="00DD0BD8"/>
    <w:rsid w:val="00DD0F80"/>
    <w:rsid w:val="00DD267E"/>
    <w:rsid w:val="00DD31A1"/>
    <w:rsid w:val="00DD5E2E"/>
    <w:rsid w:val="00DD7332"/>
    <w:rsid w:val="00DE0121"/>
    <w:rsid w:val="00DE01FE"/>
    <w:rsid w:val="00DE0A8B"/>
    <w:rsid w:val="00DE0E69"/>
    <w:rsid w:val="00DE205E"/>
    <w:rsid w:val="00DE358C"/>
    <w:rsid w:val="00DE3875"/>
    <w:rsid w:val="00DE3DC3"/>
    <w:rsid w:val="00DE3E7B"/>
    <w:rsid w:val="00DE42D7"/>
    <w:rsid w:val="00DE4823"/>
    <w:rsid w:val="00DE4C2F"/>
    <w:rsid w:val="00DE4CD9"/>
    <w:rsid w:val="00DE52D1"/>
    <w:rsid w:val="00DE55A0"/>
    <w:rsid w:val="00DE6977"/>
    <w:rsid w:val="00DE706A"/>
    <w:rsid w:val="00DE7106"/>
    <w:rsid w:val="00DE77FD"/>
    <w:rsid w:val="00DF12DA"/>
    <w:rsid w:val="00DF28E1"/>
    <w:rsid w:val="00DF34CF"/>
    <w:rsid w:val="00DF3A3B"/>
    <w:rsid w:val="00DF48D1"/>
    <w:rsid w:val="00DF50A6"/>
    <w:rsid w:val="00DF525A"/>
    <w:rsid w:val="00DF5FB6"/>
    <w:rsid w:val="00DF6745"/>
    <w:rsid w:val="00DF69AA"/>
    <w:rsid w:val="00DF6C1F"/>
    <w:rsid w:val="00DF7C59"/>
    <w:rsid w:val="00E0095A"/>
    <w:rsid w:val="00E00F42"/>
    <w:rsid w:val="00E012D0"/>
    <w:rsid w:val="00E0137D"/>
    <w:rsid w:val="00E0245C"/>
    <w:rsid w:val="00E02953"/>
    <w:rsid w:val="00E02A9B"/>
    <w:rsid w:val="00E02ECC"/>
    <w:rsid w:val="00E03530"/>
    <w:rsid w:val="00E03A76"/>
    <w:rsid w:val="00E03D9C"/>
    <w:rsid w:val="00E041E3"/>
    <w:rsid w:val="00E05AD2"/>
    <w:rsid w:val="00E12661"/>
    <w:rsid w:val="00E13C76"/>
    <w:rsid w:val="00E13C9A"/>
    <w:rsid w:val="00E13F61"/>
    <w:rsid w:val="00E15F67"/>
    <w:rsid w:val="00E1648A"/>
    <w:rsid w:val="00E172DC"/>
    <w:rsid w:val="00E1780B"/>
    <w:rsid w:val="00E20918"/>
    <w:rsid w:val="00E21246"/>
    <w:rsid w:val="00E213BA"/>
    <w:rsid w:val="00E21479"/>
    <w:rsid w:val="00E214C1"/>
    <w:rsid w:val="00E2302C"/>
    <w:rsid w:val="00E231D3"/>
    <w:rsid w:val="00E23755"/>
    <w:rsid w:val="00E249D5"/>
    <w:rsid w:val="00E2582C"/>
    <w:rsid w:val="00E26EA5"/>
    <w:rsid w:val="00E27362"/>
    <w:rsid w:val="00E27490"/>
    <w:rsid w:val="00E27C0F"/>
    <w:rsid w:val="00E27E83"/>
    <w:rsid w:val="00E3157C"/>
    <w:rsid w:val="00E3176C"/>
    <w:rsid w:val="00E3192A"/>
    <w:rsid w:val="00E356ED"/>
    <w:rsid w:val="00E359AA"/>
    <w:rsid w:val="00E35B7C"/>
    <w:rsid w:val="00E360D5"/>
    <w:rsid w:val="00E36754"/>
    <w:rsid w:val="00E377FD"/>
    <w:rsid w:val="00E40FB1"/>
    <w:rsid w:val="00E41C7A"/>
    <w:rsid w:val="00E42315"/>
    <w:rsid w:val="00E427EE"/>
    <w:rsid w:val="00E42A34"/>
    <w:rsid w:val="00E433AC"/>
    <w:rsid w:val="00E433CD"/>
    <w:rsid w:val="00E4408D"/>
    <w:rsid w:val="00E44536"/>
    <w:rsid w:val="00E453A5"/>
    <w:rsid w:val="00E461B4"/>
    <w:rsid w:val="00E50379"/>
    <w:rsid w:val="00E50E8C"/>
    <w:rsid w:val="00E50EBC"/>
    <w:rsid w:val="00E51B73"/>
    <w:rsid w:val="00E52043"/>
    <w:rsid w:val="00E522BC"/>
    <w:rsid w:val="00E527CC"/>
    <w:rsid w:val="00E5325D"/>
    <w:rsid w:val="00E53817"/>
    <w:rsid w:val="00E539BA"/>
    <w:rsid w:val="00E5432B"/>
    <w:rsid w:val="00E544AE"/>
    <w:rsid w:val="00E5461B"/>
    <w:rsid w:val="00E54E1A"/>
    <w:rsid w:val="00E55788"/>
    <w:rsid w:val="00E55BEC"/>
    <w:rsid w:val="00E55DDD"/>
    <w:rsid w:val="00E56C9C"/>
    <w:rsid w:val="00E61E68"/>
    <w:rsid w:val="00E6218D"/>
    <w:rsid w:val="00E625E1"/>
    <w:rsid w:val="00E62D5B"/>
    <w:rsid w:val="00E63992"/>
    <w:rsid w:val="00E63A17"/>
    <w:rsid w:val="00E64408"/>
    <w:rsid w:val="00E64663"/>
    <w:rsid w:val="00E65AA7"/>
    <w:rsid w:val="00E70304"/>
    <w:rsid w:val="00E70760"/>
    <w:rsid w:val="00E70D37"/>
    <w:rsid w:val="00E710F6"/>
    <w:rsid w:val="00E71869"/>
    <w:rsid w:val="00E73809"/>
    <w:rsid w:val="00E74BFE"/>
    <w:rsid w:val="00E74D41"/>
    <w:rsid w:val="00E7523E"/>
    <w:rsid w:val="00E76D42"/>
    <w:rsid w:val="00E8137E"/>
    <w:rsid w:val="00E83705"/>
    <w:rsid w:val="00E83794"/>
    <w:rsid w:val="00E83AD4"/>
    <w:rsid w:val="00E840BE"/>
    <w:rsid w:val="00E845B3"/>
    <w:rsid w:val="00E845C8"/>
    <w:rsid w:val="00E84950"/>
    <w:rsid w:val="00E851FB"/>
    <w:rsid w:val="00E855AB"/>
    <w:rsid w:val="00E8572A"/>
    <w:rsid w:val="00E85F57"/>
    <w:rsid w:val="00E86318"/>
    <w:rsid w:val="00E86638"/>
    <w:rsid w:val="00E9017A"/>
    <w:rsid w:val="00E9041E"/>
    <w:rsid w:val="00E91FC0"/>
    <w:rsid w:val="00E9225E"/>
    <w:rsid w:val="00E92D98"/>
    <w:rsid w:val="00E9339E"/>
    <w:rsid w:val="00E94C93"/>
    <w:rsid w:val="00E959EB"/>
    <w:rsid w:val="00E96174"/>
    <w:rsid w:val="00EA115B"/>
    <w:rsid w:val="00EA1CC6"/>
    <w:rsid w:val="00EA1F29"/>
    <w:rsid w:val="00EA1F36"/>
    <w:rsid w:val="00EA238D"/>
    <w:rsid w:val="00EA2E78"/>
    <w:rsid w:val="00EA32EA"/>
    <w:rsid w:val="00EA4BFF"/>
    <w:rsid w:val="00EA5D76"/>
    <w:rsid w:val="00EA63F2"/>
    <w:rsid w:val="00EA6694"/>
    <w:rsid w:val="00EA6807"/>
    <w:rsid w:val="00EA6EE4"/>
    <w:rsid w:val="00EA7BF5"/>
    <w:rsid w:val="00EB0113"/>
    <w:rsid w:val="00EB0172"/>
    <w:rsid w:val="00EB0388"/>
    <w:rsid w:val="00EB05B3"/>
    <w:rsid w:val="00EB0E35"/>
    <w:rsid w:val="00EB1023"/>
    <w:rsid w:val="00EB15D5"/>
    <w:rsid w:val="00EB30F0"/>
    <w:rsid w:val="00EB3BC7"/>
    <w:rsid w:val="00EB3C8D"/>
    <w:rsid w:val="00EB45E0"/>
    <w:rsid w:val="00EB52A3"/>
    <w:rsid w:val="00EB53AA"/>
    <w:rsid w:val="00EB57DB"/>
    <w:rsid w:val="00EB5ED4"/>
    <w:rsid w:val="00EB646C"/>
    <w:rsid w:val="00EB6BED"/>
    <w:rsid w:val="00EC0A9E"/>
    <w:rsid w:val="00EC1232"/>
    <w:rsid w:val="00EC19DC"/>
    <w:rsid w:val="00EC313A"/>
    <w:rsid w:val="00EC4109"/>
    <w:rsid w:val="00EC4195"/>
    <w:rsid w:val="00EC695E"/>
    <w:rsid w:val="00EC69AD"/>
    <w:rsid w:val="00EC7106"/>
    <w:rsid w:val="00ED20BB"/>
    <w:rsid w:val="00ED3087"/>
    <w:rsid w:val="00ED5930"/>
    <w:rsid w:val="00ED6257"/>
    <w:rsid w:val="00ED6319"/>
    <w:rsid w:val="00EE001E"/>
    <w:rsid w:val="00EE0C4A"/>
    <w:rsid w:val="00EE264F"/>
    <w:rsid w:val="00EE2670"/>
    <w:rsid w:val="00EE365D"/>
    <w:rsid w:val="00EE4CE8"/>
    <w:rsid w:val="00EE521B"/>
    <w:rsid w:val="00EE625F"/>
    <w:rsid w:val="00EE74F9"/>
    <w:rsid w:val="00EF0BC0"/>
    <w:rsid w:val="00EF1834"/>
    <w:rsid w:val="00EF1C14"/>
    <w:rsid w:val="00EF25E3"/>
    <w:rsid w:val="00EF29AB"/>
    <w:rsid w:val="00EF30B1"/>
    <w:rsid w:val="00EF336B"/>
    <w:rsid w:val="00EF38A8"/>
    <w:rsid w:val="00EF4247"/>
    <w:rsid w:val="00EF43F0"/>
    <w:rsid w:val="00EF539B"/>
    <w:rsid w:val="00EF5681"/>
    <w:rsid w:val="00EF6159"/>
    <w:rsid w:val="00EF675B"/>
    <w:rsid w:val="00F005EA"/>
    <w:rsid w:val="00F00761"/>
    <w:rsid w:val="00F00831"/>
    <w:rsid w:val="00F00ADD"/>
    <w:rsid w:val="00F00AEA"/>
    <w:rsid w:val="00F012A9"/>
    <w:rsid w:val="00F020F4"/>
    <w:rsid w:val="00F0270B"/>
    <w:rsid w:val="00F03082"/>
    <w:rsid w:val="00F04DB8"/>
    <w:rsid w:val="00F0570D"/>
    <w:rsid w:val="00F05EC0"/>
    <w:rsid w:val="00F06683"/>
    <w:rsid w:val="00F10A89"/>
    <w:rsid w:val="00F10B0E"/>
    <w:rsid w:val="00F11B24"/>
    <w:rsid w:val="00F11B64"/>
    <w:rsid w:val="00F11B8C"/>
    <w:rsid w:val="00F120B4"/>
    <w:rsid w:val="00F1341F"/>
    <w:rsid w:val="00F14086"/>
    <w:rsid w:val="00F145F3"/>
    <w:rsid w:val="00F15236"/>
    <w:rsid w:val="00F16105"/>
    <w:rsid w:val="00F169D3"/>
    <w:rsid w:val="00F178D0"/>
    <w:rsid w:val="00F20367"/>
    <w:rsid w:val="00F206A8"/>
    <w:rsid w:val="00F213E4"/>
    <w:rsid w:val="00F2198C"/>
    <w:rsid w:val="00F225E4"/>
    <w:rsid w:val="00F22ED3"/>
    <w:rsid w:val="00F23C4E"/>
    <w:rsid w:val="00F25EFB"/>
    <w:rsid w:val="00F25FBD"/>
    <w:rsid w:val="00F274D9"/>
    <w:rsid w:val="00F278B9"/>
    <w:rsid w:val="00F30522"/>
    <w:rsid w:val="00F3128C"/>
    <w:rsid w:val="00F3132C"/>
    <w:rsid w:val="00F315EE"/>
    <w:rsid w:val="00F316C8"/>
    <w:rsid w:val="00F31C1E"/>
    <w:rsid w:val="00F31C91"/>
    <w:rsid w:val="00F328C1"/>
    <w:rsid w:val="00F33052"/>
    <w:rsid w:val="00F35025"/>
    <w:rsid w:val="00F363E4"/>
    <w:rsid w:val="00F36B9E"/>
    <w:rsid w:val="00F36CAC"/>
    <w:rsid w:val="00F37E67"/>
    <w:rsid w:val="00F37F2C"/>
    <w:rsid w:val="00F406D0"/>
    <w:rsid w:val="00F407EE"/>
    <w:rsid w:val="00F41946"/>
    <w:rsid w:val="00F43AE3"/>
    <w:rsid w:val="00F440A9"/>
    <w:rsid w:val="00F4460A"/>
    <w:rsid w:val="00F44A4C"/>
    <w:rsid w:val="00F453C8"/>
    <w:rsid w:val="00F46189"/>
    <w:rsid w:val="00F47651"/>
    <w:rsid w:val="00F517BF"/>
    <w:rsid w:val="00F5225D"/>
    <w:rsid w:val="00F52E67"/>
    <w:rsid w:val="00F544A5"/>
    <w:rsid w:val="00F601DE"/>
    <w:rsid w:val="00F60A76"/>
    <w:rsid w:val="00F6153E"/>
    <w:rsid w:val="00F62BEC"/>
    <w:rsid w:val="00F64FAB"/>
    <w:rsid w:val="00F66560"/>
    <w:rsid w:val="00F66649"/>
    <w:rsid w:val="00F66BA1"/>
    <w:rsid w:val="00F72E4F"/>
    <w:rsid w:val="00F743E5"/>
    <w:rsid w:val="00F754D1"/>
    <w:rsid w:val="00F7672B"/>
    <w:rsid w:val="00F768C1"/>
    <w:rsid w:val="00F773D4"/>
    <w:rsid w:val="00F7743C"/>
    <w:rsid w:val="00F779F8"/>
    <w:rsid w:val="00F77D33"/>
    <w:rsid w:val="00F80164"/>
    <w:rsid w:val="00F80FAE"/>
    <w:rsid w:val="00F8170C"/>
    <w:rsid w:val="00F81A3F"/>
    <w:rsid w:val="00F81C0A"/>
    <w:rsid w:val="00F85378"/>
    <w:rsid w:val="00F858A0"/>
    <w:rsid w:val="00F85FCF"/>
    <w:rsid w:val="00F8623B"/>
    <w:rsid w:val="00F90325"/>
    <w:rsid w:val="00F91AF9"/>
    <w:rsid w:val="00F920D9"/>
    <w:rsid w:val="00F92A3B"/>
    <w:rsid w:val="00F95520"/>
    <w:rsid w:val="00F955D6"/>
    <w:rsid w:val="00F95D70"/>
    <w:rsid w:val="00F9720F"/>
    <w:rsid w:val="00F9730D"/>
    <w:rsid w:val="00FA1F4A"/>
    <w:rsid w:val="00FA280E"/>
    <w:rsid w:val="00FA2C6C"/>
    <w:rsid w:val="00FA2D28"/>
    <w:rsid w:val="00FA3706"/>
    <w:rsid w:val="00FA4817"/>
    <w:rsid w:val="00FA4A0E"/>
    <w:rsid w:val="00FA57D0"/>
    <w:rsid w:val="00FA5C7A"/>
    <w:rsid w:val="00FA76B2"/>
    <w:rsid w:val="00FA78E2"/>
    <w:rsid w:val="00FA7A14"/>
    <w:rsid w:val="00FB07C2"/>
    <w:rsid w:val="00FB0AAF"/>
    <w:rsid w:val="00FB1A5F"/>
    <w:rsid w:val="00FB2574"/>
    <w:rsid w:val="00FB453B"/>
    <w:rsid w:val="00FB5F7C"/>
    <w:rsid w:val="00FB68D0"/>
    <w:rsid w:val="00FB75C2"/>
    <w:rsid w:val="00FC0B90"/>
    <w:rsid w:val="00FC19AA"/>
    <w:rsid w:val="00FC242F"/>
    <w:rsid w:val="00FC2769"/>
    <w:rsid w:val="00FC2B59"/>
    <w:rsid w:val="00FC4499"/>
    <w:rsid w:val="00FC44D9"/>
    <w:rsid w:val="00FC6975"/>
    <w:rsid w:val="00FC6ECD"/>
    <w:rsid w:val="00FC7779"/>
    <w:rsid w:val="00FD14CE"/>
    <w:rsid w:val="00FD2127"/>
    <w:rsid w:val="00FD21D6"/>
    <w:rsid w:val="00FD2564"/>
    <w:rsid w:val="00FD28ED"/>
    <w:rsid w:val="00FD3610"/>
    <w:rsid w:val="00FD3AB1"/>
    <w:rsid w:val="00FD4353"/>
    <w:rsid w:val="00FD47EB"/>
    <w:rsid w:val="00FD5A8D"/>
    <w:rsid w:val="00FD5B21"/>
    <w:rsid w:val="00FD5E65"/>
    <w:rsid w:val="00FD6C54"/>
    <w:rsid w:val="00FD6CA7"/>
    <w:rsid w:val="00FD7144"/>
    <w:rsid w:val="00FD796E"/>
    <w:rsid w:val="00FD7B5E"/>
    <w:rsid w:val="00FE0101"/>
    <w:rsid w:val="00FE02F5"/>
    <w:rsid w:val="00FE0608"/>
    <w:rsid w:val="00FE08A7"/>
    <w:rsid w:val="00FE18B9"/>
    <w:rsid w:val="00FE3230"/>
    <w:rsid w:val="00FE409D"/>
    <w:rsid w:val="00FE42D5"/>
    <w:rsid w:val="00FE4ADC"/>
    <w:rsid w:val="00FE6C21"/>
    <w:rsid w:val="00FE7210"/>
    <w:rsid w:val="00FF03A4"/>
    <w:rsid w:val="00FF0B29"/>
    <w:rsid w:val="00FF0D0F"/>
    <w:rsid w:val="00FF12CC"/>
    <w:rsid w:val="00FF147D"/>
    <w:rsid w:val="00FF1EF0"/>
    <w:rsid w:val="00FF2D17"/>
    <w:rsid w:val="00FF4995"/>
    <w:rsid w:val="00FF4B01"/>
    <w:rsid w:val="00FF5B21"/>
    <w:rsid w:val="00FF5CE2"/>
    <w:rsid w:val="00FF7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oNotEmbedSmartTags/>
  <w:decimalSymbol w:val="."/>
  <w:listSeparator w:val=","/>
  <w14:docId w14:val="55CBB893"/>
  <w15:chartTrackingRefBased/>
  <w15:docId w15:val="{F57DE897-3048-47FB-BB18-4F21D9B8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559"/>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1"/>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1"/>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1"/>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1"/>
      </w:numPr>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E6BA2-574A-4CE8-9544-442656E6D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12-8-15R New</Template>
  <TotalTime>39</TotalTime>
  <Pages>5</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Scollick, Phil</cp:lastModifiedBy>
  <cp:revision>6</cp:revision>
  <cp:lastPrinted>2023-02-15T18:57:00Z</cp:lastPrinted>
  <dcterms:created xsi:type="dcterms:W3CDTF">2023-02-14T21:50:00Z</dcterms:created>
  <dcterms:modified xsi:type="dcterms:W3CDTF">2023-02-24T16:38:00Z</dcterms:modified>
</cp:coreProperties>
</file>