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3B60" w14:textId="77777777" w:rsidR="0035607D" w:rsidRDefault="0035607D" w:rsidP="0035607D">
      <w:pPr>
        <w:jc w:val="center"/>
        <w:rPr>
          <w:b/>
          <w:sz w:val="56"/>
          <w:szCs w:val="56"/>
        </w:rPr>
      </w:pPr>
    </w:p>
    <w:p w14:paraId="65737F94" w14:textId="77777777" w:rsidR="0035607D" w:rsidRDefault="0035607D" w:rsidP="0035607D">
      <w:pPr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</w:rPr>
        <w:drawing>
          <wp:inline distT="0" distB="0" distL="0" distR="0" wp14:anchorId="382A9BC3" wp14:editId="55A66187">
            <wp:extent cx="1838325" cy="1457325"/>
            <wp:effectExtent l="0" t="0" r="9525" b="9525"/>
            <wp:docPr id="1779918754" name="Picture 2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18754" name="Picture 2" descr="Calend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24954" w14:textId="77777777" w:rsidR="0035607D" w:rsidRDefault="0035607D" w:rsidP="0035607D">
      <w:pPr>
        <w:jc w:val="center"/>
        <w:rPr>
          <w:b/>
          <w:sz w:val="56"/>
          <w:szCs w:val="56"/>
        </w:rPr>
      </w:pPr>
    </w:p>
    <w:p w14:paraId="5BF3D8F5" w14:textId="29F1837D" w:rsidR="0035607D" w:rsidRDefault="0035607D" w:rsidP="0035607D">
      <w:pPr>
        <w:ind w:left="-90"/>
        <w:jc w:val="center"/>
        <w:rPr>
          <w:rFonts w:ascii="Cambria" w:hAnsi="Cambria"/>
          <w:b/>
          <w:sz w:val="32"/>
        </w:rPr>
      </w:pPr>
      <w:r>
        <w:rPr>
          <w:rFonts w:ascii="Cambria" w:hAnsi="Cambria"/>
          <w:b/>
          <w:sz w:val="32"/>
        </w:rPr>
        <w:t>ATTACHMENT C</w:t>
      </w:r>
    </w:p>
    <w:p w14:paraId="788778C6" w14:textId="1C5843B4" w:rsidR="0035607D" w:rsidRDefault="0035607D" w:rsidP="003B3B9C">
      <w:pPr>
        <w:pStyle w:val="NoSpacing"/>
        <w:spacing w:line="276" w:lineRule="auto"/>
        <w:jc w:val="center"/>
        <w:rPr>
          <w:rFonts w:asciiTheme="majorHAnsi" w:hAnsiTheme="majorHAnsi"/>
          <w:b/>
          <w:sz w:val="32"/>
          <w:szCs w:val="32"/>
        </w:rPr>
      </w:pPr>
      <w:r w:rsidRPr="00F13AE2">
        <w:rPr>
          <w:rFonts w:asciiTheme="majorHAnsi" w:hAnsiTheme="majorHAnsi"/>
          <w:b/>
          <w:sz w:val="32"/>
          <w:szCs w:val="32"/>
        </w:rPr>
        <w:t>SITE AND PROJECT CHARACTERISTICS</w:t>
      </w:r>
    </w:p>
    <w:p w14:paraId="066A6C0D" w14:textId="77777777" w:rsidR="0035607D" w:rsidRDefault="0035607D">
      <w:pPr>
        <w:spacing w:after="0" w:line="240" w:lineRule="auto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br w:type="page"/>
      </w:r>
    </w:p>
    <w:p w14:paraId="7D7DA09C" w14:textId="77777777" w:rsidR="0035607D" w:rsidRDefault="0035607D" w:rsidP="003B3B9C">
      <w:pPr>
        <w:pStyle w:val="NoSpacing"/>
        <w:spacing w:line="276" w:lineRule="auto"/>
        <w:jc w:val="center"/>
        <w:rPr>
          <w:rFonts w:asciiTheme="majorHAnsi" w:hAnsiTheme="majorHAnsi"/>
          <w:b/>
          <w:sz w:val="32"/>
          <w:szCs w:val="32"/>
        </w:rPr>
      </w:pPr>
    </w:p>
    <w:p w14:paraId="6DC15897" w14:textId="1605D34A" w:rsidR="003B3B9C" w:rsidRDefault="00F13AE2" w:rsidP="003B3B9C">
      <w:pPr>
        <w:pStyle w:val="NoSpacing"/>
        <w:spacing w:line="276" w:lineRule="auto"/>
        <w:jc w:val="center"/>
        <w:rPr>
          <w:rFonts w:asciiTheme="majorHAnsi" w:hAnsiTheme="majorHAnsi"/>
          <w:b/>
          <w:sz w:val="32"/>
          <w:szCs w:val="32"/>
        </w:rPr>
      </w:pPr>
      <w:r w:rsidRPr="00F13AE2">
        <w:rPr>
          <w:rFonts w:asciiTheme="majorHAnsi" w:hAnsiTheme="majorHAnsi"/>
          <w:b/>
          <w:sz w:val="32"/>
          <w:szCs w:val="32"/>
        </w:rPr>
        <w:t>SITE AND PROJECT CHARACTERISTICS</w:t>
      </w:r>
    </w:p>
    <w:p w14:paraId="54078387" w14:textId="77777777" w:rsidR="007A0FB3" w:rsidRDefault="007A0FB3" w:rsidP="003B3B9C">
      <w:pPr>
        <w:pStyle w:val="NoSpacing"/>
        <w:spacing w:line="276" w:lineRule="auto"/>
        <w:jc w:val="center"/>
        <w:rPr>
          <w:rFonts w:asciiTheme="majorHAnsi" w:hAnsiTheme="maj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A0FB3" w14:paraId="143F5751" w14:textId="77777777" w:rsidTr="00957714">
        <w:tc>
          <w:tcPr>
            <w:tcW w:w="3116" w:type="dxa"/>
            <w:tcBorders>
              <w:right w:val="nil"/>
            </w:tcBorders>
          </w:tcPr>
          <w:p w14:paraId="03AF4330" w14:textId="77777777" w:rsidR="007A0FB3" w:rsidRPr="00AE76DC" w:rsidRDefault="007A0FB3" w:rsidP="00957714">
            <w:pPr>
              <w:spacing w:after="0"/>
              <w:jc w:val="center"/>
              <w:rPr>
                <w:b/>
                <w:spacing w:val="-3"/>
                <w:sz w:val="24"/>
                <w:szCs w:val="24"/>
              </w:rPr>
            </w:pPr>
          </w:p>
        </w:tc>
        <w:tc>
          <w:tcPr>
            <w:tcW w:w="3117" w:type="dxa"/>
            <w:tcBorders>
              <w:left w:val="nil"/>
              <w:right w:val="nil"/>
            </w:tcBorders>
          </w:tcPr>
          <w:p w14:paraId="75B12FC6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b/>
                <w:spacing w:val="-3"/>
                <w:sz w:val="24"/>
                <w:szCs w:val="24"/>
              </w:rPr>
              <w:t xml:space="preserve">LOT </w:t>
            </w:r>
            <w:r w:rsidRPr="00AE76DC">
              <w:rPr>
                <w:b/>
                <w:spacing w:val="-3"/>
                <w:sz w:val="24"/>
                <w:szCs w:val="24"/>
              </w:rPr>
              <w:t>AREA TABLE</w:t>
            </w:r>
          </w:p>
        </w:tc>
        <w:tc>
          <w:tcPr>
            <w:tcW w:w="3117" w:type="dxa"/>
            <w:tcBorders>
              <w:left w:val="nil"/>
            </w:tcBorders>
          </w:tcPr>
          <w:p w14:paraId="2982A6A2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</w:p>
        </w:tc>
      </w:tr>
      <w:tr w:rsidR="007A0FB3" w14:paraId="60406913" w14:textId="77777777" w:rsidTr="00957714">
        <w:tc>
          <w:tcPr>
            <w:tcW w:w="3116" w:type="dxa"/>
            <w:shd w:val="clear" w:color="auto" w:fill="BFBFBF" w:themeFill="background1" w:themeFillShade="BF"/>
          </w:tcPr>
          <w:p w14:paraId="5D057652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LOT NO.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359914F6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USE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4CC5EDCB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LOT AREA (GROSS)</w:t>
            </w:r>
          </w:p>
        </w:tc>
      </w:tr>
      <w:tr w:rsidR="007A0FB3" w14:paraId="68A5A8D1" w14:textId="77777777" w:rsidTr="00957714">
        <w:tc>
          <w:tcPr>
            <w:tcW w:w="3116" w:type="dxa"/>
          </w:tcPr>
          <w:p w14:paraId="220BE010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1</w:t>
            </w:r>
          </w:p>
        </w:tc>
        <w:tc>
          <w:tcPr>
            <w:tcW w:w="3117" w:type="dxa"/>
          </w:tcPr>
          <w:p w14:paraId="3C9F7757" w14:textId="5C03BD62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MIXED USE/COMMERCIAL</w:t>
            </w:r>
          </w:p>
        </w:tc>
        <w:tc>
          <w:tcPr>
            <w:tcW w:w="3117" w:type="dxa"/>
          </w:tcPr>
          <w:p w14:paraId="4CB220EB" w14:textId="4EBF6BBE" w:rsidR="007A0FB3" w:rsidRDefault="00162979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5.97</w:t>
            </w:r>
            <w:r w:rsidR="007A0FB3">
              <w:rPr>
                <w:spacing w:val="-3"/>
              </w:rPr>
              <w:t xml:space="preserve"> AC</w:t>
            </w:r>
          </w:p>
        </w:tc>
      </w:tr>
      <w:tr w:rsidR="007A0FB3" w14:paraId="25487C75" w14:textId="77777777" w:rsidTr="00957714">
        <w:tc>
          <w:tcPr>
            <w:tcW w:w="3116" w:type="dxa"/>
          </w:tcPr>
          <w:p w14:paraId="364A44C6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2</w:t>
            </w:r>
          </w:p>
        </w:tc>
        <w:tc>
          <w:tcPr>
            <w:tcW w:w="3117" w:type="dxa"/>
          </w:tcPr>
          <w:p w14:paraId="5A3D3A84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MULTI FAMILY RESIDENTIAL</w:t>
            </w:r>
          </w:p>
        </w:tc>
        <w:tc>
          <w:tcPr>
            <w:tcW w:w="3117" w:type="dxa"/>
          </w:tcPr>
          <w:p w14:paraId="79FACAF1" w14:textId="6D3D338A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9.04 AC</w:t>
            </w:r>
          </w:p>
        </w:tc>
      </w:tr>
      <w:tr w:rsidR="007A0FB3" w14:paraId="0C328E3C" w14:textId="77777777" w:rsidTr="00957714">
        <w:tc>
          <w:tcPr>
            <w:tcW w:w="3116" w:type="dxa"/>
          </w:tcPr>
          <w:p w14:paraId="68DB668C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3</w:t>
            </w:r>
          </w:p>
        </w:tc>
        <w:tc>
          <w:tcPr>
            <w:tcW w:w="3117" w:type="dxa"/>
          </w:tcPr>
          <w:p w14:paraId="43FA0517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MULTI FAMILY RESIDENTIAL</w:t>
            </w:r>
          </w:p>
        </w:tc>
        <w:tc>
          <w:tcPr>
            <w:tcW w:w="3117" w:type="dxa"/>
          </w:tcPr>
          <w:p w14:paraId="69A22356" w14:textId="28E37629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2.13 AC</w:t>
            </w:r>
          </w:p>
        </w:tc>
      </w:tr>
      <w:tr w:rsidR="007A0FB3" w14:paraId="08A35AB9" w14:textId="77777777" w:rsidTr="00957714">
        <w:tc>
          <w:tcPr>
            <w:tcW w:w="3116" w:type="dxa"/>
            <w:shd w:val="clear" w:color="auto" w:fill="BFBFBF" w:themeFill="background1" w:themeFillShade="BF"/>
          </w:tcPr>
          <w:p w14:paraId="7220AAD5" w14:textId="43F9FF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TOTAL LOTA AREA (1-</w:t>
            </w:r>
            <w:r w:rsidR="003D3FF1">
              <w:rPr>
                <w:spacing w:val="-3"/>
              </w:rPr>
              <w:t>3</w:t>
            </w:r>
            <w:r>
              <w:rPr>
                <w:spacing w:val="-3"/>
              </w:rPr>
              <w:t>)</w:t>
            </w:r>
            <w:r w:rsidR="003D3FF1">
              <w:rPr>
                <w:spacing w:val="-3"/>
              </w:rPr>
              <w:t xml:space="preserve"> GROSS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6A46959A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</w:p>
        </w:tc>
        <w:tc>
          <w:tcPr>
            <w:tcW w:w="3117" w:type="dxa"/>
            <w:shd w:val="clear" w:color="auto" w:fill="BFBFBF" w:themeFill="background1" w:themeFillShade="BF"/>
          </w:tcPr>
          <w:p w14:paraId="30E62843" w14:textId="330D1750" w:rsidR="007A0FB3" w:rsidRDefault="003D3FF1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17.</w:t>
            </w:r>
            <w:r w:rsidR="00162979">
              <w:rPr>
                <w:spacing w:val="-3"/>
              </w:rPr>
              <w:t>14</w:t>
            </w:r>
            <w:r w:rsidR="007A0FB3">
              <w:rPr>
                <w:spacing w:val="-3"/>
              </w:rPr>
              <w:t xml:space="preserve"> AC</w:t>
            </w:r>
          </w:p>
        </w:tc>
      </w:tr>
      <w:tr w:rsidR="007A0FB3" w14:paraId="792E7577" w14:textId="77777777" w:rsidTr="00957714">
        <w:tc>
          <w:tcPr>
            <w:tcW w:w="3116" w:type="dxa"/>
          </w:tcPr>
          <w:p w14:paraId="4B157A04" w14:textId="555BAF28" w:rsidR="007A0FB3" w:rsidRDefault="00162979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TOTAL PROPOSED AND EXISTING PUBLIC RIGHT OF WAY AREAS</w:t>
            </w:r>
          </w:p>
        </w:tc>
        <w:tc>
          <w:tcPr>
            <w:tcW w:w="3117" w:type="dxa"/>
          </w:tcPr>
          <w:p w14:paraId="11F6D076" w14:textId="77777777" w:rsidR="007A0FB3" w:rsidRDefault="007A0FB3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PUBLIC STREETS, RIGHT OF WAY</w:t>
            </w:r>
          </w:p>
        </w:tc>
        <w:tc>
          <w:tcPr>
            <w:tcW w:w="3117" w:type="dxa"/>
          </w:tcPr>
          <w:p w14:paraId="44A7ECA6" w14:textId="4E1E4133" w:rsidR="007A0FB3" w:rsidRDefault="00162979" w:rsidP="00957714">
            <w:pPr>
              <w:spacing w:after="0"/>
              <w:jc w:val="center"/>
              <w:rPr>
                <w:spacing w:val="-3"/>
              </w:rPr>
            </w:pPr>
            <w:r>
              <w:rPr>
                <w:spacing w:val="-3"/>
              </w:rPr>
              <w:t>2.69</w:t>
            </w:r>
            <w:r w:rsidR="007A0FB3">
              <w:rPr>
                <w:spacing w:val="-3"/>
              </w:rPr>
              <w:t xml:space="preserve"> AC</w:t>
            </w:r>
          </w:p>
        </w:tc>
      </w:tr>
      <w:tr w:rsidR="007A0FB3" w14:paraId="428A7D7A" w14:textId="77777777" w:rsidTr="00957714">
        <w:tc>
          <w:tcPr>
            <w:tcW w:w="3116" w:type="dxa"/>
            <w:shd w:val="clear" w:color="auto" w:fill="BFBFBF" w:themeFill="background1" w:themeFillShade="BF"/>
          </w:tcPr>
          <w:p w14:paraId="065D5C48" w14:textId="77777777" w:rsidR="007A0FB3" w:rsidRPr="006D31C2" w:rsidRDefault="007A0FB3" w:rsidP="00957714">
            <w:pPr>
              <w:spacing w:after="0"/>
              <w:jc w:val="center"/>
              <w:rPr>
                <w:b/>
                <w:spacing w:val="-3"/>
              </w:rPr>
            </w:pPr>
            <w:r w:rsidRPr="006D31C2">
              <w:rPr>
                <w:b/>
                <w:spacing w:val="-3"/>
              </w:rPr>
              <w:t>TOTAL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46A9E7FC" w14:textId="77777777" w:rsidR="007A0FB3" w:rsidRPr="006D31C2" w:rsidRDefault="007A0FB3" w:rsidP="00957714">
            <w:pPr>
              <w:spacing w:after="0"/>
              <w:jc w:val="center"/>
              <w:rPr>
                <w:b/>
                <w:spacing w:val="-3"/>
              </w:rPr>
            </w:pPr>
            <w:r w:rsidRPr="006D31C2">
              <w:rPr>
                <w:b/>
                <w:spacing w:val="-3"/>
              </w:rPr>
              <w:t>TENTATIVE MAP SUBDIVISION AREA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7F35805D" w14:textId="4A0F0316" w:rsidR="007A0FB3" w:rsidRPr="006D31C2" w:rsidRDefault="00162979" w:rsidP="00957714">
            <w:pPr>
              <w:spacing w:after="0"/>
              <w:jc w:val="center"/>
              <w:rPr>
                <w:b/>
                <w:spacing w:val="-3"/>
              </w:rPr>
            </w:pPr>
            <w:r>
              <w:rPr>
                <w:b/>
                <w:spacing w:val="-3"/>
              </w:rPr>
              <w:t>19.83</w:t>
            </w:r>
            <w:r w:rsidR="007A0FB3" w:rsidRPr="006D31C2">
              <w:rPr>
                <w:b/>
                <w:spacing w:val="-3"/>
              </w:rPr>
              <w:t xml:space="preserve"> AC</w:t>
            </w:r>
            <w:r w:rsidR="007A0FB3">
              <w:rPr>
                <w:b/>
                <w:spacing w:val="-3"/>
              </w:rPr>
              <w:t xml:space="preserve"> </w:t>
            </w:r>
          </w:p>
        </w:tc>
      </w:tr>
      <w:tr w:rsidR="007A0FB3" w14:paraId="08EC45E0" w14:textId="77777777" w:rsidTr="00957714">
        <w:tc>
          <w:tcPr>
            <w:tcW w:w="3116" w:type="dxa"/>
            <w:shd w:val="clear" w:color="auto" w:fill="FFFFFF" w:themeFill="background1"/>
          </w:tcPr>
          <w:p w14:paraId="55FC7761" w14:textId="77777777" w:rsidR="007A0FB3" w:rsidRPr="006D31C2" w:rsidRDefault="007A0FB3" w:rsidP="00957714">
            <w:pPr>
              <w:spacing w:after="0"/>
              <w:jc w:val="center"/>
              <w:rPr>
                <w:b/>
                <w:spacing w:val="-3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517C97B5" w14:textId="77777777" w:rsidR="007A0FB3" w:rsidRPr="006D31C2" w:rsidRDefault="007A0FB3" w:rsidP="00957714">
            <w:pPr>
              <w:spacing w:after="0"/>
              <w:jc w:val="center"/>
              <w:rPr>
                <w:b/>
                <w:spacing w:val="-3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33D4E1EE" w14:textId="77777777" w:rsidR="007A0FB3" w:rsidRPr="006D31C2" w:rsidRDefault="007A0FB3" w:rsidP="00957714">
            <w:pPr>
              <w:spacing w:after="0"/>
              <w:jc w:val="center"/>
              <w:rPr>
                <w:b/>
                <w:spacing w:val="-3"/>
              </w:rPr>
            </w:pPr>
          </w:p>
        </w:tc>
      </w:tr>
    </w:tbl>
    <w:p w14:paraId="2F08E7BE" w14:textId="77777777" w:rsidR="007A0FB3" w:rsidRPr="003B3B9C" w:rsidRDefault="007A0FB3" w:rsidP="003B3B9C">
      <w:pPr>
        <w:pStyle w:val="NoSpacing"/>
        <w:spacing w:line="276" w:lineRule="auto"/>
        <w:jc w:val="center"/>
        <w:rPr>
          <w:b/>
          <w:sz w:val="24"/>
          <w:szCs w:val="24"/>
        </w:rPr>
      </w:pPr>
    </w:p>
    <w:sectPr w:rsidR="007A0FB3" w:rsidRPr="003B3B9C" w:rsidSect="00203C5B">
      <w:headerReference w:type="default" r:id="rId8"/>
      <w:footerReference w:type="default" r:id="rId9"/>
      <w:headerReference w:type="first" r:id="rId10"/>
      <w:pgSz w:w="12240" w:h="15840"/>
      <w:pgMar w:top="2340" w:right="1440" w:bottom="1980" w:left="1440" w:header="9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C8C3C" w14:textId="77777777" w:rsidR="00A22572" w:rsidRDefault="00A22572" w:rsidP="00C004CB">
      <w:pPr>
        <w:spacing w:after="0" w:line="240" w:lineRule="auto"/>
      </w:pPr>
      <w:r>
        <w:separator/>
      </w:r>
    </w:p>
  </w:endnote>
  <w:endnote w:type="continuationSeparator" w:id="0">
    <w:p w14:paraId="6F0D5152" w14:textId="77777777" w:rsidR="00A22572" w:rsidRDefault="00A22572" w:rsidP="00C00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alaSans Caps">
    <w:altName w:val="Arial"/>
    <w:panose1 w:val="00000000000000000000"/>
    <w:charset w:val="00"/>
    <w:family w:val="modern"/>
    <w:notTrueType/>
    <w:pitch w:val="variable"/>
    <w:sig w:usb0="00000001" w:usb1="00000040" w:usb2="00000000" w:usb3="00000000" w:csb0="0000001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EAF0" w14:textId="77777777" w:rsidR="008017FC" w:rsidRDefault="008017FC" w:rsidP="00D27037">
    <w:pPr>
      <w:pStyle w:val="Footer"/>
      <w:tabs>
        <w:tab w:val="clear" w:pos="4680"/>
        <w:tab w:val="center" w:pos="3600"/>
      </w:tabs>
      <w:ind w:left="-90"/>
    </w:pPr>
    <w:r>
      <w:t xml:space="preserve"> </w:t>
    </w:r>
    <w:r w:rsidRPr="00975788">
      <w:rPr>
        <w:rFonts w:ascii="ScalaSans Caps" w:hAnsi="ScalaSans Caps"/>
        <w:sz w:val="26"/>
        <w:szCs w:val="26"/>
      </w:rPr>
      <w:t xml:space="preserve">City of San Marcos, California </w:t>
    </w:r>
    <w:r>
      <w:rPr>
        <w:rFonts w:ascii="ScalaSans Caps" w:hAnsi="ScalaSans Caps"/>
        <w:sz w:val="26"/>
        <w:szCs w:val="26"/>
      </w:rPr>
      <w:tab/>
    </w:r>
    <w:r>
      <w:rPr>
        <w:rFonts w:ascii="ScalaSans Caps" w:hAnsi="ScalaSans Caps"/>
        <w:sz w:val="26"/>
        <w:szCs w:val="26"/>
      </w:rPr>
      <w:tab/>
    </w:r>
    <w:r w:rsidRPr="00975788">
      <w:rPr>
        <w:rFonts w:ascii="Source Sans Pro" w:hAnsi="Source Sans Pro"/>
        <w:sz w:val="20"/>
        <w:szCs w:val="26"/>
      </w:rPr>
      <w:t>1 Civic Center Drive | San Marcos, CA 92069 | (760) 744-1050</w:t>
    </w:r>
  </w:p>
  <w:p w14:paraId="58C8E0E3" w14:textId="77777777" w:rsidR="008017FC" w:rsidRPr="00975788" w:rsidRDefault="008017FC" w:rsidP="00975788">
    <w:pPr>
      <w:pStyle w:val="Footer"/>
      <w:ind w:left="-90"/>
      <w:rPr>
        <w:sz w:val="28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5AC6" w14:textId="77777777" w:rsidR="00A22572" w:rsidRDefault="00A22572" w:rsidP="00C004CB">
      <w:pPr>
        <w:spacing w:after="0" w:line="240" w:lineRule="auto"/>
      </w:pPr>
      <w:r>
        <w:separator/>
      </w:r>
    </w:p>
  </w:footnote>
  <w:footnote w:type="continuationSeparator" w:id="0">
    <w:p w14:paraId="40640582" w14:textId="77777777" w:rsidR="00A22572" w:rsidRDefault="00A22572" w:rsidP="00C00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9A5A" w14:textId="77777777" w:rsidR="008017FC" w:rsidRPr="00B87004" w:rsidRDefault="008017FC" w:rsidP="00B87004">
    <w:pPr>
      <w:pStyle w:val="Header"/>
      <w:tabs>
        <w:tab w:val="clear" w:pos="9360"/>
      </w:tabs>
      <w:ind w:right="180"/>
      <w:jc w:val="right"/>
      <w:rPr>
        <w:b/>
        <w:color w:val="005670"/>
      </w:rPr>
    </w:pPr>
    <w:r>
      <w:rPr>
        <w:b/>
        <w:noProof/>
        <w:color w:val="005670"/>
      </w:rPr>
      <w:drawing>
        <wp:anchor distT="0" distB="0" distL="114300" distR="114300" simplePos="0" relativeHeight="251658752" behindDoc="1" locked="0" layoutInCell="1" allowOverlap="1" wp14:anchorId="0894CFD9" wp14:editId="4FF66C0E">
          <wp:simplePos x="0" y="0"/>
          <wp:positionH relativeFrom="column">
            <wp:posOffset>19050</wp:posOffset>
          </wp:positionH>
          <wp:positionV relativeFrom="paragraph">
            <wp:posOffset>-104140</wp:posOffset>
          </wp:positionV>
          <wp:extent cx="2821940" cy="548640"/>
          <wp:effectExtent l="19050" t="0" r="0" b="0"/>
          <wp:wrapNone/>
          <wp:docPr id="3" name="Picture 2" descr="SMbrand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Mbrand_4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83127">
      <w:rPr>
        <w:b/>
        <w:color w:val="005670"/>
      </w:rPr>
      <w:t>City of San Marcos</w:t>
    </w:r>
    <w:r>
      <w:rPr>
        <w:noProof/>
      </w:rPr>
      <w:drawing>
        <wp:anchor distT="0" distB="0" distL="114300" distR="114300" simplePos="0" relativeHeight="251656704" behindDoc="1" locked="0" layoutInCell="1" allowOverlap="1" wp14:anchorId="3B9C4614" wp14:editId="753943CE">
          <wp:simplePos x="0" y="0"/>
          <wp:positionH relativeFrom="column">
            <wp:posOffset>19050</wp:posOffset>
          </wp:positionH>
          <wp:positionV relativeFrom="paragraph">
            <wp:posOffset>-104140</wp:posOffset>
          </wp:positionV>
          <wp:extent cx="2821940" cy="548640"/>
          <wp:effectExtent l="19050" t="0" r="0" b="0"/>
          <wp:wrapNone/>
          <wp:docPr id="2" name="Picture 2" descr="SMbrand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Mbrand_4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46429BD" w14:textId="77777777" w:rsidR="008017FC" w:rsidRDefault="008017FC" w:rsidP="00730F44">
    <w:pPr>
      <w:pStyle w:val="Header"/>
      <w:tabs>
        <w:tab w:val="clear" w:pos="9360"/>
        <w:tab w:val="right" w:pos="9270"/>
      </w:tabs>
      <w:ind w:right="90"/>
      <w:jc w:val="right"/>
    </w:pPr>
    <w:r>
      <w:t>1 Civic Center Drive</w:t>
    </w:r>
  </w:p>
  <w:p w14:paraId="51A21698" w14:textId="77777777" w:rsidR="008017FC" w:rsidRDefault="008017FC" w:rsidP="00730F44">
    <w:pPr>
      <w:pStyle w:val="Header"/>
      <w:tabs>
        <w:tab w:val="clear" w:pos="9360"/>
        <w:tab w:val="right" w:pos="9270"/>
      </w:tabs>
      <w:ind w:right="90"/>
      <w:jc w:val="right"/>
    </w:pPr>
    <w:r>
      <w:t>San Marcos, CA 92069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0BAD" w14:textId="0FAFB1E0" w:rsidR="008017FC" w:rsidRDefault="008017FC" w:rsidP="00F83127">
    <w:pPr>
      <w:pStyle w:val="Header"/>
      <w:tabs>
        <w:tab w:val="clear" w:pos="9360"/>
      </w:tabs>
      <w:ind w:right="18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06CF"/>
    <w:multiLevelType w:val="hybridMultilevel"/>
    <w:tmpl w:val="B8B8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522D1"/>
    <w:multiLevelType w:val="hybridMultilevel"/>
    <w:tmpl w:val="B7C0E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A58AA"/>
    <w:multiLevelType w:val="hybridMultilevel"/>
    <w:tmpl w:val="52EE0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C722C"/>
    <w:multiLevelType w:val="hybridMultilevel"/>
    <w:tmpl w:val="31E47E42"/>
    <w:lvl w:ilvl="0" w:tplc="6BECC85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F0439"/>
    <w:multiLevelType w:val="hybridMultilevel"/>
    <w:tmpl w:val="3DA2F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798429">
    <w:abstractNumId w:val="3"/>
  </w:num>
  <w:num w:numId="2" w16cid:durableId="11222432">
    <w:abstractNumId w:val="0"/>
  </w:num>
  <w:num w:numId="3" w16cid:durableId="1198590354">
    <w:abstractNumId w:val="2"/>
  </w:num>
  <w:num w:numId="4" w16cid:durableId="1409233798">
    <w:abstractNumId w:val="4"/>
  </w:num>
  <w:num w:numId="5" w16cid:durableId="516890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CBE"/>
    <w:rsid w:val="00003024"/>
    <w:rsid w:val="000040DC"/>
    <w:rsid w:val="00027FDC"/>
    <w:rsid w:val="000306FA"/>
    <w:rsid w:val="00032DF6"/>
    <w:rsid w:val="000424DA"/>
    <w:rsid w:val="00042C2D"/>
    <w:rsid w:val="0004421B"/>
    <w:rsid w:val="00051626"/>
    <w:rsid w:val="00063A6C"/>
    <w:rsid w:val="00072577"/>
    <w:rsid w:val="00073333"/>
    <w:rsid w:val="0007760E"/>
    <w:rsid w:val="0008535F"/>
    <w:rsid w:val="00086F23"/>
    <w:rsid w:val="000A0AC6"/>
    <w:rsid w:val="000A2547"/>
    <w:rsid w:val="000B3E62"/>
    <w:rsid w:val="000B700B"/>
    <w:rsid w:val="000B7D20"/>
    <w:rsid w:val="000C08D7"/>
    <w:rsid w:val="000C289F"/>
    <w:rsid w:val="000C5F22"/>
    <w:rsid w:val="000C6A1E"/>
    <w:rsid w:val="000D2783"/>
    <w:rsid w:val="000D437A"/>
    <w:rsid w:val="000E228D"/>
    <w:rsid w:val="000E33E9"/>
    <w:rsid w:val="000E3EE7"/>
    <w:rsid w:val="000F15FE"/>
    <w:rsid w:val="00101D66"/>
    <w:rsid w:val="00103E28"/>
    <w:rsid w:val="00111C98"/>
    <w:rsid w:val="00117A97"/>
    <w:rsid w:val="00133FB5"/>
    <w:rsid w:val="001409DE"/>
    <w:rsid w:val="00143BFD"/>
    <w:rsid w:val="001465CA"/>
    <w:rsid w:val="00155B43"/>
    <w:rsid w:val="00162979"/>
    <w:rsid w:val="0016512E"/>
    <w:rsid w:val="00165C92"/>
    <w:rsid w:val="00166F31"/>
    <w:rsid w:val="0017788F"/>
    <w:rsid w:val="0018150F"/>
    <w:rsid w:val="00185FC3"/>
    <w:rsid w:val="0018789E"/>
    <w:rsid w:val="00187F19"/>
    <w:rsid w:val="00191B89"/>
    <w:rsid w:val="001927C5"/>
    <w:rsid w:val="00194AB9"/>
    <w:rsid w:val="001A09B4"/>
    <w:rsid w:val="001A3C7A"/>
    <w:rsid w:val="001A5DC0"/>
    <w:rsid w:val="001B0A1A"/>
    <w:rsid w:val="001C559A"/>
    <w:rsid w:val="001C5A8F"/>
    <w:rsid w:val="001C5A9A"/>
    <w:rsid w:val="001C5BBF"/>
    <w:rsid w:val="001C7F64"/>
    <w:rsid w:val="001D3F58"/>
    <w:rsid w:val="001E1639"/>
    <w:rsid w:val="001E1B8D"/>
    <w:rsid w:val="001E1CDA"/>
    <w:rsid w:val="001E2727"/>
    <w:rsid w:val="001E2D1E"/>
    <w:rsid w:val="001E6C0E"/>
    <w:rsid w:val="001F2711"/>
    <w:rsid w:val="001F51EE"/>
    <w:rsid w:val="001F7F6F"/>
    <w:rsid w:val="00202C4C"/>
    <w:rsid w:val="00203C5B"/>
    <w:rsid w:val="00212515"/>
    <w:rsid w:val="00214490"/>
    <w:rsid w:val="00217040"/>
    <w:rsid w:val="00230656"/>
    <w:rsid w:val="002326DE"/>
    <w:rsid w:val="00235C7D"/>
    <w:rsid w:val="00236BBA"/>
    <w:rsid w:val="00243D86"/>
    <w:rsid w:val="0024539C"/>
    <w:rsid w:val="002541C5"/>
    <w:rsid w:val="002709A7"/>
    <w:rsid w:val="0027390C"/>
    <w:rsid w:val="00276C96"/>
    <w:rsid w:val="00277564"/>
    <w:rsid w:val="0027791F"/>
    <w:rsid w:val="002808CF"/>
    <w:rsid w:val="00282379"/>
    <w:rsid w:val="00282701"/>
    <w:rsid w:val="00282E64"/>
    <w:rsid w:val="00287240"/>
    <w:rsid w:val="002906D5"/>
    <w:rsid w:val="00290FF7"/>
    <w:rsid w:val="0029386D"/>
    <w:rsid w:val="0029480E"/>
    <w:rsid w:val="0029621A"/>
    <w:rsid w:val="002A4E14"/>
    <w:rsid w:val="002A66A1"/>
    <w:rsid w:val="002C28B6"/>
    <w:rsid w:val="002D3DE2"/>
    <w:rsid w:val="002D59FD"/>
    <w:rsid w:val="002E0C03"/>
    <w:rsid w:val="002E5C29"/>
    <w:rsid w:val="002F1EC1"/>
    <w:rsid w:val="002F3298"/>
    <w:rsid w:val="002F4CA9"/>
    <w:rsid w:val="002F6EAC"/>
    <w:rsid w:val="0030534D"/>
    <w:rsid w:val="00306790"/>
    <w:rsid w:val="0030687C"/>
    <w:rsid w:val="00310145"/>
    <w:rsid w:val="00310A4D"/>
    <w:rsid w:val="0031572A"/>
    <w:rsid w:val="00315D2E"/>
    <w:rsid w:val="003160F5"/>
    <w:rsid w:val="003204A1"/>
    <w:rsid w:val="00325025"/>
    <w:rsid w:val="00330C8F"/>
    <w:rsid w:val="003424DD"/>
    <w:rsid w:val="00342CAF"/>
    <w:rsid w:val="00344B10"/>
    <w:rsid w:val="00345771"/>
    <w:rsid w:val="0035607D"/>
    <w:rsid w:val="003564E3"/>
    <w:rsid w:val="003576A4"/>
    <w:rsid w:val="00366949"/>
    <w:rsid w:val="00391934"/>
    <w:rsid w:val="003952A8"/>
    <w:rsid w:val="00396648"/>
    <w:rsid w:val="003A5559"/>
    <w:rsid w:val="003A5E99"/>
    <w:rsid w:val="003B30E1"/>
    <w:rsid w:val="003B3B9C"/>
    <w:rsid w:val="003B6560"/>
    <w:rsid w:val="003B69A0"/>
    <w:rsid w:val="003C0331"/>
    <w:rsid w:val="003C2EF4"/>
    <w:rsid w:val="003C34ED"/>
    <w:rsid w:val="003D083A"/>
    <w:rsid w:val="003D1F39"/>
    <w:rsid w:val="003D2BD4"/>
    <w:rsid w:val="003D3632"/>
    <w:rsid w:val="003D3FF1"/>
    <w:rsid w:val="003D4BB5"/>
    <w:rsid w:val="003D6858"/>
    <w:rsid w:val="003F076C"/>
    <w:rsid w:val="003F0933"/>
    <w:rsid w:val="003F1E59"/>
    <w:rsid w:val="003F44A6"/>
    <w:rsid w:val="004028A0"/>
    <w:rsid w:val="00407670"/>
    <w:rsid w:val="00411D56"/>
    <w:rsid w:val="00412616"/>
    <w:rsid w:val="00412892"/>
    <w:rsid w:val="00413D8C"/>
    <w:rsid w:val="004177A2"/>
    <w:rsid w:val="00420962"/>
    <w:rsid w:val="00425863"/>
    <w:rsid w:val="00425FC2"/>
    <w:rsid w:val="00430179"/>
    <w:rsid w:val="00431BB8"/>
    <w:rsid w:val="00431DFA"/>
    <w:rsid w:val="00442535"/>
    <w:rsid w:val="00443374"/>
    <w:rsid w:val="00450F13"/>
    <w:rsid w:val="00456BAE"/>
    <w:rsid w:val="004576A2"/>
    <w:rsid w:val="00457A64"/>
    <w:rsid w:val="004608D2"/>
    <w:rsid w:val="00467371"/>
    <w:rsid w:val="004706B5"/>
    <w:rsid w:val="00483C5E"/>
    <w:rsid w:val="00485350"/>
    <w:rsid w:val="00490035"/>
    <w:rsid w:val="00490047"/>
    <w:rsid w:val="0049184D"/>
    <w:rsid w:val="0049447E"/>
    <w:rsid w:val="00494F0A"/>
    <w:rsid w:val="004A0C59"/>
    <w:rsid w:val="004B6AB5"/>
    <w:rsid w:val="004B7662"/>
    <w:rsid w:val="004C4EEE"/>
    <w:rsid w:val="004C7347"/>
    <w:rsid w:val="004D0595"/>
    <w:rsid w:val="004D0B06"/>
    <w:rsid w:val="004D5622"/>
    <w:rsid w:val="004D70AA"/>
    <w:rsid w:val="004D741D"/>
    <w:rsid w:val="004E54BD"/>
    <w:rsid w:val="004E6CF5"/>
    <w:rsid w:val="004F0178"/>
    <w:rsid w:val="004F2B14"/>
    <w:rsid w:val="004F3DAC"/>
    <w:rsid w:val="004F49CB"/>
    <w:rsid w:val="004F4A2C"/>
    <w:rsid w:val="004F531A"/>
    <w:rsid w:val="00505598"/>
    <w:rsid w:val="00511589"/>
    <w:rsid w:val="005117D2"/>
    <w:rsid w:val="00517B5F"/>
    <w:rsid w:val="0052021B"/>
    <w:rsid w:val="00527C9F"/>
    <w:rsid w:val="005350B9"/>
    <w:rsid w:val="00535E08"/>
    <w:rsid w:val="00536908"/>
    <w:rsid w:val="00547FAD"/>
    <w:rsid w:val="00550756"/>
    <w:rsid w:val="005507D9"/>
    <w:rsid w:val="005526BE"/>
    <w:rsid w:val="005560B6"/>
    <w:rsid w:val="00557B50"/>
    <w:rsid w:val="0056013E"/>
    <w:rsid w:val="00561251"/>
    <w:rsid w:val="00572FB4"/>
    <w:rsid w:val="00581478"/>
    <w:rsid w:val="00582471"/>
    <w:rsid w:val="00585BBA"/>
    <w:rsid w:val="00586776"/>
    <w:rsid w:val="0059103A"/>
    <w:rsid w:val="005939BB"/>
    <w:rsid w:val="005A29F9"/>
    <w:rsid w:val="005A3648"/>
    <w:rsid w:val="005B09EE"/>
    <w:rsid w:val="005C0961"/>
    <w:rsid w:val="005C221F"/>
    <w:rsid w:val="005C4A09"/>
    <w:rsid w:val="005D034B"/>
    <w:rsid w:val="005D13AB"/>
    <w:rsid w:val="005D22E1"/>
    <w:rsid w:val="005D570B"/>
    <w:rsid w:val="005D6804"/>
    <w:rsid w:val="005D6AA4"/>
    <w:rsid w:val="005D7DC1"/>
    <w:rsid w:val="005E7A47"/>
    <w:rsid w:val="005F66DD"/>
    <w:rsid w:val="005F7B37"/>
    <w:rsid w:val="006049C3"/>
    <w:rsid w:val="00610981"/>
    <w:rsid w:val="00613687"/>
    <w:rsid w:val="00623897"/>
    <w:rsid w:val="00623E41"/>
    <w:rsid w:val="00624AE3"/>
    <w:rsid w:val="00632BC2"/>
    <w:rsid w:val="00640D92"/>
    <w:rsid w:val="006415F8"/>
    <w:rsid w:val="00643914"/>
    <w:rsid w:val="006456CA"/>
    <w:rsid w:val="006505E0"/>
    <w:rsid w:val="00651596"/>
    <w:rsid w:val="006527C4"/>
    <w:rsid w:val="00653062"/>
    <w:rsid w:val="00653C17"/>
    <w:rsid w:val="006544CD"/>
    <w:rsid w:val="00654E5E"/>
    <w:rsid w:val="006569F4"/>
    <w:rsid w:val="00661D0C"/>
    <w:rsid w:val="00663318"/>
    <w:rsid w:val="00664A9A"/>
    <w:rsid w:val="006658E7"/>
    <w:rsid w:val="006821B5"/>
    <w:rsid w:val="00682A48"/>
    <w:rsid w:val="00691F6A"/>
    <w:rsid w:val="00695B90"/>
    <w:rsid w:val="006A2E39"/>
    <w:rsid w:val="006A6AF5"/>
    <w:rsid w:val="006A7F5D"/>
    <w:rsid w:val="006B3EAD"/>
    <w:rsid w:val="006B41C7"/>
    <w:rsid w:val="006B5E18"/>
    <w:rsid w:val="006B72F6"/>
    <w:rsid w:val="006C2C98"/>
    <w:rsid w:val="006C76D2"/>
    <w:rsid w:val="006D1402"/>
    <w:rsid w:val="006D2FDD"/>
    <w:rsid w:val="006D5D99"/>
    <w:rsid w:val="006E21EF"/>
    <w:rsid w:val="006E24A4"/>
    <w:rsid w:val="006E24FF"/>
    <w:rsid w:val="006E3100"/>
    <w:rsid w:val="006E3D02"/>
    <w:rsid w:val="006E503F"/>
    <w:rsid w:val="006E6338"/>
    <w:rsid w:val="006F0CF5"/>
    <w:rsid w:val="006F4076"/>
    <w:rsid w:val="006F44F4"/>
    <w:rsid w:val="00700F1A"/>
    <w:rsid w:val="0070269B"/>
    <w:rsid w:val="0071368D"/>
    <w:rsid w:val="00721BDA"/>
    <w:rsid w:val="00725351"/>
    <w:rsid w:val="007278F4"/>
    <w:rsid w:val="00730F44"/>
    <w:rsid w:val="00740A6B"/>
    <w:rsid w:val="00741F82"/>
    <w:rsid w:val="00742DBE"/>
    <w:rsid w:val="00744043"/>
    <w:rsid w:val="00752B37"/>
    <w:rsid w:val="00754EE8"/>
    <w:rsid w:val="007575A5"/>
    <w:rsid w:val="0076164E"/>
    <w:rsid w:val="00766265"/>
    <w:rsid w:val="007707C3"/>
    <w:rsid w:val="0077519B"/>
    <w:rsid w:val="00777522"/>
    <w:rsid w:val="00781A28"/>
    <w:rsid w:val="0078288E"/>
    <w:rsid w:val="0078301E"/>
    <w:rsid w:val="0078478A"/>
    <w:rsid w:val="00794717"/>
    <w:rsid w:val="007A033B"/>
    <w:rsid w:val="007A0FB3"/>
    <w:rsid w:val="007A186C"/>
    <w:rsid w:val="007A7CA0"/>
    <w:rsid w:val="007B01F2"/>
    <w:rsid w:val="007B4332"/>
    <w:rsid w:val="007B59AC"/>
    <w:rsid w:val="007C7C38"/>
    <w:rsid w:val="007D4E99"/>
    <w:rsid w:val="007E0C21"/>
    <w:rsid w:val="007E19FB"/>
    <w:rsid w:val="007E7730"/>
    <w:rsid w:val="007F1131"/>
    <w:rsid w:val="007F1B75"/>
    <w:rsid w:val="007F24C2"/>
    <w:rsid w:val="007F3D2F"/>
    <w:rsid w:val="008007B0"/>
    <w:rsid w:val="008017FC"/>
    <w:rsid w:val="00802242"/>
    <w:rsid w:val="00803E87"/>
    <w:rsid w:val="008055A9"/>
    <w:rsid w:val="00810F7E"/>
    <w:rsid w:val="0081223B"/>
    <w:rsid w:val="008167DD"/>
    <w:rsid w:val="008221DB"/>
    <w:rsid w:val="00830DB6"/>
    <w:rsid w:val="00831E04"/>
    <w:rsid w:val="0083212E"/>
    <w:rsid w:val="00833361"/>
    <w:rsid w:val="008337E3"/>
    <w:rsid w:val="00843127"/>
    <w:rsid w:val="00843367"/>
    <w:rsid w:val="00846777"/>
    <w:rsid w:val="008504B6"/>
    <w:rsid w:val="008605FF"/>
    <w:rsid w:val="00860E2C"/>
    <w:rsid w:val="0086131C"/>
    <w:rsid w:val="00864AD1"/>
    <w:rsid w:val="0086545B"/>
    <w:rsid w:val="008709C4"/>
    <w:rsid w:val="00873DF1"/>
    <w:rsid w:val="00874C58"/>
    <w:rsid w:val="0088387C"/>
    <w:rsid w:val="008839CD"/>
    <w:rsid w:val="00883AE9"/>
    <w:rsid w:val="0088781A"/>
    <w:rsid w:val="00887840"/>
    <w:rsid w:val="00892FD0"/>
    <w:rsid w:val="00895ADA"/>
    <w:rsid w:val="008A10D2"/>
    <w:rsid w:val="008A424C"/>
    <w:rsid w:val="008A73DA"/>
    <w:rsid w:val="008B0321"/>
    <w:rsid w:val="008B0B91"/>
    <w:rsid w:val="008B2CE8"/>
    <w:rsid w:val="008B4EEC"/>
    <w:rsid w:val="008B5102"/>
    <w:rsid w:val="008D35EB"/>
    <w:rsid w:val="008E79B1"/>
    <w:rsid w:val="008E7F94"/>
    <w:rsid w:val="008F146D"/>
    <w:rsid w:val="008F59F6"/>
    <w:rsid w:val="009024CA"/>
    <w:rsid w:val="009066CA"/>
    <w:rsid w:val="00906B8B"/>
    <w:rsid w:val="009113E7"/>
    <w:rsid w:val="00914B93"/>
    <w:rsid w:val="0091544E"/>
    <w:rsid w:val="00917CBE"/>
    <w:rsid w:val="00924F11"/>
    <w:rsid w:val="00924FBF"/>
    <w:rsid w:val="009303F7"/>
    <w:rsid w:val="009325A5"/>
    <w:rsid w:val="009327A3"/>
    <w:rsid w:val="00937EBF"/>
    <w:rsid w:val="009406C3"/>
    <w:rsid w:val="00943746"/>
    <w:rsid w:val="00943F8D"/>
    <w:rsid w:val="009477A8"/>
    <w:rsid w:val="009519A0"/>
    <w:rsid w:val="009538A9"/>
    <w:rsid w:val="00966C24"/>
    <w:rsid w:val="00971EEB"/>
    <w:rsid w:val="0097437B"/>
    <w:rsid w:val="00974B46"/>
    <w:rsid w:val="00975788"/>
    <w:rsid w:val="00977E84"/>
    <w:rsid w:val="0098133A"/>
    <w:rsid w:val="009903FE"/>
    <w:rsid w:val="00992E96"/>
    <w:rsid w:val="009A0BA6"/>
    <w:rsid w:val="009A20D2"/>
    <w:rsid w:val="009A7A7E"/>
    <w:rsid w:val="009B3443"/>
    <w:rsid w:val="009B69CC"/>
    <w:rsid w:val="009C3FA2"/>
    <w:rsid w:val="009C4741"/>
    <w:rsid w:val="009D50D9"/>
    <w:rsid w:val="009D605E"/>
    <w:rsid w:val="009D63B9"/>
    <w:rsid w:val="009E18A6"/>
    <w:rsid w:val="009F3C39"/>
    <w:rsid w:val="009F52F2"/>
    <w:rsid w:val="009F7366"/>
    <w:rsid w:val="00A01594"/>
    <w:rsid w:val="00A02CE4"/>
    <w:rsid w:val="00A06191"/>
    <w:rsid w:val="00A12628"/>
    <w:rsid w:val="00A20995"/>
    <w:rsid w:val="00A20A06"/>
    <w:rsid w:val="00A22572"/>
    <w:rsid w:val="00A25622"/>
    <w:rsid w:val="00A261E7"/>
    <w:rsid w:val="00A3061D"/>
    <w:rsid w:val="00A367B9"/>
    <w:rsid w:val="00A37273"/>
    <w:rsid w:val="00A40754"/>
    <w:rsid w:val="00A64A5B"/>
    <w:rsid w:val="00A64C7F"/>
    <w:rsid w:val="00A65CCE"/>
    <w:rsid w:val="00A8131E"/>
    <w:rsid w:val="00A935F0"/>
    <w:rsid w:val="00A94E33"/>
    <w:rsid w:val="00AA54BD"/>
    <w:rsid w:val="00AA6287"/>
    <w:rsid w:val="00AB22C0"/>
    <w:rsid w:val="00AB2E30"/>
    <w:rsid w:val="00AB3759"/>
    <w:rsid w:val="00AC02BC"/>
    <w:rsid w:val="00AC15BF"/>
    <w:rsid w:val="00AC4A24"/>
    <w:rsid w:val="00AC7C05"/>
    <w:rsid w:val="00AE3B28"/>
    <w:rsid w:val="00AE7D17"/>
    <w:rsid w:val="00AE7D47"/>
    <w:rsid w:val="00AF1760"/>
    <w:rsid w:val="00B001B0"/>
    <w:rsid w:val="00B01B1D"/>
    <w:rsid w:val="00B05A70"/>
    <w:rsid w:val="00B06615"/>
    <w:rsid w:val="00B0743A"/>
    <w:rsid w:val="00B075E8"/>
    <w:rsid w:val="00B2490D"/>
    <w:rsid w:val="00B32AEA"/>
    <w:rsid w:val="00B4531F"/>
    <w:rsid w:val="00B628F7"/>
    <w:rsid w:val="00B65B3B"/>
    <w:rsid w:val="00B671B3"/>
    <w:rsid w:val="00B80CAF"/>
    <w:rsid w:val="00B843CF"/>
    <w:rsid w:val="00B84B3B"/>
    <w:rsid w:val="00B8507B"/>
    <w:rsid w:val="00B86CA6"/>
    <w:rsid w:val="00B87004"/>
    <w:rsid w:val="00B90EF7"/>
    <w:rsid w:val="00BA16CD"/>
    <w:rsid w:val="00BA20A4"/>
    <w:rsid w:val="00BA5175"/>
    <w:rsid w:val="00BA763C"/>
    <w:rsid w:val="00BA7975"/>
    <w:rsid w:val="00BB03CE"/>
    <w:rsid w:val="00BB19CF"/>
    <w:rsid w:val="00BB6D46"/>
    <w:rsid w:val="00BC6D7F"/>
    <w:rsid w:val="00BD034F"/>
    <w:rsid w:val="00BD0354"/>
    <w:rsid w:val="00BD0892"/>
    <w:rsid w:val="00BD2644"/>
    <w:rsid w:val="00BD4D99"/>
    <w:rsid w:val="00BD55E0"/>
    <w:rsid w:val="00BD5E6E"/>
    <w:rsid w:val="00BE0475"/>
    <w:rsid w:val="00BE0E4D"/>
    <w:rsid w:val="00BE3D64"/>
    <w:rsid w:val="00BF381F"/>
    <w:rsid w:val="00BF3E6A"/>
    <w:rsid w:val="00BF7D2A"/>
    <w:rsid w:val="00C004CB"/>
    <w:rsid w:val="00C013D4"/>
    <w:rsid w:val="00C01645"/>
    <w:rsid w:val="00C0231D"/>
    <w:rsid w:val="00C03502"/>
    <w:rsid w:val="00C039A0"/>
    <w:rsid w:val="00C03B91"/>
    <w:rsid w:val="00C05390"/>
    <w:rsid w:val="00C16512"/>
    <w:rsid w:val="00C1773E"/>
    <w:rsid w:val="00C2083B"/>
    <w:rsid w:val="00C225E5"/>
    <w:rsid w:val="00C25887"/>
    <w:rsid w:val="00C26218"/>
    <w:rsid w:val="00C33967"/>
    <w:rsid w:val="00C363A7"/>
    <w:rsid w:val="00C402FF"/>
    <w:rsid w:val="00C4295D"/>
    <w:rsid w:val="00C519D0"/>
    <w:rsid w:val="00C51D6F"/>
    <w:rsid w:val="00C5484C"/>
    <w:rsid w:val="00C55AFF"/>
    <w:rsid w:val="00C61EB2"/>
    <w:rsid w:val="00C7188D"/>
    <w:rsid w:val="00C71DD7"/>
    <w:rsid w:val="00C7360E"/>
    <w:rsid w:val="00C740D4"/>
    <w:rsid w:val="00C8075B"/>
    <w:rsid w:val="00C81694"/>
    <w:rsid w:val="00C82DE4"/>
    <w:rsid w:val="00C85FE9"/>
    <w:rsid w:val="00C87888"/>
    <w:rsid w:val="00C94595"/>
    <w:rsid w:val="00C97F72"/>
    <w:rsid w:val="00CA4D7D"/>
    <w:rsid w:val="00CB1E0C"/>
    <w:rsid w:val="00CB39D5"/>
    <w:rsid w:val="00CC06C6"/>
    <w:rsid w:val="00CC54B8"/>
    <w:rsid w:val="00CD11C7"/>
    <w:rsid w:val="00CD69CD"/>
    <w:rsid w:val="00CE3BD5"/>
    <w:rsid w:val="00CF5A2F"/>
    <w:rsid w:val="00CF692C"/>
    <w:rsid w:val="00CF7544"/>
    <w:rsid w:val="00D01D0E"/>
    <w:rsid w:val="00D024BD"/>
    <w:rsid w:val="00D044B2"/>
    <w:rsid w:val="00D06584"/>
    <w:rsid w:val="00D06AF7"/>
    <w:rsid w:val="00D07604"/>
    <w:rsid w:val="00D1636F"/>
    <w:rsid w:val="00D22ED1"/>
    <w:rsid w:val="00D24112"/>
    <w:rsid w:val="00D27037"/>
    <w:rsid w:val="00D30B03"/>
    <w:rsid w:val="00D34731"/>
    <w:rsid w:val="00D358E6"/>
    <w:rsid w:val="00D40CB6"/>
    <w:rsid w:val="00D438DA"/>
    <w:rsid w:val="00D43CD6"/>
    <w:rsid w:val="00D450DA"/>
    <w:rsid w:val="00D53930"/>
    <w:rsid w:val="00D56788"/>
    <w:rsid w:val="00D5679F"/>
    <w:rsid w:val="00D571EA"/>
    <w:rsid w:val="00D610D3"/>
    <w:rsid w:val="00D702C7"/>
    <w:rsid w:val="00D73D69"/>
    <w:rsid w:val="00D73F70"/>
    <w:rsid w:val="00D74EF7"/>
    <w:rsid w:val="00D76F5A"/>
    <w:rsid w:val="00D77EF1"/>
    <w:rsid w:val="00D83947"/>
    <w:rsid w:val="00D94400"/>
    <w:rsid w:val="00DA0DCB"/>
    <w:rsid w:val="00DA79B0"/>
    <w:rsid w:val="00DB4665"/>
    <w:rsid w:val="00DB53E7"/>
    <w:rsid w:val="00DB793A"/>
    <w:rsid w:val="00DD7CF6"/>
    <w:rsid w:val="00DE43B1"/>
    <w:rsid w:val="00E03864"/>
    <w:rsid w:val="00E07808"/>
    <w:rsid w:val="00E129A5"/>
    <w:rsid w:val="00E236E5"/>
    <w:rsid w:val="00E31563"/>
    <w:rsid w:val="00E46ABE"/>
    <w:rsid w:val="00E55339"/>
    <w:rsid w:val="00E56D69"/>
    <w:rsid w:val="00E647DE"/>
    <w:rsid w:val="00E72D91"/>
    <w:rsid w:val="00E77686"/>
    <w:rsid w:val="00E861E0"/>
    <w:rsid w:val="00E96005"/>
    <w:rsid w:val="00E9667C"/>
    <w:rsid w:val="00E976E8"/>
    <w:rsid w:val="00EA0603"/>
    <w:rsid w:val="00EA1510"/>
    <w:rsid w:val="00EA2E71"/>
    <w:rsid w:val="00EB0250"/>
    <w:rsid w:val="00EB13C0"/>
    <w:rsid w:val="00EB1484"/>
    <w:rsid w:val="00EB5E67"/>
    <w:rsid w:val="00EB5FAA"/>
    <w:rsid w:val="00EB6746"/>
    <w:rsid w:val="00ED198D"/>
    <w:rsid w:val="00ED6E21"/>
    <w:rsid w:val="00ED7A3E"/>
    <w:rsid w:val="00EE05A9"/>
    <w:rsid w:val="00EE1A12"/>
    <w:rsid w:val="00EE2566"/>
    <w:rsid w:val="00EE79AA"/>
    <w:rsid w:val="00EF6D85"/>
    <w:rsid w:val="00EF7280"/>
    <w:rsid w:val="00F00ED8"/>
    <w:rsid w:val="00F036FF"/>
    <w:rsid w:val="00F04EAA"/>
    <w:rsid w:val="00F13AE2"/>
    <w:rsid w:val="00F164FD"/>
    <w:rsid w:val="00F16AD9"/>
    <w:rsid w:val="00F213A8"/>
    <w:rsid w:val="00F251A4"/>
    <w:rsid w:val="00F25495"/>
    <w:rsid w:val="00F27DE8"/>
    <w:rsid w:val="00F42DB5"/>
    <w:rsid w:val="00F4491F"/>
    <w:rsid w:val="00F477E6"/>
    <w:rsid w:val="00F506AB"/>
    <w:rsid w:val="00F53B41"/>
    <w:rsid w:val="00F61599"/>
    <w:rsid w:val="00F64537"/>
    <w:rsid w:val="00F723DE"/>
    <w:rsid w:val="00F76B65"/>
    <w:rsid w:val="00F81131"/>
    <w:rsid w:val="00F816D8"/>
    <w:rsid w:val="00F83127"/>
    <w:rsid w:val="00F85CB1"/>
    <w:rsid w:val="00F95D7D"/>
    <w:rsid w:val="00F962C8"/>
    <w:rsid w:val="00FA270A"/>
    <w:rsid w:val="00FA554E"/>
    <w:rsid w:val="00FB42C8"/>
    <w:rsid w:val="00FB6F3F"/>
    <w:rsid w:val="00FC6C6C"/>
    <w:rsid w:val="00FD6D98"/>
    <w:rsid w:val="00FE0E6A"/>
    <w:rsid w:val="00FE0EE3"/>
    <w:rsid w:val="00FE25A8"/>
    <w:rsid w:val="00FF1FB5"/>
    <w:rsid w:val="00FF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B084A"/>
  <w15:docId w15:val="{B89B0015-7C0B-45A2-9368-B1CA41BD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5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0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4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0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4CB"/>
  </w:style>
  <w:style w:type="paragraph" w:styleId="Footer">
    <w:name w:val="footer"/>
    <w:basedOn w:val="Normal"/>
    <w:link w:val="FooterChar"/>
    <w:uiPriority w:val="99"/>
    <w:unhideWhenUsed/>
    <w:rsid w:val="00C00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4CB"/>
  </w:style>
  <w:style w:type="paragraph" w:styleId="NoSpacing">
    <w:name w:val="No Spacing"/>
    <w:uiPriority w:val="1"/>
    <w:qFormat/>
    <w:rsid w:val="00BE0475"/>
    <w:rPr>
      <w:sz w:val="22"/>
      <w:szCs w:val="22"/>
    </w:rPr>
  </w:style>
  <w:style w:type="table" w:styleId="TableGrid">
    <w:name w:val="Table Grid"/>
    <w:basedOn w:val="TableNormal"/>
    <w:uiPriority w:val="59"/>
    <w:rsid w:val="000C2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ersen\AppData\Local\Microsoft\Windows\Temporary%20Internet%20Files\Content.Outlook\I1M7U6U3\STAFF%20REPORT%20TEMPLATE%20061317%20USE%20TH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 061317 USE THIS</Template>
  <TotalTime>1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 Pedersen</dc:creator>
  <cp:lastModifiedBy>Scott Nightingale</cp:lastModifiedBy>
  <cp:revision>2</cp:revision>
  <cp:lastPrinted>2019-02-15T16:57:00Z</cp:lastPrinted>
  <dcterms:created xsi:type="dcterms:W3CDTF">2026-05-08T00:27:00Z</dcterms:created>
  <dcterms:modified xsi:type="dcterms:W3CDTF">2026-05-08T00:27:00Z</dcterms:modified>
</cp:coreProperties>
</file>