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3EF8A152" w14:textId="77777777" w:rsidR="00850E55" w:rsidRPr="004A1D1D" w:rsidRDefault="0005502E" w:rsidP="00341CB6">
      <w:pPr>
        <w:spacing w:after="0" w:line="240" w:lineRule="auto"/>
        <w:ind w:right="360"/>
        <w:rPr>
          <w:rFonts w:asciiTheme="minorHAnsi" w:hAnsiTheme="minorHAnsi" w:cstheme="minorHAnsi"/>
        </w:rPr>
      </w:pPr>
      <w:r w:rsidRPr="004A1D1D">
        <w:rPr>
          <w:rFonts w:asciiTheme="minorHAnsi" w:hAnsiTheme="minorHAnsi" w:cstheme="minorHAnsi"/>
        </w:rPr>
        <w:tab/>
      </w:r>
    </w:p>
    <w:p w14:paraId="6351A040" w14:textId="77777777" w:rsidR="006163E5" w:rsidRPr="004A1D1D" w:rsidRDefault="006163E5" w:rsidP="00341CB6">
      <w:pPr>
        <w:spacing w:after="0" w:line="240" w:lineRule="auto"/>
        <w:ind w:right="360"/>
        <w:rPr>
          <w:rFonts w:asciiTheme="minorHAnsi" w:hAnsiTheme="minorHAnsi" w:cstheme="minorHAnsi"/>
        </w:rPr>
      </w:pPr>
    </w:p>
    <w:p w14:paraId="4D7DB2CE" w14:textId="77777777" w:rsidR="00850E55" w:rsidRPr="004A1D1D" w:rsidRDefault="00850E55" w:rsidP="00341CB6">
      <w:pPr>
        <w:spacing w:after="0" w:line="240" w:lineRule="auto"/>
        <w:ind w:right="360"/>
        <w:rPr>
          <w:rFonts w:asciiTheme="minorHAnsi" w:hAnsiTheme="minorHAnsi" w:cstheme="minorHAnsi"/>
          <w:b/>
          <w:sz w:val="24"/>
          <w:szCs w:val="24"/>
        </w:rPr>
      </w:pPr>
    </w:p>
    <w:p w14:paraId="6A4176D4" w14:textId="77777777" w:rsidR="00850E55" w:rsidRPr="004A1D1D" w:rsidRDefault="00850E55" w:rsidP="00341CB6">
      <w:pPr>
        <w:spacing w:after="0" w:line="240" w:lineRule="auto"/>
        <w:ind w:right="360"/>
        <w:rPr>
          <w:rFonts w:asciiTheme="minorHAnsi" w:hAnsiTheme="minorHAnsi" w:cstheme="minorHAnsi"/>
          <w:b/>
          <w:sz w:val="24"/>
          <w:szCs w:val="24"/>
        </w:rPr>
      </w:pPr>
    </w:p>
    <w:p w14:paraId="6C7895BA" w14:textId="77777777" w:rsidR="00850E55" w:rsidRPr="00AA4CC5" w:rsidRDefault="00850E55" w:rsidP="00341CB6">
      <w:pPr>
        <w:spacing w:after="0" w:line="240" w:lineRule="auto"/>
        <w:ind w:right="360"/>
        <w:rPr>
          <w:rFonts w:asciiTheme="minorHAnsi" w:hAnsiTheme="minorHAnsi" w:cstheme="minorHAnsi"/>
        </w:rPr>
      </w:pPr>
      <w:r w:rsidRPr="00AA4CC5">
        <w:rPr>
          <w:rFonts w:asciiTheme="minorHAnsi" w:hAnsiTheme="minorHAnsi" w:cstheme="minorHAnsi"/>
          <w:b/>
          <w:sz w:val="46"/>
          <w:szCs w:val="46"/>
        </w:rPr>
        <w:t>MINUTES</w:t>
      </w:r>
    </w:p>
    <w:p w14:paraId="6915044B" w14:textId="77777777" w:rsidR="00850E55" w:rsidRPr="00AA4CC5" w:rsidRDefault="00850E55" w:rsidP="00341CB6">
      <w:pPr>
        <w:spacing w:after="0" w:line="240" w:lineRule="auto"/>
        <w:ind w:right="360"/>
        <w:rPr>
          <w:rFonts w:asciiTheme="minorHAnsi" w:hAnsiTheme="minorHAnsi" w:cstheme="minorHAnsi"/>
        </w:rPr>
      </w:pPr>
      <w:r w:rsidRPr="00AA4CC5">
        <w:rPr>
          <w:rFonts w:asciiTheme="minorHAnsi" w:hAnsiTheme="minorHAnsi" w:cstheme="minorHAnsi"/>
          <w:b/>
          <w:sz w:val="32"/>
          <w:szCs w:val="32"/>
        </w:rPr>
        <w:t>Regular Meeting of the San Marcos City Council</w:t>
      </w:r>
      <w:r w:rsidRPr="00AA4CC5">
        <w:rPr>
          <w:rFonts w:asciiTheme="minorHAnsi" w:hAnsiTheme="minorHAnsi" w:cstheme="minorHAnsi"/>
          <w:b/>
          <w:sz w:val="32"/>
          <w:szCs w:val="32"/>
        </w:rPr>
        <w:br/>
      </w:r>
    </w:p>
    <w:p w14:paraId="665297AC" w14:textId="0C6C590B" w:rsidR="00850E55" w:rsidRPr="00AA4CC5" w:rsidRDefault="00850E55" w:rsidP="00341CB6">
      <w:pPr>
        <w:pStyle w:val="Heading3"/>
        <w:jc w:val="left"/>
        <w:rPr>
          <w:rFonts w:asciiTheme="minorHAnsi" w:hAnsiTheme="minorHAnsi" w:cstheme="minorHAnsi"/>
        </w:rPr>
      </w:pPr>
      <w:bookmarkStart w:id="0" w:name="OLE_LINK11"/>
      <w:bookmarkStart w:id="1" w:name="OLE_LINK8"/>
      <w:bookmarkStart w:id="2" w:name="OLE_LINK7"/>
      <w:bookmarkStart w:id="3" w:name="OLE_LINK6"/>
      <w:bookmarkStart w:id="4" w:name="OLE_LINK5"/>
      <w:bookmarkStart w:id="5" w:name="OLE_LINK4"/>
      <w:bookmarkStart w:id="6" w:name="OLE_LINK3"/>
      <w:bookmarkStart w:id="7" w:name="OLE_LINK2"/>
      <w:bookmarkStart w:id="8" w:name="OLE_LINK1"/>
      <w:r w:rsidRPr="00AA4CC5">
        <w:rPr>
          <w:rFonts w:asciiTheme="minorHAnsi" w:hAnsiTheme="minorHAnsi" w:cstheme="minorHAnsi"/>
          <w:sz w:val="28"/>
          <w:szCs w:val="28"/>
        </w:rPr>
        <w:t>TUESDAY,</w:t>
      </w:r>
      <w:r w:rsidR="003F1C6A" w:rsidRPr="00AA4CC5">
        <w:rPr>
          <w:rFonts w:asciiTheme="minorHAnsi" w:hAnsiTheme="minorHAnsi" w:cstheme="minorHAnsi"/>
          <w:sz w:val="28"/>
          <w:szCs w:val="28"/>
          <w:lang w:val="en-US"/>
        </w:rPr>
        <w:t xml:space="preserve"> </w:t>
      </w:r>
      <w:r w:rsidR="00C57456">
        <w:rPr>
          <w:rFonts w:asciiTheme="minorHAnsi" w:hAnsiTheme="minorHAnsi" w:cstheme="minorHAnsi"/>
          <w:sz w:val="28"/>
          <w:szCs w:val="28"/>
          <w:lang w:val="en-US"/>
        </w:rPr>
        <w:t>JULY 11</w:t>
      </w:r>
      <w:r w:rsidR="00746877">
        <w:rPr>
          <w:rFonts w:asciiTheme="minorHAnsi" w:hAnsiTheme="minorHAnsi" w:cstheme="minorHAnsi"/>
          <w:sz w:val="28"/>
          <w:szCs w:val="28"/>
          <w:lang w:val="en-US"/>
        </w:rPr>
        <w:t>, 2023</w:t>
      </w:r>
    </w:p>
    <w:p w14:paraId="099186F1" w14:textId="77777777" w:rsidR="00850E55" w:rsidRPr="00AA4CC5" w:rsidRDefault="00850E55" w:rsidP="00341CB6">
      <w:pPr>
        <w:pStyle w:val="Heading1"/>
        <w:rPr>
          <w:rFonts w:asciiTheme="minorHAnsi" w:hAnsiTheme="minorHAnsi" w:cstheme="minorHAnsi"/>
        </w:rPr>
      </w:pPr>
      <w:r w:rsidRPr="00AA4CC5">
        <w:rPr>
          <w:rFonts w:asciiTheme="minorHAnsi" w:hAnsiTheme="minorHAnsi" w:cstheme="minorHAnsi"/>
          <w:b w:val="0"/>
          <w:sz w:val="22"/>
          <w:szCs w:val="22"/>
          <w:lang w:val="en-US"/>
        </w:rPr>
        <w:t>City Council Chambers</w:t>
      </w:r>
    </w:p>
    <w:p w14:paraId="2EF27CC8" w14:textId="77777777" w:rsidR="00850E55" w:rsidRPr="00AA4CC5" w:rsidRDefault="00850E55" w:rsidP="00341CB6">
      <w:pPr>
        <w:pStyle w:val="Heading1"/>
        <w:rPr>
          <w:rFonts w:asciiTheme="minorHAnsi" w:hAnsiTheme="minorHAnsi" w:cstheme="minorHAnsi"/>
        </w:rPr>
      </w:pPr>
      <w:r w:rsidRPr="00AA4CC5">
        <w:rPr>
          <w:rFonts w:asciiTheme="minorHAnsi" w:hAnsiTheme="minorHAnsi" w:cstheme="minorHAnsi"/>
          <w:b w:val="0"/>
          <w:sz w:val="22"/>
          <w:szCs w:val="22"/>
          <w:lang w:val="en-US"/>
        </w:rPr>
        <w:t xml:space="preserve">1 Civic Center Drive, </w:t>
      </w:r>
      <w:r w:rsidRPr="00AA4CC5">
        <w:rPr>
          <w:rFonts w:asciiTheme="minorHAnsi" w:hAnsiTheme="minorHAnsi" w:cstheme="minorHAnsi"/>
          <w:b w:val="0"/>
          <w:sz w:val="22"/>
          <w:szCs w:val="22"/>
        </w:rPr>
        <w:t>San Marcos, CA  92069</w:t>
      </w:r>
    </w:p>
    <w:p w14:paraId="27A9C519" w14:textId="77777777" w:rsidR="004A1D1D" w:rsidRPr="00AA4CC5" w:rsidRDefault="00044ACC" w:rsidP="00F95E69">
      <w:pPr>
        <w:ind w:right="-450"/>
        <w:rPr>
          <w:rFonts w:asciiTheme="minorHAnsi" w:hAnsiTheme="minorHAnsi" w:cstheme="minorHAnsi"/>
        </w:rPr>
      </w:pPr>
      <w:r w:rsidRPr="00AA4CC5">
        <w:rPr>
          <w:rFonts w:asciiTheme="minorHAnsi" w:hAnsiTheme="minorHAnsi" w:cstheme="minorHAnsi"/>
        </w:rPr>
        <w:br/>
        <w:t>Regular City Council Meeting</w:t>
      </w:r>
      <w:r w:rsidR="004A1D1D" w:rsidRPr="00AA4CC5">
        <w:rPr>
          <w:rFonts w:asciiTheme="minorHAnsi" w:hAnsiTheme="minorHAnsi" w:cstheme="minorHAnsi"/>
        </w:rPr>
        <w:br/>
        <w:t>Special City of San Marcos as Successor Agency to the San Marcos Redevelopment Agency Meeting</w:t>
      </w:r>
      <w:r w:rsidR="004A1D1D" w:rsidRPr="00AA4CC5">
        <w:rPr>
          <w:rFonts w:asciiTheme="minorHAnsi" w:hAnsiTheme="minorHAnsi" w:cstheme="minorHAnsi"/>
        </w:rPr>
        <w:br/>
        <w:t>Special City of San Marcos as Successor Housing Agency to the San Marcos Redevelopment Agency Meeting</w:t>
      </w:r>
      <w:r w:rsidR="004A1D1D" w:rsidRPr="00AA4CC5">
        <w:rPr>
          <w:rFonts w:asciiTheme="minorHAnsi" w:hAnsiTheme="minorHAnsi" w:cstheme="minorHAnsi"/>
        </w:rPr>
        <w:br/>
        <w:t>Regular Fire Protection District Meeting</w:t>
      </w:r>
      <w:r w:rsidR="004A1D1D" w:rsidRPr="00AA4CC5">
        <w:rPr>
          <w:rFonts w:asciiTheme="minorHAnsi" w:hAnsiTheme="minorHAnsi" w:cstheme="minorHAnsi"/>
        </w:rPr>
        <w:br/>
        <w:t>Special San Marcos Public Financing Authority Meeting</w:t>
      </w:r>
      <w:r w:rsidR="004A1D1D" w:rsidRPr="00AA4CC5">
        <w:rPr>
          <w:rFonts w:asciiTheme="minorHAnsi" w:hAnsiTheme="minorHAnsi" w:cstheme="minorHAnsi"/>
        </w:rPr>
        <w:br/>
        <w:t>Regular San Marcos Public Facilities Authority Meeting</w:t>
      </w:r>
    </w:p>
    <w:p w14:paraId="36FB0BA7" w14:textId="64F6EB61" w:rsidR="00850E55" w:rsidRPr="0031228A" w:rsidRDefault="004A1D1D" w:rsidP="2F81F580">
      <w:pPr>
        <w:ind w:right="-450" w:hanging="450"/>
        <w:jc w:val="both"/>
        <w:rPr>
          <w:rFonts w:asciiTheme="minorHAnsi" w:hAnsiTheme="minorHAnsi" w:cstheme="minorBidi"/>
        </w:rPr>
      </w:pPr>
      <w:r w:rsidRPr="00AA4CC5">
        <w:rPr>
          <w:rFonts w:asciiTheme="minorHAnsi" w:hAnsiTheme="minorHAnsi" w:cstheme="minorHAnsi"/>
          <w:noProof/>
          <w:lang w:eastAsia="en-US"/>
        </w:rPr>
        <mc:AlternateContent>
          <mc:Choice Requires="wps">
            <w:drawing>
              <wp:anchor distT="0" distB="0" distL="114300" distR="114300" simplePos="0" relativeHeight="251658240" behindDoc="0" locked="0" layoutInCell="1" allowOverlap="1" wp14:anchorId="394C3E08" wp14:editId="3CF49CF0">
                <wp:simplePos x="0" y="0"/>
                <wp:positionH relativeFrom="column">
                  <wp:posOffset>-538631</wp:posOffset>
                </wp:positionH>
                <wp:positionV relativeFrom="paragraph">
                  <wp:posOffset>-1734</wp:posOffset>
                </wp:positionV>
                <wp:extent cx="6981825" cy="0"/>
                <wp:effectExtent l="15240" t="16510" r="13335" b="12065"/>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18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58FD133"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4pt,-.15pt" to="507.3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" strokecolor="#548dd4" strokeweight=".53mm">
                <v:stroke joinstyle="miter" endcap="square"/>
              </v:line>
            </w:pict>
          </mc:Fallback>
        </mc:AlternateContent>
      </w:r>
      <w:r w:rsidR="00850E55" w:rsidRPr="00AA4CC5">
        <w:rPr>
          <w:rFonts w:asciiTheme="minorHAnsi" w:hAnsiTheme="minorHAnsi" w:cstheme="minorHAnsi"/>
        </w:rPr>
        <w:br/>
      </w:r>
      <w:r w:rsidR="00850E55" w:rsidRPr="2F81F580">
        <w:rPr>
          <w:rFonts w:asciiTheme="minorHAnsi" w:hAnsiTheme="minorHAnsi" w:cstheme="minorBidi"/>
          <w:b/>
          <w:bCs/>
          <w:u w:val="single"/>
        </w:rPr>
        <w:t>CALL TO ORDER:</w:t>
      </w:r>
      <w:r w:rsidR="00850E55" w:rsidRPr="2F81F580">
        <w:rPr>
          <w:rFonts w:asciiTheme="minorHAnsi" w:hAnsiTheme="minorHAnsi" w:cstheme="minorBidi"/>
        </w:rPr>
        <w:t xml:space="preserve"> </w:t>
      </w:r>
      <w:r w:rsidR="00EB30F0" w:rsidRPr="2F81F580">
        <w:rPr>
          <w:rFonts w:asciiTheme="minorHAnsi" w:hAnsiTheme="minorHAnsi" w:cstheme="minorBidi"/>
        </w:rPr>
        <w:t xml:space="preserve">Mayor </w:t>
      </w:r>
      <w:r w:rsidR="00EA4BFF" w:rsidRPr="2F81F580">
        <w:rPr>
          <w:rFonts w:asciiTheme="minorHAnsi" w:hAnsiTheme="minorHAnsi" w:cstheme="minorBidi"/>
        </w:rPr>
        <w:t xml:space="preserve">Jones </w:t>
      </w:r>
      <w:r w:rsidR="00362F23" w:rsidRPr="2F81F580">
        <w:rPr>
          <w:rFonts w:asciiTheme="minorHAnsi" w:hAnsiTheme="minorHAnsi" w:cstheme="minorBidi"/>
        </w:rPr>
        <w:t>called</w:t>
      </w:r>
      <w:r w:rsidR="00850E55" w:rsidRPr="2F81F580">
        <w:rPr>
          <w:rFonts w:asciiTheme="minorHAnsi" w:hAnsiTheme="minorHAnsi" w:cstheme="minorBidi"/>
        </w:rPr>
        <w:t xml:space="preserve"> the City Council </w:t>
      </w:r>
      <w:r w:rsidR="00B043C9" w:rsidRPr="2F81F580">
        <w:rPr>
          <w:rFonts w:asciiTheme="minorHAnsi" w:hAnsiTheme="minorHAnsi" w:cstheme="minorBidi"/>
        </w:rPr>
        <w:t>m</w:t>
      </w:r>
      <w:r w:rsidR="00850E55" w:rsidRPr="2F81F580">
        <w:rPr>
          <w:rFonts w:asciiTheme="minorHAnsi" w:hAnsiTheme="minorHAnsi" w:cstheme="minorBidi"/>
        </w:rPr>
        <w:t xml:space="preserve">eeting to order </w:t>
      </w:r>
      <w:r w:rsidR="007E3BB0" w:rsidRPr="2F81F580">
        <w:rPr>
          <w:rFonts w:asciiTheme="minorHAnsi" w:hAnsiTheme="minorHAnsi" w:cstheme="minorBidi"/>
        </w:rPr>
        <w:t>at</w:t>
      </w:r>
      <w:r w:rsidR="00982114" w:rsidRPr="2F81F580">
        <w:rPr>
          <w:rFonts w:asciiTheme="minorHAnsi" w:hAnsiTheme="minorHAnsi" w:cstheme="minorBidi"/>
        </w:rPr>
        <w:t xml:space="preserve"> 6:00</w:t>
      </w:r>
      <w:r w:rsidR="00025A84" w:rsidRPr="2F81F580">
        <w:rPr>
          <w:rFonts w:asciiTheme="minorHAnsi" w:hAnsiTheme="minorHAnsi" w:cstheme="minorBidi"/>
        </w:rPr>
        <w:t xml:space="preserve"> </w:t>
      </w:r>
      <w:r w:rsidR="00982114" w:rsidRPr="2F81F580">
        <w:rPr>
          <w:rFonts w:asciiTheme="minorHAnsi" w:hAnsiTheme="minorHAnsi" w:cstheme="minorBidi"/>
        </w:rPr>
        <w:t>PM</w:t>
      </w:r>
      <w:r w:rsidR="5AAF5D63" w:rsidRPr="2F81F580">
        <w:rPr>
          <w:rFonts w:asciiTheme="minorHAnsi" w:hAnsiTheme="minorHAnsi" w:cstheme="minorBidi"/>
        </w:rPr>
        <w:t>.</w:t>
      </w:r>
      <w:r w:rsidR="00850E55" w:rsidRPr="0031228A">
        <w:rPr>
          <w:rFonts w:asciiTheme="minorHAnsi" w:hAnsiTheme="minorHAnsi" w:cstheme="minorHAnsi"/>
        </w:rPr>
        <w:tab/>
      </w:r>
    </w:p>
    <w:p w14:paraId="57FAC8A7" w14:textId="20D8364F"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b/>
          <w:u w:val="single"/>
        </w:rPr>
        <w:t>PLEDGE OF ALLEGIANCE</w:t>
      </w:r>
      <w:r w:rsidRPr="0031228A">
        <w:rPr>
          <w:rFonts w:asciiTheme="minorHAnsi" w:hAnsiTheme="minorHAnsi" w:cstheme="minorHAnsi"/>
        </w:rPr>
        <w:t xml:space="preserve">: </w:t>
      </w:r>
      <w:r w:rsidR="00F316C8" w:rsidRPr="0031228A">
        <w:rPr>
          <w:rFonts w:asciiTheme="minorHAnsi" w:hAnsiTheme="minorHAnsi" w:cstheme="minorHAnsi"/>
        </w:rPr>
        <w:t xml:space="preserve"> </w:t>
      </w:r>
      <w:r w:rsidR="007E3BB0" w:rsidRPr="0031228A">
        <w:rPr>
          <w:rFonts w:asciiTheme="minorHAnsi" w:hAnsiTheme="minorHAnsi" w:cstheme="minorHAnsi"/>
        </w:rPr>
        <w:t>Led by</w:t>
      </w:r>
      <w:r w:rsidR="00BC1577" w:rsidRPr="0031228A">
        <w:rPr>
          <w:rFonts w:asciiTheme="minorHAnsi" w:hAnsiTheme="minorHAnsi" w:cstheme="minorHAnsi"/>
        </w:rPr>
        <w:t xml:space="preserve"> </w:t>
      </w:r>
      <w:r w:rsidR="00C57456">
        <w:rPr>
          <w:rFonts w:asciiTheme="minorHAnsi" w:hAnsiTheme="minorHAnsi" w:cstheme="minorHAnsi"/>
        </w:rPr>
        <w:t>Boy Scout Troop 651</w:t>
      </w:r>
      <w:r w:rsidR="00223CFD">
        <w:rPr>
          <w:rFonts w:asciiTheme="minorHAnsi" w:hAnsiTheme="minorHAnsi" w:cstheme="minorHAnsi"/>
        </w:rPr>
        <w:t xml:space="preserve"> </w:t>
      </w:r>
    </w:p>
    <w:p w14:paraId="4AF09758" w14:textId="77777777" w:rsidR="00D15E04" w:rsidRPr="0031228A" w:rsidRDefault="00D15E04" w:rsidP="00341CB6">
      <w:pPr>
        <w:pStyle w:val="NoSpacing"/>
        <w:jc w:val="both"/>
        <w:rPr>
          <w:rFonts w:asciiTheme="minorHAnsi" w:hAnsiTheme="minorHAnsi" w:cstheme="minorHAnsi"/>
        </w:rPr>
      </w:pPr>
    </w:p>
    <w:p w14:paraId="0AEADB4C" w14:textId="4E3692BC" w:rsidR="00D15E04" w:rsidRPr="0031228A" w:rsidRDefault="00D15E04" w:rsidP="00341CB6">
      <w:pPr>
        <w:pStyle w:val="NoSpacing"/>
        <w:jc w:val="both"/>
        <w:rPr>
          <w:rFonts w:asciiTheme="minorHAnsi" w:hAnsiTheme="minorHAnsi" w:cstheme="minorHAnsi"/>
        </w:rPr>
      </w:pPr>
      <w:r w:rsidRPr="0031228A">
        <w:rPr>
          <w:rFonts w:asciiTheme="minorHAnsi" w:hAnsiTheme="minorHAnsi" w:cstheme="minorHAnsi"/>
          <w:b/>
          <w:u w:val="single"/>
        </w:rPr>
        <w:t>INVOCATION:</w:t>
      </w:r>
      <w:r w:rsidRPr="0031228A">
        <w:rPr>
          <w:rFonts w:asciiTheme="minorHAnsi" w:hAnsiTheme="minorHAnsi" w:cstheme="minorHAnsi"/>
          <w:b/>
        </w:rPr>
        <w:t xml:space="preserve">  </w:t>
      </w:r>
      <w:r w:rsidR="00CE0694" w:rsidRPr="0031228A">
        <w:rPr>
          <w:rFonts w:asciiTheme="minorHAnsi" w:hAnsiTheme="minorHAnsi" w:cstheme="minorHAnsi"/>
        </w:rPr>
        <w:t>Led by</w:t>
      </w:r>
      <w:r w:rsidR="004F59FB" w:rsidRPr="0031228A">
        <w:rPr>
          <w:rFonts w:asciiTheme="minorHAnsi" w:hAnsiTheme="minorHAnsi" w:cstheme="minorHAnsi"/>
        </w:rPr>
        <w:t xml:space="preserve"> </w:t>
      </w:r>
      <w:r w:rsidR="00C57456">
        <w:rPr>
          <w:rFonts w:asciiTheme="minorHAnsi" w:hAnsiTheme="minorHAnsi" w:cstheme="minorHAnsi"/>
        </w:rPr>
        <w:t>Tracy Moss</w:t>
      </w:r>
      <w:r w:rsidR="00746877">
        <w:rPr>
          <w:rFonts w:asciiTheme="minorHAnsi" w:hAnsiTheme="minorHAnsi" w:cstheme="minorHAnsi"/>
        </w:rPr>
        <w:t>, North Coast Church</w:t>
      </w:r>
    </w:p>
    <w:p w14:paraId="6EEB9B4B" w14:textId="77777777" w:rsidR="00675C7F" w:rsidRPr="0031228A" w:rsidRDefault="00675C7F" w:rsidP="00341CB6">
      <w:pPr>
        <w:pStyle w:val="NoSpacing"/>
        <w:jc w:val="both"/>
        <w:rPr>
          <w:rFonts w:asciiTheme="minorHAnsi" w:hAnsiTheme="minorHAnsi" w:cstheme="minorHAnsi"/>
        </w:rPr>
      </w:pPr>
    </w:p>
    <w:p w14:paraId="5FB17E49" w14:textId="77777777" w:rsidR="00BD0D0C" w:rsidRPr="0031228A" w:rsidRDefault="00850E55" w:rsidP="00341CB6">
      <w:pPr>
        <w:pStyle w:val="NoSpacing"/>
        <w:ind w:right="-360"/>
        <w:jc w:val="both"/>
        <w:rPr>
          <w:rFonts w:asciiTheme="minorHAnsi" w:hAnsiTheme="minorHAnsi" w:cstheme="minorHAnsi"/>
          <w:b/>
        </w:rPr>
      </w:pPr>
      <w:r w:rsidRPr="0031228A">
        <w:rPr>
          <w:rFonts w:asciiTheme="minorHAnsi" w:hAnsiTheme="minorHAnsi" w:cstheme="minorHAnsi"/>
          <w:b/>
          <w:u w:val="single"/>
        </w:rPr>
        <w:t>ROLL CALL:</w:t>
      </w:r>
      <w:r w:rsidRPr="0031228A">
        <w:rPr>
          <w:rFonts w:asciiTheme="minorHAnsi" w:hAnsiTheme="minorHAnsi" w:cstheme="minorHAnsi"/>
          <w:b/>
        </w:rPr>
        <w:t xml:space="preserve"> </w:t>
      </w:r>
    </w:p>
    <w:p w14:paraId="3746A20B" w14:textId="77777777" w:rsidR="00850E55" w:rsidRPr="0031228A" w:rsidRDefault="00850E55" w:rsidP="00341CB6">
      <w:pPr>
        <w:pStyle w:val="NoSpacing"/>
        <w:ind w:right="-360"/>
        <w:jc w:val="both"/>
        <w:rPr>
          <w:rFonts w:asciiTheme="minorHAnsi" w:hAnsiTheme="minorHAnsi" w:cstheme="minorHAnsi"/>
        </w:rPr>
      </w:pPr>
      <w:r w:rsidRPr="0031228A">
        <w:rPr>
          <w:rFonts w:asciiTheme="minorHAnsi" w:hAnsiTheme="minorHAnsi" w:cstheme="minorHAnsi"/>
          <w:b/>
        </w:rPr>
        <w:t xml:space="preserve"> </w:t>
      </w:r>
    </w:p>
    <w:p w14:paraId="2BC34C93" w14:textId="0D02E006" w:rsidR="00850E55" w:rsidRPr="0031228A" w:rsidRDefault="00850E55" w:rsidP="00341CB6">
      <w:pPr>
        <w:pStyle w:val="NoSpacing"/>
        <w:ind w:left="2160" w:hanging="1440"/>
        <w:jc w:val="both"/>
        <w:rPr>
          <w:rFonts w:asciiTheme="minorHAnsi" w:hAnsiTheme="minorHAnsi" w:cstheme="minorHAnsi"/>
        </w:rPr>
      </w:pPr>
      <w:r w:rsidRPr="0031228A">
        <w:rPr>
          <w:rFonts w:asciiTheme="minorHAnsi" w:hAnsiTheme="minorHAnsi" w:cstheme="minorHAnsi"/>
          <w:smallCaps/>
        </w:rPr>
        <w:t>PRESENT:</w:t>
      </w:r>
      <w:r w:rsidRPr="0031228A">
        <w:rPr>
          <w:rFonts w:asciiTheme="minorHAnsi" w:hAnsiTheme="minorHAnsi" w:cstheme="minorHAnsi"/>
          <w:smallCaps/>
        </w:rPr>
        <w:tab/>
        <w:t xml:space="preserve">COUNCILMEMBERS:  </w:t>
      </w:r>
      <w:r w:rsidR="00976B3E" w:rsidRPr="0031228A">
        <w:rPr>
          <w:rFonts w:asciiTheme="minorHAnsi" w:hAnsiTheme="minorHAnsi" w:cstheme="minorHAnsi"/>
        </w:rPr>
        <w:t>JONES, JENKINS, MUSGROVE, NUÑEZ, SANNELLA</w:t>
      </w:r>
    </w:p>
    <w:p w14:paraId="7E5D6F4D" w14:textId="77777777"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rPr>
        <w:tab/>
        <w:t>ABSENT:</w:t>
      </w:r>
      <w:r w:rsidRPr="0031228A">
        <w:rPr>
          <w:rFonts w:asciiTheme="minorHAnsi" w:hAnsiTheme="minorHAnsi" w:cstheme="minorHAnsi"/>
        </w:rPr>
        <w:tab/>
        <w:t xml:space="preserve">COUNCILMEMBERS: </w:t>
      </w:r>
      <w:r w:rsidR="00727E8B" w:rsidRPr="0031228A">
        <w:rPr>
          <w:rFonts w:asciiTheme="minorHAnsi" w:hAnsiTheme="minorHAnsi" w:cstheme="minorHAnsi"/>
        </w:rPr>
        <w:t xml:space="preserve"> </w:t>
      </w:r>
      <w:r w:rsidR="00294D96" w:rsidRPr="0031228A">
        <w:rPr>
          <w:rFonts w:asciiTheme="minorHAnsi" w:hAnsiTheme="minorHAnsi" w:cstheme="minorHAnsi"/>
        </w:rPr>
        <w:t>NONE</w:t>
      </w:r>
    </w:p>
    <w:p w14:paraId="6183DD40" w14:textId="77777777" w:rsidR="00524D03" w:rsidRPr="0031228A" w:rsidRDefault="00524D03" w:rsidP="00341CB6">
      <w:pPr>
        <w:pStyle w:val="NoSpacing"/>
        <w:jc w:val="both"/>
        <w:rPr>
          <w:rFonts w:asciiTheme="minorHAnsi" w:hAnsiTheme="minorHAnsi" w:cstheme="minorHAnsi"/>
        </w:rPr>
      </w:pPr>
    </w:p>
    <w:p w14:paraId="1ACBB8E5" w14:textId="7CA24286" w:rsidR="00850E55" w:rsidRDefault="00850E55" w:rsidP="00341CB6">
      <w:pPr>
        <w:pStyle w:val="NoSpacing"/>
        <w:ind w:right="-180"/>
        <w:jc w:val="both"/>
        <w:rPr>
          <w:rFonts w:asciiTheme="minorHAnsi" w:hAnsiTheme="minorHAnsi" w:cstheme="minorHAnsi"/>
        </w:rPr>
      </w:pPr>
      <w:r w:rsidRPr="0031228A">
        <w:rPr>
          <w:rFonts w:asciiTheme="minorHAnsi" w:hAnsiTheme="minorHAnsi" w:cstheme="minorHAnsi"/>
          <w:b/>
          <w:u w:val="single"/>
        </w:rPr>
        <w:t>ALSO PRESENT:</w:t>
      </w:r>
      <w:r w:rsidRPr="0031228A">
        <w:rPr>
          <w:rFonts w:asciiTheme="minorHAnsi" w:hAnsiTheme="minorHAnsi" w:cstheme="minorHAnsi"/>
        </w:rPr>
        <w:t xml:space="preserve"> </w:t>
      </w:r>
      <w:r w:rsidR="009F6887">
        <w:rPr>
          <w:rFonts w:asciiTheme="minorHAnsi" w:hAnsiTheme="minorHAnsi" w:cstheme="minorHAnsi"/>
        </w:rPr>
        <w:t>City Manager Griffin</w:t>
      </w:r>
      <w:r w:rsidR="007605DD" w:rsidRPr="0031228A">
        <w:rPr>
          <w:rFonts w:asciiTheme="minorHAnsi" w:hAnsiTheme="minorHAnsi" w:cstheme="minorHAnsi"/>
        </w:rPr>
        <w:t>,</w:t>
      </w:r>
      <w:r w:rsidR="00D42B67" w:rsidRPr="0031228A">
        <w:rPr>
          <w:rFonts w:asciiTheme="minorHAnsi" w:hAnsiTheme="minorHAnsi" w:cstheme="minorHAnsi"/>
        </w:rPr>
        <w:t xml:space="preserve"> City Attorney Peak,</w:t>
      </w:r>
      <w:r w:rsidR="00E83AD4" w:rsidRPr="0031228A">
        <w:rPr>
          <w:rFonts w:asciiTheme="minorHAnsi" w:hAnsiTheme="minorHAnsi" w:cstheme="minorHAnsi"/>
        </w:rPr>
        <w:t xml:space="preserve"> </w:t>
      </w:r>
      <w:r w:rsidR="00223CFD">
        <w:rPr>
          <w:rFonts w:asciiTheme="minorHAnsi" w:hAnsiTheme="minorHAnsi" w:cstheme="minorHAnsi"/>
        </w:rPr>
        <w:t>Deputy City Clerk Roig</w:t>
      </w:r>
      <w:r w:rsidR="005F1D17" w:rsidRPr="0031228A">
        <w:rPr>
          <w:rFonts w:asciiTheme="minorHAnsi" w:hAnsiTheme="minorHAnsi" w:cstheme="minorHAnsi"/>
        </w:rPr>
        <w:t xml:space="preserve">, </w:t>
      </w:r>
      <w:r w:rsidR="00E83AD4" w:rsidRPr="0031228A">
        <w:rPr>
          <w:rFonts w:asciiTheme="minorHAnsi" w:hAnsiTheme="minorHAnsi" w:cstheme="minorHAnsi"/>
        </w:rPr>
        <w:t>and</w:t>
      </w:r>
      <w:r w:rsidR="00657537" w:rsidRPr="0031228A">
        <w:rPr>
          <w:rFonts w:asciiTheme="minorHAnsi" w:hAnsiTheme="minorHAnsi" w:cstheme="minorHAnsi"/>
        </w:rPr>
        <w:t xml:space="preserve"> </w:t>
      </w:r>
      <w:r w:rsidR="00487174" w:rsidRPr="0031228A">
        <w:rPr>
          <w:rFonts w:asciiTheme="minorHAnsi" w:hAnsiTheme="minorHAnsi" w:cstheme="minorHAnsi"/>
        </w:rPr>
        <w:t>City Clerk Scollick</w:t>
      </w:r>
      <w:r w:rsidR="00301A02" w:rsidRPr="0031228A">
        <w:rPr>
          <w:rFonts w:asciiTheme="minorHAnsi" w:hAnsiTheme="minorHAnsi" w:cstheme="minorHAnsi"/>
        </w:rPr>
        <w:t>.</w:t>
      </w:r>
    </w:p>
    <w:p w14:paraId="4CF564E8" w14:textId="77777777" w:rsidR="006B403C" w:rsidRDefault="006B403C" w:rsidP="00341CB6">
      <w:pPr>
        <w:pStyle w:val="NoSpacing"/>
        <w:ind w:right="-180"/>
        <w:jc w:val="both"/>
        <w:rPr>
          <w:rFonts w:asciiTheme="minorHAnsi" w:hAnsiTheme="minorHAnsi" w:cstheme="minorHAnsi"/>
        </w:rPr>
      </w:pPr>
    </w:p>
    <w:p w14:paraId="432B8016" w14:textId="7C5E0B04" w:rsidR="006B403C" w:rsidRDefault="006B403C" w:rsidP="00341CB6">
      <w:pPr>
        <w:pStyle w:val="NoSpacing"/>
        <w:ind w:right="-180"/>
        <w:jc w:val="both"/>
        <w:rPr>
          <w:rFonts w:asciiTheme="minorHAnsi" w:hAnsiTheme="minorHAnsi" w:cstheme="minorHAnsi"/>
        </w:rPr>
      </w:pPr>
      <w:r>
        <w:rPr>
          <w:rFonts w:asciiTheme="minorHAnsi" w:hAnsiTheme="minorHAnsi" w:cstheme="minorHAnsi"/>
          <w:b/>
          <w:bCs/>
          <w:u w:val="single"/>
        </w:rPr>
        <w:t>PROCLAMATIONS AND PRESENTATIONS</w:t>
      </w:r>
    </w:p>
    <w:p w14:paraId="39699D51" w14:textId="77777777" w:rsidR="006B403C" w:rsidRDefault="006B403C" w:rsidP="00341CB6">
      <w:pPr>
        <w:pStyle w:val="NoSpacing"/>
        <w:ind w:right="-180"/>
        <w:jc w:val="both"/>
        <w:rPr>
          <w:rFonts w:asciiTheme="minorHAnsi" w:hAnsiTheme="minorHAnsi" w:cstheme="minorHAnsi"/>
        </w:rPr>
      </w:pPr>
    </w:p>
    <w:p w14:paraId="1AED25C1" w14:textId="440ED0AC" w:rsidR="00E62659" w:rsidRDefault="00C57456" w:rsidP="00C57456">
      <w:pPr>
        <w:pStyle w:val="NoSpacing"/>
        <w:numPr>
          <w:ilvl w:val="0"/>
          <w:numId w:val="8"/>
        </w:numPr>
        <w:spacing w:line="480" w:lineRule="auto"/>
        <w:ind w:left="450" w:right="-180"/>
        <w:jc w:val="both"/>
        <w:rPr>
          <w:rFonts w:asciiTheme="minorHAnsi" w:hAnsiTheme="minorHAnsi" w:cstheme="minorBidi"/>
        </w:rPr>
      </w:pPr>
      <w:r>
        <w:rPr>
          <w:rFonts w:asciiTheme="minorHAnsi" w:hAnsiTheme="minorHAnsi" w:cstheme="minorBidi"/>
        </w:rPr>
        <w:t>Smile Award – Presented to Mia Roseberry by Councilmember Musgrove</w:t>
      </w:r>
    </w:p>
    <w:p w14:paraId="429157A5" w14:textId="3266E9B6" w:rsidR="00C57456" w:rsidRDefault="00C57456" w:rsidP="00C57456">
      <w:pPr>
        <w:pStyle w:val="NoSpacing"/>
        <w:numPr>
          <w:ilvl w:val="0"/>
          <w:numId w:val="8"/>
        </w:numPr>
        <w:spacing w:line="480" w:lineRule="auto"/>
        <w:ind w:left="450" w:right="-180"/>
        <w:jc w:val="both"/>
        <w:rPr>
          <w:rFonts w:asciiTheme="minorHAnsi" w:hAnsiTheme="minorHAnsi" w:cstheme="minorBidi"/>
        </w:rPr>
      </w:pPr>
      <w:r>
        <w:rPr>
          <w:rFonts w:asciiTheme="minorHAnsi" w:hAnsiTheme="minorHAnsi" w:cstheme="minorBidi"/>
        </w:rPr>
        <w:t>Certificate of Recognition – Preston Brown, Eagle Scout</w:t>
      </w:r>
    </w:p>
    <w:p w14:paraId="4E6D9C7D" w14:textId="33EDC8A8" w:rsidR="00C57456" w:rsidRDefault="00C57456" w:rsidP="00C57456">
      <w:pPr>
        <w:pStyle w:val="NoSpacing"/>
        <w:numPr>
          <w:ilvl w:val="0"/>
          <w:numId w:val="8"/>
        </w:numPr>
        <w:spacing w:line="480" w:lineRule="auto"/>
        <w:ind w:left="450" w:right="-180"/>
        <w:jc w:val="both"/>
        <w:rPr>
          <w:rFonts w:asciiTheme="minorHAnsi" w:hAnsiTheme="minorHAnsi" w:cstheme="minorBidi"/>
        </w:rPr>
      </w:pPr>
      <w:r>
        <w:rPr>
          <w:rFonts w:asciiTheme="minorHAnsi" w:hAnsiTheme="minorHAnsi" w:cstheme="minorBidi"/>
        </w:rPr>
        <w:t>Certificate of Recognition – Jared Diaz Barrios, Boys &amp; Girls Club San Diego County Youth of the Year</w:t>
      </w:r>
    </w:p>
    <w:p w14:paraId="23E998F7" w14:textId="60B7F356" w:rsidR="00C57456" w:rsidRDefault="00C57456" w:rsidP="00C57456">
      <w:pPr>
        <w:pStyle w:val="NoSpacing"/>
        <w:numPr>
          <w:ilvl w:val="0"/>
          <w:numId w:val="8"/>
        </w:numPr>
        <w:spacing w:line="480" w:lineRule="auto"/>
        <w:ind w:left="450" w:right="-180"/>
        <w:jc w:val="both"/>
        <w:rPr>
          <w:rFonts w:asciiTheme="minorHAnsi" w:hAnsiTheme="minorHAnsi" w:cstheme="minorBidi"/>
        </w:rPr>
      </w:pPr>
      <w:r>
        <w:rPr>
          <w:rFonts w:asciiTheme="minorHAnsi" w:hAnsiTheme="minorHAnsi" w:cstheme="minorBidi"/>
        </w:rPr>
        <w:t>Parks Make Life Better! Proclamation</w:t>
      </w:r>
    </w:p>
    <w:p w14:paraId="5C8004E4" w14:textId="77777777" w:rsidR="00DD3489" w:rsidRPr="00DD3489" w:rsidRDefault="00DD3489" w:rsidP="00DD3489">
      <w:pPr>
        <w:pStyle w:val="NoSpacing"/>
        <w:ind w:left="450" w:right="-180"/>
        <w:jc w:val="both"/>
        <w:rPr>
          <w:rFonts w:asciiTheme="minorHAnsi" w:hAnsiTheme="minorHAnsi" w:cstheme="minorBidi"/>
        </w:rPr>
      </w:pPr>
    </w:p>
    <w:p w14:paraId="2191E206" w14:textId="77777777" w:rsidR="008C3F54" w:rsidRPr="0031228A" w:rsidRDefault="009F2A6C" w:rsidP="00341CB6">
      <w:pPr>
        <w:pStyle w:val="NoSpacing"/>
        <w:jc w:val="both"/>
        <w:rPr>
          <w:rFonts w:asciiTheme="minorHAnsi" w:hAnsiTheme="minorHAnsi" w:cstheme="minorHAnsi"/>
          <w:b/>
          <w:u w:val="single"/>
        </w:rPr>
      </w:pPr>
      <w:r w:rsidRPr="0031228A">
        <w:rPr>
          <w:rFonts w:asciiTheme="minorHAnsi" w:hAnsiTheme="minorHAnsi" w:cstheme="minorHAnsi"/>
          <w:b/>
          <w:u w:val="single"/>
        </w:rPr>
        <w:t>CONSENT CALENDAR:</w:t>
      </w:r>
    </w:p>
    <w:p w14:paraId="78907F9E" w14:textId="465BAA4A" w:rsidR="00BC7275" w:rsidRPr="0031228A" w:rsidRDefault="00BC7275" w:rsidP="00BC7275">
      <w:pPr>
        <w:pStyle w:val="NoSpacing"/>
        <w:jc w:val="both"/>
        <w:rPr>
          <w:rFonts w:asciiTheme="minorHAnsi" w:hAnsiTheme="minorHAnsi" w:cstheme="minorHAnsi"/>
          <w:b/>
        </w:rPr>
      </w:pPr>
    </w:p>
    <w:p w14:paraId="225ED820" w14:textId="0B6974DA" w:rsidR="00025A84" w:rsidRPr="0031228A" w:rsidRDefault="00025A84" w:rsidP="00025A84">
      <w:pPr>
        <w:pStyle w:val="NoSpacing"/>
        <w:ind w:left="360"/>
        <w:jc w:val="both"/>
        <w:rPr>
          <w:rFonts w:asciiTheme="minorHAnsi" w:hAnsiTheme="minorHAnsi" w:cstheme="minorHAnsi"/>
          <w:b/>
        </w:rPr>
      </w:pPr>
      <w:r w:rsidRPr="0031228A">
        <w:rPr>
          <w:rFonts w:asciiTheme="minorHAnsi" w:hAnsiTheme="minorHAnsi" w:cstheme="minorHAnsi"/>
          <w:b/>
        </w:rPr>
        <w:t>MOVED TO APPROVE CONSENT CALENDAR</w:t>
      </w:r>
      <w:r w:rsidR="00651288" w:rsidRPr="0031228A">
        <w:rPr>
          <w:rFonts w:asciiTheme="minorHAnsi" w:hAnsiTheme="minorHAnsi" w:cstheme="minorHAnsi"/>
          <w:b/>
        </w:rPr>
        <w:t xml:space="preserve"> </w:t>
      </w:r>
      <w:r w:rsidRPr="0031228A">
        <w:rPr>
          <w:rFonts w:asciiTheme="minorHAnsi" w:hAnsiTheme="minorHAnsi" w:cstheme="minorHAnsi"/>
          <w:b/>
        </w:rPr>
        <w:t>BY</w:t>
      </w:r>
      <w:r w:rsidR="00081AFD">
        <w:rPr>
          <w:rFonts w:asciiTheme="minorHAnsi" w:hAnsiTheme="minorHAnsi" w:cstheme="minorHAnsi"/>
          <w:b/>
        </w:rPr>
        <w:t xml:space="preserve"> COUNCILMEMBER SANNELLA</w:t>
      </w:r>
      <w:r w:rsidRPr="0031228A">
        <w:rPr>
          <w:rFonts w:asciiTheme="minorHAnsi" w:hAnsiTheme="minorHAnsi" w:cstheme="minorHAnsi"/>
          <w:b/>
        </w:rPr>
        <w:t>, SECONDED BY</w:t>
      </w:r>
      <w:r w:rsidR="00081AFD">
        <w:rPr>
          <w:rFonts w:asciiTheme="minorHAnsi" w:hAnsiTheme="minorHAnsi" w:cstheme="minorHAnsi"/>
          <w:b/>
        </w:rPr>
        <w:t xml:space="preserve"> DEPUTY MAYOR JENKINS</w:t>
      </w:r>
      <w:r w:rsidR="00D018CF">
        <w:rPr>
          <w:rFonts w:asciiTheme="minorHAnsi" w:hAnsiTheme="minorHAnsi" w:cstheme="minorHAnsi"/>
          <w:b/>
        </w:rPr>
        <w:t>.</w:t>
      </w:r>
      <w:r w:rsidR="00902D89">
        <w:rPr>
          <w:rFonts w:asciiTheme="minorHAnsi" w:hAnsiTheme="minorHAnsi" w:cstheme="minorHAnsi"/>
          <w:b/>
        </w:rPr>
        <w:t xml:space="preserve"> </w:t>
      </w:r>
    </w:p>
    <w:p w14:paraId="2B961260" w14:textId="07A88BB1" w:rsidR="00025A84" w:rsidRPr="0031228A"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p>
    <w:p w14:paraId="374BC30B" w14:textId="6AC5261F" w:rsidR="00025A84" w:rsidRPr="0031228A"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31228A">
        <w:rPr>
          <w:rFonts w:asciiTheme="minorHAnsi" w:eastAsia="Times New Roman" w:hAnsiTheme="minorHAnsi" w:cstheme="minorHAnsi"/>
          <w:bCs/>
          <w:color w:val="000000"/>
          <w:lang w:eastAsia="en-US"/>
        </w:rPr>
        <w:t xml:space="preserve">AYES: </w:t>
      </w:r>
      <w:r w:rsidRPr="0031228A">
        <w:rPr>
          <w:rFonts w:asciiTheme="minorHAnsi" w:eastAsia="Times New Roman" w:hAnsiTheme="minorHAnsi" w:cstheme="minorHAnsi"/>
          <w:bCs/>
          <w:color w:val="000000"/>
          <w:lang w:eastAsia="en-US"/>
        </w:rPr>
        <w:tab/>
      </w:r>
      <w:r w:rsidRPr="0031228A">
        <w:rPr>
          <w:rFonts w:asciiTheme="minorHAnsi" w:eastAsia="Times New Roman" w:hAnsiTheme="minorHAnsi" w:cstheme="minorHAnsi"/>
          <w:color w:val="000000"/>
          <w:lang w:eastAsia="en-US"/>
        </w:rPr>
        <w:t xml:space="preserve">COUNCILMEMBERS:  </w:t>
      </w:r>
      <w:r w:rsidR="00976B3E" w:rsidRPr="0031228A">
        <w:rPr>
          <w:rFonts w:asciiTheme="minorHAnsi" w:eastAsia="Times New Roman" w:hAnsiTheme="minorHAnsi" w:cstheme="minorHAnsi"/>
          <w:color w:val="000000"/>
          <w:lang w:eastAsia="en-US"/>
        </w:rPr>
        <w:t>JONES, JENKINS, MUSGROVE, NUÑEZ, SANNELLA</w:t>
      </w:r>
    </w:p>
    <w:p w14:paraId="7086527D" w14:textId="77777777" w:rsidR="00025A84" w:rsidRPr="0031228A" w:rsidRDefault="00025A84" w:rsidP="00025A84">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31228A">
        <w:rPr>
          <w:rFonts w:asciiTheme="minorHAnsi" w:eastAsia="Times New Roman" w:hAnsiTheme="minorHAnsi" w:cstheme="minorHAnsi"/>
          <w:bCs/>
          <w:color w:val="000000"/>
          <w:lang w:eastAsia="en-US"/>
        </w:rPr>
        <w:t>NOES:</w:t>
      </w:r>
      <w:r w:rsidRPr="0031228A">
        <w:rPr>
          <w:rFonts w:asciiTheme="minorHAnsi" w:eastAsia="Times New Roman" w:hAnsiTheme="minorHAnsi" w:cstheme="minorHAnsi"/>
          <w:bCs/>
          <w:color w:val="000000"/>
          <w:lang w:eastAsia="en-US"/>
        </w:rPr>
        <w:tab/>
        <w:t>COUNCILMEMBERS:  NONE</w:t>
      </w:r>
      <w:r w:rsidRPr="0031228A">
        <w:rPr>
          <w:rFonts w:asciiTheme="minorHAnsi" w:eastAsia="Times New Roman" w:hAnsiTheme="minorHAnsi" w:cstheme="minorHAnsi"/>
          <w:color w:val="000000"/>
          <w:lang w:eastAsia="en-US"/>
        </w:rPr>
        <w:t xml:space="preserve"> </w:t>
      </w:r>
    </w:p>
    <w:p w14:paraId="5920BB3D" w14:textId="3C31F9ED" w:rsidR="00025A84" w:rsidRPr="00DD3489" w:rsidRDefault="00025A84" w:rsidP="00DD3489">
      <w:pPr>
        <w:suppressAutoHyphens w:val="0"/>
        <w:autoSpaceDE w:val="0"/>
        <w:autoSpaceDN w:val="0"/>
        <w:adjustRightInd w:val="0"/>
        <w:spacing w:after="0" w:line="240" w:lineRule="auto"/>
        <w:ind w:left="360" w:firstLine="720"/>
        <w:jc w:val="both"/>
        <w:rPr>
          <w:rFonts w:asciiTheme="minorHAnsi" w:eastAsia="Times New Roman" w:hAnsiTheme="minorHAnsi" w:cstheme="minorHAnsi"/>
          <w:color w:val="000000"/>
          <w:lang w:eastAsia="en-US"/>
        </w:rPr>
      </w:pPr>
      <w:r w:rsidRPr="0031228A">
        <w:rPr>
          <w:rFonts w:asciiTheme="minorHAnsi" w:eastAsia="Times New Roman" w:hAnsiTheme="minorHAnsi" w:cstheme="minorHAnsi"/>
          <w:bCs/>
          <w:color w:val="000000"/>
          <w:lang w:eastAsia="en-US"/>
        </w:rPr>
        <w:t xml:space="preserve">ABSENT: </w:t>
      </w:r>
      <w:r w:rsidRPr="0031228A">
        <w:rPr>
          <w:rFonts w:asciiTheme="minorHAnsi" w:eastAsia="Times New Roman" w:hAnsiTheme="minorHAnsi" w:cstheme="minorHAnsi"/>
          <w:bCs/>
          <w:color w:val="000000"/>
          <w:lang w:eastAsia="en-US"/>
        </w:rPr>
        <w:tab/>
        <w:t xml:space="preserve">COUNCILMEMBERS:  </w:t>
      </w:r>
      <w:r w:rsidRPr="0031228A">
        <w:rPr>
          <w:rFonts w:asciiTheme="minorHAnsi" w:eastAsia="Times New Roman" w:hAnsiTheme="minorHAnsi" w:cstheme="minorHAnsi"/>
          <w:color w:val="000000"/>
          <w:lang w:eastAsia="en-US"/>
        </w:rPr>
        <w:t>NONE</w:t>
      </w:r>
    </w:p>
    <w:p w14:paraId="57BBF218" w14:textId="48E41071" w:rsidR="008C3F54" w:rsidRPr="0031228A" w:rsidRDefault="008C3F54" w:rsidP="00341CB6">
      <w:pPr>
        <w:pStyle w:val="NoSpacing"/>
        <w:jc w:val="both"/>
        <w:rPr>
          <w:rFonts w:asciiTheme="minorHAnsi" w:hAnsiTheme="minorHAnsi" w:cstheme="minorHAnsi"/>
        </w:rPr>
      </w:pPr>
    </w:p>
    <w:p w14:paraId="604361E0" w14:textId="77777777" w:rsidR="009F2A6C" w:rsidRPr="0031228A" w:rsidRDefault="009F2A6C" w:rsidP="00B32803">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color w:val="000000"/>
          <w:lang w:eastAsia="en-US"/>
        </w:rPr>
      </w:pPr>
      <w:r w:rsidRPr="0031228A">
        <w:rPr>
          <w:rFonts w:asciiTheme="minorHAnsi" w:eastAsia="Times New Roman" w:hAnsiTheme="minorHAnsi" w:cstheme="minorHAnsi"/>
          <w:b/>
          <w:color w:val="000000"/>
          <w:lang w:eastAsia="en-US"/>
        </w:rPr>
        <w:t>WAIVER OF TEXT.</w:t>
      </w:r>
      <w:r w:rsidRPr="0031228A">
        <w:rPr>
          <w:rFonts w:asciiTheme="minorHAnsi" w:eastAsia="Times New Roman" w:hAnsiTheme="minorHAnsi" w:cstheme="minorHAnsi"/>
          <w:color w:val="000000"/>
          <w:lang w:eastAsia="en-US"/>
        </w:rPr>
        <w:t xml:space="preserve"> This item is to waive the reading of the text of all ordinances and resolutions introduced and adopted at this meeting. Ordinances and resolutions shall be introduced or adopted by title. </w:t>
      </w:r>
    </w:p>
    <w:p w14:paraId="140EC271" w14:textId="77777777" w:rsidR="009F2A6C" w:rsidRPr="0031228A" w:rsidRDefault="009F2A6C" w:rsidP="00341CB6">
      <w:pPr>
        <w:suppressAutoHyphens w:val="0"/>
        <w:autoSpaceDE w:val="0"/>
        <w:autoSpaceDN w:val="0"/>
        <w:adjustRightInd w:val="0"/>
        <w:spacing w:after="0" w:line="240" w:lineRule="auto"/>
        <w:jc w:val="both"/>
        <w:rPr>
          <w:rFonts w:asciiTheme="minorHAnsi" w:hAnsiTheme="minorHAnsi" w:cstheme="minorHAnsi"/>
          <w:color w:val="000000"/>
          <w:lang w:eastAsia="en-US"/>
        </w:rPr>
      </w:pPr>
    </w:p>
    <w:p w14:paraId="3FD500CA" w14:textId="3606866C" w:rsidR="009F2A6C" w:rsidRDefault="009F2A6C" w:rsidP="00DA0777">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color w:val="000000"/>
          <w:lang w:eastAsia="en-US"/>
        </w:rPr>
      </w:pPr>
      <w:r w:rsidRPr="0031228A">
        <w:rPr>
          <w:rFonts w:asciiTheme="minorHAnsi" w:eastAsia="Times New Roman" w:hAnsiTheme="minorHAnsi" w:cstheme="minorHAnsi"/>
          <w:b/>
          <w:color w:val="000000"/>
          <w:lang w:eastAsia="en-US"/>
        </w:rPr>
        <w:t xml:space="preserve">APPROVAL OF MINUTES. </w:t>
      </w:r>
      <w:r w:rsidR="00DA0777" w:rsidRPr="00DA0777">
        <w:rPr>
          <w:rFonts w:asciiTheme="minorHAnsi" w:eastAsia="Times New Roman" w:hAnsiTheme="minorHAnsi" w:cstheme="minorHAnsi"/>
          <w:color w:val="000000"/>
          <w:lang w:eastAsia="en-US"/>
        </w:rPr>
        <w:t xml:space="preserve">APPROVE the minutes of a regular and special City Council meetings on June </w:t>
      </w:r>
      <w:r w:rsidR="00C57456">
        <w:rPr>
          <w:rFonts w:asciiTheme="minorHAnsi" w:eastAsia="Times New Roman" w:hAnsiTheme="minorHAnsi" w:cstheme="minorHAnsi"/>
          <w:color w:val="000000"/>
          <w:lang w:eastAsia="en-US"/>
        </w:rPr>
        <w:t>27</w:t>
      </w:r>
      <w:r w:rsidR="00DA0777" w:rsidRPr="00DA0777">
        <w:rPr>
          <w:rFonts w:asciiTheme="minorHAnsi" w:eastAsia="Times New Roman" w:hAnsiTheme="minorHAnsi" w:cstheme="minorHAnsi"/>
          <w:color w:val="000000"/>
          <w:lang w:eastAsia="en-US"/>
        </w:rPr>
        <w:t>, 2023, and special meeting</w:t>
      </w:r>
      <w:r w:rsidR="008C09EF">
        <w:rPr>
          <w:rFonts w:asciiTheme="minorHAnsi" w:eastAsia="Times New Roman" w:hAnsiTheme="minorHAnsi" w:cstheme="minorHAnsi"/>
          <w:color w:val="000000"/>
          <w:lang w:eastAsia="en-US"/>
        </w:rPr>
        <w:t>s</w:t>
      </w:r>
      <w:r w:rsidR="00DA0777" w:rsidRPr="00DA0777">
        <w:rPr>
          <w:rFonts w:asciiTheme="minorHAnsi" w:eastAsia="Times New Roman" w:hAnsiTheme="minorHAnsi" w:cstheme="minorHAnsi"/>
          <w:color w:val="000000"/>
          <w:lang w:eastAsia="en-US"/>
        </w:rPr>
        <w:t xml:space="preserve"> on June </w:t>
      </w:r>
      <w:r w:rsidR="008C09EF">
        <w:rPr>
          <w:rFonts w:asciiTheme="minorHAnsi" w:eastAsia="Times New Roman" w:hAnsiTheme="minorHAnsi" w:cstheme="minorHAnsi"/>
          <w:color w:val="000000"/>
          <w:lang w:eastAsia="en-US"/>
        </w:rPr>
        <w:t>28, 2023 and July 5, 2023.</w:t>
      </w:r>
    </w:p>
    <w:p w14:paraId="2F790F51" w14:textId="77777777" w:rsidR="00DA0777" w:rsidRPr="00DA0777" w:rsidRDefault="00DA0777" w:rsidP="00DA0777">
      <w:pPr>
        <w:suppressAutoHyphens w:val="0"/>
        <w:autoSpaceDE w:val="0"/>
        <w:autoSpaceDN w:val="0"/>
        <w:adjustRightInd w:val="0"/>
        <w:spacing w:after="0" w:line="240" w:lineRule="auto"/>
        <w:ind w:left="720"/>
        <w:jc w:val="both"/>
        <w:rPr>
          <w:rFonts w:asciiTheme="minorHAnsi" w:eastAsia="Times New Roman" w:hAnsiTheme="minorHAnsi" w:cstheme="minorHAnsi"/>
          <w:color w:val="000000"/>
          <w:lang w:eastAsia="en-US"/>
        </w:rPr>
      </w:pPr>
    </w:p>
    <w:p w14:paraId="4258E48F" w14:textId="3EFBF9B7" w:rsidR="00DA0777" w:rsidRDefault="009F2A6C" w:rsidP="00DA0777">
      <w:pPr>
        <w:numPr>
          <w:ilvl w:val="0"/>
          <w:numId w:val="3"/>
        </w:numPr>
        <w:suppressAutoHyphens w:val="0"/>
        <w:autoSpaceDE w:val="0"/>
        <w:autoSpaceDN w:val="0"/>
        <w:adjustRightInd w:val="0"/>
        <w:spacing w:after="0" w:line="240" w:lineRule="auto"/>
        <w:jc w:val="both"/>
        <w:rPr>
          <w:rFonts w:asciiTheme="minorHAnsi" w:eastAsia="Times New Roman" w:hAnsiTheme="minorHAnsi" w:cstheme="minorHAnsi"/>
          <w:color w:val="000000"/>
          <w:lang w:eastAsia="en-US"/>
        </w:rPr>
      </w:pPr>
      <w:r w:rsidRPr="0031228A">
        <w:rPr>
          <w:rFonts w:asciiTheme="minorHAnsi" w:eastAsia="Times New Roman" w:hAnsiTheme="minorHAnsi" w:cstheme="minorHAnsi"/>
          <w:b/>
          <w:color w:val="000000"/>
          <w:lang w:eastAsia="en-US"/>
        </w:rPr>
        <w:t>APPROVAL OF WARRANTS.</w:t>
      </w:r>
      <w:r w:rsidRPr="0031228A">
        <w:rPr>
          <w:rFonts w:asciiTheme="minorHAnsi" w:eastAsia="Times New Roman" w:hAnsiTheme="minorHAnsi" w:cstheme="minorHAnsi"/>
          <w:color w:val="000000"/>
          <w:lang w:eastAsia="en-US"/>
        </w:rPr>
        <w:t xml:space="preserve"> Approved</w:t>
      </w:r>
      <w:r w:rsidRPr="0031228A">
        <w:rPr>
          <w:rFonts w:asciiTheme="minorHAnsi" w:eastAsia="Times New Roman" w:hAnsiTheme="minorHAnsi" w:cstheme="minorHAnsi"/>
          <w:color w:val="000000"/>
          <w:kern w:val="2"/>
          <w:lang w:eastAsia="en-US"/>
        </w:rPr>
        <w:t xml:space="preserve"> </w:t>
      </w:r>
      <w:r w:rsidRPr="0031228A">
        <w:rPr>
          <w:rFonts w:asciiTheme="minorHAnsi" w:eastAsia="Times New Roman" w:hAnsiTheme="minorHAnsi" w:cstheme="minorHAnsi"/>
          <w:color w:val="000000"/>
          <w:lang w:eastAsia="en-US"/>
        </w:rPr>
        <w:t xml:space="preserve">City Council, Successor Agency, and Fire Protection District warrants dated </w:t>
      </w:r>
      <w:r w:rsidR="008C09EF">
        <w:rPr>
          <w:rFonts w:asciiTheme="minorHAnsi" w:eastAsia="Times New Roman" w:hAnsiTheme="minorHAnsi" w:cstheme="minorHAnsi"/>
          <w:color w:val="000000"/>
          <w:lang w:eastAsia="en-US"/>
        </w:rPr>
        <w:t>July 03, 2023</w:t>
      </w:r>
    </w:p>
    <w:p w14:paraId="0DB4F691" w14:textId="587C7408" w:rsidR="00DA0777" w:rsidRDefault="00DA0777" w:rsidP="00DA0777">
      <w:pPr>
        <w:numPr>
          <w:ilvl w:val="0"/>
          <w:numId w:val="3"/>
        </w:numPr>
        <w:suppressAutoHyphens w:val="0"/>
        <w:autoSpaceDE w:val="0"/>
        <w:autoSpaceDN w:val="0"/>
        <w:adjustRightInd w:val="0"/>
        <w:spacing w:before="240" w:after="0" w:line="240" w:lineRule="auto"/>
        <w:jc w:val="both"/>
        <w:rPr>
          <w:rFonts w:asciiTheme="minorHAnsi" w:eastAsia="Times New Roman" w:hAnsiTheme="minorHAnsi" w:cstheme="minorHAnsi"/>
          <w:color w:val="000000"/>
          <w:lang w:eastAsia="en-US"/>
        </w:rPr>
      </w:pPr>
      <w:r>
        <w:rPr>
          <w:rFonts w:asciiTheme="minorHAnsi" w:eastAsia="Times New Roman" w:hAnsiTheme="minorHAnsi" w:cstheme="minorHAnsi"/>
          <w:b/>
          <w:bCs/>
          <w:color w:val="000000"/>
          <w:lang w:eastAsia="en-US"/>
        </w:rPr>
        <w:t xml:space="preserve">RESOLUTION </w:t>
      </w:r>
      <w:r w:rsidR="008C09EF">
        <w:rPr>
          <w:rFonts w:asciiTheme="minorHAnsi" w:eastAsia="Times New Roman" w:hAnsiTheme="minorHAnsi" w:cstheme="minorHAnsi"/>
          <w:b/>
          <w:bCs/>
          <w:color w:val="000000"/>
          <w:lang w:eastAsia="en-US"/>
        </w:rPr>
        <w:t xml:space="preserve">NO. 2023-9173 – AUTHORIZING THE ACCEPTANCE OF FISCAL YEAR 2022 URBAN AREA SECURITY INITIATIVE (UASI) GRANT PROGRAM FUNDS. </w:t>
      </w:r>
      <w:r w:rsidR="008C09EF">
        <w:rPr>
          <w:rFonts w:asciiTheme="minorHAnsi" w:eastAsia="Times New Roman" w:hAnsiTheme="minorHAnsi" w:cstheme="minorHAnsi"/>
          <w:color w:val="000000"/>
          <w:lang w:eastAsia="en-US"/>
        </w:rPr>
        <w:t>Adopted a resolution authorizing the acceptance of Fiscal Year 2022 Urban Area Security Initiative (UASI) grant program funds.</w:t>
      </w:r>
    </w:p>
    <w:p w14:paraId="6C8C3F60" w14:textId="161D962E" w:rsidR="008C09EF" w:rsidRDefault="008C09EF" w:rsidP="00DA0777">
      <w:pPr>
        <w:numPr>
          <w:ilvl w:val="0"/>
          <w:numId w:val="3"/>
        </w:numPr>
        <w:suppressAutoHyphens w:val="0"/>
        <w:autoSpaceDE w:val="0"/>
        <w:autoSpaceDN w:val="0"/>
        <w:adjustRightInd w:val="0"/>
        <w:spacing w:before="240" w:after="0" w:line="240" w:lineRule="auto"/>
        <w:jc w:val="both"/>
        <w:rPr>
          <w:rFonts w:asciiTheme="minorHAnsi" w:eastAsia="Times New Roman" w:hAnsiTheme="minorHAnsi" w:cstheme="minorHAnsi"/>
          <w:color w:val="000000"/>
          <w:lang w:eastAsia="en-US"/>
        </w:rPr>
      </w:pPr>
      <w:r>
        <w:rPr>
          <w:rFonts w:asciiTheme="minorHAnsi" w:eastAsia="Times New Roman" w:hAnsiTheme="minorHAnsi" w:cstheme="minorHAnsi"/>
          <w:b/>
          <w:bCs/>
          <w:color w:val="000000"/>
          <w:lang w:eastAsia="en-US"/>
        </w:rPr>
        <w:t>RESOLUTION NO. 2023-9174 – AUTHORIZING THE ACCEPTANCE OF FISCAL YEAR 2022 STATE HOMELAND SECURITY GRANT PROGRAM (SHSGP) FUNDS.</w:t>
      </w:r>
      <w:r>
        <w:rPr>
          <w:rFonts w:asciiTheme="minorHAnsi" w:eastAsia="Times New Roman" w:hAnsiTheme="minorHAnsi" w:cstheme="minorHAnsi"/>
          <w:color w:val="000000"/>
          <w:lang w:eastAsia="en-US"/>
        </w:rPr>
        <w:t xml:space="preserve"> Adopted a resolution authorizing the acceptance of Fiscal Year (FY) 2022 State Homeland Security Grant Program (SHSGP) funds. </w:t>
      </w:r>
    </w:p>
    <w:p w14:paraId="7CD9F1A5" w14:textId="4D1105E0" w:rsidR="008C09EF" w:rsidRDefault="008C09EF" w:rsidP="00DA0777">
      <w:pPr>
        <w:numPr>
          <w:ilvl w:val="0"/>
          <w:numId w:val="3"/>
        </w:numPr>
        <w:suppressAutoHyphens w:val="0"/>
        <w:autoSpaceDE w:val="0"/>
        <w:autoSpaceDN w:val="0"/>
        <w:adjustRightInd w:val="0"/>
        <w:spacing w:before="240" w:after="0" w:line="240" w:lineRule="auto"/>
        <w:jc w:val="both"/>
        <w:rPr>
          <w:rFonts w:asciiTheme="minorHAnsi" w:eastAsia="Times New Roman" w:hAnsiTheme="minorHAnsi" w:cstheme="minorHAnsi"/>
          <w:color w:val="000000"/>
          <w:lang w:eastAsia="en-US"/>
        </w:rPr>
      </w:pPr>
      <w:r>
        <w:rPr>
          <w:rFonts w:asciiTheme="minorHAnsi" w:eastAsia="Times New Roman" w:hAnsiTheme="minorHAnsi" w:cstheme="minorHAnsi"/>
          <w:b/>
          <w:bCs/>
          <w:color w:val="000000"/>
          <w:lang w:eastAsia="en-US"/>
        </w:rPr>
        <w:t>RESOLUTION NOS.</w:t>
      </w:r>
      <w:r>
        <w:rPr>
          <w:rFonts w:asciiTheme="minorHAnsi" w:eastAsia="Times New Roman" w:hAnsiTheme="minorHAnsi" w:cstheme="minorHAnsi"/>
          <w:color w:val="000000"/>
          <w:lang w:eastAsia="en-US"/>
        </w:rPr>
        <w:t xml:space="preserve"> </w:t>
      </w:r>
      <w:r>
        <w:rPr>
          <w:rFonts w:asciiTheme="minorHAnsi" w:eastAsia="Times New Roman" w:hAnsiTheme="minorHAnsi" w:cstheme="minorHAnsi"/>
          <w:b/>
          <w:bCs/>
          <w:color w:val="000000"/>
          <w:lang w:eastAsia="en-US"/>
        </w:rPr>
        <w:t xml:space="preserve">2023-9175, 9176, 9177, 9178, 9179, 9180, &amp; 9181 – ORDERING THE SUMMARY VACATION AND ABANDONMENT OF PUBLIC HIGHWAY EASEMENTS (VAC23-0001 THROUGH VAC23-0004), A DRAINAGE EASEMENT (VAC23-0005), AND SLOPE EASEMENTS (VAC23-0006 AND VAC23-0007), ALL WITHIN THE BOUNDARY OF TENTATIVE SUBDIVISION MAP 19-0002 FOR NORTH CITY WEST. </w:t>
      </w:r>
      <w:r>
        <w:rPr>
          <w:rFonts w:asciiTheme="minorHAnsi" w:eastAsia="Times New Roman" w:hAnsiTheme="minorHAnsi" w:cstheme="minorHAnsi"/>
          <w:color w:val="000000"/>
          <w:lang w:eastAsia="en-US"/>
        </w:rPr>
        <w:t xml:space="preserve">Adopted the following resolutions, in the order listed, as recommended by the Planning Commission: </w:t>
      </w:r>
    </w:p>
    <w:p w14:paraId="2D74750F" w14:textId="7E36CBD7" w:rsidR="008C09EF" w:rsidRDefault="008C09EF" w:rsidP="00F31DB9">
      <w:pPr>
        <w:numPr>
          <w:ilvl w:val="3"/>
          <w:numId w:val="3"/>
        </w:numPr>
        <w:suppressAutoHyphens w:val="0"/>
        <w:autoSpaceDE w:val="0"/>
        <w:autoSpaceDN w:val="0"/>
        <w:adjustRightInd w:val="0"/>
        <w:spacing w:before="240" w:after="0" w:line="240" w:lineRule="auto"/>
        <w:ind w:left="1080"/>
        <w:jc w:val="both"/>
        <w:rPr>
          <w:rFonts w:asciiTheme="minorHAnsi" w:eastAsia="Times New Roman" w:hAnsiTheme="minorHAnsi" w:cstheme="minorHAnsi"/>
          <w:color w:val="000000"/>
          <w:lang w:eastAsia="en-US"/>
        </w:rPr>
      </w:pPr>
      <w:r>
        <w:rPr>
          <w:rFonts w:asciiTheme="minorHAnsi" w:eastAsia="Times New Roman" w:hAnsiTheme="minorHAnsi" w:cstheme="minorHAnsi"/>
          <w:color w:val="000000"/>
          <w:lang w:eastAsia="en-US"/>
        </w:rPr>
        <w:t>Resolution 2023-9175 ordering the summary vacation and abandonment of Public Highway Easement granted January 7, 1954 in Book 5101 Page 415 of Official Records (VAC23-0001); and</w:t>
      </w:r>
    </w:p>
    <w:p w14:paraId="31A0B01F" w14:textId="18B16F73" w:rsidR="008C09EF" w:rsidRDefault="008C09EF" w:rsidP="00F31DB9">
      <w:pPr>
        <w:numPr>
          <w:ilvl w:val="3"/>
          <w:numId w:val="3"/>
        </w:numPr>
        <w:suppressAutoHyphens w:val="0"/>
        <w:autoSpaceDE w:val="0"/>
        <w:autoSpaceDN w:val="0"/>
        <w:adjustRightInd w:val="0"/>
        <w:spacing w:before="240" w:after="0" w:line="240" w:lineRule="auto"/>
        <w:ind w:left="1080"/>
        <w:jc w:val="both"/>
        <w:rPr>
          <w:rFonts w:asciiTheme="minorHAnsi" w:eastAsia="Times New Roman" w:hAnsiTheme="minorHAnsi" w:cstheme="minorHAnsi"/>
          <w:color w:val="000000"/>
          <w:lang w:eastAsia="en-US"/>
        </w:rPr>
      </w:pPr>
      <w:r>
        <w:rPr>
          <w:rFonts w:asciiTheme="minorHAnsi" w:eastAsia="Times New Roman" w:hAnsiTheme="minorHAnsi" w:cstheme="minorHAnsi"/>
          <w:color w:val="000000"/>
          <w:lang w:eastAsia="en-US"/>
        </w:rPr>
        <w:t>Resolution 2023-9176 ordering the summary vacation and abandonment of Public Highway Easement granted January 7, 1954 in Book 5105 Page 411 of Official Records (VAC23-0002); and</w:t>
      </w:r>
    </w:p>
    <w:p w14:paraId="1A320399" w14:textId="661371EA" w:rsidR="008C09EF" w:rsidRDefault="008C09EF" w:rsidP="00F31DB9">
      <w:pPr>
        <w:numPr>
          <w:ilvl w:val="3"/>
          <w:numId w:val="3"/>
        </w:numPr>
        <w:suppressAutoHyphens w:val="0"/>
        <w:autoSpaceDE w:val="0"/>
        <w:autoSpaceDN w:val="0"/>
        <w:adjustRightInd w:val="0"/>
        <w:spacing w:before="240" w:after="0" w:line="240" w:lineRule="auto"/>
        <w:ind w:left="1080"/>
        <w:jc w:val="both"/>
        <w:rPr>
          <w:rFonts w:asciiTheme="minorHAnsi" w:eastAsia="Times New Roman" w:hAnsiTheme="minorHAnsi" w:cstheme="minorHAnsi"/>
          <w:color w:val="000000"/>
          <w:lang w:eastAsia="en-US"/>
        </w:rPr>
      </w:pPr>
      <w:r>
        <w:rPr>
          <w:rFonts w:asciiTheme="minorHAnsi" w:eastAsia="Times New Roman" w:hAnsiTheme="minorHAnsi" w:cstheme="minorHAnsi"/>
          <w:color w:val="000000"/>
          <w:lang w:eastAsia="en-US"/>
        </w:rPr>
        <w:t>Resolution 2023-9177 ordering the summary vacation and abandonment of Public Highway Easement granted January 7, 1954 in Book 5105 Page 419 of Official Records (VAC23-0003); and</w:t>
      </w:r>
    </w:p>
    <w:p w14:paraId="69609637" w14:textId="6252A983" w:rsidR="008C09EF" w:rsidRDefault="008C09EF" w:rsidP="00F31DB9">
      <w:pPr>
        <w:numPr>
          <w:ilvl w:val="3"/>
          <w:numId w:val="3"/>
        </w:numPr>
        <w:suppressAutoHyphens w:val="0"/>
        <w:autoSpaceDE w:val="0"/>
        <w:autoSpaceDN w:val="0"/>
        <w:adjustRightInd w:val="0"/>
        <w:spacing w:before="240" w:after="0" w:line="240" w:lineRule="auto"/>
        <w:ind w:left="1080"/>
        <w:jc w:val="both"/>
        <w:rPr>
          <w:rFonts w:asciiTheme="minorHAnsi" w:eastAsia="Times New Roman" w:hAnsiTheme="minorHAnsi" w:cstheme="minorHAnsi"/>
          <w:color w:val="000000"/>
          <w:lang w:eastAsia="en-US"/>
        </w:rPr>
      </w:pPr>
      <w:r>
        <w:rPr>
          <w:rFonts w:asciiTheme="minorHAnsi" w:eastAsia="Times New Roman" w:hAnsiTheme="minorHAnsi" w:cstheme="minorHAnsi"/>
          <w:color w:val="000000"/>
          <w:lang w:eastAsia="en-US"/>
        </w:rPr>
        <w:t>Resolution 2023-9178 ordering the summary vacation and abandonment of Public Highway Easement granted January 7, 1954 in Book 5105 Page 423 of Official Records (VAC23-0004); and</w:t>
      </w:r>
    </w:p>
    <w:p w14:paraId="1BD44B3C" w14:textId="5758DFC8" w:rsidR="008C09EF" w:rsidRDefault="008C09EF" w:rsidP="00F31DB9">
      <w:pPr>
        <w:numPr>
          <w:ilvl w:val="3"/>
          <w:numId w:val="3"/>
        </w:numPr>
        <w:suppressAutoHyphens w:val="0"/>
        <w:autoSpaceDE w:val="0"/>
        <w:autoSpaceDN w:val="0"/>
        <w:adjustRightInd w:val="0"/>
        <w:spacing w:before="240" w:after="0" w:line="240" w:lineRule="auto"/>
        <w:ind w:left="1080"/>
        <w:jc w:val="both"/>
        <w:rPr>
          <w:rFonts w:asciiTheme="minorHAnsi" w:eastAsia="Times New Roman" w:hAnsiTheme="minorHAnsi" w:cstheme="minorHAnsi"/>
          <w:color w:val="000000"/>
          <w:lang w:eastAsia="en-US"/>
        </w:rPr>
      </w:pPr>
      <w:r>
        <w:rPr>
          <w:rFonts w:asciiTheme="minorHAnsi" w:eastAsia="Times New Roman" w:hAnsiTheme="minorHAnsi" w:cstheme="minorHAnsi"/>
          <w:color w:val="000000"/>
          <w:lang w:eastAsia="en-US"/>
        </w:rPr>
        <w:t xml:space="preserve">Resolution 2023-9179 ordering the vacation and abandonment of the Drainage </w:t>
      </w:r>
      <w:r w:rsidR="0098075E">
        <w:rPr>
          <w:rFonts w:asciiTheme="minorHAnsi" w:eastAsia="Times New Roman" w:hAnsiTheme="minorHAnsi" w:cstheme="minorHAnsi"/>
          <w:color w:val="000000"/>
          <w:lang w:eastAsia="en-US"/>
        </w:rPr>
        <w:t>Easement granted as Document 1994-0603221 recorded on October 13, 1994 (VAC23-0005); and</w:t>
      </w:r>
    </w:p>
    <w:p w14:paraId="663EA693" w14:textId="7D26A43F" w:rsidR="0098075E" w:rsidRDefault="0098075E" w:rsidP="00F31DB9">
      <w:pPr>
        <w:numPr>
          <w:ilvl w:val="3"/>
          <w:numId w:val="3"/>
        </w:numPr>
        <w:suppressAutoHyphens w:val="0"/>
        <w:autoSpaceDE w:val="0"/>
        <w:autoSpaceDN w:val="0"/>
        <w:adjustRightInd w:val="0"/>
        <w:spacing w:before="240" w:after="0" w:line="240" w:lineRule="auto"/>
        <w:ind w:left="1080"/>
        <w:jc w:val="both"/>
        <w:rPr>
          <w:rFonts w:asciiTheme="minorHAnsi" w:eastAsia="Times New Roman" w:hAnsiTheme="minorHAnsi" w:cstheme="minorHAnsi"/>
          <w:color w:val="000000"/>
          <w:lang w:eastAsia="en-US"/>
        </w:rPr>
      </w:pPr>
      <w:r>
        <w:rPr>
          <w:rFonts w:asciiTheme="minorHAnsi" w:eastAsia="Times New Roman" w:hAnsiTheme="minorHAnsi" w:cstheme="minorHAnsi"/>
          <w:color w:val="000000"/>
          <w:lang w:eastAsia="en-US"/>
        </w:rPr>
        <w:lastRenderedPageBreak/>
        <w:t>Resolution 2023-9180 ordering the vacation and a</w:t>
      </w:r>
      <w:r w:rsidR="00BC3702">
        <w:rPr>
          <w:rFonts w:asciiTheme="minorHAnsi" w:eastAsia="Times New Roman" w:hAnsiTheme="minorHAnsi" w:cstheme="minorHAnsi"/>
          <w:color w:val="000000"/>
          <w:lang w:eastAsia="en-US"/>
        </w:rPr>
        <w:t xml:space="preserve">bandonment of the Slope Easements granted as Document 1994-0603222 recorded on October 13, 1994 (VAC23-0006); and </w:t>
      </w:r>
    </w:p>
    <w:p w14:paraId="6BC47EE9" w14:textId="4BB7E4AE" w:rsidR="00BC3702" w:rsidRDefault="00BC3702" w:rsidP="00F31DB9">
      <w:pPr>
        <w:numPr>
          <w:ilvl w:val="3"/>
          <w:numId w:val="3"/>
        </w:numPr>
        <w:suppressAutoHyphens w:val="0"/>
        <w:autoSpaceDE w:val="0"/>
        <w:autoSpaceDN w:val="0"/>
        <w:adjustRightInd w:val="0"/>
        <w:spacing w:before="240" w:after="0" w:line="240" w:lineRule="auto"/>
        <w:ind w:left="1080"/>
        <w:jc w:val="both"/>
        <w:rPr>
          <w:rFonts w:asciiTheme="minorHAnsi" w:eastAsia="Times New Roman" w:hAnsiTheme="minorHAnsi" w:cstheme="minorHAnsi"/>
          <w:color w:val="000000"/>
          <w:lang w:eastAsia="en-US"/>
        </w:rPr>
      </w:pPr>
      <w:r>
        <w:rPr>
          <w:rFonts w:asciiTheme="minorHAnsi" w:eastAsia="Times New Roman" w:hAnsiTheme="minorHAnsi" w:cstheme="minorHAnsi"/>
          <w:color w:val="000000"/>
          <w:lang w:eastAsia="en-US"/>
        </w:rPr>
        <w:t xml:space="preserve">Resolution 2023-9181 ordering the vacation and abandonment of the Slope Easement granted as Document 1993-0196041 recorded on March 31, 1993 (VAC23-0007). </w:t>
      </w:r>
    </w:p>
    <w:p w14:paraId="10F76E55" w14:textId="119952F2" w:rsidR="00BC3702" w:rsidRPr="00BC3702" w:rsidRDefault="00BC3702" w:rsidP="00BC3702">
      <w:pPr>
        <w:numPr>
          <w:ilvl w:val="0"/>
          <w:numId w:val="3"/>
        </w:numPr>
        <w:suppressAutoHyphens w:val="0"/>
        <w:autoSpaceDE w:val="0"/>
        <w:autoSpaceDN w:val="0"/>
        <w:adjustRightInd w:val="0"/>
        <w:spacing w:before="240" w:after="0" w:line="240" w:lineRule="auto"/>
        <w:jc w:val="both"/>
        <w:rPr>
          <w:rFonts w:asciiTheme="minorHAnsi" w:eastAsia="Times New Roman" w:hAnsiTheme="minorHAnsi" w:cstheme="minorHAnsi"/>
          <w:b/>
          <w:bCs/>
          <w:color w:val="000000"/>
          <w:lang w:eastAsia="en-US"/>
        </w:rPr>
      </w:pPr>
      <w:r w:rsidRPr="00BC3702">
        <w:rPr>
          <w:rFonts w:asciiTheme="minorHAnsi" w:eastAsia="Times New Roman" w:hAnsiTheme="minorHAnsi" w:cstheme="minorHAnsi"/>
          <w:b/>
          <w:bCs/>
          <w:color w:val="000000"/>
          <w:lang w:eastAsia="en-US"/>
        </w:rPr>
        <w:t>LEGISLATIVE REPORT</w:t>
      </w:r>
      <w:r>
        <w:rPr>
          <w:rFonts w:asciiTheme="minorHAnsi" w:eastAsia="Times New Roman" w:hAnsiTheme="minorHAnsi" w:cstheme="minorHAnsi"/>
          <w:b/>
          <w:bCs/>
          <w:color w:val="000000"/>
          <w:lang w:eastAsia="en-US"/>
        </w:rPr>
        <w:t>.</w:t>
      </w:r>
      <w:r>
        <w:rPr>
          <w:rFonts w:asciiTheme="minorHAnsi" w:eastAsia="Times New Roman" w:hAnsiTheme="minorHAnsi" w:cstheme="minorHAnsi"/>
          <w:color w:val="000000"/>
          <w:lang w:eastAsia="en-US"/>
        </w:rPr>
        <w:t xml:space="preserve"> Noted and filed updates to legislation with an official City position.</w:t>
      </w:r>
    </w:p>
    <w:p w14:paraId="5AD7DC8F" w14:textId="2DF0C406" w:rsidR="003D5C8E" w:rsidRDefault="003D5C8E" w:rsidP="003D5C8E">
      <w:pPr>
        <w:suppressAutoHyphens w:val="0"/>
        <w:autoSpaceDE w:val="0"/>
        <w:autoSpaceDN w:val="0"/>
        <w:adjustRightInd w:val="0"/>
        <w:ind w:left="360"/>
        <w:jc w:val="both"/>
        <w:rPr>
          <w:rFonts w:asciiTheme="minorHAnsi" w:hAnsiTheme="minorHAnsi" w:cstheme="minorHAnsi"/>
          <w:b/>
          <w:color w:val="000000"/>
          <w:kern w:val="2"/>
          <w:u w:val="single"/>
        </w:rPr>
      </w:pPr>
      <w:bookmarkStart w:id="9" w:name="_Hlk131764563"/>
    </w:p>
    <w:p w14:paraId="395A612A" w14:textId="77777777" w:rsidR="003D5C8E" w:rsidRDefault="003D5C8E" w:rsidP="005776BE">
      <w:pPr>
        <w:suppressAutoHyphens w:val="0"/>
        <w:autoSpaceDE w:val="0"/>
        <w:autoSpaceDN w:val="0"/>
        <w:adjustRightInd w:val="0"/>
        <w:ind w:left="360"/>
        <w:jc w:val="both"/>
        <w:rPr>
          <w:rFonts w:asciiTheme="minorHAnsi" w:hAnsiTheme="minorHAnsi" w:cstheme="minorHAnsi"/>
          <w:b/>
          <w:color w:val="000000"/>
          <w:kern w:val="2"/>
          <w:u w:val="single"/>
        </w:rPr>
      </w:pPr>
      <w:r w:rsidRPr="003D5C8E">
        <w:rPr>
          <w:rFonts w:asciiTheme="minorHAnsi" w:hAnsiTheme="minorHAnsi" w:cstheme="minorHAnsi"/>
          <w:b/>
          <w:color w:val="000000"/>
          <w:kern w:val="2"/>
          <w:u w:val="single"/>
        </w:rPr>
        <w:t>ORAL COMMUNICATIONS</w:t>
      </w:r>
      <w:bookmarkEnd w:id="9"/>
    </w:p>
    <w:p w14:paraId="3AF49059" w14:textId="35D53AE5" w:rsidR="003D5C8E" w:rsidRPr="00AC2EE5" w:rsidRDefault="00BC3702" w:rsidP="00AC2EE5">
      <w:pPr>
        <w:suppressAutoHyphens w:val="0"/>
        <w:autoSpaceDE w:val="0"/>
        <w:autoSpaceDN w:val="0"/>
        <w:adjustRightInd w:val="0"/>
        <w:spacing w:line="240" w:lineRule="auto"/>
        <w:ind w:left="810"/>
        <w:jc w:val="both"/>
        <w:rPr>
          <w:rFonts w:asciiTheme="minorHAnsi" w:hAnsiTheme="minorHAnsi" w:cstheme="minorHAnsi"/>
          <w:color w:val="000000"/>
          <w:kern w:val="2"/>
        </w:rPr>
      </w:pPr>
      <w:r>
        <w:rPr>
          <w:rFonts w:asciiTheme="minorHAnsi" w:hAnsiTheme="minorHAnsi" w:cstheme="minorHAnsi"/>
          <w:color w:val="000000"/>
          <w:kern w:val="2"/>
        </w:rPr>
        <w:t xml:space="preserve">Marlene </w:t>
      </w:r>
      <w:proofErr w:type="spellStart"/>
      <w:r>
        <w:rPr>
          <w:rFonts w:asciiTheme="minorHAnsi" w:hAnsiTheme="minorHAnsi" w:cstheme="minorHAnsi"/>
          <w:color w:val="000000"/>
          <w:kern w:val="2"/>
        </w:rPr>
        <w:t>Walder</w:t>
      </w:r>
      <w:proofErr w:type="spellEnd"/>
      <w:r>
        <w:rPr>
          <w:rFonts w:asciiTheme="minorHAnsi" w:hAnsiTheme="minorHAnsi" w:cstheme="minorHAnsi"/>
          <w:color w:val="000000"/>
          <w:kern w:val="2"/>
        </w:rPr>
        <w:t xml:space="preserve"> commented on amenity conditions at mobile home park establishment.</w:t>
      </w:r>
    </w:p>
    <w:p w14:paraId="1675ECA1" w14:textId="198B6729" w:rsidR="0016654A" w:rsidRDefault="0016654A" w:rsidP="00E30447">
      <w:pPr>
        <w:pStyle w:val="NoSpacing"/>
        <w:jc w:val="both"/>
        <w:rPr>
          <w:rFonts w:asciiTheme="minorHAnsi" w:hAnsiTheme="minorHAnsi" w:cstheme="minorHAnsi"/>
          <w:bCs/>
        </w:rPr>
      </w:pPr>
      <w:r>
        <w:rPr>
          <w:rFonts w:asciiTheme="minorHAnsi" w:hAnsiTheme="minorHAnsi" w:cstheme="minorHAnsi"/>
          <w:b/>
          <w:u w:val="single"/>
        </w:rPr>
        <w:t>PUBLIC HEARINGS</w:t>
      </w:r>
    </w:p>
    <w:p w14:paraId="7095BDB0" w14:textId="77777777" w:rsidR="0016654A" w:rsidRDefault="0016654A" w:rsidP="0016654A">
      <w:pPr>
        <w:pStyle w:val="NoSpacing"/>
        <w:jc w:val="both"/>
        <w:rPr>
          <w:rFonts w:asciiTheme="minorHAnsi" w:hAnsiTheme="minorHAnsi" w:cstheme="minorHAnsi"/>
          <w:bCs/>
        </w:rPr>
      </w:pPr>
    </w:p>
    <w:p w14:paraId="78C13F81" w14:textId="7901C737" w:rsidR="000548E3" w:rsidRPr="00BC3702" w:rsidRDefault="00EF2D9D" w:rsidP="00EF2D9D">
      <w:pPr>
        <w:widowControl w:val="0"/>
        <w:tabs>
          <w:tab w:val="left" w:pos="36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360"/>
        <w:rPr>
          <w:rFonts w:asciiTheme="minorHAnsi" w:eastAsiaTheme="minorEastAsia" w:hAnsiTheme="minorHAnsi" w:cstheme="minorHAnsi"/>
          <w:b/>
          <w:bCs/>
          <w:color w:val="000000"/>
          <w:kern w:val="2"/>
          <w:lang w:eastAsia="en-US"/>
        </w:rPr>
      </w:pPr>
      <w:r>
        <w:rPr>
          <w:rFonts w:asciiTheme="minorHAnsi" w:hAnsiTheme="minorHAnsi" w:cstheme="minorHAnsi"/>
          <w:bCs/>
        </w:rPr>
        <w:t xml:space="preserve">8) </w:t>
      </w:r>
      <w:r w:rsidR="00BC3702">
        <w:rPr>
          <w:rFonts w:asciiTheme="minorHAnsi" w:eastAsiaTheme="minorEastAsia" w:hAnsiTheme="minorHAnsi" w:cstheme="minorHAnsi"/>
          <w:b/>
          <w:bCs/>
          <w:color w:val="000000"/>
          <w:kern w:val="2"/>
          <w:lang w:eastAsia="en-US"/>
        </w:rPr>
        <w:t xml:space="preserve">RESOLUTION NO. 2023-9182 – CONFIRMING THE DIAGRAM AND ASSESSMENT AND PROVIDING FOR THE LEVY OF THE ANNUAL ASSESSMENT OF THE LANDSCAPING AND LIGHTING DISTRICT NO. 1 FOR FISCAL YEAR 2023-24. </w:t>
      </w:r>
      <w:r w:rsidR="00BC3702">
        <w:rPr>
          <w:rFonts w:asciiTheme="minorHAnsi" w:eastAsiaTheme="minorEastAsia" w:hAnsiTheme="minorHAnsi" w:cstheme="minorHAnsi"/>
          <w:color w:val="000000"/>
          <w:kern w:val="2"/>
          <w:lang w:eastAsia="en-US"/>
        </w:rPr>
        <w:t>Adopted resolution approving and confirming the diagram and assessment and levying the assessment for fiscal year 2023-2024.</w:t>
      </w:r>
      <w:r w:rsidR="005776BE">
        <w:rPr>
          <w:rFonts w:asciiTheme="minorHAnsi" w:eastAsiaTheme="minorEastAsia" w:hAnsiTheme="minorHAnsi" w:cstheme="minorHAnsi"/>
          <w:b/>
          <w:bCs/>
          <w:color w:val="000000"/>
          <w:kern w:val="2"/>
          <w:lang w:eastAsia="en-US"/>
        </w:rPr>
        <w:t xml:space="preserve"> </w:t>
      </w:r>
    </w:p>
    <w:p w14:paraId="1019B9E4" w14:textId="77777777" w:rsidR="000548E3" w:rsidRDefault="000548E3" w:rsidP="002D2FDB">
      <w:pPr>
        <w:pStyle w:val="NoSpacing"/>
        <w:ind w:left="360"/>
        <w:jc w:val="both"/>
        <w:rPr>
          <w:rFonts w:asciiTheme="minorHAnsi" w:hAnsiTheme="minorHAnsi" w:cstheme="minorHAnsi"/>
          <w:b/>
        </w:rPr>
      </w:pPr>
    </w:p>
    <w:p w14:paraId="43D75669" w14:textId="72365D65" w:rsidR="002D2FDB" w:rsidRPr="0031228A" w:rsidRDefault="002D2FDB" w:rsidP="002D2FDB">
      <w:pPr>
        <w:pStyle w:val="NoSpacing"/>
        <w:ind w:left="360"/>
        <w:jc w:val="both"/>
        <w:rPr>
          <w:rFonts w:asciiTheme="minorHAnsi" w:hAnsiTheme="minorHAnsi" w:cstheme="minorHAnsi"/>
          <w:b/>
        </w:rPr>
      </w:pPr>
      <w:r w:rsidRPr="0031228A">
        <w:rPr>
          <w:rFonts w:asciiTheme="minorHAnsi" w:hAnsiTheme="minorHAnsi" w:cstheme="minorHAnsi"/>
          <w:b/>
        </w:rPr>
        <w:t xml:space="preserve">MOVED TO </w:t>
      </w:r>
      <w:r>
        <w:rPr>
          <w:rFonts w:asciiTheme="minorHAnsi" w:hAnsiTheme="minorHAnsi" w:cstheme="minorHAnsi"/>
          <w:b/>
        </w:rPr>
        <w:t>CLOSE PUBLIC HEARING</w:t>
      </w:r>
      <w:r w:rsidRPr="0031228A">
        <w:rPr>
          <w:rFonts w:asciiTheme="minorHAnsi" w:hAnsiTheme="minorHAnsi" w:cstheme="minorHAnsi"/>
          <w:b/>
        </w:rPr>
        <w:t xml:space="preserve"> BY</w:t>
      </w:r>
      <w:r w:rsidR="00081AFD">
        <w:rPr>
          <w:rFonts w:asciiTheme="minorHAnsi" w:hAnsiTheme="minorHAnsi" w:cstheme="minorHAnsi"/>
          <w:b/>
        </w:rPr>
        <w:t xml:space="preserve"> MAYOR JONES</w:t>
      </w:r>
      <w:r w:rsidRPr="0031228A">
        <w:rPr>
          <w:rFonts w:asciiTheme="minorHAnsi" w:hAnsiTheme="minorHAnsi" w:cstheme="minorHAnsi"/>
          <w:b/>
        </w:rPr>
        <w:t>, SECONDED BY</w:t>
      </w:r>
      <w:r w:rsidR="00081AFD">
        <w:rPr>
          <w:rFonts w:asciiTheme="minorHAnsi" w:hAnsiTheme="minorHAnsi" w:cstheme="minorHAnsi"/>
          <w:b/>
        </w:rPr>
        <w:t xml:space="preserve"> COUNCILMEMBER MUSGROVE</w:t>
      </w:r>
      <w:r>
        <w:rPr>
          <w:rFonts w:asciiTheme="minorHAnsi" w:hAnsiTheme="minorHAnsi" w:cstheme="minorHAnsi"/>
          <w:b/>
        </w:rPr>
        <w:t xml:space="preserve">. </w:t>
      </w:r>
    </w:p>
    <w:p w14:paraId="371AE5F8" w14:textId="77777777" w:rsidR="002D2FDB" w:rsidRPr="0031228A" w:rsidRDefault="002D2FDB" w:rsidP="002D2FDB">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p>
    <w:p w14:paraId="1DF51D2F" w14:textId="77777777" w:rsidR="002D2FDB" w:rsidRPr="0031228A" w:rsidRDefault="002D2FDB" w:rsidP="002D2FDB">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31228A">
        <w:rPr>
          <w:rFonts w:asciiTheme="minorHAnsi" w:eastAsia="Times New Roman" w:hAnsiTheme="minorHAnsi" w:cstheme="minorHAnsi"/>
          <w:bCs/>
          <w:color w:val="000000"/>
          <w:lang w:eastAsia="en-US"/>
        </w:rPr>
        <w:t xml:space="preserve">AYES: </w:t>
      </w:r>
      <w:r w:rsidRPr="0031228A">
        <w:rPr>
          <w:rFonts w:asciiTheme="minorHAnsi" w:eastAsia="Times New Roman" w:hAnsiTheme="minorHAnsi" w:cstheme="minorHAnsi"/>
          <w:bCs/>
          <w:color w:val="000000"/>
          <w:lang w:eastAsia="en-US"/>
        </w:rPr>
        <w:tab/>
      </w:r>
      <w:r w:rsidRPr="0031228A">
        <w:rPr>
          <w:rFonts w:asciiTheme="minorHAnsi" w:eastAsia="Times New Roman" w:hAnsiTheme="minorHAnsi" w:cstheme="minorHAnsi"/>
          <w:color w:val="000000"/>
          <w:lang w:eastAsia="en-US"/>
        </w:rPr>
        <w:t>COUNCILMEMBERS:  JONES, JENKINS, MUSGROVE, NUÑEZ, SANNELLA</w:t>
      </w:r>
    </w:p>
    <w:p w14:paraId="5F6D4F7E" w14:textId="77777777" w:rsidR="002D2FDB" w:rsidRPr="0031228A" w:rsidRDefault="002D2FDB" w:rsidP="002D2FDB">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31228A">
        <w:rPr>
          <w:rFonts w:asciiTheme="minorHAnsi" w:eastAsia="Times New Roman" w:hAnsiTheme="minorHAnsi" w:cstheme="minorHAnsi"/>
          <w:bCs/>
          <w:color w:val="000000"/>
          <w:lang w:eastAsia="en-US"/>
        </w:rPr>
        <w:t>NOES:</w:t>
      </w:r>
      <w:r w:rsidRPr="0031228A">
        <w:rPr>
          <w:rFonts w:asciiTheme="minorHAnsi" w:eastAsia="Times New Roman" w:hAnsiTheme="minorHAnsi" w:cstheme="minorHAnsi"/>
          <w:bCs/>
          <w:color w:val="000000"/>
          <w:lang w:eastAsia="en-US"/>
        </w:rPr>
        <w:tab/>
        <w:t>COUNCILMEMBERS:  NONE</w:t>
      </w:r>
      <w:r w:rsidRPr="0031228A">
        <w:rPr>
          <w:rFonts w:asciiTheme="minorHAnsi" w:eastAsia="Times New Roman" w:hAnsiTheme="minorHAnsi" w:cstheme="minorHAnsi"/>
          <w:color w:val="000000"/>
          <w:lang w:eastAsia="en-US"/>
        </w:rPr>
        <w:t xml:space="preserve"> </w:t>
      </w:r>
    </w:p>
    <w:p w14:paraId="1F55F9F1" w14:textId="1696023F" w:rsidR="002D2FDB" w:rsidRDefault="002D2FDB" w:rsidP="00977ECA">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360" w:hanging="360"/>
        <w:rPr>
          <w:rFonts w:asciiTheme="minorHAnsi" w:eastAsiaTheme="minorEastAsia" w:hAnsiTheme="minorHAnsi" w:cstheme="minorHAnsi"/>
          <w:b/>
          <w:bCs/>
          <w:color w:val="000000"/>
          <w:kern w:val="2"/>
          <w:lang w:eastAsia="en-US"/>
        </w:rPr>
      </w:pPr>
    </w:p>
    <w:p w14:paraId="762031FD" w14:textId="6BBF1A8D" w:rsidR="002D2FDB" w:rsidRPr="0031228A" w:rsidRDefault="002D2FDB" w:rsidP="002D2FDB">
      <w:pPr>
        <w:pStyle w:val="NoSpacing"/>
        <w:ind w:left="360"/>
        <w:jc w:val="both"/>
        <w:rPr>
          <w:rFonts w:asciiTheme="minorHAnsi" w:hAnsiTheme="minorHAnsi" w:cstheme="minorHAnsi"/>
          <w:b/>
        </w:rPr>
      </w:pPr>
      <w:r w:rsidRPr="0031228A">
        <w:rPr>
          <w:rFonts w:asciiTheme="minorHAnsi" w:hAnsiTheme="minorHAnsi" w:cstheme="minorHAnsi"/>
          <w:b/>
        </w:rPr>
        <w:t>MOVED BY</w:t>
      </w:r>
      <w:r w:rsidR="00081AFD">
        <w:rPr>
          <w:rFonts w:asciiTheme="minorHAnsi" w:hAnsiTheme="minorHAnsi" w:cstheme="minorHAnsi"/>
          <w:b/>
        </w:rPr>
        <w:t xml:space="preserve"> COUNCILMEMBER MUSGROVE</w:t>
      </w:r>
      <w:r w:rsidRPr="0031228A">
        <w:rPr>
          <w:rFonts w:asciiTheme="minorHAnsi" w:hAnsiTheme="minorHAnsi" w:cstheme="minorHAnsi"/>
          <w:b/>
        </w:rPr>
        <w:t>, SECONDED BY</w:t>
      </w:r>
      <w:r w:rsidR="00081AFD">
        <w:rPr>
          <w:rFonts w:asciiTheme="minorHAnsi" w:hAnsiTheme="minorHAnsi" w:cstheme="minorHAnsi"/>
          <w:b/>
        </w:rPr>
        <w:t xml:space="preserve"> DEPUTY MAYOR JENKINS</w:t>
      </w:r>
      <w:r>
        <w:rPr>
          <w:rFonts w:asciiTheme="minorHAnsi" w:hAnsiTheme="minorHAnsi" w:cstheme="minorHAnsi"/>
          <w:b/>
        </w:rPr>
        <w:t xml:space="preserve"> TO APPROVE ACTIONS RELATED TO </w:t>
      </w:r>
      <w:r w:rsidR="00BC3702">
        <w:rPr>
          <w:rFonts w:asciiTheme="minorHAnsi" w:hAnsiTheme="minorHAnsi" w:cstheme="minorHAnsi"/>
          <w:b/>
        </w:rPr>
        <w:t>RESOLUTION NO. 2023-9182.</w:t>
      </w:r>
      <w:r>
        <w:rPr>
          <w:rFonts w:asciiTheme="minorHAnsi" w:hAnsiTheme="minorHAnsi" w:cstheme="minorHAnsi"/>
          <w:b/>
        </w:rPr>
        <w:t xml:space="preserve"> </w:t>
      </w:r>
    </w:p>
    <w:p w14:paraId="4C2ABFA7" w14:textId="77777777" w:rsidR="002D2FDB" w:rsidRPr="0031228A" w:rsidRDefault="002D2FDB" w:rsidP="002D2FDB">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p>
    <w:p w14:paraId="1F07568B" w14:textId="77777777" w:rsidR="002D2FDB" w:rsidRPr="0031228A" w:rsidRDefault="002D2FDB" w:rsidP="002D2FDB">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31228A">
        <w:rPr>
          <w:rFonts w:asciiTheme="minorHAnsi" w:eastAsia="Times New Roman" w:hAnsiTheme="minorHAnsi" w:cstheme="minorHAnsi"/>
          <w:bCs/>
          <w:color w:val="000000"/>
          <w:lang w:eastAsia="en-US"/>
        </w:rPr>
        <w:t xml:space="preserve">AYES: </w:t>
      </w:r>
      <w:r w:rsidRPr="0031228A">
        <w:rPr>
          <w:rFonts w:asciiTheme="minorHAnsi" w:eastAsia="Times New Roman" w:hAnsiTheme="minorHAnsi" w:cstheme="minorHAnsi"/>
          <w:bCs/>
          <w:color w:val="000000"/>
          <w:lang w:eastAsia="en-US"/>
        </w:rPr>
        <w:tab/>
      </w:r>
      <w:r w:rsidRPr="0031228A">
        <w:rPr>
          <w:rFonts w:asciiTheme="minorHAnsi" w:eastAsia="Times New Roman" w:hAnsiTheme="minorHAnsi" w:cstheme="minorHAnsi"/>
          <w:color w:val="000000"/>
          <w:lang w:eastAsia="en-US"/>
        </w:rPr>
        <w:t>COUNCILMEMBERS:  JONES, JENKINS, MUSGROVE, NUÑEZ, SANNELLA</w:t>
      </w:r>
    </w:p>
    <w:p w14:paraId="7574A8DD" w14:textId="77777777" w:rsidR="00EF2D9D" w:rsidRDefault="002D2FDB" w:rsidP="00EF2D9D">
      <w:pPr>
        <w:suppressAutoHyphens w:val="0"/>
        <w:autoSpaceDE w:val="0"/>
        <w:autoSpaceDN w:val="0"/>
        <w:adjustRightInd w:val="0"/>
        <w:spacing w:after="0" w:line="240" w:lineRule="auto"/>
        <w:ind w:left="360" w:firstLine="720"/>
        <w:jc w:val="both"/>
        <w:rPr>
          <w:rFonts w:asciiTheme="minorHAnsi" w:eastAsia="Times New Roman" w:hAnsiTheme="minorHAnsi" w:cstheme="minorHAnsi"/>
          <w:color w:val="000000"/>
          <w:lang w:eastAsia="en-US"/>
        </w:rPr>
      </w:pPr>
      <w:r w:rsidRPr="0031228A">
        <w:rPr>
          <w:rFonts w:asciiTheme="minorHAnsi" w:eastAsia="Times New Roman" w:hAnsiTheme="minorHAnsi" w:cstheme="minorHAnsi"/>
          <w:bCs/>
          <w:color w:val="000000"/>
          <w:lang w:eastAsia="en-US"/>
        </w:rPr>
        <w:t>NOES:</w:t>
      </w:r>
      <w:r w:rsidRPr="0031228A">
        <w:rPr>
          <w:rFonts w:asciiTheme="minorHAnsi" w:eastAsia="Times New Roman" w:hAnsiTheme="minorHAnsi" w:cstheme="minorHAnsi"/>
          <w:bCs/>
          <w:color w:val="000000"/>
          <w:lang w:eastAsia="en-US"/>
        </w:rPr>
        <w:tab/>
        <w:t>COUNCILMEMBERS:  NONE</w:t>
      </w:r>
      <w:r w:rsidRPr="0031228A">
        <w:rPr>
          <w:rFonts w:asciiTheme="minorHAnsi" w:eastAsia="Times New Roman" w:hAnsiTheme="minorHAnsi" w:cstheme="minorHAnsi"/>
          <w:color w:val="000000"/>
          <w:lang w:eastAsia="en-US"/>
        </w:rPr>
        <w:t xml:space="preserve"> </w:t>
      </w:r>
    </w:p>
    <w:p w14:paraId="6DA3CFCE" w14:textId="77777777" w:rsidR="00EF2D9D" w:rsidRDefault="00EF2D9D" w:rsidP="00EF2D9D">
      <w:pPr>
        <w:suppressAutoHyphens w:val="0"/>
        <w:autoSpaceDE w:val="0"/>
        <w:autoSpaceDN w:val="0"/>
        <w:adjustRightInd w:val="0"/>
        <w:spacing w:after="0" w:line="240" w:lineRule="auto"/>
        <w:ind w:left="360"/>
        <w:jc w:val="both"/>
        <w:rPr>
          <w:rFonts w:asciiTheme="minorHAnsi" w:eastAsia="Times New Roman" w:hAnsiTheme="minorHAnsi" w:cstheme="minorHAnsi"/>
          <w:color w:val="000000"/>
          <w:lang w:eastAsia="en-US"/>
        </w:rPr>
      </w:pPr>
    </w:p>
    <w:p w14:paraId="196792AE" w14:textId="49979280" w:rsidR="005776BE" w:rsidRPr="00EF2D9D" w:rsidRDefault="00EF2D9D" w:rsidP="00EF2D9D">
      <w:pPr>
        <w:suppressAutoHyphens w:val="0"/>
        <w:autoSpaceDE w:val="0"/>
        <w:autoSpaceDN w:val="0"/>
        <w:adjustRightInd w:val="0"/>
        <w:ind w:left="360"/>
        <w:jc w:val="both"/>
        <w:rPr>
          <w:rFonts w:asciiTheme="minorHAnsi" w:eastAsia="Times New Roman" w:hAnsiTheme="minorHAnsi" w:cstheme="minorHAnsi"/>
          <w:color w:val="000000"/>
          <w:lang w:eastAsia="en-US"/>
        </w:rPr>
      </w:pPr>
      <w:r>
        <w:rPr>
          <w:rFonts w:asciiTheme="minorHAnsi" w:eastAsiaTheme="minorEastAsia" w:hAnsiTheme="minorHAnsi" w:cstheme="minorHAnsi"/>
          <w:color w:val="000000"/>
          <w:kern w:val="2"/>
          <w:lang w:eastAsia="en-US"/>
        </w:rPr>
        <w:t xml:space="preserve">9) </w:t>
      </w:r>
      <w:r w:rsidR="00BC3702" w:rsidRPr="00EF2D9D">
        <w:rPr>
          <w:rFonts w:asciiTheme="minorHAnsi" w:eastAsiaTheme="minorEastAsia" w:hAnsiTheme="minorHAnsi" w:cstheme="minorHAnsi"/>
          <w:b/>
          <w:bCs/>
          <w:color w:val="000000"/>
          <w:kern w:val="2"/>
          <w:lang w:eastAsia="en-US"/>
        </w:rPr>
        <w:t xml:space="preserve">RESOLUTION NO. 2023-9183 – CONFIRMING THE DIAGRAM AND ASSESSMENT AND PROVIDING FOR THE LEVY OF THE ANNUAL ASSESSMENT OF VALLECITOS TOWN CENTER STREET MAINTENANCE DIESTRICT FOR FISCAL YEAR 2023-2024. </w:t>
      </w:r>
      <w:r w:rsidR="00BC3702" w:rsidRPr="00EF2D9D">
        <w:rPr>
          <w:rFonts w:asciiTheme="minorHAnsi" w:eastAsiaTheme="minorEastAsia" w:hAnsiTheme="minorHAnsi" w:cstheme="minorHAnsi"/>
          <w:color w:val="000000"/>
          <w:kern w:val="2"/>
          <w:lang w:eastAsia="en-US"/>
        </w:rPr>
        <w:t>Adopted resolution confirming the diagram and assessment and providing for the levy of the assessment of Vallecitos Town Center Street Maintenance District for Fiscal Year 2023-2024.</w:t>
      </w:r>
    </w:p>
    <w:p w14:paraId="309A19FB" w14:textId="5758AEE1" w:rsidR="002D2FDB" w:rsidRPr="0031228A" w:rsidRDefault="002D2FDB" w:rsidP="002D2FDB">
      <w:pPr>
        <w:pStyle w:val="NoSpacing"/>
        <w:ind w:left="360"/>
        <w:jc w:val="both"/>
        <w:rPr>
          <w:rFonts w:asciiTheme="minorHAnsi" w:hAnsiTheme="minorHAnsi" w:cstheme="minorHAnsi"/>
          <w:b/>
        </w:rPr>
      </w:pPr>
      <w:r w:rsidRPr="0031228A">
        <w:rPr>
          <w:rFonts w:asciiTheme="minorHAnsi" w:hAnsiTheme="minorHAnsi" w:cstheme="minorHAnsi"/>
          <w:b/>
        </w:rPr>
        <w:t xml:space="preserve">MOVED TO </w:t>
      </w:r>
      <w:r>
        <w:rPr>
          <w:rFonts w:asciiTheme="minorHAnsi" w:hAnsiTheme="minorHAnsi" w:cstheme="minorHAnsi"/>
          <w:b/>
        </w:rPr>
        <w:t>CLOSE PUBLIC HEARING</w:t>
      </w:r>
      <w:r w:rsidRPr="0031228A">
        <w:rPr>
          <w:rFonts w:asciiTheme="minorHAnsi" w:hAnsiTheme="minorHAnsi" w:cstheme="minorHAnsi"/>
          <w:b/>
        </w:rPr>
        <w:t xml:space="preserve"> BY</w:t>
      </w:r>
      <w:r w:rsidR="00081AFD">
        <w:rPr>
          <w:rFonts w:asciiTheme="minorHAnsi" w:hAnsiTheme="minorHAnsi" w:cstheme="minorHAnsi"/>
          <w:b/>
        </w:rPr>
        <w:t xml:space="preserve"> DEPUTY MAYOR JENKINS</w:t>
      </w:r>
      <w:r w:rsidRPr="0031228A">
        <w:rPr>
          <w:rFonts w:asciiTheme="minorHAnsi" w:hAnsiTheme="minorHAnsi" w:cstheme="minorHAnsi"/>
          <w:b/>
        </w:rPr>
        <w:t>, SECONDED BY</w:t>
      </w:r>
      <w:r>
        <w:rPr>
          <w:rFonts w:asciiTheme="minorHAnsi" w:hAnsiTheme="minorHAnsi" w:cstheme="minorHAnsi"/>
          <w:b/>
        </w:rPr>
        <w:t xml:space="preserve"> COUNCILMEMBER </w:t>
      </w:r>
      <w:r w:rsidR="00081AFD">
        <w:rPr>
          <w:rFonts w:asciiTheme="minorHAnsi" w:hAnsiTheme="minorHAnsi" w:cstheme="minorHAnsi"/>
          <w:b/>
        </w:rPr>
        <w:t>MUSGROVE.</w:t>
      </w:r>
    </w:p>
    <w:p w14:paraId="22E37EC3" w14:textId="77777777" w:rsidR="002D2FDB" w:rsidRPr="0031228A" w:rsidRDefault="002D2FDB" w:rsidP="002D2FDB">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p>
    <w:p w14:paraId="0C82CABF" w14:textId="77777777" w:rsidR="002D2FDB" w:rsidRPr="0031228A" w:rsidRDefault="002D2FDB" w:rsidP="002D2FDB">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31228A">
        <w:rPr>
          <w:rFonts w:asciiTheme="minorHAnsi" w:eastAsia="Times New Roman" w:hAnsiTheme="minorHAnsi" w:cstheme="minorHAnsi"/>
          <w:bCs/>
          <w:color w:val="000000"/>
          <w:lang w:eastAsia="en-US"/>
        </w:rPr>
        <w:t xml:space="preserve">AYES: </w:t>
      </w:r>
      <w:r w:rsidRPr="0031228A">
        <w:rPr>
          <w:rFonts w:asciiTheme="minorHAnsi" w:eastAsia="Times New Roman" w:hAnsiTheme="minorHAnsi" w:cstheme="minorHAnsi"/>
          <w:bCs/>
          <w:color w:val="000000"/>
          <w:lang w:eastAsia="en-US"/>
        </w:rPr>
        <w:tab/>
      </w:r>
      <w:r w:rsidRPr="0031228A">
        <w:rPr>
          <w:rFonts w:asciiTheme="minorHAnsi" w:eastAsia="Times New Roman" w:hAnsiTheme="minorHAnsi" w:cstheme="minorHAnsi"/>
          <w:color w:val="000000"/>
          <w:lang w:eastAsia="en-US"/>
        </w:rPr>
        <w:t>COUNCILMEMBERS:  JONES, JENKINS, MUSGROVE, NUÑEZ, SANNELLA</w:t>
      </w:r>
    </w:p>
    <w:p w14:paraId="10A8B4F1" w14:textId="77777777" w:rsidR="002D2FDB" w:rsidRPr="0031228A" w:rsidRDefault="002D2FDB" w:rsidP="002D2FDB">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31228A">
        <w:rPr>
          <w:rFonts w:asciiTheme="minorHAnsi" w:eastAsia="Times New Roman" w:hAnsiTheme="minorHAnsi" w:cstheme="minorHAnsi"/>
          <w:bCs/>
          <w:color w:val="000000"/>
          <w:lang w:eastAsia="en-US"/>
        </w:rPr>
        <w:t>NOES:</w:t>
      </w:r>
      <w:r w:rsidRPr="0031228A">
        <w:rPr>
          <w:rFonts w:asciiTheme="minorHAnsi" w:eastAsia="Times New Roman" w:hAnsiTheme="minorHAnsi" w:cstheme="minorHAnsi"/>
          <w:bCs/>
          <w:color w:val="000000"/>
          <w:lang w:eastAsia="en-US"/>
        </w:rPr>
        <w:tab/>
        <w:t>COUNCILMEMBERS:  NONE</w:t>
      </w:r>
      <w:r w:rsidRPr="0031228A">
        <w:rPr>
          <w:rFonts w:asciiTheme="minorHAnsi" w:eastAsia="Times New Roman" w:hAnsiTheme="minorHAnsi" w:cstheme="minorHAnsi"/>
          <w:color w:val="000000"/>
          <w:lang w:eastAsia="en-US"/>
        </w:rPr>
        <w:t xml:space="preserve"> </w:t>
      </w:r>
    </w:p>
    <w:p w14:paraId="333233D4" w14:textId="77777777" w:rsidR="002D2FDB" w:rsidRDefault="002D2FDB" w:rsidP="002D2FDB">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autoSpaceDE w:val="0"/>
        <w:autoSpaceDN w:val="0"/>
        <w:adjustRightInd w:val="0"/>
        <w:spacing w:after="0" w:line="240" w:lineRule="auto"/>
        <w:ind w:left="360" w:hanging="360"/>
        <w:rPr>
          <w:rFonts w:asciiTheme="minorHAnsi" w:eastAsiaTheme="minorEastAsia" w:hAnsiTheme="minorHAnsi" w:cstheme="minorHAnsi"/>
          <w:b/>
          <w:bCs/>
          <w:color w:val="000000"/>
          <w:kern w:val="2"/>
          <w:lang w:eastAsia="en-US"/>
        </w:rPr>
      </w:pPr>
    </w:p>
    <w:p w14:paraId="27FB2149" w14:textId="4AE7A60D" w:rsidR="002D2FDB" w:rsidRPr="0031228A" w:rsidRDefault="002D2FDB" w:rsidP="002D2FDB">
      <w:pPr>
        <w:pStyle w:val="NoSpacing"/>
        <w:ind w:left="360"/>
        <w:jc w:val="both"/>
        <w:rPr>
          <w:rFonts w:asciiTheme="minorHAnsi" w:hAnsiTheme="minorHAnsi" w:cstheme="minorHAnsi"/>
          <w:b/>
        </w:rPr>
      </w:pPr>
      <w:r w:rsidRPr="0031228A">
        <w:rPr>
          <w:rFonts w:asciiTheme="minorHAnsi" w:hAnsiTheme="minorHAnsi" w:cstheme="minorHAnsi"/>
          <w:b/>
        </w:rPr>
        <w:t>MOVED BY</w:t>
      </w:r>
      <w:r>
        <w:rPr>
          <w:rFonts w:asciiTheme="minorHAnsi" w:hAnsiTheme="minorHAnsi" w:cstheme="minorHAnsi"/>
          <w:b/>
        </w:rPr>
        <w:t xml:space="preserve"> COUNCILMEMBER</w:t>
      </w:r>
      <w:r w:rsidR="00081AFD">
        <w:rPr>
          <w:rFonts w:asciiTheme="minorHAnsi" w:hAnsiTheme="minorHAnsi" w:cstheme="minorHAnsi"/>
          <w:b/>
        </w:rPr>
        <w:t xml:space="preserve"> MUSGROVE</w:t>
      </w:r>
      <w:r w:rsidRPr="0031228A">
        <w:rPr>
          <w:rFonts w:asciiTheme="minorHAnsi" w:hAnsiTheme="minorHAnsi" w:cstheme="minorHAnsi"/>
          <w:b/>
        </w:rPr>
        <w:t>, SECONDED BY</w:t>
      </w:r>
      <w:r w:rsidR="00081AFD">
        <w:rPr>
          <w:rFonts w:asciiTheme="minorHAnsi" w:hAnsiTheme="minorHAnsi" w:cstheme="minorHAnsi"/>
          <w:b/>
        </w:rPr>
        <w:t xml:space="preserve"> MAYOR JONES</w:t>
      </w:r>
      <w:r>
        <w:rPr>
          <w:rFonts w:asciiTheme="minorHAnsi" w:hAnsiTheme="minorHAnsi" w:cstheme="minorHAnsi"/>
          <w:b/>
        </w:rPr>
        <w:t xml:space="preserve"> TO APPROVE ACTIONS </w:t>
      </w:r>
      <w:r w:rsidR="00EF2D9D">
        <w:rPr>
          <w:rFonts w:asciiTheme="minorHAnsi" w:hAnsiTheme="minorHAnsi" w:cstheme="minorHAnsi"/>
          <w:b/>
        </w:rPr>
        <w:t>RELATED TO RESOLUTION NO. 2023-9183.</w:t>
      </w:r>
    </w:p>
    <w:p w14:paraId="6838BC1E" w14:textId="77777777" w:rsidR="002D2FDB" w:rsidRPr="0031228A" w:rsidRDefault="002D2FDB" w:rsidP="002D2FDB">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p>
    <w:p w14:paraId="6395B97E" w14:textId="4237DBDD" w:rsidR="002D2FDB" w:rsidRPr="0031228A" w:rsidRDefault="002D2FDB" w:rsidP="002D2FDB">
      <w:pPr>
        <w:suppressAutoHyphens w:val="0"/>
        <w:autoSpaceDE w:val="0"/>
        <w:autoSpaceDN w:val="0"/>
        <w:adjustRightInd w:val="0"/>
        <w:spacing w:after="0" w:line="240" w:lineRule="auto"/>
        <w:ind w:left="360" w:firstLine="720"/>
        <w:jc w:val="both"/>
        <w:rPr>
          <w:rFonts w:asciiTheme="minorHAnsi" w:eastAsia="Times New Roman" w:hAnsiTheme="minorHAnsi" w:cstheme="minorHAnsi"/>
          <w:bCs/>
          <w:color w:val="000000"/>
          <w:lang w:eastAsia="en-US"/>
        </w:rPr>
      </w:pPr>
      <w:r w:rsidRPr="0031228A">
        <w:rPr>
          <w:rFonts w:asciiTheme="minorHAnsi" w:eastAsia="Times New Roman" w:hAnsiTheme="minorHAnsi" w:cstheme="minorHAnsi"/>
          <w:bCs/>
          <w:color w:val="000000"/>
          <w:lang w:eastAsia="en-US"/>
        </w:rPr>
        <w:lastRenderedPageBreak/>
        <w:t xml:space="preserve">AYES: </w:t>
      </w:r>
      <w:r w:rsidRPr="0031228A">
        <w:rPr>
          <w:rFonts w:asciiTheme="minorHAnsi" w:eastAsia="Times New Roman" w:hAnsiTheme="minorHAnsi" w:cstheme="minorHAnsi"/>
          <w:bCs/>
          <w:color w:val="000000"/>
          <w:lang w:eastAsia="en-US"/>
        </w:rPr>
        <w:tab/>
      </w:r>
      <w:r w:rsidRPr="0031228A">
        <w:rPr>
          <w:rFonts w:asciiTheme="minorHAnsi" w:eastAsia="Times New Roman" w:hAnsiTheme="minorHAnsi" w:cstheme="minorHAnsi"/>
          <w:color w:val="000000"/>
          <w:lang w:eastAsia="en-US"/>
        </w:rPr>
        <w:t xml:space="preserve">COUNCILMEMBERS:  JONES, JENKINS, MUSGROVE, </w:t>
      </w:r>
      <w:r w:rsidR="00EF2D9D">
        <w:rPr>
          <w:rFonts w:asciiTheme="minorHAnsi" w:eastAsia="Times New Roman" w:hAnsiTheme="minorHAnsi" w:cstheme="minorHAnsi"/>
          <w:color w:val="000000"/>
          <w:lang w:eastAsia="en-US"/>
        </w:rPr>
        <w:t xml:space="preserve">NUÑEZ, </w:t>
      </w:r>
      <w:r w:rsidRPr="0031228A">
        <w:rPr>
          <w:rFonts w:asciiTheme="minorHAnsi" w:eastAsia="Times New Roman" w:hAnsiTheme="minorHAnsi" w:cstheme="minorHAnsi"/>
          <w:color w:val="000000"/>
          <w:lang w:eastAsia="en-US"/>
        </w:rPr>
        <w:t>SANNELLA</w:t>
      </w:r>
    </w:p>
    <w:p w14:paraId="068AD616" w14:textId="4DC1A265" w:rsidR="005776BE" w:rsidRDefault="002D2FDB" w:rsidP="00EF2D9D">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s>
        <w:suppressAutoHyphens w:val="0"/>
        <w:autoSpaceDE w:val="0"/>
        <w:autoSpaceDN w:val="0"/>
        <w:adjustRightInd w:val="0"/>
        <w:spacing w:after="0" w:line="360" w:lineRule="auto"/>
        <w:ind w:left="720"/>
        <w:jc w:val="both"/>
        <w:rPr>
          <w:rFonts w:ascii="Arial" w:eastAsiaTheme="minorEastAsia" w:hAnsi="Arial" w:cs="Arial"/>
          <w:color w:val="000000"/>
          <w:kern w:val="2"/>
          <w:sz w:val="19"/>
          <w:szCs w:val="24"/>
          <w:lang w:eastAsia="en-US"/>
        </w:rPr>
      </w:pPr>
      <w:r>
        <w:rPr>
          <w:rFonts w:asciiTheme="minorHAnsi" w:eastAsia="Times New Roman" w:hAnsiTheme="minorHAnsi" w:cstheme="minorHAnsi"/>
          <w:bCs/>
          <w:color w:val="000000"/>
          <w:lang w:eastAsia="en-US"/>
        </w:rPr>
        <w:tab/>
      </w:r>
      <w:r w:rsidRPr="0031228A">
        <w:rPr>
          <w:rFonts w:asciiTheme="minorHAnsi" w:eastAsia="Times New Roman" w:hAnsiTheme="minorHAnsi" w:cstheme="minorHAnsi"/>
          <w:bCs/>
          <w:color w:val="000000"/>
          <w:lang w:eastAsia="en-US"/>
        </w:rPr>
        <w:t>NOES:</w:t>
      </w:r>
      <w:r w:rsidRPr="0031228A">
        <w:rPr>
          <w:rFonts w:asciiTheme="minorHAnsi" w:eastAsia="Times New Roman" w:hAnsiTheme="minorHAnsi" w:cstheme="minorHAnsi"/>
          <w:bCs/>
          <w:color w:val="000000"/>
          <w:lang w:eastAsia="en-US"/>
        </w:rPr>
        <w:tab/>
      </w:r>
      <w:r>
        <w:rPr>
          <w:rFonts w:asciiTheme="minorHAnsi" w:eastAsia="Times New Roman" w:hAnsiTheme="minorHAnsi" w:cstheme="minorHAnsi"/>
          <w:bCs/>
          <w:color w:val="000000"/>
          <w:lang w:eastAsia="en-US"/>
        </w:rPr>
        <w:tab/>
      </w:r>
      <w:r w:rsidRPr="0031228A">
        <w:rPr>
          <w:rFonts w:asciiTheme="minorHAnsi" w:eastAsia="Times New Roman" w:hAnsiTheme="minorHAnsi" w:cstheme="minorHAnsi"/>
          <w:bCs/>
          <w:color w:val="000000"/>
          <w:lang w:eastAsia="en-US"/>
        </w:rPr>
        <w:t xml:space="preserve">COUNCILMEMBERS:  </w:t>
      </w:r>
      <w:r w:rsidR="00EF2D9D">
        <w:rPr>
          <w:rFonts w:asciiTheme="minorHAnsi" w:eastAsia="Times New Roman" w:hAnsiTheme="minorHAnsi" w:cstheme="minorHAnsi"/>
          <w:color w:val="000000"/>
          <w:lang w:eastAsia="en-US"/>
        </w:rPr>
        <w:t>NONE</w:t>
      </w:r>
    </w:p>
    <w:p w14:paraId="2975C02E" w14:textId="77777777" w:rsidR="005776BE" w:rsidRDefault="005776BE" w:rsidP="005776BE">
      <w:pPr>
        <w:pStyle w:val="NoSpacing"/>
        <w:ind w:left="360"/>
        <w:jc w:val="both"/>
        <w:rPr>
          <w:rFonts w:asciiTheme="minorHAnsi" w:hAnsiTheme="minorHAnsi" w:cstheme="minorHAnsi"/>
          <w:b/>
        </w:rPr>
      </w:pPr>
    </w:p>
    <w:p w14:paraId="21217FDD" w14:textId="2D739558" w:rsidR="00E81041" w:rsidRPr="0031228A" w:rsidRDefault="00E81041" w:rsidP="00E81041">
      <w:pPr>
        <w:suppressAutoHyphens w:val="0"/>
        <w:autoSpaceDE w:val="0"/>
        <w:autoSpaceDN w:val="0"/>
        <w:adjustRightInd w:val="0"/>
        <w:spacing w:after="0" w:line="240" w:lineRule="auto"/>
        <w:jc w:val="both"/>
        <w:rPr>
          <w:rFonts w:asciiTheme="minorHAnsi" w:hAnsiTheme="minorHAnsi" w:cstheme="minorHAnsi"/>
          <w:b/>
          <w:color w:val="000000"/>
          <w:kern w:val="2"/>
          <w:u w:val="single"/>
        </w:rPr>
      </w:pPr>
      <w:r w:rsidRPr="0031228A">
        <w:rPr>
          <w:rFonts w:asciiTheme="minorHAnsi" w:hAnsiTheme="minorHAnsi" w:cstheme="minorHAnsi"/>
          <w:b/>
          <w:color w:val="000000"/>
          <w:kern w:val="2"/>
          <w:u w:val="single"/>
        </w:rPr>
        <w:t>ORAL COMMUNICATIONS</w:t>
      </w:r>
      <w:r w:rsidR="005776BE">
        <w:rPr>
          <w:rFonts w:asciiTheme="minorHAnsi" w:hAnsiTheme="minorHAnsi" w:cstheme="minorHAnsi"/>
          <w:b/>
          <w:color w:val="000000"/>
          <w:kern w:val="2"/>
          <w:u w:val="single"/>
        </w:rPr>
        <w:t xml:space="preserve"> - CONTINUED</w:t>
      </w:r>
    </w:p>
    <w:p w14:paraId="1D330F4A" w14:textId="77777777" w:rsidR="00E81041" w:rsidRDefault="00E81041" w:rsidP="00E81041">
      <w:pPr>
        <w:pStyle w:val="NoSpacing"/>
        <w:jc w:val="both"/>
        <w:rPr>
          <w:rFonts w:asciiTheme="minorHAnsi" w:hAnsiTheme="minorHAnsi" w:cstheme="minorHAnsi"/>
          <w:bCs/>
        </w:rPr>
      </w:pPr>
    </w:p>
    <w:p w14:paraId="4754F400" w14:textId="27627D3D" w:rsidR="00E81041" w:rsidRPr="00E81041" w:rsidRDefault="00505BF4" w:rsidP="00E81041">
      <w:pPr>
        <w:pStyle w:val="NoSpacing"/>
        <w:jc w:val="both"/>
        <w:rPr>
          <w:rFonts w:asciiTheme="minorHAnsi" w:hAnsiTheme="minorHAnsi" w:cstheme="minorHAnsi"/>
          <w:bCs/>
        </w:rPr>
      </w:pPr>
      <w:r>
        <w:rPr>
          <w:rFonts w:asciiTheme="minorHAnsi" w:hAnsiTheme="minorHAnsi" w:cstheme="minorHAnsi"/>
          <w:bCs/>
        </w:rPr>
        <w:t>There were no public speakers.</w:t>
      </w:r>
    </w:p>
    <w:p w14:paraId="52B29AC0" w14:textId="77777777" w:rsidR="00347C9F" w:rsidRPr="0031228A" w:rsidRDefault="00347C9F" w:rsidP="00341CB6">
      <w:pPr>
        <w:pStyle w:val="NoSpacing"/>
        <w:jc w:val="both"/>
        <w:rPr>
          <w:rFonts w:asciiTheme="minorHAnsi" w:hAnsiTheme="minorHAnsi" w:cstheme="minorHAnsi"/>
          <w:bCs/>
        </w:rPr>
      </w:pPr>
    </w:p>
    <w:p w14:paraId="5B19A1B7" w14:textId="77777777" w:rsidR="00850E55" w:rsidRPr="0031228A" w:rsidRDefault="00850E55" w:rsidP="00341CB6">
      <w:pPr>
        <w:autoSpaceDE w:val="0"/>
        <w:spacing w:after="0" w:line="240" w:lineRule="auto"/>
        <w:ind w:left="720" w:hanging="720"/>
        <w:jc w:val="both"/>
        <w:rPr>
          <w:rFonts w:asciiTheme="minorHAnsi" w:hAnsiTheme="minorHAnsi" w:cstheme="minorHAnsi"/>
          <w:bCs/>
        </w:rPr>
      </w:pPr>
      <w:r w:rsidRPr="0031228A">
        <w:rPr>
          <w:rFonts w:asciiTheme="minorHAnsi" w:hAnsiTheme="minorHAnsi" w:cstheme="minorHAnsi"/>
          <w:b/>
          <w:u w:val="single"/>
        </w:rPr>
        <w:t>REPORTS</w:t>
      </w:r>
      <w:r w:rsidRPr="0031228A">
        <w:rPr>
          <w:rFonts w:asciiTheme="minorHAnsi" w:hAnsiTheme="minorHAnsi" w:cstheme="minorHAnsi"/>
          <w:b/>
          <w:bCs/>
        </w:rPr>
        <w:t xml:space="preserve"> </w:t>
      </w:r>
      <w:r w:rsidRPr="0031228A">
        <w:rPr>
          <w:rFonts w:asciiTheme="minorHAnsi" w:hAnsiTheme="minorHAnsi" w:cstheme="minorHAnsi"/>
          <w:bCs/>
        </w:rPr>
        <w:t>(Including AB 1234 Reporting Requirements)</w:t>
      </w:r>
    </w:p>
    <w:p w14:paraId="015DC306" w14:textId="77777777" w:rsidR="00AF1721" w:rsidRPr="0031228A" w:rsidRDefault="001D7C48" w:rsidP="00341CB6">
      <w:pPr>
        <w:spacing w:after="0" w:line="240" w:lineRule="auto"/>
        <w:ind w:left="450"/>
        <w:jc w:val="both"/>
        <w:rPr>
          <w:rFonts w:asciiTheme="minorHAnsi" w:hAnsiTheme="minorHAnsi" w:cstheme="minorHAnsi"/>
        </w:rPr>
      </w:pPr>
      <w:r w:rsidRPr="0031228A">
        <w:rPr>
          <w:rFonts w:asciiTheme="minorHAnsi" w:hAnsiTheme="minorHAnsi" w:cstheme="minorHAnsi"/>
        </w:rPr>
        <w:tab/>
      </w:r>
    </w:p>
    <w:p w14:paraId="050F72FB" w14:textId="0CC1F3B9" w:rsidR="00AF2A21" w:rsidRPr="0031228A" w:rsidRDefault="002B1C61" w:rsidP="0031228A">
      <w:pPr>
        <w:pStyle w:val="ListParagraph"/>
        <w:numPr>
          <w:ilvl w:val="0"/>
          <w:numId w:val="3"/>
        </w:numPr>
        <w:jc w:val="both"/>
        <w:rPr>
          <w:rFonts w:asciiTheme="minorHAnsi" w:hAnsiTheme="minorHAnsi" w:cstheme="minorHAnsi"/>
          <w:sz w:val="22"/>
          <w:szCs w:val="22"/>
          <w:lang w:eastAsia="en-US"/>
        </w:rPr>
      </w:pPr>
      <w:r w:rsidRPr="0031228A">
        <w:rPr>
          <w:rFonts w:asciiTheme="minorHAnsi" w:hAnsiTheme="minorHAnsi" w:cstheme="minorHAnsi"/>
          <w:b/>
          <w:bCs/>
          <w:sz w:val="22"/>
          <w:szCs w:val="22"/>
          <w:u w:val="single"/>
        </w:rPr>
        <w:t>S</w:t>
      </w:r>
      <w:r w:rsidR="00850E55" w:rsidRPr="0031228A">
        <w:rPr>
          <w:rFonts w:asciiTheme="minorHAnsi" w:hAnsiTheme="minorHAnsi" w:cstheme="minorHAnsi"/>
          <w:b/>
          <w:bCs/>
          <w:sz w:val="22"/>
          <w:szCs w:val="22"/>
          <w:u w:val="single"/>
        </w:rPr>
        <w:t>AN DIEGO ASSOCIATION OF GOVERNMENTS REPORT</w:t>
      </w:r>
      <w:r w:rsidR="00850E55" w:rsidRPr="0031228A">
        <w:rPr>
          <w:rFonts w:asciiTheme="minorHAnsi" w:hAnsiTheme="minorHAnsi" w:cstheme="minorHAnsi"/>
          <w:b/>
          <w:sz w:val="22"/>
          <w:szCs w:val="22"/>
        </w:rPr>
        <w:t xml:space="preserve"> </w:t>
      </w:r>
      <w:r w:rsidR="00F65822" w:rsidRPr="0031228A">
        <w:rPr>
          <w:rFonts w:asciiTheme="minorHAnsi" w:hAnsiTheme="minorHAnsi" w:cstheme="minorHAnsi"/>
          <w:sz w:val="22"/>
          <w:szCs w:val="22"/>
        </w:rPr>
        <w:t xml:space="preserve">– MAYOR JONES. </w:t>
      </w:r>
      <w:r w:rsidR="00CD33CD">
        <w:rPr>
          <w:rFonts w:asciiTheme="minorHAnsi" w:hAnsiTheme="minorHAnsi" w:cstheme="minorHAnsi"/>
          <w:sz w:val="22"/>
          <w:szCs w:val="22"/>
        </w:rPr>
        <w:t>No report.</w:t>
      </w:r>
      <w:r w:rsidR="00810027">
        <w:rPr>
          <w:rFonts w:asciiTheme="minorHAnsi" w:hAnsiTheme="minorHAnsi" w:cstheme="minorHAnsi"/>
          <w:sz w:val="22"/>
          <w:szCs w:val="22"/>
        </w:rPr>
        <w:t xml:space="preserve"> </w:t>
      </w:r>
    </w:p>
    <w:p w14:paraId="3CBACAB2" w14:textId="77777777" w:rsidR="006F347D" w:rsidRPr="0031228A" w:rsidRDefault="006F347D" w:rsidP="00341CB6">
      <w:pPr>
        <w:pStyle w:val="ListParagraph"/>
        <w:ind w:firstLine="0"/>
        <w:jc w:val="both"/>
        <w:rPr>
          <w:rFonts w:asciiTheme="minorHAnsi" w:hAnsiTheme="minorHAnsi" w:cstheme="minorHAnsi"/>
          <w:sz w:val="22"/>
          <w:szCs w:val="22"/>
          <w:lang w:eastAsia="en-US"/>
        </w:rPr>
      </w:pPr>
    </w:p>
    <w:p w14:paraId="64FEE6E3" w14:textId="2BEEBDED" w:rsidR="009F0B54" w:rsidRPr="0031228A" w:rsidRDefault="00AE2AAB" w:rsidP="0031228A">
      <w:pPr>
        <w:numPr>
          <w:ilvl w:val="0"/>
          <w:numId w:val="3"/>
        </w:numPr>
        <w:spacing w:after="0" w:line="240" w:lineRule="auto"/>
        <w:jc w:val="both"/>
        <w:rPr>
          <w:rFonts w:asciiTheme="minorHAnsi" w:hAnsiTheme="minorHAnsi" w:cstheme="minorHAnsi"/>
        </w:rPr>
      </w:pPr>
      <w:r w:rsidRPr="0031228A">
        <w:rPr>
          <w:rFonts w:asciiTheme="minorHAnsi" w:hAnsiTheme="minorHAnsi" w:cstheme="minorHAnsi"/>
          <w:b/>
          <w:bCs/>
          <w:u w:val="single"/>
        </w:rPr>
        <w:t>LEAGUE OF CALIFORNIA CITIES REPORT</w:t>
      </w:r>
      <w:r w:rsidRPr="0031228A">
        <w:rPr>
          <w:rFonts w:asciiTheme="minorHAnsi" w:hAnsiTheme="minorHAnsi" w:cstheme="minorHAnsi"/>
        </w:rPr>
        <w:t xml:space="preserve"> </w:t>
      </w:r>
      <w:r w:rsidR="001F6B12" w:rsidRPr="0031228A">
        <w:rPr>
          <w:rFonts w:asciiTheme="minorHAnsi" w:hAnsiTheme="minorHAnsi" w:cstheme="minorHAnsi"/>
        </w:rPr>
        <w:t xml:space="preserve">– COUNCILMEMBER </w:t>
      </w:r>
      <w:r w:rsidR="008B0A93" w:rsidRPr="0031228A">
        <w:rPr>
          <w:rFonts w:asciiTheme="minorHAnsi" w:hAnsiTheme="minorHAnsi" w:cstheme="minorHAnsi"/>
        </w:rPr>
        <w:t>MUSGROVE</w:t>
      </w:r>
      <w:r w:rsidR="001F6B12" w:rsidRPr="0031228A">
        <w:rPr>
          <w:rFonts w:asciiTheme="minorHAnsi" w:hAnsiTheme="minorHAnsi" w:cstheme="minorHAnsi"/>
        </w:rPr>
        <w:t xml:space="preserve">. </w:t>
      </w:r>
      <w:r w:rsidR="004C6EFD" w:rsidRPr="0031228A">
        <w:rPr>
          <w:rFonts w:asciiTheme="minorHAnsi" w:hAnsiTheme="minorHAnsi" w:cstheme="minorHAnsi"/>
        </w:rPr>
        <w:t xml:space="preserve"> </w:t>
      </w:r>
      <w:r w:rsidR="00CD33CD">
        <w:rPr>
          <w:rFonts w:asciiTheme="minorHAnsi" w:hAnsiTheme="minorHAnsi" w:cstheme="minorHAnsi"/>
        </w:rPr>
        <w:t>No report.</w:t>
      </w:r>
    </w:p>
    <w:p w14:paraId="21EC7359" w14:textId="77777777" w:rsidR="001F6B12" w:rsidRPr="0031228A" w:rsidRDefault="001F6B12" w:rsidP="00341CB6">
      <w:pPr>
        <w:spacing w:after="0" w:line="240" w:lineRule="auto"/>
        <w:jc w:val="both"/>
        <w:rPr>
          <w:rFonts w:asciiTheme="minorHAnsi" w:hAnsiTheme="minorHAnsi" w:cstheme="minorHAnsi"/>
        </w:rPr>
      </w:pPr>
    </w:p>
    <w:p w14:paraId="0711F1DB" w14:textId="07D79166" w:rsidR="0013295B" w:rsidRPr="0031228A" w:rsidRDefault="00850E55" w:rsidP="0031228A">
      <w:pPr>
        <w:numPr>
          <w:ilvl w:val="0"/>
          <w:numId w:val="3"/>
        </w:numPr>
        <w:spacing w:after="0" w:line="240" w:lineRule="auto"/>
        <w:jc w:val="both"/>
        <w:rPr>
          <w:rFonts w:asciiTheme="minorHAnsi" w:hAnsiTheme="minorHAnsi" w:cstheme="minorHAnsi"/>
        </w:rPr>
      </w:pPr>
      <w:r w:rsidRPr="0031228A">
        <w:rPr>
          <w:rFonts w:asciiTheme="minorHAnsi" w:hAnsiTheme="minorHAnsi" w:cstheme="minorHAnsi"/>
          <w:b/>
          <w:bCs/>
          <w:u w:val="single"/>
        </w:rPr>
        <w:t>NORTH COUNTY TRANSIT DISTRICT REPORT</w:t>
      </w:r>
      <w:r w:rsidRPr="0031228A">
        <w:rPr>
          <w:rFonts w:asciiTheme="minorHAnsi" w:hAnsiTheme="minorHAnsi" w:cstheme="minorHAnsi"/>
        </w:rPr>
        <w:t xml:space="preserve"> </w:t>
      </w:r>
      <w:r w:rsidR="00985085" w:rsidRPr="0031228A">
        <w:rPr>
          <w:rFonts w:asciiTheme="minorHAnsi" w:hAnsiTheme="minorHAnsi" w:cstheme="minorHAnsi"/>
        </w:rPr>
        <w:t>– DEPUTY MAYOR JENKINS.</w:t>
      </w:r>
      <w:r w:rsidR="00E81041">
        <w:rPr>
          <w:rFonts w:asciiTheme="minorHAnsi" w:hAnsiTheme="minorHAnsi" w:cstheme="minorHAnsi"/>
        </w:rPr>
        <w:t xml:space="preserve"> </w:t>
      </w:r>
      <w:r w:rsidR="00CD33CD">
        <w:rPr>
          <w:rFonts w:asciiTheme="minorHAnsi" w:hAnsiTheme="minorHAnsi" w:cstheme="minorHAnsi"/>
        </w:rPr>
        <w:t>No report.</w:t>
      </w:r>
    </w:p>
    <w:p w14:paraId="56780DD6" w14:textId="77777777" w:rsidR="001F6B12" w:rsidRPr="0031228A" w:rsidRDefault="001F6B12" w:rsidP="00341CB6">
      <w:pPr>
        <w:spacing w:after="0" w:line="240" w:lineRule="auto"/>
        <w:jc w:val="both"/>
        <w:rPr>
          <w:rFonts w:asciiTheme="minorHAnsi" w:hAnsiTheme="minorHAnsi" w:cstheme="minorHAnsi"/>
        </w:rPr>
      </w:pPr>
      <w:bookmarkStart w:id="10" w:name="_GoBack"/>
      <w:bookmarkEnd w:id="10"/>
    </w:p>
    <w:p w14:paraId="56B7BC2F" w14:textId="5C6A8363" w:rsidR="007B23ED" w:rsidRPr="0031228A" w:rsidRDefault="00850E55" w:rsidP="0031228A">
      <w:pPr>
        <w:numPr>
          <w:ilvl w:val="0"/>
          <w:numId w:val="3"/>
        </w:numPr>
        <w:tabs>
          <w:tab w:val="left" w:pos="360"/>
        </w:tabs>
        <w:spacing w:after="0" w:line="240" w:lineRule="auto"/>
        <w:jc w:val="both"/>
        <w:rPr>
          <w:rFonts w:asciiTheme="minorHAnsi" w:hAnsiTheme="minorHAnsi" w:cstheme="minorHAnsi"/>
          <w:color w:val="000000"/>
          <w:lang w:eastAsia="en-US"/>
        </w:rPr>
      </w:pPr>
      <w:r w:rsidRPr="0031228A">
        <w:rPr>
          <w:rFonts w:asciiTheme="minorHAnsi" w:hAnsiTheme="minorHAnsi" w:cstheme="minorHAnsi"/>
          <w:b/>
          <w:u w:val="single"/>
        </w:rPr>
        <w:t>NORTH COUNTY DISPATCH JOINT POWERS AUTHORITY REPORT</w:t>
      </w:r>
      <w:r w:rsidRPr="0031228A">
        <w:rPr>
          <w:rFonts w:asciiTheme="minorHAnsi" w:hAnsiTheme="minorHAnsi" w:cstheme="minorHAnsi"/>
        </w:rPr>
        <w:t xml:space="preserve"> </w:t>
      </w:r>
      <w:r w:rsidR="001F6B12" w:rsidRPr="0031228A">
        <w:rPr>
          <w:rFonts w:asciiTheme="minorHAnsi" w:hAnsiTheme="minorHAnsi" w:cstheme="minorHAnsi"/>
        </w:rPr>
        <w:t>–</w:t>
      </w:r>
      <w:r w:rsidR="0027642C" w:rsidRPr="0031228A">
        <w:rPr>
          <w:rFonts w:asciiTheme="minorHAnsi" w:hAnsiTheme="minorHAnsi" w:cstheme="minorHAnsi"/>
        </w:rPr>
        <w:t xml:space="preserve"> </w:t>
      </w:r>
      <w:r w:rsidR="00982114" w:rsidRPr="0031228A">
        <w:rPr>
          <w:rFonts w:asciiTheme="minorHAnsi" w:hAnsiTheme="minorHAnsi" w:cstheme="minorHAnsi"/>
        </w:rPr>
        <w:t>COUNCILMEMBER</w:t>
      </w:r>
      <w:r w:rsidR="00B32803" w:rsidRPr="0031228A">
        <w:rPr>
          <w:rFonts w:asciiTheme="minorHAnsi" w:hAnsiTheme="minorHAnsi" w:cstheme="minorHAnsi"/>
        </w:rPr>
        <w:t xml:space="preserve"> NUÑEZ.</w:t>
      </w:r>
      <w:r w:rsidR="00A03005">
        <w:rPr>
          <w:rFonts w:asciiTheme="minorHAnsi" w:hAnsiTheme="minorHAnsi" w:cstheme="minorHAnsi"/>
        </w:rPr>
        <w:t xml:space="preserve"> </w:t>
      </w:r>
      <w:r w:rsidR="00505BF4">
        <w:rPr>
          <w:rFonts w:asciiTheme="minorHAnsi" w:hAnsiTheme="minorHAnsi" w:cstheme="minorHAnsi"/>
        </w:rPr>
        <w:t>No report.</w:t>
      </w:r>
    </w:p>
    <w:p w14:paraId="61BB3110" w14:textId="77777777" w:rsidR="001F6B12" w:rsidRPr="0031228A" w:rsidRDefault="001F6B12" w:rsidP="00341CB6">
      <w:pPr>
        <w:tabs>
          <w:tab w:val="left" w:pos="360"/>
        </w:tabs>
        <w:spacing w:after="0" w:line="240" w:lineRule="auto"/>
        <w:ind w:left="720"/>
        <w:jc w:val="both"/>
        <w:rPr>
          <w:rFonts w:asciiTheme="minorHAnsi" w:hAnsiTheme="minorHAnsi" w:cstheme="minorHAnsi"/>
          <w:color w:val="000000"/>
          <w:lang w:eastAsia="en-US"/>
        </w:rPr>
      </w:pPr>
    </w:p>
    <w:p w14:paraId="6556126B" w14:textId="0F3A7E50" w:rsidR="006F347D" w:rsidRPr="0031228A" w:rsidRDefault="007B23ED" w:rsidP="0031228A">
      <w:pPr>
        <w:numPr>
          <w:ilvl w:val="0"/>
          <w:numId w:val="3"/>
        </w:numPr>
        <w:spacing w:after="0" w:line="240" w:lineRule="auto"/>
        <w:jc w:val="both"/>
        <w:rPr>
          <w:rFonts w:asciiTheme="minorHAnsi" w:hAnsiTheme="minorHAnsi" w:cstheme="minorHAnsi"/>
        </w:rPr>
      </w:pPr>
      <w:r w:rsidRPr="0031228A">
        <w:rPr>
          <w:rFonts w:asciiTheme="minorHAnsi" w:eastAsia="Times New Roman" w:hAnsiTheme="minorHAnsi" w:cstheme="minorHAnsi"/>
          <w:b/>
          <w:color w:val="000000"/>
          <w:u w:val="single"/>
          <w:lang w:eastAsia="en-US"/>
        </w:rPr>
        <w:t>CLEAN ENERGY ALLIANCE REPORT</w:t>
      </w:r>
      <w:r w:rsidR="007A1548" w:rsidRPr="0031228A">
        <w:rPr>
          <w:rFonts w:asciiTheme="minorHAnsi" w:eastAsia="Times New Roman" w:hAnsiTheme="minorHAnsi" w:cstheme="minorHAnsi"/>
          <w:color w:val="000000"/>
          <w:lang w:eastAsia="en-US"/>
        </w:rPr>
        <w:t xml:space="preserve"> </w:t>
      </w:r>
      <w:r w:rsidR="001F6B12" w:rsidRPr="0031228A">
        <w:rPr>
          <w:rFonts w:asciiTheme="minorHAnsi" w:hAnsiTheme="minorHAnsi" w:cstheme="minorHAnsi"/>
        </w:rPr>
        <w:t>– CO</w:t>
      </w:r>
      <w:r w:rsidR="0027642C" w:rsidRPr="0031228A">
        <w:rPr>
          <w:rFonts w:asciiTheme="minorHAnsi" w:hAnsiTheme="minorHAnsi" w:cstheme="minorHAnsi"/>
        </w:rPr>
        <w:t xml:space="preserve">UNCILMEMBER MUSGROVE. </w:t>
      </w:r>
      <w:r w:rsidR="00CD33CD">
        <w:rPr>
          <w:rFonts w:asciiTheme="minorHAnsi" w:hAnsiTheme="minorHAnsi" w:cstheme="minorHAnsi"/>
        </w:rPr>
        <w:t>Report given. No action taken.</w:t>
      </w:r>
    </w:p>
    <w:p w14:paraId="320D8A62" w14:textId="77777777" w:rsidR="00262B24" w:rsidRPr="0031228A" w:rsidRDefault="00262B24" w:rsidP="00341CB6">
      <w:pPr>
        <w:spacing w:after="0" w:line="240" w:lineRule="auto"/>
        <w:jc w:val="both"/>
        <w:rPr>
          <w:rFonts w:asciiTheme="minorHAnsi" w:eastAsia="Times New Roman" w:hAnsiTheme="minorHAnsi" w:cstheme="minorHAnsi"/>
          <w:color w:val="000000"/>
          <w:lang w:eastAsia="en-US"/>
        </w:rPr>
      </w:pPr>
    </w:p>
    <w:p w14:paraId="4A571279" w14:textId="247C9648" w:rsidR="007B23ED" w:rsidRPr="00505BF4" w:rsidRDefault="007B23ED" w:rsidP="000B1185">
      <w:pPr>
        <w:numPr>
          <w:ilvl w:val="0"/>
          <w:numId w:val="3"/>
        </w:numPr>
        <w:tabs>
          <w:tab w:val="left" w:pos="360"/>
        </w:tabs>
        <w:spacing w:after="0" w:line="240" w:lineRule="auto"/>
        <w:jc w:val="both"/>
        <w:rPr>
          <w:rFonts w:asciiTheme="minorHAnsi" w:hAnsiTheme="minorHAnsi" w:cstheme="minorHAnsi"/>
          <w:b/>
          <w:color w:val="000000"/>
          <w:u w:val="single"/>
          <w:lang w:eastAsia="en-US"/>
        </w:rPr>
      </w:pPr>
      <w:r w:rsidRPr="00505BF4">
        <w:rPr>
          <w:rFonts w:asciiTheme="minorHAnsi" w:eastAsia="Times New Roman" w:hAnsiTheme="minorHAnsi" w:cstheme="minorHAnsi"/>
          <w:b/>
          <w:color w:val="000000"/>
          <w:u w:val="single"/>
          <w:lang w:eastAsia="en-US"/>
        </w:rPr>
        <w:t>CITY COUNCIL BUSINESS VISITS</w:t>
      </w:r>
      <w:r w:rsidRPr="00505BF4">
        <w:rPr>
          <w:rFonts w:asciiTheme="minorHAnsi" w:eastAsia="Times New Roman" w:hAnsiTheme="minorHAnsi" w:cstheme="minorHAnsi"/>
          <w:color w:val="000000"/>
          <w:lang w:eastAsia="en-US"/>
        </w:rPr>
        <w:t xml:space="preserve"> </w:t>
      </w:r>
      <w:r w:rsidR="00B32803" w:rsidRPr="00505BF4">
        <w:rPr>
          <w:rFonts w:asciiTheme="minorHAnsi" w:eastAsia="Times New Roman" w:hAnsiTheme="minorHAnsi" w:cstheme="minorHAnsi"/>
          <w:color w:val="000000"/>
          <w:lang w:eastAsia="en-US"/>
        </w:rPr>
        <w:t>–</w:t>
      </w:r>
      <w:r w:rsidR="007A2A31" w:rsidRPr="00505BF4">
        <w:rPr>
          <w:rFonts w:asciiTheme="minorHAnsi" w:eastAsia="Times New Roman" w:hAnsiTheme="minorHAnsi" w:cstheme="minorHAnsi"/>
          <w:color w:val="000000"/>
          <w:lang w:eastAsia="en-US"/>
        </w:rPr>
        <w:t xml:space="preserve"> </w:t>
      </w:r>
      <w:r w:rsidR="00CD33CD">
        <w:rPr>
          <w:rFonts w:asciiTheme="minorHAnsi" w:eastAsia="Times New Roman" w:hAnsiTheme="minorHAnsi" w:cstheme="minorHAnsi"/>
          <w:color w:val="000000"/>
          <w:lang w:eastAsia="en-US"/>
        </w:rPr>
        <w:t xml:space="preserve">COUNCILMEMBER MUSGROVE and COUNCILMEMBER SANNELLA visited Go Green Agriculture. </w:t>
      </w:r>
    </w:p>
    <w:p w14:paraId="7617F7D5" w14:textId="77777777" w:rsidR="00505BF4" w:rsidRPr="00505BF4" w:rsidRDefault="00505BF4" w:rsidP="00505BF4">
      <w:pPr>
        <w:tabs>
          <w:tab w:val="left" w:pos="360"/>
        </w:tabs>
        <w:spacing w:after="0" w:line="240" w:lineRule="auto"/>
        <w:ind w:left="720"/>
        <w:jc w:val="both"/>
        <w:rPr>
          <w:rFonts w:asciiTheme="minorHAnsi" w:hAnsiTheme="minorHAnsi" w:cstheme="minorHAnsi"/>
          <w:b/>
          <w:color w:val="000000"/>
          <w:u w:val="single"/>
          <w:lang w:eastAsia="en-US"/>
        </w:rPr>
      </w:pPr>
    </w:p>
    <w:p w14:paraId="096C9B74" w14:textId="2113046A" w:rsidR="001D7C48" w:rsidRPr="0031228A" w:rsidRDefault="00262B24" w:rsidP="0031228A">
      <w:pPr>
        <w:numPr>
          <w:ilvl w:val="0"/>
          <w:numId w:val="3"/>
        </w:numPr>
        <w:tabs>
          <w:tab w:val="left" w:pos="360"/>
        </w:tabs>
        <w:spacing w:after="0" w:line="240" w:lineRule="auto"/>
        <w:jc w:val="both"/>
        <w:rPr>
          <w:rFonts w:asciiTheme="minorHAnsi" w:hAnsiTheme="minorHAnsi" w:cstheme="minorHAnsi"/>
          <w:b/>
          <w:u w:val="single"/>
        </w:rPr>
      </w:pPr>
      <w:r w:rsidRPr="0031228A">
        <w:rPr>
          <w:rFonts w:asciiTheme="minorHAnsi" w:eastAsia="Times New Roman" w:hAnsiTheme="minorHAnsi" w:cstheme="minorHAnsi"/>
          <w:b/>
          <w:color w:val="000000"/>
          <w:u w:val="single"/>
          <w:lang w:eastAsia="en-US"/>
        </w:rPr>
        <w:t>SAN MARCOS CREEK PROJECT UPDATE</w:t>
      </w:r>
      <w:r w:rsidRPr="0031228A">
        <w:rPr>
          <w:rFonts w:asciiTheme="minorHAnsi" w:eastAsia="Times New Roman" w:hAnsiTheme="minorHAnsi" w:cstheme="minorHAnsi"/>
          <w:color w:val="000000"/>
          <w:lang w:eastAsia="en-US"/>
        </w:rPr>
        <w:t xml:space="preserve"> </w:t>
      </w:r>
      <w:r w:rsidR="001F6B12" w:rsidRPr="0031228A">
        <w:rPr>
          <w:rFonts w:asciiTheme="minorHAnsi" w:eastAsia="Times New Roman" w:hAnsiTheme="minorHAnsi" w:cstheme="minorHAnsi"/>
          <w:color w:val="000000"/>
          <w:lang w:eastAsia="en-US"/>
        </w:rPr>
        <w:t>–</w:t>
      </w:r>
      <w:r w:rsidR="008E7440" w:rsidRPr="0031228A">
        <w:rPr>
          <w:rFonts w:asciiTheme="minorHAnsi" w:eastAsia="Times New Roman" w:hAnsiTheme="minorHAnsi" w:cstheme="minorHAnsi"/>
          <w:color w:val="000000"/>
          <w:lang w:eastAsia="en-US"/>
        </w:rPr>
        <w:t xml:space="preserve"> </w:t>
      </w:r>
      <w:r w:rsidR="00CD33CD">
        <w:rPr>
          <w:rFonts w:asciiTheme="minorHAnsi" w:eastAsia="Times New Roman" w:hAnsiTheme="minorHAnsi" w:cstheme="minorHAnsi"/>
          <w:color w:val="000000"/>
          <w:lang w:eastAsia="en-US"/>
        </w:rPr>
        <w:t>ACTING CITY MANAGER ISAAC ETCHAMENDY</w:t>
      </w:r>
      <w:r w:rsidR="008E7440" w:rsidRPr="0031228A">
        <w:rPr>
          <w:rFonts w:asciiTheme="minorHAnsi" w:eastAsia="Times New Roman" w:hAnsiTheme="minorHAnsi" w:cstheme="minorHAnsi"/>
          <w:color w:val="000000"/>
          <w:lang w:eastAsia="en-US"/>
        </w:rPr>
        <w:t xml:space="preserve">. </w:t>
      </w:r>
      <w:r w:rsidR="00985085" w:rsidRPr="0031228A">
        <w:rPr>
          <w:rFonts w:asciiTheme="minorHAnsi" w:eastAsia="Times New Roman" w:hAnsiTheme="minorHAnsi" w:cstheme="minorHAnsi"/>
          <w:color w:val="000000"/>
          <w:lang w:eastAsia="en-US"/>
        </w:rPr>
        <w:t>Report give</w:t>
      </w:r>
      <w:r w:rsidR="00FA0057">
        <w:rPr>
          <w:rFonts w:asciiTheme="minorHAnsi" w:eastAsia="Times New Roman" w:hAnsiTheme="minorHAnsi" w:cstheme="minorHAnsi"/>
          <w:color w:val="000000"/>
          <w:lang w:eastAsia="en-US"/>
        </w:rPr>
        <w:t>n</w:t>
      </w:r>
      <w:r w:rsidR="000A0629">
        <w:rPr>
          <w:rFonts w:asciiTheme="minorHAnsi" w:eastAsia="Times New Roman" w:hAnsiTheme="minorHAnsi" w:cstheme="minorHAnsi"/>
          <w:color w:val="000000"/>
          <w:lang w:eastAsia="en-US"/>
        </w:rPr>
        <w:t xml:space="preserve">. No action taken. </w:t>
      </w:r>
    </w:p>
    <w:p w14:paraId="26946F68" w14:textId="77777777" w:rsidR="001F6B12" w:rsidRPr="0031228A" w:rsidRDefault="001F6B12" w:rsidP="00341CB6">
      <w:pPr>
        <w:tabs>
          <w:tab w:val="left" w:pos="360"/>
        </w:tabs>
        <w:spacing w:after="0" w:line="240" w:lineRule="auto"/>
        <w:ind w:left="720"/>
        <w:jc w:val="both"/>
        <w:rPr>
          <w:rFonts w:asciiTheme="minorHAnsi" w:hAnsiTheme="minorHAnsi" w:cstheme="minorHAnsi"/>
          <w:b/>
          <w:u w:val="single"/>
        </w:rPr>
      </w:pPr>
    </w:p>
    <w:p w14:paraId="2782C073" w14:textId="39915DE4" w:rsidR="008F1CAE" w:rsidRDefault="00850E55" w:rsidP="00341CB6">
      <w:pPr>
        <w:tabs>
          <w:tab w:val="left" w:pos="720"/>
        </w:tabs>
        <w:spacing w:after="0" w:line="240" w:lineRule="auto"/>
        <w:ind w:left="720" w:hanging="720"/>
        <w:jc w:val="both"/>
        <w:rPr>
          <w:rFonts w:asciiTheme="minorHAnsi" w:hAnsiTheme="minorHAnsi" w:cstheme="minorHAnsi"/>
          <w:b/>
          <w:u w:val="single"/>
        </w:rPr>
      </w:pPr>
      <w:r w:rsidRPr="0031228A">
        <w:rPr>
          <w:rFonts w:asciiTheme="minorHAnsi" w:hAnsiTheme="minorHAnsi" w:cstheme="minorHAnsi"/>
          <w:b/>
          <w:u w:val="single"/>
        </w:rPr>
        <w:t>COUNCIL COMMENTARY</w:t>
      </w:r>
    </w:p>
    <w:p w14:paraId="34FF5051" w14:textId="4D217378" w:rsidR="00673A9C" w:rsidRDefault="00673A9C" w:rsidP="00341CB6">
      <w:pPr>
        <w:tabs>
          <w:tab w:val="left" w:pos="720"/>
        </w:tabs>
        <w:spacing w:after="0" w:line="240" w:lineRule="auto"/>
        <w:jc w:val="both"/>
        <w:rPr>
          <w:rFonts w:asciiTheme="minorHAnsi" w:hAnsiTheme="minorHAnsi" w:cstheme="minorHAnsi"/>
          <w:bCs/>
        </w:rPr>
      </w:pPr>
    </w:p>
    <w:p w14:paraId="7936F4D6" w14:textId="0D876D72" w:rsidR="000548E3" w:rsidRDefault="00CD33CD" w:rsidP="00341CB6">
      <w:pPr>
        <w:tabs>
          <w:tab w:val="left" w:pos="720"/>
        </w:tabs>
        <w:spacing w:after="0" w:line="240" w:lineRule="auto"/>
        <w:jc w:val="both"/>
        <w:rPr>
          <w:rFonts w:asciiTheme="minorHAnsi" w:hAnsiTheme="minorHAnsi" w:cstheme="minorHAnsi"/>
          <w:bCs/>
        </w:rPr>
      </w:pPr>
      <w:r>
        <w:rPr>
          <w:rFonts w:asciiTheme="minorHAnsi" w:hAnsiTheme="minorHAnsi" w:cstheme="minorHAnsi"/>
          <w:bCs/>
        </w:rPr>
        <w:t xml:space="preserve">Mayor Jones provided </w:t>
      </w:r>
      <w:r w:rsidR="00081AFD">
        <w:rPr>
          <w:rFonts w:asciiTheme="minorHAnsi" w:hAnsiTheme="minorHAnsi" w:cstheme="minorHAnsi"/>
          <w:bCs/>
        </w:rPr>
        <w:t>comments</w:t>
      </w:r>
      <w:r>
        <w:rPr>
          <w:rFonts w:asciiTheme="minorHAnsi" w:hAnsiTheme="minorHAnsi" w:cstheme="minorHAnsi"/>
          <w:bCs/>
        </w:rPr>
        <w:t xml:space="preserve"> about the cool zone located at the County Library. </w:t>
      </w:r>
    </w:p>
    <w:p w14:paraId="10F7976B" w14:textId="77777777" w:rsidR="00505BF4" w:rsidRPr="00505BF4" w:rsidRDefault="00505BF4" w:rsidP="00341CB6">
      <w:pPr>
        <w:tabs>
          <w:tab w:val="left" w:pos="720"/>
        </w:tabs>
        <w:spacing w:after="0" w:line="240" w:lineRule="auto"/>
        <w:jc w:val="both"/>
        <w:rPr>
          <w:rFonts w:asciiTheme="minorHAnsi" w:hAnsiTheme="minorHAnsi" w:cstheme="minorHAnsi"/>
          <w:bCs/>
        </w:rPr>
      </w:pPr>
    </w:p>
    <w:p w14:paraId="24FA754C" w14:textId="77777777" w:rsidR="00850E55" w:rsidRPr="0031228A" w:rsidRDefault="00850E55" w:rsidP="00341CB6">
      <w:pPr>
        <w:pStyle w:val="BlockText"/>
        <w:tabs>
          <w:tab w:val="left" w:pos="600"/>
          <w:tab w:val="left" w:pos="960"/>
          <w:tab w:val="left" w:pos="1320"/>
        </w:tabs>
        <w:ind w:left="0" w:right="0"/>
        <w:jc w:val="both"/>
        <w:rPr>
          <w:rFonts w:asciiTheme="minorHAnsi" w:hAnsiTheme="minorHAnsi" w:cstheme="minorHAnsi"/>
          <w:szCs w:val="22"/>
        </w:rPr>
      </w:pPr>
      <w:r w:rsidRPr="0031228A">
        <w:rPr>
          <w:rFonts w:asciiTheme="minorHAnsi" w:hAnsiTheme="minorHAnsi" w:cstheme="minorHAnsi"/>
          <w:b/>
          <w:szCs w:val="22"/>
          <w:u w:val="single"/>
        </w:rPr>
        <w:t>ADJOURNMENT</w:t>
      </w:r>
    </w:p>
    <w:p w14:paraId="37729EAE" w14:textId="77777777" w:rsidR="00B44FE0" w:rsidRPr="0031228A" w:rsidRDefault="00B44FE0" w:rsidP="00341CB6">
      <w:pPr>
        <w:pStyle w:val="BlockText"/>
        <w:tabs>
          <w:tab w:val="left" w:pos="600"/>
          <w:tab w:val="left" w:pos="960"/>
          <w:tab w:val="left" w:pos="1320"/>
        </w:tabs>
        <w:ind w:left="600" w:right="0"/>
        <w:jc w:val="both"/>
        <w:rPr>
          <w:rFonts w:asciiTheme="minorHAnsi" w:hAnsiTheme="minorHAnsi" w:cstheme="minorHAnsi"/>
          <w:b/>
          <w:szCs w:val="22"/>
        </w:rPr>
      </w:pPr>
    </w:p>
    <w:p w14:paraId="56BFDA95" w14:textId="54585BCC" w:rsidR="001E7525" w:rsidRPr="00DD3489" w:rsidRDefault="00162EFC" w:rsidP="00DD3489">
      <w:pPr>
        <w:pStyle w:val="BlockText"/>
        <w:ind w:left="0" w:right="0"/>
        <w:jc w:val="both"/>
        <w:rPr>
          <w:rFonts w:asciiTheme="minorHAnsi" w:hAnsiTheme="minorHAnsi" w:cstheme="minorHAnsi"/>
          <w:szCs w:val="22"/>
        </w:rPr>
      </w:pPr>
      <w:r w:rsidRPr="0031228A">
        <w:rPr>
          <w:rFonts w:asciiTheme="minorHAnsi" w:hAnsiTheme="minorHAnsi" w:cstheme="minorHAnsi"/>
          <w:b/>
          <w:szCs w:val="22"/>
        </w:rPr>
        <w:t>MAYOR JONES</w:t>
      </w:r>
      <w:r w:rsidR="00850E55" w:rsidRPr="0031228A">
        <w:rPr>
          <w:rFonts w:asciiTheme="minorHAnsi" w:hAnsiTheme="minorHAnsi" w:cstheme="minorHAnsi"/>
          <w:szCs w:val="22"/>
        </w:rPr>
        <w:t xml:space="preserve"> adjourned the meeting at</w:t>
      </w:r>
      <w:r w:rsidR="00523431" w:rsidRPr="0031228A">
        <w:rPr>
          <w:rFonts w:asciiTheme="minorHAnsi" w:hAnsiTheme="minorHAnsi" w:cstheme="minorHAnsi"/>
          <w:szCs w:val="22"/>
        </w:rPr>
        <w:t xml:space="preserve"> </w:t>
      </w:r>
      <w:r w:rsidR="00CD33CD">
        <w:rPr>
          <w:rFonts w:asciiTheme="minorHAnsi" w:hAnsiTheme="minorHAnsi" w:cstheme="minorHAnsi"/>
          <w:szCs w:val="22"/>
        </w:rPr>
        <w:t>6:45 PM.</w:t>
      </w:r>
    </w:p>
    <w:p w14:paraId="1774D0AC" w14:textId="77777777" w:rsidR="001E7525" w:rsidRPr="0031228A" w:rsidRDefault="001E7525" w:rsidP="00341CB6">
      <w:pPr>
        <w:pStyle w:val="NoSpacing"/>
        <w:ind w:left="4320" w:firstLine="720"/>
        <w:jc w:val="both"/>
        <w:rPr>
          <w:rFonts w:asciiTheme="minorHAnsi" w:hAnsiTheme="minorHAnsi" w:cstheme="minorHAnsi"/>
        </w:rPr>
      </w:pPr>
    </w:p>
    <w:p w14:paraId="7698F5DF" w14:textId="77777777" w:rsidR="000A1384" w:rsidRPr="0031228A" w:rsidRDefault="000A1384" w:rsidP="00341CB6">
      <w:pPr>
        <w:pStyle w:val="NoSpacing"/>
        <w:ind w:left="4320" w:firstLine="720"/>
        <w:jc w:val="both"/>
        <w:rPr>
          <w:rFonts w:asciiTheme="minorHAnsi" w:hAnsiTheme="minorHAnsi" w:cstheme="minorHAnsi"/>
        </w:rPr>
      </w:pPr>
    </w:p>
    <w:p w14:paraId="651D5B21" w14:textId="77777777" w:rsidR="00850E55" w:rsidRPr="0031228A" w:rsidRDefault="00850E55" w:rsidP="00341CB6">
      <w:pPr>
        <w:pStyle w:val="NoSpacing"/>
        <w:ind w:left="4320" w:firstLine="720"/>
        <w:jc w:val="both"/>
        <w:rPr>
          <w:rFonts w:asciiTheme="minorHAnsi" w:hAnsiTheme="minorHAnsi" w:cstheme="minorHAnsi"/>
        </w:rPr>
      </w:pPr>
      <w:r w:rsidRPr="0031228A">
        <w:rPr>
          <w:rFonts w:asciiTheme="minorHAnsi" w:hAnsiTheme="minorHAnsi" w:cstheme="minorHAnsi"/>
        </w:rPr>
        <w:t>________________________________</w:t>
      </w:r>
    </w:p>
    <w:p w14:paraId="323DE937" w14:textId="77777777"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Pr="0031228A">
        <w:rPr>
          <w:rFonts w:asciiTheme="minorHAnsi" w:hAnsiTheme="minorHAnsi" w:cstheme="minorHAnsi"/>
        </w:rPr>
        <w:tab/>
      </w:r>
      <w:r w:rsidR="00FC0B90" w:rsidRPr="0031228A">
        <w:rPr>
          <w:rFonts w:asciiTheme="minorHAnsi" w:hAnsiTheme="minorHAnsi" w:cstheme="minorHAnsi"/>
        </w:rPr>
        <w:t>REBECCA D. JONES</w:t>
      </w:r>
      <w:r w:rsidR="00F06683" w:rsidRPr="0031228A">
        <w:rPr>
          <w:rFonts w:asciiTheme="minorHAnsi" w:hAnsiTheme="minorHAnsi" w:cstheme="minorHAnsi"/>
        </w:rPr>
        <w:t>, MAYOR</w:t>
      </w:r>
    </w:p>
    <w:p w14:paraId="0C28AFDC" w14:textId="77777777" w:rsidR="00D4214E" w:rsidRPr="0031228A" w:rsidRDefault="00B77BAA" w:rsidP="00341CB6">
      <w:pPr>
        <w:pStyle w:val="NoSpacing"/>
        <w:jc w:val="both"/>
        <w:rPr>
          <w:rFonts w:asciiTheme="minorHAnsi" w:hAnsiTheme="minorHAnsi" w:cstheme="minorHAnsi"/>
        </w:rPr>
      </w:pPr>
      <w:r w:rsidRPr="0031228A">
        <w:rPr>
          <w:rFonts w:asciiTheme="minorHAnsi" w:hAnsiTheme="minorHAnsi" w:cstheme="minorHAnsi"/>
        </w:rPr>
        <w:tab/>
      </w:r>
      <w:r w:rsidR="00D4214E" w:rsidRPr="0031228A">
        <w:rPr>
          <w:rFonts w:asciiTheme="minorHAnsi" w:hAnsiTheme="minorHAnsi" w:cstheme="minorHAnsi"/>
        </w:rPr>
        <w:tab/>
      </w:r>
      <w:r w:rsidR="00D4214E" w:rsidRPr="0031228A">
        <w:rPr>
          <w:rFonts w:asciiTheme="minorHAnsi" w:hAnsiTheme="minorHAnsi" w:cstheme="minorHAnsi"/>
        </w:rPr>
        <w:tab/>
      </w:r>
      <w:r w:rsidR="00D4214E" w:rsidRPr="0031228A">
        <w:rPr>
          <w:rFonts w:asciiTheme="minorHAnsi" w:hAnsiTheme="minorHAnsi" w:cstheme="minorHAnsi"/>
        </w:rPr>
        <w:tab/>
      </w:r>
      <w:r w:rsidR="00D4214E" w:rsidRPr="0031228A">
        <w:rPr>
          <w:rFonts w:asciiTheme="minorHAnsi" w:hAnsiTheme="minorHAnsi" w:cstheme="minorHAnsi"/>
        </w:rPr>
        <w:tab/>
      </w:r>
      <w:r w:rsidR="00D4214E" w:rsidRPr="0031228A">
        <w:rPr>
          <w:rFonts w:asciiTheme="minorHAnsi" w:hAnsiTheme="minorHAnsi" w:cstheme="minorHAnsi"/>
        </w:rPr>
        <w:tab/>
      </w:r>
      <w:r w:rsidR="00D4214E" w:rsidRPr="0031228A">
        <w:rPr>
          <w:rFonts w:asciiTheme="minorHAnsi" w:hAnsiTheme="minorHAnsi" w:cstheme="minorHAnsi"/>
        </w:rPr>
        <w:tab/>
        <w:t>CITY OF SAN MARCOS</w:t>
      </w:r>
    </w:p>
    <w:p w14:paraId="0FEF4C56" w14:textId="77777777"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rPr>
        <w:t>ATTEST:</w:t>
      </w:r>
    </w:p>
    <w:p w14:paraId="6A5048AB" w14:textId="77777777" w:rsidR="003A3783" w:rsidRPr="0031228A" w:rsidRDefault="003A3783" w:rsidP="00341CB6">
      <w:pPr>
        <w:pStyle w:val="NoSpacing"/>
        <w:jc w:val="both"/>
        <w:rPr>
          <w:rFonts w:asciiTheme="minorHAnsi" w:hAnsiTheme="minorHAnsi" w:cstheme="minorHAnsi"/>
        </w:rPr>
      </w:pPr>
    </w:p>
    <w:p w14:paraId="2500C8A0" w14:textId="77777777"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rPr>
        <w:t>______________________________</w:t>
      </w:r>
    </w:p>
    <w:p w14:paraId="2A1D694F" w14:textId="77777777"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rPr>
        <w:t>PHILLIP SCOLLICK, CITY CLERK</w:t>
      </w:r>
    </w:p>
    <w:p w14:paraId="455DC49B" w14:textId="77777777" w:rsidR="00850E55" w:rsidRPr="0031228A" w:rsidRDefault="00850E55" w:rsidP="00341CB6">
      <w:pPr>
        <w:pStyle w:val="NoSpacing"/>
        <w:jc w:val="both"/>
        <w:rPr>
          <w:rFonts w:asciiTheme="minorHAnsi" w:hAnsiTheme="minorHAnsi" w:cstheme="minorHAnsi"/>
        </w:rPr>
      </w:pPr>
      <w:r w:rsidRPr="0031228A">
        <w:rPr>
          <w:rFonts w:asciiTheme="minorHAnsi" w:hAnsiTheme="minorHAnsi" w:cstheme="minorHAnsi"/>
        </w:rPr>
        <w:t>CITY OF SAN MARCOS</w:t>
      </w:r>
      <w:bookmarkEnd w:id="0"/>
      <w:bookmarkEnd w:id="1"/>
      <w:bookmarkEnd w:id="2"/>
      <w:bookmarkEnd w:id="3"/>
      <w:bookmarkEnd w:id="4"/>
      <w:bookmarkEnd w:id="5"/>
      <w:bookmarkEnd w:id="6"/>
      <w:bookmarkEnd w:id="7"/>
      <w:bookmarkEnd w:id="8"/>
    </w:p>
    <w:sectPr w:rsidR="00850E55" w:rsidRPr="0031228A" w:rsidSect="001E30EF">
      <w:headerReference w:type="default" r:id="rId11"/>
      <w:headerReference w:type="first" r:id="rId12"/>
      <w:footerReference w:type="first" r:id="rId13"/>
      <w:pgSz w:w="12240" w:h="15840" w:code="1"/>
      <w:pgMar w:top="1440" w:right="1440" w:bottom="1008" w:left="1440" w:header="720" w:footer="4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B0BBAA" w14:textId="77777777" w:rsidR="00F83008" w:rsidRDefault="00F83008">
      <w:pPr>
        <w:spacing w:after="0" w:line="240" w:lineRule="auto"/>
      </w:pPr>
      <w:r>
        <w:separator/>
      </w:r>
    </w:p>
  </w:endnote>
  <w:endnote w:type="continuationSeparator" w:id="0">
    <w:p w14:paraId="3EFAE9E1" w14:textId="77777777" w:rsidR="00F83008" w:rsidRDefault="00F83008">
      <w:pPr>
        <w:spacing w:after="0" w:line="240" w:lineRule="auto"/>
      </w:pPr>
      <w:r>
        <w:continuationSeparator/>
      </w:r>
    </w:p>
  </w:endnote>
  <w:endnote w:type="continuationNotice" w:id="1">
    <w:p w14:paraId="6EC74459" w14:textId="77777777" w:rsidR="00274799" w:rsidRDefault="0027479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3F3E6" w14:textId="77777777" w:rsidR="005C5446" w:rsidRDefault="005C5446">
    <w:pPr>
      <w:pStyle w:val="Footer"/>
      <w:jc w:val="right"/>
      <w:rPr>
        <w:b/>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EFDDF" w14:textId="77777777" w:rsidR="00F83008" w:rsidRDefault="00F83008">
      <w:pPr>
        <w:spacing w:after="0" w:line="240" w:lineRule="auto"/>
      </w:pPr>
      <w:r>
        <w:separator/>
      </w:r>
    </w:p>
  </w:footnote>
  <w:footnote w:type="continuationSeparator" w:id="0">
    <w:p w14:paraId="48C0A2F2" w14:textId="77777777" w:rsidR="00F83008" w:rsidRDefault="00F83008">
      <w:pPr>
        <w:spacing w:after="0" w:line="240" w:lineRule="auto"/>
      </w:pPr>
      <w:r>
        <w:continuationSeparator/>
      </w:r>
    </w:p>
  </w:footnote>
  <w:footnote w:type="continuationNotice" w:id="1">
    <w:p w14:paraId="7B39B802" w14:textId="77777777" w:rsidR="00274799" w:rsidRDefault="0027479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DA500" w14:textId="77777777" w:rsidR="005C5446" w:rsidRDefault="005C5446" w:rsidP="00B64EB4">
    <w:pPr>
      <w:ind w:left="1350" w:hanging="1350"/>
    </w:pPr>
    <w:r>
      <w:rPr>
        <w:rFonts w:cs="Arial"/>
        <w:noProof/>
        <w:sz w:val="18"/>
        <w:lang w:eastAsia="en-US"/>
      </w:rPr>
      <w:drawing>
        <wp:anchor distT="0" distB="0" distL="114935" distR="114935" simplePos="0" relativeHeight="251670528" behindDoc="0" locked="0" layoutInCell="1" allowOverlap="1" wp14:anchorId="4648E38F" wp14:editId="754ED14B">
          <wp:simplePos x="0" y="0"/>
          <wp:positionH relativeFrom="column">
            <wp:posOffset>-372110</wp:posOffset>
          </wp:positionH>
          <wp:positionV relativeFrom="paragraph">
            <wp:posOffset>-9525</wp:posOffset>
          </wp:positionV>
          <wp:extent cx="1021715" cy="80264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021715" cy="80264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r>
      <w:rPr>
        <w:rFonts w:cs="Arial"/>
        <w:sz w:val="18"/>
      </w:rPr>
      <w:t>Regular City C</w:t>
    </w:r>
    <w:r>
      <w:rPr>
        <w:rFonts w:cs="Arial"/>
        <w:sz w:val="18"/>
      </w:rPr>
      <w:tab/>
      <w:t>Regular City Council</w:t>
    </w:r>
  </w:p>
  <w:p w14:paraId="0F2FBFC1" w14:textId="5BA4BE2C" w:rsidR="005C5446" w:rsidRPr="00F328C1" w:rsidRDefault="005C5446" w:rsidP="00C57456">
    <w:pPr>
      <w:pStyle w:val="Footer"/>
      <w:ind w:left="1350"/>
      <w:rPr>
        <w:rFonts w:cs="Arial"/>
        <w:sz w:val="18"/>
        <w:lang w:val="en-US"/>
      </w:rPr>
    </w:pPr>
    <w:r>
      <w:rPr>
        <w:rFonts w:cs="Arial"/>
        <w:noProof/>
        <w:sz w:val="18"/>
        <w:lang w:val="en-US" w:eastAsia="en-US"/>
      </w:rPr>
      <mc:AlternateContent>
        <mc:Choice Requires="wps">
          <w:drawing>
            <wp:anchor distT="0" distB="0" distL="114300" distR="114300" simplePos="0" relativeHeight="251657216" behindDoc="1" locked="0" layoutInCell="1" allowOverlap="1" wp14:anchorId="6BC01D1C" wp14:editId="4429A68B">
              <wp:simplePos x="0" y="0"/>
              <wp:positionH relativeFrom="column">
                <wp:posOffset>9525</wp:posOffset>
              </wp:positionH>
              <wp:positionV relativeFrom="paragraph">
                <wp:posOffset>300355</wp:posOffset>
              </wp:positionV>
              <wp:extent cx="6296025" cy="0"/>
              <wp:effectExtent l="19050" t="16510" r="19050" b="12065"/>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602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873D515" id="Straight Connector 4"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23.65pt" to="496.5pt,2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" strokecolor="#548dd4" strokeweight=".53mm">
              <v:stroke joinstyle="miter" endcap="square"/>
            </v:line>
          </w:pict>
        </mc:Fallback>
      </mc:AlternateContent>
    </w:r>
    <w:r>
      <w:rPr>
        <w:rFonts w:cs="Arial"/>
        <w:sz w:val="18"/>
      </w:rPr>
      <w:t>Tuesday</w:t>
    </w:r>
    <w:r>
      <w:rPr>
        <w:rFonts w:cs="Arial"/>
        <w:sz w:val="18"/>
        <w:lang w:val="en-US"/>
      </w:rPr>
      <w:t xml:space="preserve">, </w:t>
    </w:r>
    <w:r w:rsidR="00C57456">
      <w:rPr>
        <w:rFonts w:cs="Arial"/>
        <w:sz w:val="18"/>
        <w:lang w:val="en-US"/>
      </w:rPr>
      <w:t>July 11</w:t>
    </w:r>
    <w:r w:rsidR="00AE0453">
      <w:rPr>
        <w:rFonts w:cs="Arial"/>
        <w:sz w:val="18"/>
        <w:lang w:val="en-US"/>
      </w:rPr>
      <w:t xml:space="preserve">, </w:t>
    </w:r>
    <w:r w:rsidR="00F328C1">
      <w:rPr>
        <w:rFonts w:cs="Arial"/>
        <w:sz w:val="18"/>
        <w:lang w:val="en-US"/>
      </w:rPr>
      <w:t>2023</w:t>
    </w:r>
    <w:r>
      <w:rPr>
        <w:rFonts w:cs="Arial"/>
        <w:sz w:val="18"/>
        <w:lang w:val="en-US"/>
      </w:rPr>
      <w:t xml:space="preserve"> </w:t>
    </w:r>
    <w:r>
      <w:rPr>
        <w:rFonts w:cs="Arial"/>
        <w:sz w:val="18"/>
      </w:rPr>
      <w:t xml:space="preserve">| </w:t>
    </w:r>
    <w:r>
      <w:rPr>
        <w:rFonts w:cs="Arial"/>
        <w:sz w:val="18"/>
        <w:szCs w:val="18"/>
      </w:rPr>
      <w:t xml:space="preserve">Page </w:t>
    </w:r>
    <w:r>
      <w:rPr>
        <w:rFonts w:cs="Arial"/>
        <w:sz w:val="18"/>
        <w:szCs w:val="18"/>
      </w:rPr>
      <w:fldChar w:fldCharType="begin"/>
    </w:r>
    <w:r>
      <w:rPr>
        <w:rFonts w:cs="Arial"/>
        <w:sz w:val="18"/>
        <w:szCs w:val="18"/>
      </w:rPr>
      <w:instrText xml:space="preserve"> PAGE </w:instrText>
    </w:r>
    <w:r>
      <w:rPr>
        <w:rFonts w:cs="Arial"/>
        <w:sz w:val="18"/>
        <w:szCs w:val="18"/>
      </w:rPr>
      <w:fldChar w:fldCharType="separate"/>
    </w:r>
    <w:r w:rsidR="00F31DB9">
      <w:rPr>
        <w:rFonts w:cs="Arial"/>
        <w:noProof/>
        <w:sz w:val="18"/>
        <w:szCs w:val="18"/>
      </w:rPr>
      <w:t>4</w:t>
    </w:r>
    <w:r>
      <w:rPr>
        <w:rFonts w:cs="Arial"/>
        <w:sz w:val="18"/>
        <w:szCs w:val="18"/>
      </w:rPr>
      <w:fldChar w:fldCharType="end"/>
    </w:r>
    <w:r>
      <w:rPr>
        <w:rFonts w:cs="Arial"/>
        <w:sz w:val="18"/>
        <w:szCs w:val="18"/>
      </w:rPr>
      <w:t xml:space="preserve"> of </w:t>
    </w:r>
    <w:r>
      <w:rPr>
        <w:rFonts w:cs="Arial"/>
        <w:sz w:val="18"/>
        <w:szCs w:val="18"/>
      </w:rPr>
      <w:fldChar w:fldCharType="begin"/>
    </w:r>
    <w:r>
      <w:rPr>
        <w:rFonts w:cs="Arial"/>
        <w:sz w:val="18"/>
        <w:szCs w:val="18"/>
      </w:rPr>
      <w:instrText xml:space="preserve"> NUMPAGES \* ARABIC </w:instrText>
    </w:r>
    <w:r>
      <w:rPr>
        <w:rFonts w:cs="Arial"/>
        <w:sz w:val="18"/>
        <w:szCs w:val="18"/>
      </w:rPr>
      <w:fldChar w:fldCharType="separate"/>
    </w:r>
    <w:r w:rsidR="00F31DB9">
      <w:rPr>
        <w:rFonts w:cs="Arial"/>
        <w:noProof/>
        <w:sz w:val="18"/>
        <w:szCs w:val="18"/>
      </w:rPr>
      <w:t>4</w:t>
    </w:r>
    <w:r>
      <w:rPr>
        <w:rFonts w:cs="Arial"/>
        <w:sz w:val="18"/>
        <w:szCs w:val="18"/>
      </w:rPr>
      <w:fldChar w:fldCharType="end"/>
    </w:r>
  </w:p>
  <w:p w14:paraId="35DBFEEB" w14:textId="77777777" w:rsidR="005C5446" w:rsidRDefault="005C5446">
    <w:pPr>
      <w:pStyle w:val="Footer"/>
      <w:ind w:left="135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ACBCA" w14:textId="77777777" w:rsidR="005C5446" w:rsidRDefault="005C5446">
    <w:pPr>
      <w:pStyle w:val="Header"/>
      <w:rPr>
        <w:lang w:val="en-US" w:eastAsia="en-US"/>
      </w:rPr>
    </w:pPr>
    <w:r>
      <w:rPr>
        <w:noProof/>
        <w:lang w:val="en-US" w:eastAsia="en-US"/>
      </w:rPr>
      <mc:AlternateContent>
        <mc:Choice Requires="wps">
          <w:drawing>
            <wp:anchor distT="0" distB="0" distL="114300" distR="114300" simplePos="0" relativeHeight="251658240" behindDoc="1" locked="0" layoutInCell="1" allowOverlap="1" wp14:anchorId="0CE70794" wp14:editId="161A6D85">
              <wp:simplePos x="0" y="0"/>
              <wp:positionH relativeFrom="column">
                <wp:posOffset>-487045</wp:posOffset>
              </wp:positionH>
              <wp:positionV relativeFrom="paragraph">
                <wp:posOffset>632460</wp:posOffset>
              </wp:positionV>
              <wp:extent cx="2332355" cy="0"/>
              <wp:effectExtent l="17780" t="13335" r="12065" b="1524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33235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C1B8B2E" id="Straight Connector 2"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35pt,49.8pt" to="145.3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" strokecolor="#548dd4" strokeweight=".53mm">
              <v:stroke joinstyle="miter" endcap="square"/>
            </v:line>
          </w:pict>
        </mc:Fallback>
      </mc:AlternateContent>
    </w:r>
    <w:r>
      <w:rPr>
        <w:noProof/>
        <w:lang w:val="en-US" w:eastAsia="en-US"/>
      </w:rPr>
      <mc:AlternateContent>
        <mc:Choice Requires="wps">
          <w:drawing>
            <wp:anchor distT="0" distB="0" distL="114300" distR="114300" simplePos="0" relativeHeight="251658241" behindDoc="1" locked="0" layoutInCell="1" allowOverlap="1" wp14:anchorId="0EE83600" wp14:editId="7D6C57B1">
              <wp:simplePos x="0" y="0"/>
              <wp:positionH relativeFrom="column">
                <wp:posOffset>4011930</wp:posOffset>
              </wp:positionH>
              <wp:positionV relativeFrom="paragraph">
                <wp:posOffset>632460</wp:posOffset>
              </wp:positionV>
              <wp:extent cx="2418715" cy="0"/>
              <wp:effectExtent l="11430" t="13335" r="17780" b="1524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18715" cy="0"/>
                      </a:xfrm>
                      <a:prstGeom prst="line">
                        <a:avLst/>
                      </a:prstGeom>
                      <a:noFill/>
                      <a:ln w="19080" cap="sq">
                        <a:solidFill>
                          <a:srgbClr val="548DD4"/>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49106D3E" id="Straight Connector 1" o:spid="_x0000_s1026" style="position:absolute;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9pt,49.8pt" to="506.35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" strokecolor="#548dd4" strokeweight=".53mm">
              <v:stroke joinstyle="miter" endcap="square"/>
            </v:line>
          </w:pict>
        </mc:Fallback>
      </mc:AlternateContent>
    </w:r>
    <w:r>
      <w:rPr>
        <w:noProof/>
        <w:lang w:val="en-US" w:eastAsia="en-US"/>
      </w:rPr>
      <w:drawing>
        <wp:anchor distT="0" distB="0" distL="114935" distR="114935" simplePos="0" relativeHeight="251658243" behindDoc="0" locked="0" layoutInCell="1" allowOverlap="1" wp14:anchorId="406D1C42" wp14:editId="34E1ECAA">
          <wp:simplePos x="0" y="0"/>
          <wp:positionH relativeFrom="column">
            <wp:posOffset>2075815</wp:posOffset>
          </wp:positionH>
          <wp:positionV relativeFrom="paragraph">
            <wp:posOffset>-49530</wp:posOffset>
          </wp:positionV>
          <wp:extent cx="1825625" cy="14351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172" t="-220" r="-172" b="-220"/>
                  <a:stretch>
                    <a:fillRect/>
                  </a:stretch>
                </pic:blipFill>
                <pic:spPr bwMode="auto">
                  <a:xfrm>
                    <a:off x="0" y="0"/>
                    <a:ext cx="1825625" cy="1435100"/>
                  </a:xfrm>
                  <a:prstGeom prst="rect">
                    <a:avLst/>
                  </a:prstGeom>
                  <a:solidFill>
                    <a:srgbClr val="FFFFFF">
                      <a:alpha val="0"/>
                    </a:srgbClr>
                  </a:solid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430212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3"/>
    <w:lvl w:ilvl="0">
      <w:start w:val="1"/>
      <w:numFmt w:val="upperLetter"/>
      <w:lvlText w:val="%1."/>
      <w:lvlJc w:val="left"/>
      <w:pPr>
        <w:tabs>
          <w:tab w:val="num" w:pos="0"/>
        </w:tabs>
        <w:ind w:left="720" w:hanging="360"/>
      </w:pPr>
      <w:rPr>
        <w:rFonts w:hint="default"/>
      </w:rPr>
    </w:lvl>
  </w:abstractNum>
  <w:abstractNum w:abstractNumId="3" w15:restartNumberingAfterBreak="0">
    <w:nsid w:val="078B039A"/>
    <w:multiLevelType w:val="hybridMultilevel"/>
    <w:tmpl w:val="B76E9264"/>
    <w:lvl w:ilvl="0" w:tplc="E6AAB6F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A100A7"/>
    <w:multiLevelType w:val="hybridMultilevel"/>
    <w:tmpl w:val="54720A66"/>
    <w:lvl w:ilvl="0" w:tplc="C6D20B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DF0EB3"/>
    <w:multiLevelType w:val="hybridMultilevel"/>
    <w:tmpl w:val="1A76946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404634D"/>
    <w:multiLevelType w:val="hybridMultilevel"/>
    <w:tmpl w:val="1F6A8C98"/>
    <w:lvl w:ilvl="0" w:tplc="04090011">
      <w:start w:val="1"/>
      <w:numFmt w:val="decimal"/>
      <w:lvlText w:val="%1)"/>
      <w:lvlJc w:val="left"/>
      <w:pPr>
        <w:ind w:left="720" w:hanging="360"/>
      </w:pPr>
      <w:rPr>
        <w:rFonts w:hint="default"/>
        <w:b w:val="0"/>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5C53AD"/>
    <w:multiLevelType w:val="hybridMultilevel"/>
    <w:tmpl w:val="D1006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5D8E6570"/>
    <w:multiLevelType w:val="hybridMultilevel"/>
    <w:tmpl w:val="9ED02178"/>
    <w:lvl w:ilvl="0" w:tplc="59D22F1C">
      <w:start w:val="13"/>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F182C80"/>
    <w:multiLevelType w:val="hybridMultilevel"/>
    <w:tmpl w:val="310C050C"/>
    <w:lvl w:ilvl="0" w:tplc="1874783E">
      <w:start w:val="1"/>
      <w:numFmt w:val="decimal"/>
      <w:lvlText w:val="%1)"/>
      <w:lvlJc w:val="left"/>
      <w:pPr>
        <w:ind w:left="720" w:hanging="360"/>
      </w:pPr>
      <w:rPr>
        <w:rFonts w:asciiTheme="minorHAnsi" w:hAnsiTheme="minorHAnsi" w:cstheme="minorHAnsi" w:hint="default"/>
        <w:b w:val="0"/>
        <w:sz w:val="22"/>
        <w:szCs w:val="22"/>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DA0F3D"/>
    <w:multiLevelType w:val="hybridMultilevel"/>
    <w:tmpl w:val="99CE061C"/>
    <w:lvl w:ilvl="0" w:tplc="4C027CB6">
      <w:start w:val="7"/>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CE206F"/>
    <w:multiLevelType w:val="hybridMultilevel"/>
    <w:tmpl w:val="0E6461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9"/>
  </w:num>
  <w:num w:numId="4">
    <w:abstractNumId w:val="3"/>
  </w:num>
  <w:num w:numId="5">
    <w:abstractNumId w:val="6"/>
  </w:num>
  <w:num w:numId="6">
    <w:abstractNumId w:val="8"/>
  </w:num>
  <w:num w:numId="7">
    <w:abstractNumId w:val="10"/>
  </w:num>
  <w:num w:numId="8">
    <w:abstractNumId w:val="4"/>
  </w:num>
  <w:num w:numId="9">
    <w:abstractNumId w:val="11"/>
  </w:num>
  <w:num w:numId="10">
    <w:abstractNumId w:val="7"/>
  </w:num>
  <w:num w:numId="11">
    <w:abstractNumId w:val="7"/>
  </w:num>
  <w:num w:numId="12">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E55"/>
    <w:rsid w:val="0000008E"/>
    <w:rsid w:val="000000A0"/>
    <w:rsid w:val="000003D5"/>
    <w:rsid w:val="00000500"/>
    <w:rsid w:val="0000054F"/>
    <w:rsid w:val="000006C0"/>
    <w:rsid w:val="000006C2"/>
    <w:rsid w:val="000007F3"/>
    <w:rsid w:val="000037EC"/>
    <w:rsid w:val="0000386E"/>
    <w:rsid w:val="00004689"/>
    <w:rsid w:val="00005D5B"/>
    <w:rsid w:val="00005E91"/>
    <w:rsid w:val="0000607A"/>
    <w:rsid w:val="000106B6"/>
    <w:rsid w:val="000107D5"/>
    <w:rsid w:val="000108D4"/>
    <w:rsid w:val="00014577"/>
    <w:rsid w:val="00014D20"/>
    <w:rsid w:val="00015B89"/>
    <w:rsid w:val="000166F5"/>
    <w:rsid w:val="00020350"/>
    <w:rsid w:val="00020A00"/>
    <w:rsid w:val="000211E3"/>
    <w:rsid w:val="00022006"/>
    <w:rsid w:val="00022B1D"/>
    <w:rsid w:val="00025015"/>
    <w:rsid w:val="00025A84"/>
    <w:rsid w:val="00026007"/>
    <w:rsid w:val="0002655F"/>
    <w:rsid w:val="00026EB2"/>
    <w:rsid w:val="000279AD"/>
    <w:rsid w:val="0003081B"/>
    <w:rsid w:val="00030CDD"/>
    <w:rsid w:val="00031786"/>
    <w:rsid w:val="00032F78"/>
    <w:rsid w:val="00033204"/>
    <w:rsid w:val="000332B0"/>
    <w:rsid w:val="000332B8"/>
    <w:rsid w:val="000334D0"/>
    <w:rsid w:val="00033F42"/>
    <w:rsid w:val="00034E18"/>
    <w:rsid w:val="000359B1"/>
    <w:rsid w:val="000371E4"/>
    <w:rsid w:val="00037565"/>
    <w:rsid w:val="00037DBA"/>
    <w:rsid w:val="00041355"/>
    <w:rsid w:val="00041A08"/>
    <w:rsid w:val="000424FE"/>
    <w:rsid w:val="00043629"/>
    <w:rsid w:val="00044ACC"/>
    <w:rsid w:val="000450B2"/>
    <w:rsid w:val="00045268"/>
    <w:rsid w:val="000454BB"/>
    <w:rsid w:val="00045962"/>
    <w:rsid w:val="0004691C"/>
    <w:rsid w:val="000507F2"/>
    <w:rsid w:val="000518A0"/>
    <w:rsid w:val="00051EBF"/>
    <w:rsid w:val="000535CD"/>
    <w:rsid w:val="0005415E"/>
    <w:rsid w:val="000548E3"/>
    <w:rsid w:val="00054962"/>
    <w:rsid w:val="00054FB7"/>
    <w:rsid w:val="0005502E"/>
    <w:rsid w:val="000627F1"/>
    <w:rsid w:val="000639D3"/>
    <w:rsid w:val="000654FD"/>
    <w:rsid w:val="00066CBA"/>
    <w:rsid w:val="0006781D"/>
    <w:rsid w:val="0007159D"/>
    <w:rsid w:val="00071A27"/>
    <w:rsid w:val="0007248E"/>
    <w:rsid w:val="00073722"/>
    <w:rsid w:val="000740F5"/>
    <w:rsid w:val="00074960"/>
    <w:rsid w:val="00074FE3"/>
    <w:rsid w:val="000756E6"/>
    <w:rsid w:val="0007749A"/>
    <w:rsid w:val="00077E8B"/>
    <w:rsid w:val="0008022C"/>
    <w:rsid w:val="00081AFD"/>
    <w:rsid w:val="00082788"/>
    <w:rsid w:val="00083791"/>
    <w:rsid w:val="000842E0"/>
    <w:rsid w:val="00084C72"/>
    <w:rsid w:val="00084FB2"/>
    <w:rsid w:val="000854CB"/>
    <w:rsid w:val="0008679D"/>
    <w:rsid w:val="00086850"/>
    <w:rsid w:val="00086949"/>
    <w:rsid w:val="00086DB9"/>
    <w:rsid w:val="000914C1"/>
    <w:rsid w:val="000926B5"/>
    <w:rsid w:val="00092854"/>
    <w:rsid w:val="00092B7A"/>
    <w:rsid w:val="00094F0C"/>
    <w:rsid w:val="00094F62"/>
    <w:rsid w:val="0009524C"/>
    <w:rsid w:val="00095C55"/>
    <w:rsid w:val="00095C56"/>
    <w:rsid w:val="00095CE2"/>
    <w:rsid w:val="00096437"/>
    <w:rsid w:val="00096A90"/>
    <w:rsid w:val="000977E9"/>
    <w:rsid w:val="000A0629"/>
    <w:rsid w:val="000A087A"/>
    <w:rsid w:val="000A115F"/>
    <w:rsid w:val="000A1384"/>
    <w:rsid w:val="000A1464"/>
    <w:rsid w:val="000A2481"/>
    <w:rsid w:val="000A2FAC"/>
    <w:rsid w:val="000A329C"/>
    <w:rsid w:val="000A44E4"/>
    <w:rsid w:val="000A4FF7"/>
    <w:rsid w:val="000A6BCE"/>
    <w:rsid w:val="000A77DD"/>
    <w:rsid w:val="000A7A06"/>
    <w:rsid w:val="000A7DCC"/>
    <w:rsid w:val="000B08AB"/>
    <w:rsid w:val="000B16FB"/>
    <w:rsid w:val="000B2A7D"/>
    <w:rsid w:val="000B2F3A"/>
    <w:rsid w:val="000B3658"/>
    <w:rsid w:val="000B7684"/>
    <w:rsid w:val="000C18D1"/>
    <w:rsid w:val="000C24E9"/>
    <w:rsid w:val="000C26F1"/>
    <w:rsid w:val="000C297D"/>
    <w:rsid w:val="000C3121"/>
    <w:rsid w:val="000C4291"/>
    <w:rsid w:val="000C436E"/>
    <w:rsid w:val="000C485C"/>
    <w:rsid w:val="000C59A1"/>
    <w:rsid w:val="000C5D37"/>
    <w:rsid w:val="000C62F2"/>
    <w:rsid w:val="000C64C8"/>
    <w:rsid w:val="000C65D5"/>
    <w:rsid w:val="000C730C"/>
    <w:rsid w:val="000C77C7"/>
    <w:rsid w:val="000D04B9"/>
    <w:rsid w:val="000D092E"/>
    <w:rsid w:val="000D2104"/>
    <w:rsid w:val="000D3FD6"/>
    <w:rsid w:val="000D40DC"/>
    <w:rsid w:val="000D504A"/>
    <w:rsid w:val="000D5193"/>
    <w:rsid w:val="000D5923"/>
    <w:rsid w:val="000D61BC"/>
    <w:rsid w:val="000D62E4"/>
    <w:rsid w:val="000D65AF"/>
    <w:rsid w:val="000D6E0F"/>
    <w:rsid w:val="000D71CA"/>
    <w:rsid w:val="000D71D1"/>
    <w:rsid w:val="000D7364"/>
    <w:rsid w:val="000D74D8"/>
    <w:rsid w:val="000E019A"/>
    <w:rsid w:val="000E08E9"/>
    <w:rsid w:val="000E1053"/>
    <w:rsid w:val="000E1860"/>
    <w:rsid w:val="000E253B"/>
    <w:rsid w:val="000E39A5"/>
    <w:rsid w:val="000E3B05"/>
    <w:rsid w:val="000E4871"/>
    <w:rsid w:val="000E507B"/>
    <w:rsid w:val="000E618F"/>
    <w:rsid w:val="000E735B"/>
    <w:rsid w:val="000E75E3"/>
    <w:rsid w:val="000E7929"/>
    <w:rsid w:val="000E7DCD"/>
    <w:rsid w:val="000F1387"/>
    <w:rsid w:val="000F169F"/>
    <w:rsid w:val="000F20DE"/>
    <w:rsid w:val="000F2A5B"/>
    <w:rsid w:val="000F313E"/>
    <w:rsid w:val="000F3C47"/>
    <w:rsid w:val="000F3E0E"/>
    <w:rsid w:val="000F47D8"/>
    <w:rsid w:val="000F7168"/>
    <w:rsid w:val="0010106B"/>
    <w:rsid w:val="00101890"/>
    <w:rsid w:val="00102CC1"/>
    <w:rsid w:val="001044AF"/>
    <w:rsid w:val="001057C4"/>
    <w:rsid w:val="00106D27"/>
    <w:rsid w:val="001072DF"/>
    <w:rsid w:val="00111526"/>
    <w:rsid w:val="00111B7C"/>
    <w:rsid w:val="00112329"/>
    <w:rsid w:val="00112832"/>
    <w:rsid w:val="001128E0"/>
    <w:rsid w:val="001136B8"/>
    <w:rsid w:val="0011376C"/>
    <w:rsid w:val="00113CE5"/>
    <w:rsid w:val="0011454C"/>
    <w:rsid w:val="0011583D"/>
    <w:rsid w:val="00116758"/>
    <w:rsid w:val="0011698F"/>
    <w:rsid w:val="00117456"/>
    <w:rsid w:val="0012014F"/>
    <w:rsid w:val="00120212"/>
    <w:rsid w:val="00121417"/>
    <w:rsid w:val="0012233B"/>
    <w:rsid w:val="0012281D"/>
    <w:rsid w:val="00122A64"/>
    <w:rsid w:val="00122EF2"/>
    <w:rsid w:val="001237B6"/>
    <w:rsid w:val="00123C37"/>
    <w:rsid w:val="00123C49"/>
    <w:rsid w:val="00124017"/>
    <w:rsid w:val="001247BE"/>
    <w:rsid w:val="00126678"/>
    <w:rsid w:val="00126A94"/>
    <w:rsid w:val="0012700F"/>
    <w:rsid w:val="00127D2C"/>
    <w:rsid w:val="00127EAD"/>
    <w:rsid w:val="0013002F"/>
    <w:rsid w:val="00131CCF"/>
    <w:rsid w:val="0013295B"/>
    <w:rsid w:val="00132B3A"/>
    <w:rsid w:val="00132E08"/>
    <w:rsid w:val="001336E0"/>
    <w:rsid w:val="00135E5D"/>
    <w:rsid w:val="00136750"/>
    <w:rsid w:val="00137BE0"/>
    <w:rsid w:val="0014096E"/>
    <w:rsid w:val="00141E6A"/>
    <w:rsid w:val="0014335E"/>
    <w:rsid w:val="00143B65"/>
    <w:rsid w:val="00143E5B"/>
    <w:rsid w:val="00144171"/>
    <w:rsid w:val="001444C8"/>
    <w:rsid w:val="0014522C"/>
    <w:rsid w:val="0014581C"/>
    <w:rsid w:val="00145AF4"/>
    <w:rsid w:val="0015016A"/>
    <w:rsid w:val="00150CC8"/>
    <w:rsid w:val="00151397"/>
    <w:rsid w:val="001517BB"/>
    <w:rsid w:val="00151C4C"/>
    <w:rsid w:val="001520CC"/>
    <w:rsid w:val="00152804"/>
    <w:rsid w:val="00152FEB"/>
    <w:rsid w:val="00153917"/>
    <w:rsid w:val="00155C8B"/>
    <w:rsid w:val="00156084"/>
    <w:rsid w:val="001561A1"/>
    <w:rsid w:val="00156524"/>
    <w:rsid w:val="00156B2E"/>
    <w:rsid w:val="001570AE"/>
    <w:rsid w:val="0015777C"/>
    <w:rsid w:val="0016033C"/>
    <w:rsid w:val="00160E69"/>
    <w:rsid w:val="00160F05"/>
    <w:rsid w:val="00161296"/>
    <w:rsid w:val="0016186B"/>
    <w:rsid w:val="001629A7"/>
    <w:rsid w:val="00162EFC"/>
    <w:rsid w:val="00163538"/>
    <w:rsid w:val="0016366E"/>
    <w:rsid w:val="001648B2"/>
    <w:rsid w:val="0016654A"/>
    <w:rsid w:val="00166B37"/>
    <w:rsid w:val="00166F3A"/>
    <w:rsid w:val="0016787F"/>
    <w:rsid w:val="00167D76"/>
    <w:rsid w:val="00170EE3"/>
    <w:rsid w:val="0017148E"/>
    <w:rsid w:val="00171712"/>
    <w:rsid w:val="00172BB0"/>
    <w:rsid w:val="001736BC"/>
    <w:rsid w:val="001742A5"/>
    <w:rsid w:val="00174B77"/>
    <w:rsid w:val="00175693"/>
    <w:rsid w:val="00175E6A"/>
    <w:rsid w:val="00176928"/>
    <w:rsid w:val="00176CBF"/>
    <w:rsid w:val="00176DA6"/>
    <w:rsid w:val="00177509"/>
    <w:rsid w:val="00180268"/>
    <w:rsid w:val="00180335"/>
    <w:rsid w:val="0018292D"/>
    <w:rsid w:val="00183F93"/>
    <w:rsid w:val="00184AC9"/>
    <w:rsid w:val="001863EB"/>
    <w:rsid w:val="00186AFE"/>
    <w:rsid w:val="00187000"/>
    <w:rsid w:val="00187908"/>
    <w:rsid w:val="0019114F"/>
    <w:rsid w:val="00191268"/>
    <w:rsid w:val="0019226E"/>
    <w:rsid w:val="001924A7"/>
    <w:rsid w:val="00192D7B"/>
    <w:rsid w:val="00192DAB"/>
    <w:rsid w:val="00192E8D"/>
    <w:rsid w:val="001932CF"/>
    <w:rsid w:val="00193E4D"/>
    <w:rsid w:val="00196961"/>
    <w:rsid w:val="00196A65"/>
    <w:rsid w:val="00196EF8"/>
    <w:rsid w:val="00197AF2"/>
    <w:rsid w:val="001A10AE"/>
    <w:rsid w:val="001A1983"/>
    <w:rsid w:val="001A1C3F"/>
    <w:rsid w:val="001A216F"/>
    <w:rsid w:val="001A4400"/>
    <w:rsid w:val="001A4A80"/>
    <w:rsid w:val="001A4F84"/>
    <w:rsid w:val="001A5020"/>
    <w:rsid w:val="001A585C"/>
    <w:rsid w:val="001A696D"/>
    <w:rsid w:val="001A6F5D"/>
    <w:rsid w:val="001A717B"/>
    <w:rsid w:val="001A7377"/>
    <w:rsid w:val="001A752C"/>
    <w:rsid w:val="001A7EBD"/>
    <w:rsid w:val="001B0252"/>
    <w:rsid w:val="001B43D2"/>
    <w:rsid w:val="001B57DD"/>
    <w:rsid w:val="001B5927"/>
    <w:rsid w:val="001B5FF7"/>
    <w:rsid w:val="001B64A0"/>
    <w:rsid w:val="001B6CA5"/>
    <w:rsid w:val="001B7558"/>
    <w:rsid w:val="001B7D63"/>
    <w:rsid w:val="001C146C"/>
    <w:rsid w:val="001C154D"/>
    <w:rsid w:val="001C1CE3"/>
    <w:rsid w:val="001C27E4"/>
    <w:rsid w:val="001C2CD6"/>
    <w:rsid w:val="001C4436"/>
    <w:rsid w:val="001C4DA2"/>
    <w:rsid w:val="001C5B4F"/>
    <w:rsid w:val="001C6368"/>
    <w:rsid w:val="001C7504"/>
    <w:rsid w:val="001D0C69"/>
    <w:rsid w:val="001D0CD5"/>
    <w:rsid w:val="001D0D36"/>
    <w:rsid w:val="001D1126"/>
    <w:rsid w:val="001D1188"/>
    <w:rsid w:val="001D1BF2"/>
    <w:rsid w:val="001D28DB"/>
    <w:rsid w:val="001D2A04"/>
    <w:rsid w:val="001D2E44"/>
    <w:rsid w:val="001D2E5E"/>
    <w:rsid w:val="001D3111"/>
    <w:rsid w:val="001D3FA6"/>
    <w:rsid w:val="001D48F1"/>
    <w:rsid w:val="001D4CE5"/>
    <w:rsid w:val="001D6603"/>
    <w:rsid w:val="001D68C4"/>
    <w:rsid w:val="001D6C22"/>
    <w:rsid w:val="001D6CBB"/>
    <w:rsid w:val="001D7C48"/>
    <w:rsid w:val="001E0224"/>
    <w:rsid w:val="001E0D8F"/>
    <w:rsid w:val="001E1488"/>
    <w:rsid w:val="001E1AFF"/>
    <w:rsid w:val="001E1E22"/>
    <w:rsid w:val="001E30EF"/>
    <w:rsid w:val="001E3BD8"/>
    <w:rsid w:val="001E4080"/>
    <w:rsid w:val="001E4096"/>
    <w:rsid w:val="001E54B6"/>
    <w:rsid w:val="001E62C0"/>
    <w:rsid w:val="001E6559"/>
    <w:rsid w:val="001E68B7"/>
    <w:rsid w:val="001E7525"/>
    <w:rsid w:val="001E7804"/>
    <w:rsid w:val="001F051F"/>
    <w:rsid w:val="001F2850"/>
    <w:rsid w:val="001F3124"/>
    <w:rsid w:val="001F3777"/>
    <w:rsid w:val="001F6B12"/>
    <w:rsid w:val="001F75ED"/>
    <w:rsid w:val="001F7AA2"/>
    <w:rsid w:val="002006F8"/>
    <w:rsid w:val="00200A0C"/>
    <w:rsid w:val="0020101E"/>
    <w:rsid w:val="00201825"/>
    <w:rsid w:val="00201FC8"/>
    <w:rsid w:val="00202634"/>
    <w:rsid w:val="002029EB"/>
    <w:rsid w:val="00203145"/>
    <w:rsid w:val="00203357"/>
    <w:rsid w:val="00205616"/>
    <w:rsid w:val="00205CEB"/>
    <w:rsid w:val="00210EFD"/>
    <w:rsid w:val="0021111B"/>
    <w:rsid w:val="0021150C"/>
    <w:rsid w:val="00211A13"/>
    <w:rsid w:val="00212561"/>
    <w:rsid w:val="00212984"/>
    <w:rsid w:val="00214EC9"/>
    <w:rsid w:val="00215480"/>
    <w:rsid w:val="00215491"/>
    <w:rsid w:val="0021597B"/>
    <w:rsid w:val="00216177"/>
    <w:rsid w:val="002164E9"/>
    <w:rsid w:val="002166AC"/>
    <w:rsid w:val="00216B94"/>
    <w:rsid w:val="00216B9E"/>
    <w:rsid w:val="00216BBA"/>
    <w:rsid w:val="0021776B"/>
    <w:rsid w:val="00220CBD"/>
    <w:rsid w:val="00221B81"/>
    <w:rsid w:val="00221BA1"/>
    <w:rsid w:val="00221D05"/>
    <w:rsid w:val="00222A2A"/>
    <w:rsid w:val="00222C20"/>
    <w:rsid w:val="0022381E"/>
    <w:rsid w:val="002239C8"/>
    <w:rsid w:val="00223CFD"/>
    <w:rsid w:val="002244C5"/>
    <w:rsid w:val="0022509D"/>
    <w:rsid w:val="00225308"/>
    <w:rsid w:val="00227525"/>
    <w:rsid w:val="00227626"/>
    <w:rsid w:val="002301A7"/>
    <w:rsid w:val="00230413"/>
    <w:rsid w:val="002309D3"/>
    <w:rsid w:val="00230F34"/>
    <w:rsid w:val="002312CD"/>
    <w:rsid w:val="00232482"/>
    <w:rsid w:val="002325FB"/>
    <w:rsid w:val="00232B50"/>
    <w:rsid w:val="0023474A"/>
    <w:rsid w:val="00235F0E"/>
    <w:rsid w:val="00241A75"/>
    <w:rsid w:val="00242294"/>
    <w:rsid w:val="00242926"/>
    <w:rsid w:val="002434BF"/>
    <w:rsid w:val="00244C90"/>
    <w:rsid w:val="0024562E"/>
    <w:rsid w:val="00245A7C"/>
    <w:rsid w:val="002478E1"/>
    <w:rsid w:val="00251749"/>
    <w:rsid w:val="002517B7"/>
    <w:rsid w:val="00251CCF"/>
    <w:rsid w:val="002521A2"/>
    <w:rsid w:val="002523E1"/>
    <w:rsid w:val="0025274F"/>
    <w:rsid w:val="00253678"/>
    <w:rsid w:val="002546A2"/>
    <w:rsid w:val="0025508D"/>
    <w:rsid w:val="002568BB"/>
    <w:rsid w:val="00256AD3"/>
    <w:rsid w:val="00257732"/>
    <w:rsid w:val="00260240"/>
    <w:rsid w:val="0026041C"/>
    <w:rsid w:val="00262165"/>
    <w:rsid w:val="00262B24"/>
    <w:rsid w:val="00264DD2"/>
    <w:rsid w:val="00265F78"/>
    <w:rsid w:val="002669B6"/>
    <w:rsid w:val="00267512"/>
    <w:rsid w:val="00271324"/>
    <w:rsid w:val="0027163D"/>
    <w:rsid w:val="00271C58"/>
    <w:rsid w:val="00271ED4"/>
    <w:rsid w:val="00272850"/>
    <w:rsid w:val="0027363D"/>
    <w:rsid w:val="00273820"/>
    <w:rsid w:val="00274129"/>
    <w:rsid w:val="00274799"/>
    <w:rsid w:val="00274827"/>
    <w:rsid w:val="0027642C"/>
    <w:rsid w:val="002769B4"/>
    <w:rsid w:val="00277594"/>
    <w:rsid w:val="00277D9F"/>
    <w:rsid w:val="0028063A"/>
    <w:rsid w:val="00280F1A"/>
    <w:rsid w:val="00280F9F"/>
    <w:rsid w:val="002810BB"/>
    <w:rsid w:val="00281506"/>
    <w:rsid w:val="002816B3"/>
    <w:rsid w:val="00282454"/>
    <w:rsid w:val="0028316D"/>
    <w:rsid w:val="002831BE"/>
    <w:rsid w:val="002845A6"/>
    <w:rsid w:val="00286791"/>
    <w:rsid w:val="00290091"/>
    <w:rsid w:val="002906B1"/>
    <w:rsid w:val="00290F26"/>
    <w:rsid w:val="00290FBE"/>
    <w:rsid w:val="0029265C"/>
    <w:rsid w:val="002929F7"/>
    <w:rsid w:val="00292C27"/>
    <w:rsid w:val="00292CF9"/>
    <w:rsid w:val="002933E5"/>
    <w:rsid w:val="00294D96"/>
    <w:rsid w:val="00294DD7"/>
    <w:rsid w:val="00295D12"/>
    <w:rsid w:val="00295E49"/>
    <w:rsid w:val="0029621C"/>
    <w:rsid w:val="00297C9B"/>
    <w:rsid w:val="002A0881"/>
    <w:rsid w:val="002A15B2"/>
    <w:rsid w:val="002A1B57"/>
    <w:rsid w:val="002A2F6F"/>
    <w:rsid w:val="002A3F12"/>
    <w:rsid w:val="002A4041"/>
    <w:rsid w:val="002A45A5"/>
    <w:rsid w:val="002A4628"/>
    <w:rsid w:val="002A5390"/>
    <w:rsid w:val="002A5D34"/>
    <w:rsid w:val="002A6D97"/>
    <w:rsid w:val="002A706F"/>
    <w:rsid w:val="002B06D3"/>
    <w:rsid w:val="002B0E01"/>
    <w:rsid w:val="002B1879"/>
    <w:rsid w:val="002B1C61"/>
    <w:rsid w:val="002B21FC"/>
    <w:rsid w:val="002B2C64"/>
    <w:rsid w:val="002B431A"/>
    <w:rsid w:val="002B43E3"/>
    <w:rsid w:val="002B5EC5"/>
    <w:rsid w:val="002B6254"/>
    <w:rsid w:val="002B6410"/>
    <w:rsid w:val="002B6579"/>
    <w:rsid w:val="002B6EC0"/>
    <w:rsid w:val="002B7A49"/>
    <w:rsid w:val="002B7EE6"/>
    <w:rsid w:val="002C097C"/>
    <w:rsid w:val="002C1B13"/>
    <w:rsid w:val="002C2152"/>
    <w:rsid w:val="002C3A94"/>
    <w:rsid w:val="002C3B09"/>
    <w:rsid w:val="002C4DC6"/>
    <w:rsid w:val="002C518B"/>
    <w:rsid w:val="002C59CC"/>
    <w:rsid w:val="002C6492"/>
    <w:rsid w:val="002C7370"/>
    <w:rsid w:val="002D14D4"/>
    <w:rsid w:val="002D2FDB"/>
    <w:rsid w:val="002D4309"/>
    <w:rsid w:val="002D47BE"/>
    <w:rsid w:val="002D5291"/>
    <w:rsid w:val="002D5610"/>
    <w:rsid w:val="002D6465"/>
    <w:rsid w:val="002D71BF"/>
    <w:rsid w:val="002D7F74"/>
    <w:rsid w:val="002E15EA"/>
    <w:rsid w:val="002E1A1D"/>
    <w:rsid w:val="002E2979"/>
    <w:rsid w:val="002E39BE"/>
    <w:rsid w:val="002E3F47"/>
    <w:rsid w:val="002E6177"/>
    <w:rsid w:val="002E79A4"/>
    <w:rsid w:val="002E7AE6"/>
    <w:rsid w:val="002E7ED4"/>
    <w:rsid w:val="002F1AA0"/>
    <w:rsid w:val="002F1FC3"/>
    <w:rsid w:val="002F2765"/>
    <w:rsid w:val="002F2F04"/>
    <w:rsid w:val="002F35DC"/>
    <w:rsid w:val="002F480B"/>
    <w:rsid w:val="002F4C24"/>
    <w:rsid w:val="002F5290"/>
    <w:rsid w:val="002F5DCB"/>
    <w:rsid w:val="002F6006"/>
    <w:rsid w:val="002F705C"/>
    <w:rsid w:val="002F7102"/>
    <w:rsid w:val="002F76C0"/>
    <w:rsid w:val="002F7784"/>
    <w:rsid w:val="00300360"/>
    <w:rsid w:val="00301A02"/>
    <w:rsid w:val="00301AD6"/>
    <w:rsid w:val="00301B59"/>
    <w:rsid w:val="00301D98"/>
    <w:rsid w:val="00301E54"/>
    <w:rsid w:val="00302A64"/>
    <w:rsid w:val="003031BA"/>
    <w:rsid w:val="00303A19"/>
    <w:rsid w:val="003045AC"/>
    <w:rsid w:val="003062C3"/>
    <w:rsid w:val="003063EF"/>
    <w:rsid w:val="00306713"/>
    <w:rsid w:val="00307172"/>
    <w:rsid w:val="003077E0"/>
    <w:rsid w:val="00307DDE"/>
    <w:rsid w:val="00307F71"/>
    <w:rsid w:val="00310F62"/>
    <w:rsid w:val="00311574"/>
    <w:rsid w:val="00312176"/>
    <w:rsid w:val="0031228A"/>
    <w:rsid w:val="003132AC"/>
    <w:rsid w:val="00314045"/>
    <w:rsid w:val="00314F1B"/>
    <w:rsid w:val="00314F51"/>
    <w:rsid w:val="00315CB4"/>
    <w:rsid w:val="00315DB5"/>
    <w:rsid w:val="00315EFD"/>
    <w:rsid w:val="0031777A"/>
    <w:rsid w:val="00317B1F"/>
    <w:rsid w:val="00317CC0"/>
    <w:rsid w:val="00321676"/>
    <w:rsid w:val="00322206"/>
    <w:rsid w:val="00322989"/>
    <w:rsid w:val="00323D01"/>
    <w:rsid w:val="003252B6"/>
    <w:rsid w:val="0032687C"/>
    <w:rsid w:val="003268F3"/>
    <w:rsid w:val="003278C4"/>
    <w:rsid w:val="0032798B"/>
    <w:rsid w:val="00327DEF"/>
    <w:rsid w:val="00327E20"/>
    <w:rsid w:val="003309BC"/>
    <w:rsid w:val="00331194"/>
    <w:rsid w:val="0033153F"/>
    <w:rsid w:val="0033284F"/>
    <w:rsid w:val="003330C6"/>
    <w:rsid w:val="00333FD7"/>
    <w:rsid w:val="00334003"/>
    <w:rsid w:val="003340B6"/>
    <w:rsid w:val="00334824"/>
    <w:rsid w:val="00334E09"/>
    <w:rsid w:val="003350D6"/>
    <w:rsid w:val="00336152"/>
    <w:rsid w:val="0033699C"/>
    <w:rsid w:val="0033721C"/>
    <w:rsid w:val="00337C5F"/>
    <w:rsid w:val="0034042C"/>
    <w:rsid w:val="00340AD7"/>
    <w:rsid w:val="003418A8"/>
    <w:rsid w:val="00341AC8"/>
    <w:rsid w:val="00341CB6"/>
    <w:rsid w:val="00341D99"/>
    <w:rsid w:val="00342C2E"/>
    <w:rsid w:val="00343462"/>
    <w:rsid w:val="00343582"/>
    <w:rsid w:val="0034489B"/>
    <w:rsid w:val="00344B44"/>
    <w:rsid w:val="00345B03"/>
    <w:rsid w:val="00346624"/>
    <w:rsid w:val="00346799"/>
    <w:rsid w:val="003476EE"/>
    <w:rsid w:val="00347C9F"/>
    <w:rsid w:val="00347D7B"/>
    <w:rsid w:val="00350FCF"/>
    <w:rsid w:val="00351682"/>
    <w:rsid w:val="00352226"/>
    <w:rsid w:val="0035242B"/>
    <w:rsid w:val="00353864"/>
    <w:rsid w:val="00353867"/>
    <w:rsid w:val="00353F76"/>
    <w:rsid w:val="00354CF8"/>
    <w:rsid w:val="0035605E"/>
    <w:rsid w:val="00357657"/>
    <w:rsid w:val="00361302"/>
    <w:rsid w:val="00361F0E"/>
    <w:rsid w:val="00361F95"/>
    <w:rsid w:val="00362F23"/>
    <w:rsid w:val="00363603"/>
    <w:rsid w:val="00363B7A"/>
    <w:rsid w:val="00363D54"/>
    <w:rsid w:val="00363E5D"/>
    <w:rsid w:val="00363FCC"/>
    <w:rsid w:val="003645A1"/>
    <w:rsid w:val="003647D6"/>
    <w:rsid w:val="0036489D"/>
    <w:rsid w:val="00364FAC"/>
    <w:rsid w:val="0036570A"/>
    <w:rsid w:val="0036586E"/>
    <w:rsid w:val="003665BA"/>
    <w:rsid w:val="00367052"/>
    <w:rsid w:val="00367300"/>
    <w:rsid w:val="00370E44"/>
    <w:rsid w:val="00371D89"/>
    <w:rsid w:val="0037278A"/>
    <w:rsid w:val="00373FF1"/>
    <w:rsid w:val="00374F9D"/>
    <w:rsid w:val="00375421"/>
    <w:rsid w:val="003754BA"/>
    <w:rsid w:val="0037569F"/>
    <w:rsid w:val="00375CC1"/>
    <w:rsid w:val="0037662F"/>
    <w:rsid w:val="00376D1C"/>
    <w:rsid w:val="00377184"/>
    <w:rsid w:val="00377224"/>
    <w:rsid w:val="00377440"/>
    <w:rsid w:val="00382F38"/>
    <w:rsid w:val="00383BB6"/>
    <w:rsid w:val="00383FEE"/>
    <w:rsid w:val="0038408E"/>
    <w:rsid w:val="00384340"/>
    <w:rsid w:val="00385288"/>
    <w:rsid w:val="00386708"/>
    <w:rsid w:val="00386DD6"/>
    <w:rsid w:val="003871BF"/>
    <w:rsid w:val="00387C2A"/>
    <w:rsid w:val="003902E9"/>
    <w:rsid w:val="00390633"/>
    <w:rsid w:val="0039066C"/>
    <w:rsid w:val="003906D0"/>
    <w:rsid w:val="00390906"/>
    <w:rsid w:val="00390A1A"/>
    <w:rsid w:val="00390C6D"/>
    <w:rsid w:val="00390D6A"/>
    <w:rsid w:val="00390E9B"/>
    <w:rsid w:val="003920E6"/>
    <w:rsid w:val="00392882"/>
    <w:rsid w:val="00393ED0"/>
    <w:rsid w:val="00394AFC"/>
    <w:rsid w:val="00395FEB"/>
    <w:rsid w:val="0039719E"/>
    <w:rsid w:val="00397EA8"/>
    <w:rsid w:val="003A0B99"/>
    <w:rsid w:val="003A175C"/>
    <w:rsid w:val="003A1B3C"/>
    <w:rsid w:val="003A305A"/>
    <w:rsid w:val="003A3783"/>
    <w:rsid w:val="003A3B1D"/>
    <w:rsid w:val="003A5791"/>
    <w:rsid w:val="003A586A"/>
    <w:rsid w:val="003A66F8"/>
    <w:rsid w:val="003A73B1"/>
    <w:rsid w:val="003B001B"/>
    <w:rsid w:val="003B2401"/>
    <w:rsid w:val="003B2D59"/>
    <w:rsid w:val="003B3A7F"/>
    <w:rsid w:val="003B40AD"/>
    <w:rsid w:val="003B43B2"/>
    <w:rsid w:val="003B53BE"/>
    <w:rsid w:val="003B56E9"/>
    <w:rsid w:val="003B5BB6"/>
    <w:rsid w:val="003B6240"/>
    <w:rsid w:val="003B648B"/>
    <w:rsid w:val="003B6A92"/>
    <w:rsid w:val="003C74F7"/>
    <w:rsid w:val="003C7E6B"/>
    <w:rsid w:val="003D0252"/>
    <w:rsid w:val="003D0473"/>
    <w:rsid w:val="003D156B"/>
    <w:rsid w:val="003D15EB"/>
    <w:rsid w:val="003D1BB1"/>
    <w:rsid w:val="003D2BE6"/>
    <w:rsid w:val="003D3918"/>
    <w:rsid w:val="003D4399"/>
    <w:rsid w:val="003D44C8"/>
    <w:rsid w:val="003D4736"/>
    <w:rsid w:val="003D4D4B"/>
    <w:rsid w:val="003D5435"/>
    <w:rsid w:val="003D5C8E"/>
    <w:rsid w:val="003D65B4"/>
    <w:rsid w:val="003D76E0"/>
    <w:rsid w:val="003D796B"/>
    <w:rsid w:val="003E04F0"/>
    <w:rsid w:val="003E0625"/>
    <w:rsid w:val="003E0BF0"/>
    <w:rsid w:val="003E0E80"/>
    <w:rsid w:val="003E3CDE"/>
    <w:rsid w:val="003E3FF0"/>
    <w:rsid w:val="003E444C"/>
    <w:rsid w:val="003E4B9B"/>
    <w:rsid w:val="003E4FAE"/>
    <w:rsid w:val="003E534D"/>
    <w:rsid w:val="003E5E08"/>
    <w:rsid w:val="003E66D9"/>
    <w:rsid w:val="003E71D0"/>
    <w:rsid w:val="003E7785"/>
    <w:rsid w:val="003E7EC8"/>
    <w:rsid w:val="003F0C75"/>
    <w:rsid w:val="003F0DD9"/>
    <w:rsid w:val="003F1C6A"/>
    <w:rsid w:val="003F4401"/>
    <w:rsid w:val="003F5582"/>
    <w:rsid w:val="003F682F"/>
    <w:rsid w:val="003F7772"/>
    <w:rsid w:val="0040096B"/>
    <w:rsid w:val="00401179"/>
    <w:rsid w:val="00402074"/>
    <w:rsid w:val="004023CF"/>
    <w:rsid w:val="0040277B"/>
    <w:rsid w:val="00402A24"/>
    <w:rsid w:val="00402BE1"/>
    <w:rsid w:val="0040305B"/>
    <w:rsid w:val="004055DA"/>
    <w:rsid w:val="004066DF"/>
    <w:rsid w:val="004067B8"/>
    <w:rsid w:val="00407100"/>
    <w:rsid w:val="00407417"/>
    <w:rsid w:val="004100D9"/>
    <w:rsid w:val="00410209"/>
    <w:rsid w:val="00410CA5"/>
    <w:rsid w:val="00410F2F"/>
    <w:rsid w:val="004115BD"/>
    <w:rsid w:val="00411AD7"/>
    <w:rsid w:val="00411E9A"/>
    <w:rsid w:val="00412AB5"/>
    <w:rsid w:val="00413A1E"/>
    <w:rsid w:val="004148E3"/>
    <w:rsid w:val="004153F3"/>
    <w:rsid w:val="00415824"/>
    <w:rsid w:val="004160D4"/>
    <w:rsid w:val="00417D58"/>
    <w:rsid w:val="00417D6D"/>
    <w:rsid w:val="00420DD6"/>
    <w:rsid w:val="004220DC"/>
    <w:rsid w:val="00422B8C"/>
    <w:rsid w:val="00423BDF"/>
    <w:rsid w:val="00425EC6"/>
    <w:rsid w:val="00426565"/>
    <w:rsid w:val="004268C6"/>
    <w:rsid w:val="004273A9"/>
    <w:rsid w:val="00427E21"/>
    <w:rsid w:val="00430DCD"/>
    <w:rsid w:val="0043164F"/>
    <w:rsid w:val="00432ECA"/>
    <w:rsid w:val="00433D5D"/>
    <w:rsid w:val="00435473"/>
    <w:rsid w:val="004360E8"/>
    <w:rsid w:val="004362CE"/>
    <w:rsid w:val="00440AEF"/>
    <w:rsid w:val="004438CD"/>
    <w:rsid w:val="004444E7"/>
    <w:rsid w:val="0044564F"/>
    <w:rsid w:val="00446140"/>
    <w:rsid w:val="0044614A"/>
    <w:rsid w:val="00446C43"/>
    <w:rsid w:val="00451809"/>
    <w:rsid w:val="00452E55"/>
    <w:rsid w:val="004534F1"/>
    <w:rsid w:val="004540D4"/>
    <w:rsid w:val="00454E69"/>
    <w:rsid w:val="00455471"/>
    <w:rsid w:val="00455BE8"/>
    <w:rsid w:val="00456355"/>
    <w:rsid w:val="004576EE"/>
    <w:rsid w:val="00461034"/>
    <w:rsid w:val="00461E6A"/>
    <w:rsid w:val="004620EA"/>
    <w:rsid w:val="00462C37"/>
    <w:rsid w:val="004630BD"/>
    <w:rsid w:val="004632B3"/>
    <w:rsid w:val="004633C5"/>
    <w:rsid w:val="00464DC1"/>
    <w:rsid w:val="00464DD0"/>
    <w:rsid w:val="00466138"/>
    <w:rsid w:val="0046618A"/>
    <w:rsid w:val="004671B8"/>
    <w:rsid w:val="00467CA9"/>
    <w:rsid w:val="00467DD3"/>
    <w:rsid w:val="0047004D"/>
    <w:rsid w:val="00470701"/>
    <w:rsid w:val="00472C41"/>
    <w:rsid w:val="00472FE5"/>
    <w:rsid w:val="004736A5"/>
    <w:rsid w:val="00473EC4"/>
    <w:rsid w:val="00475261"/>
    <w:rsid w:val="00475F28"/>
    <w:rsid w:val="0047617D"/>
    <w:rsid w:val="0047654B"/>
    <w:rsid w:val="00476888"/>
    <w:rsid w:val="004768CA"/>
    <w:rsid w:val="00476C86"/>
    <w:rsid w:val="0047750D"/>
    <w:rsid w:val="004779F4"/>
    <w:rsid w:val="00481827"/>
    <w:rsid w:val="004821C6"/>
    <w:rsid w:val="004844F9"/>
    <w:rsid w:val="00484D6D"/>
    <w:rsid w:val="00484FE6"/>
    <w:rsid w:val="0048639A"/>
    <w:rsid w:val="00487174"/>
    <w:rsid w:val="00487575"/>
    <w:rsid w:val="004907F2"/>
    <w:rsid w:val="00491045"/>
    <w:rsid w:val="004921CE"/>
    <w:rsid w:val="004925D6"/>
    <w:rsid w:val="00493082"/>
    <w:rsid w:val="004938C5"/>
    <w:rsid w:val="00493900"/>
    <w:rsid w:val="004941D6"/>
    <w:rsid w:val="00494DF9"/>
    <w:rsid w:val="004955DB"/>
    <w:rsid w:val="00497A42"/>
    <w:rsid w:val="00497CCA"/>
    <w:rsid w:val="00497D71"/>
    <w:rsid w:val="004A1D1D"/>
    <w:rsid w:val="004A299C"/>
    <w:rsid w:val="004A2F84"/>
    <w:rsid w:val="004A3711"/>
    <w:rsid w:val="004A4091"/>
    <w:rsid w:val="004A4317"/>
    <w:rsid w:val="004A57B0"/>
    <w:rsid w:val="004A5CE2"/>
    <w:rsid w:val="004A6058"/>
    <w:rsid w:val="004A678D"/>
    <w:rsid w:val="004A712D"/>
    <w:rsid w:val="004B045C"/>
    <w:rsid w:val="004B0B26"/>
    <w:rsid w:val="004B1B2B"/>
    <w:rsid w:val="004B3875"/>
    <w:rsid w:val="004B441A"/>
    <w:rsid w:val="004B56DD"/>
    <w:rsid w:val="004B6ECA"/>
    <w:rsid w:val="004B725F"/>
    <w:rsid w:val="004C0201"/>
    <w:rsid w:val="004C0313"/>
    <w:rsid w:val="004C05EA"/>
    <w:rsid w:val="004C2711"/>
    <w:rsid w:val="004C355F"/>
    <w:rsid w:val="004C369C"/>
    <w:rsid w:val="004C4104"/>
    <w:rsid w:val="004C51EE"/>
    <w:rsid w:val="004C6EA7"/>
    <w:rsid w:val="004C6EFD"/>
    <w:rsid w:val="004C78AC"/>
    <w:rsid w:val="004D0AE8"/>
    <w:rsid w:val="004D24D9"/>
    <w:rsid w:val="004D26C2"/>
    <w:rsid w:val="004D3570"/>
    <w:rsid w:val="004D4221"/>
    <w:rsid w:val="004D4B3E"/>
    <w:rsid w:val="004D5D74"/>
    <w:rsid w:val="004D5E26"/>
    <w:rsid w:val="004D6B95"/>
    <w:rsid w:val="004D7616"/>
    <w:rsid w:val="004D7AFE"/>
    <w:rsid w:val="004E07F3"/>
    <w:rsid w:val="004E2736"/>
    <w:rsid w:val="004E4A7F"/>
    <w:rsid w:val="004E4E26"/>
    <w:rsid w:val="004E4E60"/>
    <w:rsid w:val="004E64EE"/>
    <w:rsid w:val="004E6F04"/>
    <w:rsid w:val="004E780F"/>
    <w:rsid w:val="004F11C8"/>
    <w:rsid w:val="004F229D"/>
    <w:rsid w:val="004F2931"/>
    <w:rsid w:val="004F2962"/>
    <w:rsid w:val="004F2C45"/>
    <w:rsid w:val="004F3CDE"/>
    <w:rsid w:val="004F418E"/>
    <w:rsid w:val="004F457C"/>
    <w:rsid w:val="004F477B"/>
    <w:rsid w:val="004F5103"/>
    <w:rsid w:val="004F5134"/>
    <w:rsid w:val="004F551E"/>
    <w:rsid w:val="004F5552"/>
    <w:rsid w:val="004F59FB"/>
    <w:rsid w:val="004F5EC8"/>
    <w:rsid w:val="004F74A8"/>
    <w:rsid w:val="004F7B9B"/>
    <w:rsid w:val="004F7D4B"/>
    <w:rsid w:val="00500DB1"/>
    <w:rsid w:val="005030F4"/>
    <w:rsid w:val="005031BD"/>
    <w:rsid w:val="00503731"/>
    <w:rsid w:val="005037BB"/>
    <w:rsid w:val="00503A2D"/>
    <w:rsid w:val="00503F63"/>
    <w:rsid w:val="00504656"/>
    <w:rsid w:val="00505BF4"/>
    <w:rsid w:val="00511E45"/>
    <w:rsid w:val="00512137"/>
    <w:rsid w:val="0051271C"/>
    <w:rsid w:val="00513DB8"/>
    <w:rsid w:val="00514F9A"/>
    <w:rsid w:val="00515AAB"/>
    <w:rsid w:val="00515D19"/>
    <w:rsid w:val="00516396"/>
    <w:rsid w:val="00516640"/>
    <w:rsid w:val="005167A1"/>
    <w:rsid w:val="00517051"/>
    <w:rsid w:val="00517153"/>
    <w:rsid w:val="0051722E"/>
    <w:rsid w:val="005177FF"/>
    <w:rsid w:val="00517B2E"/>
    <w:rsid w:val="00520B6B"/>
    <w:rsid w:val="00520C51"/>
    <w:rsid w:val="00521458"/>
    <w:rsid w:val="005216F2"/>
    <w:rsid w:val="00521F4D"/>
    <w:rsid w:val="00522C63"/>
    <w:rsid w:val="00522E59"/>
    <w:rsid w:val="00523431"/>
    <w:rsid w:val="0052361A"/>
    <w:rsid w:val="00524D03"/>
    <w:rsid w:val="00526E92"/>
    <w:rsid w:val="005274F7"/>
    <w:rsid w:val="005300C1"/>
    <w:rsid w:val="005301E2"/>
    <w:rsid w:val="00530B7F"/>
    <w:rsid w:val="00531FFD"/>
    <w:rsid w:val="0053248B"/>
    <w:rsid w:val="005329BF"/>
    <w:rsid w:val="00532A0D"/>
    <w:rsid w:val="00533520"/>
    <w:rsid w:val="00534A62"/>
    <w:rsid w:val="005353A7"/>
    <w:rsid w:val="00535CE2"/>
    <w:rsid w:val="00536767"/>
    <w:rsid w:val="005367D5"/>
    <w:rsid w:val="00537101"/>
    <w:rsid w:val="00537840"/>
    <w:rsid w:val="00541073"/>
    <w:rsid w:val="005433A1"/>
    <w:rsid w:val="00543F32"/>
    <w:rsid w:val="00544577"/>
    <w:rsid w:val="00544DB0"/>
    <w:rsid w:val="00545C0C"/>
    <w:rsid w:val="00546CD5"/>
    <w:rsid w:val="00546DA6"/>
    <w:rsid w:val="005470B7"/>
    <w:rsid w:val="0054734D"/>
    <w:rsid w:val="00547420"/>
    <w:rsid w:val="00552594"/>
    <w:rsid w:val="005536BB"/>
    <w:rsid w:val="00555893"/>
    <w:rsid w:val="00555B0E"/>
    <w:rsid w:val="00555B20"/>
    <w:rsid w:val="00557F7D"/>
    <w:rsid w:val="005600C0"/>
    <w:rsid w:val="00560B0A"/>
    <w:rsid w:val="00560E19"/>
    <w:rsid w:val="0056139F"/>
    <w:rsid w:val="00562694"/>
    <w:rsid w:val="00564438"/>
    <w:rsid w:val="00564AD4"/>
    <w:rsid w:val="00565305"/>
    <w:rsid w:val="00567BF2"/>
    <w:rsid w:val="00567FB3"/>
    <w:rsid w:val="00570099"/>
    <w:rsid w:val="0057031A"/>
    <w:rsid w:val="00570712"/>
    <w:rsid w:val="005709B9"/>
    <w:rsid w:val="00570ED5"/>
    <w:rsid w:val="00571745"/>
    <w:rsid w:val="00571880"/>
    <w:rsid w:val="00571C9E"/>
    <w:rsid w:val="0057211E"/>
    <w:rsid w:val="005734DE"/>
    <w:rsid w:val="005758E5"/>
    <w:rsid w:val="005773ED"/>
    <w:rsid w:val="005776BE"/>
    <w:rsid w:val="00580AB7"/>
    <w:rsid w:val="00580C9E"/>
    <w:rsid w:val="00582484"/>
    <w:rsid w:val="005827BB"/>
    <w:rsid w:val="00583911"/>
    <w:rsid w:val="005842BC"/>
    <w:rsid w:val="0058431E"/>
    <w:rsid w:val="00585271"/>
    <w:rsid w:val="0058537C"/>
    <w:rsid w:val="0058549D"/>
    <w:rsid w:val="0058551A"/>
    <w:rsid w:val="005856F0"/>
    <w:rsid w:val="00586F66"/>
    <w:rsid w:val="00590933"/>
    <w:rsid w:val="00591778"/>
    <w:rsid w:val="00591DB2"/>
    <w:rsid w:val="005920E5"/>
    <w:rsid w:val="005923A9"/>
    <w:rsid w:val="00593305"/>
    <w:rsid w:val="005959A0"/>
    <w:rsid w:val="00595BD8"/>
    <w:rsid w:val="005964C1"/>
    <w:rsid w:val="0059715B"/>
    <w:rsid w:val="0059790D"/>
    <w:rsid w:val="005A0223"/>
    <w:rsid w:val="005A29E8"/>
    <w:rsid w:val="005A35CC"/>
    <w:rsid w:val="005A3881"/>
    <w:rsid w:val="005A3A4E"/>
    <w:rsid w:val="005A5A1E"/>
    <w:rsid w:val="005A604F"/>
    <w:rsid w:val="005A6246"/>
    <w:rsid w:val="005A64F8"/>
    <w:rsid w:val="005A7090"/>
    <w:rsid w:val="005A777B"/>
    <w:rsid w:val="005A77FB"/>
    <w:rsid w:val="005B0B50"/>
    <w:rsid w:val="005B0D1F"/>
    <w:rsid w:val="005B1021"/>
    <w:rsid w:val="005B1052"/>
    <w:rsid w:val="005B1C6A"/>
    <w:rsid w:val="005B1E03"/>
    <w:rsid w:val="005B2235"/>
    <w:rsid w:val="005B27F3"/>
    <w:rsid w:val="005B2AA6"/>
    <w:rsid w:val="005B643D"/>
    <w:rsid w:val="005B64CE"/>
    <w:rsid w:val="005B6589"/>
    <w:rsid w:val="005C225D"/>
    <w:rsid w:val="005C2730"/>
    <w:rsid w:val="005C2C64"/>
    <w:rsid w:val="005C41EC"/>
    <w:rsid w:val="005C5446"/>
    <w:rsid w:val="005C598C"/>
    <w:rsid w:val="005C6343"/>
    <w:rsid w:val="005C6D3D"/>
    <w:rsid w:val="005C781C"/>
    <w:rsid w:val="005C7BA3"/>
    <w:rsid w:val="005D0778"/>
    <w:rsid w:val="005D2934"/>
    <w:rsid w:val="005D3569"/>
    <w:rsid w:val="005D4ADB"/>
    <w:rsid w:val="005D5463"/>
    <w:rsid w:val="005D59C9"/>
    <w:rsid w:val="005E08B5"/>
    <w:rsid w:val="005E0E03"/>
    <w:rsid w:val="005E1063"/>
    <w:rsid w:val="005E1437"/>
    <w:rsid w:val="005E1BDE"/>
    <w:rsid w:val="005E224E"/>
    <w:rsid w:val="005E2804"/>
    <w:rsid w:val="005E3967"/>
    <w:rsid w:val="005E47A9"/>
    <w:rsid w:val="005E4A1B"/>
    <w:rsid w:val="005E524C"/>
    <w:rsid w:val="005E5385"/>
    <w:rsid w:val="005E60CD"/>
    <w:rsid w:val="005E764E"/>
    <w:rsid w:val="005F11EF"/>
    <w:rsid w:val="005F16C4"/>
    <w:rsid w:val="005F1D17"/>
    <w:rsid w:val="005F1FCB"/>
    <w:rsid w:val="005F21FD"/>
    <w:rsid w:val="005F436F"/>
    <w:rsid w:val="005F541A"/>
    <w:rsid w:val="005F56B9"/>
    <w:rsid w:val="005F56CE"/>
    <w:rsid w:val="005F6A84"/>
    <w:rsid w:val="005F7D2F"/>
    <w:rsid w:val="00600FE3"/>
    <w:rsid w:val="0060191D"/>
    <w:rsid w:val="00602374"/>
    <w:rsid w:val="00603603"/>
    <w:rsid w:val="0060681A"/>
    <w:rsid w:val="00607495"/>
    <w:rsid w:val="00607906"/>
    <w:rsid w:val="00607F88"/>
    <w:rsid w:val="006107DA"/>
    <w:rsid w:val="00611127"/>
    <w:rsid w:val="006135D1"/>
    <w:rsid w:val="00613893"/>
    <w:rsid w:val="00613C1E"/>
    <w:rsid w:val="0061506D"/>
    <w:rsid w:val="006163E5"/>
    <w:rsid w:val="0061664E"/>
    <w:rsid w:val="0061689E"/>
    <w:rsid w:val="00617560"/>
    <w:rsid w:val="006202CC"/>
    <w:rsid w:val="0062063F"/>
    <w:rsid w:val="00620AC8"/>
    <w:rsid w:val="00621274"/>
    <w:rsid w:val="006241CF"/>
    <w:rsid w:val="006242FC"/>
    <w:rsid w:val="00626233"/>
    <w:rsid w:val="00626608"/>
    <w:rsid w:val="00626D97"/>
    <w:rsid w:val="00627665"/>
    <w:rsid w:val="0062767B"/>
    <w:rsid w:val="006301C4"/>
    <w:rsid w:val="006306F9"/>
    <w:rsid w:val="0063159D"/>
    <w:rsid w:val="00631637"/>
    <w:rsid w:val="006316CB"/>
    <w:rsid w:val="006321AB"/>
    <w:rsid w:val="00632308"/>
    <w:rsid w:val="00632C60"/>
    <w:rsid w:val="00633461"/>
    <w:rsid w:val="006337F5"/>
    <w:rsid w:val="006338B7"/>
    <w:rsid w:val="00633A98"/>
    <w:rsid w:val="00633D8E"/>
    <w:rsid w:val="006349A7"/>
    <w:rsid w:val="00634C9E"/>
    <w:rsid w:val="006356AF"/>
    <w:rsid w:val="00635B95"/>
    <w:rsid w:val="00635D38"/>
    <w:rsid w:val="00636614"/>
    <w:rsid w:val="00636F6E"/>
    <w:rsid w:val="006375A1"/>
    <w:rsid w:val="00637714"/>
    <w:rsid w:val="00637A7A"/>
    <w:rsid w:val="00637DD9"/>
    <w:rsid w:val="006408F2"/>
    <w:rsid w:val="00640907"/>
    <w:rsid w:val="00640FF7"/>
    <w:rsid w:val="006413F6"/>
    <w:rsid w:val="00641B5C"/>
    <w:rsid w:val="00641D86"/>
    <w:rsid w:val="00642D65"/>
    <w:rsid w:val="0064452A"/>
    <w:rsid w:val="0064478C"/>
    <w:rsid w:val="00651288"/>
    <w:rsid w:val="006520B1"/>
    <w:rsid w:val="006524B4"/>
    <w:rsid w:val="00652F34"/>
    <w:rsid w:val="006563C8"/>
    <w:rsid w:val="00657537"/>
    <w:rsid w:val="00657675"/>
    <w:rsid w:val="00657F6B"/>
    <w:rsid w:val="00660D23"/>
    <w:rsid w:val="00660D80"/>
    <w:rsid w:val="00661673"/>
    <w:rsid w:val="00661EA0"/>
    <w:rsid w:val="00663208"/>
    <w:rsid w:val="0066323B"/>
    <w:rsid w:val="006634E7"/>
    <w:rsid w:val="00664BC6"/>
    <w:rsid w:val="0066637B"/>
    <w:rsid w:val="006663A7"/>
    <w:rsid w:val="00666793"/>
    <w:rsid w:val="00666A39"/>
    <w:rsid w:val="00667068"/>
    <w:rsid w:val="0066740F"/>
    <w:rsid w:val="00670581"/>
    <w:rsid w:val="00670855"/>
    <w:rsid w:val="00670A87"/>
    <w:rsid w:val="00670B2C"/>
    <w:rsid w:val="00670C0D"/>
    <w:rsid w:val="00673A9C"/>
    <w:rsid w:val="00674568"/>
    <w:rsid w:val="006753E6"/>
    <w:rsid w:val="00675964"/>
    <w:rsid w:val="00675C7F"/>
    <w:rsid w:val="006761A0"/>
    <w:rsid w:val="006761BA"/>
    <w:rsid w:val="006762F1"/>
    <w:rsid w:val="00676BB4"/>
    <w:rsid w:val="00677758"/>
    <w:rsid w:val="00677835"/>
    <w:rsid w:val="006809A1"/>
    <w:rsid w:val="00680C82"/>
    <w:rsid w:val="006810F0"/>
    <w:rsid w:val="00681CB9"/>
    <w:rsid w:val="006825D1"/>
    <w:rsid w:val="006834F1"/>
    <w:rsid w:val="00683BC9"/>
    <w:rsid w:val="00683C37"/>
    <w:rsid w:val="0068472C"/>
    <w:rsid w:val="006848CA"/>
    <w:rsid w:val="00685754"/>
    <w:rsid w:val="006860B3"/>
    <w:rsid w:val="006904C4"/>
    <w:rsid w:val="00691393"/>
    <w:rsid w:val="006923E0"/>
    <w:rsid w:val="00692A14"/>
    <w:rsid w:val="00692B6A"/>
    <w:rsid w:val="00692D23"/>
    <w:rsid w:val="00692F99"/>
    <w:rsid w:val="00693A6C"/>
    <w:rsid w:val="006949A7"/>
    <w:rsid w:val="00695BB0"/>
    <w:rsid w:val="00697FAB"/>
    <w:rsid w:val="006A1102"/>
    <w:rsid w:val="006A352D"/>
    <w:rsid w:val="006A3853"/>
    <w:rsid w:val="006A4251"/>
    <w:rsid w:val="006A6D6E"/>
    <w:rsid w:val="006A6E37"/>
    <w:rsid w:val="006A6ECB"/>
    <w:rsid w:val="006B0221"/>
    <w:rsid w:val="006B0656"/>
    <w:rsid w:val="006B06BA"/>
    <w:rsid w:val="006B176F"/>
    <w:rsid w:val="006B20C0"/>
    <w:rsid w:val="006B29D1"/>
    <w:rsid w:val="006B29F0"/>
    <w:rsid w:val="006B2E81"/>
    <w:rsid w:val="006B3314"/>
    <w:rsid w:val="006B3590"/>
    <w:rsid w:val="006B403C"/>
    <w:rsid w:val="006B444D"/>
    <w:rsid w:val="006B4687"/>
    <w:rsid w:val="006B589F"/>
    <w:rsid w:val="006B5ECF"/>
    <w:rsid w:val="006B61C0"/>
    <w:rsid w:val="006B7333"/>
    <w:rsid w:val="006B737D"/>
    <w:rsid w:val="006B7F3E"/>
    <w:rsid w:val="006B7FEE"/>
    <w:rsid w:val="006C167D"/>
    <w:rsid w:val="006C331E"/>
    <w:rsid w:val="006C3CD2"/>
    <w:rsid w:val="006C46BC"/>
    <w:rsid w:val="006C6E29"/>
    <w:rsid w:val="006C72FC"/>
    <w:rsid w:val="006C7332"/>
    <w:rsid w:val="006C74E6"/>
    <w:rsid w:val="006D0ABF"/>
    <w:rsid w:val="006D0FB8"/>
    <w:rsid w:val="006D1C26"/>
    <w:rsid w:val="006D2309"/>
    <w:rsid w:val="006D2D6C"/>
    <w:rsid w:val="006D3A81"/>
    <w:rsid w:val="006D5AEF"/>
    <w:rsid w:val="006D678E"/>
    <w:rsid w:val="006D6D05"/>
    <w:rsid w:val="006E05E8"/>
    <w:rsid w:val="006E06A3"/>
    <w:rsid w:val="006E0772"/>
    <w:rsid w:val="006E1F87"/>
    <w:rsid w:val="006E225C"/>
    <w:rsid w:val="006E47E6"/>
    <w:rsid w:val="006E5D47"/>
    <w:rsid w:val="006E5F42"/>
    <w:rsid w:val="006E6A2B"/>
    <w:rsid w:val="006E6A42"/>
    <w:rsid w:val="006E7133"/>
    <w:rsid w:val="006F0425"/>
    <w:rsid w:val="006F0E8F"/>
    <w:rsid w:val="006F347D"/>
    <w:rsid w:val="006F3A34"/>
    <w:rsid w:val="006F3B46"/>
    <w:rsid w:val="006F3E7A"/>
    <w:rsid w:val="006F52E9"/>
    <w:rsid w:val="006F60D3"/>
    <w:rsid w:val="006F6DDD"/>
    <w:rsid w:val="00701A1E"/>
    <w:rsid w:val="00701AAE"/>
    <w:rsid w:val="00701B1B"/>
    <w:rsid w:val="007029A2"/>
    <w:rsid w:val="007037C4"/>
    <w:rsid w:val="00704050"/>
    <w:rsid w:val="0070436E"/>
    <w:rsid w:val="00705EAB"/>
    <w:rsid w:val="0070640E"/>
    <w:rsid w:val="0070654C"/>
    <w:rsid w:val="00706859"/>
    <w:rsid w:val="00706AB9"/>
    <w:rsid w:val="00707611"/>
    <w:rsid w:val="00707A4C"/>
    <w:rsid w:val="00707D58"/>
    <w:rsid w:val="00707E50"/>
    <w:rsid w:val="00710266"/>
    <w:rsid w:val="007107DC"/>
    <w:rsid w:val="00711AC1"/>
    <w:rsid w:val="00713043"/>
    <w:rsid w:val="00714A83"/>
    <w:rsid w:val="007154E2"/>
    <w:rsid w:val="007162E6"/>
    <w:rsid w:val="0071717C"/>
    <w:rsid w:val="00717877"/>
    <w:rsid w:val="00720428"/>
    <w:rsid w:val="007208ED"/>
    <w:rsid w:val="007210B7"/>
    <w:rsid w:val="007219AA"/>
    <w:rsid w:val="00721B8E"/>
    <w:rsid w:val="00722822"/>
    <w:rsid w:val="007229B7"/>
    <w:rsid w:val="00722B09"/>
    <w:rsid w:val="007235A4"/>
    <w:rsid w:val="007239AB"/>
    <w:rsid w:val="007241B1"/>
    <w:rsid w:val="00724377"/>
    <w:rsid w:val="00724937"/>
    <w:rsid w:val="00724A95"/>
    <w:rsid w:val="00724D4E"/>
    <w:rsid w:val="00725571"/>
    <w:rsid w:val="00725D30"/>
    <w:rsid w:val="00727777"/>
    <w:rsid w:val="00727860"/>
    <w:rsid w:val="00727D5C"/>
    <w:rsid w:val="00727E8B"/>
    <w:rsid w:val="00730DF5"/>
    <w:rsid w:val="0073153D"/>
    <w:rsid w:val="00734A51"/>
    <w:rsid w:val="00735185"/>
    <w:rsid w:val="00736148"/>
    <w:rsid w:val="007430B4"/>
    <w:rsid w:val="00743A0F"/>
    <w:rsid w:val="00743B02"/>
    <w:rsid w:val="00744454"/>
    <w:rsid w:val="0074462C"/>
    <w:rsid w:val="0074491C"/>
    <w:rsid w:val="00744F33"/>
    <w:rsid w:val="00746877"/>
    <w:rsid w:val="00746910"/>
    <w:rsid w:val="00747A0D"/>
    <w:rsid w:val="00750CBE"/>
    <w:rsid w:val="00750FD7"/>
    <w:rsid w:val="00751356"/>
    <w:rsid w:val="00751CE7"/>
    <w:rsid w:val="00755D3E"/>
    <w:rsid w:val="00756A31"/>
    <w:rsid w:val="00760147"/>
    <w:rsid w:val="007604AE"/>
    <w:rsid w:val="007605DD"/>
    <w:rsid w:val="007608D8"/>
    <w:rsid w:val="00760D3A"/>
    <w:rsid w:val="0076122B"/>
    <w:rsid w:val="00761612"/>
    <w:rsid w:val="00761DF8"/>
    <w:rsid w:val="007641F9"/>
    <w:rsid w:val="007647B4"/>
    <w:rsid w:val="00765685"/>
    <w:rsid w:val="00765A5A"/>
    <w:rsid w:val="00765F9C"/>
    <w:rsid w:val="007660D0"/>
    <w:rsid w:val="007661D3"/>
    <w:rsid w:val="00767B7E"/>
    <w:rsid w:val="00772FBE"/>
    <w:rsid w:val="007747E6"/>
    <w:rsid w:val="00774E0F"/>
    <w:rsid w:val="00775C8A"/>
    <w:rsid w:val="007764E8"/>
    <w:rsid w:val="007804D7"/>
    <w:rsid w:val="00780AB3"/>
    <w:rsid w:val="007811A6"/>
    <w:rsid w:val="00781939"/>
    <w:rsid w:val="00781954"/>
    <w:rsid w:val="007819AA"/>
    <w:rsid w:val="00781B67"/>
    <w:rsid w:val="00781DCC"/>
    <w:rsid w:val="00782EC9"/>
    <w:rsid w:val="00783B28"/>
    <w:rsid w:val="00786861"/>
    <w:rsid w:val="00790DB2"/>
    <w:rsid w:val="00791530"/>
    <w:rsid w:val="00791910"/>
    <w:rsid w:val="00791CD5"/>
    <w:rsid w:val="0079233D"/>
    <w:rsid w:val="00793BC2"/>
    <w:rsid w:val="00795629"/>
    <w:rsid w:val="00795BA4"/>
    <w:rsid w:val="00796B73"/>
    <w:rsid w:val="007979F8"/>
    <w:rsid w:val="007A0169"/>
    <w:rsid w:val="007A1296"/>
    <w:rsid w:val="007A1548"/>
    <w:rsid w:val="007A2A31"/>
    <w:rsid w:val="007A520E"/>
    <w:rsid w:val="007A5E8D"/>
    <w:rsid w:val="007A5EFE"/>
    <w:rsid w:val="007A6AAA"/>
    <w:rsid w:val="007A767C"/>
    <w:rsid w:val="007B03FA"/>
    <w:rsid w:val="007B0997"/>
    <w:rsid w:val="007B18E0"/>
    <w:rsid w:val="007B23ED"/>
    <w:rsid w:val="007B37CE"/>
    <w:rsid w:val="007B3D77"/>
    <w:rsid w:val="007B56BE"/>
    <w:rsid w:val="007B5CF8"/>
    <w:rsid w:val="007B6188"/>
    <w:rsid w:val="007B6799"/>
    <w:rsid w:val="007B6B5C"/>
    <w:rsid w:val="007B74D7"/>
    <w:rsid w:val="007B77F5"/>
    <w:rsid w:val="007C1680"/>
    <w:rsid w:val="007C1DE8"/>
    <w:rsid w:val="007C2FD7"/>
    <w:rsid w:val="007C3AEB"/>
    <w:rsid w:val="007C5523"/>
    <w:rsid w:val="007C5913"/>
    <w:rsid w:val="007C592E"/>
    <w:rsid w:val="007C6E3E"/>
    <w:rsid w:val="007C6E9E"/>
    <w:rsid w:val="007C7798"/>
    <w:rsid w:val="007D0286"/>
    <w:rsid w:val="007D1081"/>
    <w:rsid w:val="007D1554"/>
    <w:rsid w:val="007D2BDA"/>
    <w:rsid w:val="007D3A93"/>
    <w:rsid w:val="007D3E5B"/>
    <w:rsid w:val="007D5022"/>
    <w:rsid w:val="007D6E5A"/>
    <w:rsid w:val="007D6E77"/>
    <w:rsid w:val="007E085D"/>
    <w:rsid w:val="007E0D3A"/>
    <w:rsid w:val="007E10ED"/>
    <w:rsid w:val="007E13E1"/>
    <w:rsid w:val="007E17DC"/>
    <w:rsid w:val="007E1FA5"/>
    <w:rsid w:val="007E2B39"/>
    <w:rsid w:val="007E3BB0"/>
    <w:rsid w:val="007E3C56"/>
    <w:rsid w:val="007E47A9"/>
    <w:rsid w:val="007E47CB"/>
    <w:rsid w:val="007E552A"/>
    <w:rsid w:val="007E61DF"/>
    <w:rsid w:val="007E661B"/>
    <w:rsid w:val="007E66C9"/>
    <w:rsid w:val="007E6B14"/>
    <w:rsid w:val="007E6E14"/>
    <w:rsid w:val="007E733A"/>
    <w:rsid w:val="007E7536"/>
    <w:rsid w:val="007F094D"/>
    <w:rsid w:val="007F09FB"/>
    <w:rsid w:val="007F12E3"/>
    <w:rsid w:val="007F2542"/>
    <w:rsid w:val="007F255E"/>
    <w:rsid w:val="007F2772"/>
    <w:rsid w:val="007F33C2"/>
    <w:rsid w:val="007F358B"/>
    <w:rsid w:val="007F519A"/>
    <w:rsid w:val="007F5FDA"/>
    <w:rsid w:val="007F6DA9"/>
    <w:rsid w:val="007F744E"/>
    <w:rsid w:val="007F758C"/>
    <w:rsid w:val="007F79F7"/>
    <w:rsid w:val="00800B5F"/>
    <w:rsid w:val="00803FE9"/>
    <w:rsid w:val="00804C4E"/>
    <w:rsid w:val="00805157"/>
    <w:rsid w:val="00805DA6"/>
    <w:rsid w:val="00806049"/>
    <w:rsid w:val="00806246"/>
    <w:rsid w:val="00806361"/>
    <w:rsid w:val="00806459"/>
    <w:rsid w:val="008075DA"/>
    <w:rsid w:val="00810027"/>
    <w:rsid w:val="00810739"/>
    <w:rsid w:val="008111B6"/>
    <w:rsid w:val="00813592"/>
    <w:rsid w:val="00813854"/>
    <w:rsid w:val="00813F84"/>
    <w:rsid w:val="00814AF9"/>
    <w:rsid w:val="0081535F"/>
    <w:rsid w:val="00815D5E"/>
    <w:rsid w:val="00817222"/>
    <w:rsid w:val="00817C89"/>
    <w:rsid w:val="0082076E"/>
    <w:rsid w:val="008207F2"/>
    <w:rsid w:val="00820C40"/>
    <w:rsid w:val="00820EF0"/>
    <w:rsid w:val="008210EE"/>
    <w:rsid w:val="008238C2"/>
    <w:rsid w:val="00823AA8"/>
    <w:rsid w:val="00823CC2"/>
    <w:rsid w:val="0082439A"/>
    <w:rsid w:val="00826226"/>
    <w:rsid w:val="008265D5"/>
    <w:rsid w:val="00826894"/>
    <w:rsid w:val="00826B46"/>
    <w:rsid w:val="008270FD"/>
    <w:rsid w:val="008273EF"/>
    <w:rsid w:val="00827CDE"/>
    <w:rsid w:val="00831152"/>
    <w:rsid w:val="00831E0D"/>
    <w:rsid w:val="00832240"/>
    <w:rsid w:val="008324F2"/>
    <w:rsid w:val="0083270D"/>
    <w:rsid w:val="008335AD"/>
    <w:rsid w:val="00833720"/>
    <w:rsid w:val="008346AD"/>
    <w:rsid w:val="00834AFF"/>
    <w:rsid w:val="0083519B"/>
    <w:rsid w:val="00835C19"/>
    <w:rsid w:val="00835D05"/>
    <w:rsid w:val="00837057"/>
    <w:rsid w:val="00841284"/>
    <w:rsid w:val="00841A5A"/>
    <w:rsid w:val="00842568"/>
    <w:rsid w:val="00842BDB"/>
    <w:rsid w:val="00842C89"/>
    <w:rsid w:val="00842DF1"/>
    <w:rsid w:val="008432AA"/>
    <w:rsid w:val="00843980"/>
    <w:rsid w:val="00844389"/>
    <w:rsid w:val="008475C4"/>
    <w:rsid w:val="0085090A"/>
    <w:rsid w:val="00850A07"/>
    <w:rsid w:val="00850DD9"/>
    <w:rsid w:val="00850E55"/>
    <w:rsid w:val="00852477"/>
    <w:rsid w:val="00852AC1"/>
    <w:rsid w:val="00853351"/>
    <w:rsid w:val="0085444B"/>
    <w:rsid w:val="00854B9B"/>
    <w:rsid w:val="00855EFC"/>
    <w:rsid w:val="00855F84"/>
    <w:rsid w:val="00857238"/>
    <w:rsid w:val="008579B4"/>
    <w:rsid w:val="00860591"/>
    <w:rsid w:val="0086127A"/>
    <w:rsid w:val="008619AF"/>
    <w:rsid w:val="008625AC"/>
    <w:rsid w:val="00862D62"/>
    <w:rsid w:val="00863134"/>
    <w:rsid w:val="00863E6A"/>
    <w:rsid w:val="008644EF"/>
    <w:rsid w:val="00865250"/>
    <w:rsid w:val="00865810"/>
    <w:rsid w:val="00865F40"/>
    <w:rsid w:val="008704FC"/>
    <w:rsid w:val="00870B74"/>
    <w:rsid w:val="00871BED"/>
    <w:rsid w:val="00874174"/>
    <w:rsid w:val="008741FA"/>
    <w:rsid w:val="00874ACA"/>
    <w:rsid w:val="00874B2A"/>
    <w:rsid w:val="0087612B"/>
    <w:rsid w:val="0087621E"/>
    <w:rsid w:val="00881801"/>
    <w:rsid w:val="00881C9A"/>
    <w:rsid w:val="008824EB"/>
    <w:rsid w:val="00884039"/>
    <w:rsid w:val="0088468F"/>
    <w:rsid w:val="00885D16"/>
    <w:rsid w:val="008862B6"/>
    <w:rsid w:val="0088641E"/>
    <w:rsid w:val="00887DF4"/>
    <w:rsid w:val="0089037C"/>
    <w:rsid w:val="00890C15"/>
    <w:rsid w:val="00891AB0"/>
    <w:rsid w:val="00892970"/>
    <w:rsid w:val="00892E50"/>
    <w:rsid w:val="00896932"/>
    <w:rsid w:val="00896CA9"/>
    <w:rsid w:val="008975E7"/>
    <w:rsid w:val="00897932"/>
    <w:rsid w:val="00897DA6"/>
    <w:rsid w:val="008A2BF9"/>
    <w:rsid w:val="008A36B2"/>
    <w:rsid w:val="008A3806"/>
    <w:rsid w:val="008A45DF"/>
    <w:rsid w:val="008A45ED"/>
    <w:rsid w:val="008A68DB"/>
    <w:rsid w:val="008A7B38"/>
    <w:rsid w:val="008B02B2"/>
    <w:rsid w:val="008B058B"/>
    <w:rsid w:val="008B0788"/>
    <w:rsid w:val="008B0A93"/>
    <w:rsid w:val="008B0CE9"/>
    <w:rsid w:val="008B0F47"/>
    <w:rsid w:val="008B11CF"/>
    <w:rsid w:val="008B1ADE"/>
    <w:rsid w:val="008B2EC9"/>
    <w:rsid w:val="008B356A"/>
    <w:rsid w:val="008B3D70"/>
    <w:rsid w:val="008B4715"/>
    <w:rsid w:val="008B4A27"/>
    <w:rsid w:val="008B4CD0"/>
    <w:rsid w:val="008B6AB8"/>
    <w:rsid w:val="008B78E3"/>
    <w:rsid w:val="008C09EF"/>
    <w:rsid w:val="008C11FA"/>
    <w:rsid w:val="008C3F54"/>
    <w:rsid w:val="008C74D1"/>
    <w:rsid w:val="008D03E3"/>
    <w:rsid w:val="008D1086"/>
    <w:rsid w:val="008D1BE4"/>
    <w:rsid w:val="008D2D55"/>
    <w:rsid w:val="008D36A3"/>
    <w:rsid w:val="008D4C97"/>
    <w:rsid w:val="008D58F6"/>
    <w:rsid w:val="008D625B"/>
    <w:rsid w:val="008D74FE"/>
    <w:rsid w:val="008E1CE1"/>
    <w:rsid w:val="008E207B"/>
    <w:rsid w:val="008E31FD"/>
    <w:rsid w:val="008E5544"/>
    <w:rsid w:val="008E6C82"/>
    <w:rsid w:val="008E7440"/>
    <w:rsid w:val="008F1A5A"/>
    <w:rsid w:val="008F1CAE"/>
    <w:rsid w:val="008F31EB"/>
    <w:rsid w:val="008F39DB"/>
    <w:rsid w:val="008F5EDC"/>
    <w:rsid w:val="008F751F"/>
    <w:rsid w:val="00901639"/>
    <w:rsid w:val="00901C64"/>
    <w:rsid w:val="009023DD"/>
    <w:rsid w:val="00902D89"/>
    <w:rsid w:val="009034B5"/>
    <w:rsid w:val="00903FD9"/>
    <w:rsid w:val="00904099"/>
    <w:rsid w:val="00904E7B"/>
    <w:rsid w:val="00906F58"/>
    <w:rsid w:val="0091024E"/>
    <w:rsid w:val="0091118B"/>
    <w:rsid w:val="00911A89"/>
    <w:rsid w:val="00912011"/>
    <w:rsid w:val="009137E6"/>
    <w:rsid w:val="009145B0"/>
    <w:rsid w:val="00915126"/>
    <w:rsid w:val="00915891"/>
    <w:rsid w:val="00915BE5"/>
    <w:rsid w:val="00915BE9"/>
    <w:rsid w:val="009164D1"/>
    <w:rsid w:val="00916C12"/>
    <w:rsid w:val="00917532"/>
    <w:rsid w:val="009203D6"/>
    <w:rsid w:val="009204C9"/>
    <w:rsid w:val="00921270"/>
    <w:rsid w:val="00921F6B"/>
    <w:rsid w:val="009226BE"/>
    <w:rsid w:val="0092385D"/>
    <w:rsid w:val="009238A8"/>
    <w:rsid w:val="00925046"/>
    <w:rsid w:val="00925FB6"/>
    <w:rsid w:val="00926704"/>
    <w:rsid w:val="0092678A"/>
    <w:rsid w:val="00926EF9"/>
    <w:rsid w:val="00927AEB"/>
    <w:rsid w:val="00927EE9"/>
    <w:rsid w:val="00930AEB"/>
    <w:rsid w:val="009311DB"/>
    <w:rsid w:val="0093218E"/>
    <w:rsid w:val="00932D92"/>
    <w:rsid w:val="00933087"/>
    <w:rsid w:val="009337C7"/>
    <w:rsid w:val="00934C51"/>
    <w:rsid w:val="00935A14"/>
    <w:rsid w:val="009408D3"/>
    <w:rsid w:val="00941677"/>
    <w:rsid w:val="00941E6A"/>
    <w:rsid w:val="00942060"/>
    <w:rsid w:val="009430A1"/>
    <w:rsid w:val="00944A82"/>
    <w:rsid w:val="0094654A"/>
    <w:rsid w:val="0094676D"/>
    <w:rsid w:val="00946E35"/>
    <w:rsid w:val="00946FDA"/>
    <w:rsid w:val="00947F8B"/>
    <w:rsid w:val="00950474"/>
    <w:rsid w:val="00950BB9"/>
    <w:rsid w:val="00951AE7"/>
    <w:rsid w:val="00952BDB"/>
    <w:rsid w:val="00953EB7"/>
    <w:rsid w:val="009563A4"/>
    <w:rsid w:val="009564FE"/>
    <w:rsid w:val="00956820"/>
    <w:rsid w:val="00956C69"/>
    <w:rsid w:val="00956E18"/>
    <w:rsid w:val="00957753"/>
    <w:rsid w:val="009616C2"/>
    <w:rsid w:val="00961AC9"/>
    <w:rsid w:val="0096412D"/>
    <w:rsid w:val="00966BB3"/>
    <w:rsid w:val="00967BBD"/>
    <w:rsid w:val="009702B5"/>
    <w:rsid w:val="009706EF"/>
    <w:rsid w:val="009706F9"/>
    <w:rsid w:val="00970DEF"/>
    <w:rsid w:val="0097155E"/>
    <w:rsid w:val="00972BC7"/>
    <w:rsid w:val="009754B6"/>
    <w:rsid w:val="00975769"/>
    <w:rsid w:val="00975B1A"/>
    <w:rsid w:val="00975FD4"/>
    <w:rsid w:val="00976516"/>
    <w:rsid w:val="00976B3E"/>
    <w:rsid w:val="00977440"/>
    <w:rsid w:val="00977C95"/>
    <w:rsid w:val="00977CC8"/>
    <w:rsid w:val="00977ECA"/>
    <w:rsid w:val="00980571"/>
    <w:rsid w:val="0098075E"/>
    <w:rsid w:val="00981217"/>
    <w:rsid w:val="00982114"/>
    <w:rsid w:val="00982864"/>
    <w:rsid w:val="00983513"/>
    <w:rsid w:val="009837AC"/>
    <w:rsid w:val="00984B48"/>
    <w:rsid w:val="00984D7C"/>
    <w:rsid w:val="00985085"/>
    <w:rsid w:val="00985777"/>
    <w:rsid w:val="00985E6A"/>
    <w:rsid w:val="0098757C"/>
    <w:rsid w:val="00990079"/>
    <w:rsid w:val="009915EE"/>
    <w:rsid w:val="009924E9"/>
    <w:rsid w:val="00993414"/>
    <w:rsid w:val="0099371F"/>
    <w:rsid w:val="00994628"/>
    <w:rsid w:val="00994E98"/>
    <w:rsid w:val="00995F1C"/>
    <w:rsid w:val="00996121"/>
    <w:rsid w:val="00997D00"/>
    <w:rsid w:val="009A0073"/>
    <w:rsid w:val="009A1024"/>
    <w:rsid w:val="009A250A"/>
    <w:rsid w:val="009A28C9"/>
    <w:rsid w:val="009A3DC3"/>
    <w:rsid w:val="009A4169"/>
    <w:rsid w:val="009A4A90"/>
    <w:rsid w:val="009A5623"/>
    <w:rsid w:val="009A5717"/>
    <w:rsid w:val="009A5ECA"/>
    <w:rsid w:val="009A6D48"/>
    <w:rsid w:val="009A7B64"/>
    <w:rsid w:val="009B09B7"/>
    <w:rsid w:val="009B0E06"/>
    <w:rsid w:val="009B36B9"/>
    <w:rsid w:val="009B381C"/>
    <w:rsid w:val="009B3FFD"/>
    <w:rsid w:val="009B59F9"/>
    <w:rsid w:val="009C21A3"/>
    <w:rsid w:val="009C4EF9"/>
    <w:rsid w:val="009C5A0D"/>
    <w:rsid w:val="009C6ED2"/>
    <w:rsid w:val="009C7611"/>
    <w:rsid w:val="009C7A4F"/>
    <w:rsid w:val="009C7E43"/>
    <w:rsid w:val="009C7F37"/>
    <w:rsid w:val="009D03BB"/>
    <w:rsid w:val="009D063E"/>
    <w:rsid w:val="009D1847"/>
    <w:rsid w:val="009D384B"/>
    <w:rsid w:val="009E1738"/>
    <w:rsid w:val="009E1A71"/>
    <w:rsid w:val="009E2841"/>
    <w:rsid w:val="009E2C8B"/>
    <w:rsid w:val="009E78F1"/>
    <w:rsid w:val="009F0313"/>
    <w:rsid w:val="009F07A2"/>
    <w:rsid w:val="009F0B54"/>
    <w:rsid w:val="009F1221"/>
    <w:rsid w:val="009F1285"/>
    <w:rsid w:val="009F1A8B"/>
    <w:rsid w:val="009F21F2"/>
    <w:rsid w:val="009F2A6C"/>
    <w:rsid w:val="009F3366"/>
    <w:rsid w:val="009F3D47"/>
    <w:rsid w:val="009F4038"/>
    <w:rsid w:val="009F4210"/>
    <w:rsid w:val="009F4432"/>
    <w:rsid w:val="009F45F1"/>
    <w:rsid w:val="009F6887"/>
    <w:rsid w:val="00A00026"/>
    <w:rsid w:val="00A00D21"/>
    <w:rsid w:val="00A00E39"/>
    <w:rsid w:val="00A02B36"/>
    <w:rsid w:val="00A03005"/>
    <w:rsid w:val="00A032BD"/>
    <w:rsid w:val="00A04385"/>
    <w:rsid w:val="00A0506C"/>
    <w:rsid w:val="00A05B28"/>
    <w:rsid w:val="00A05E9B"/>
    <w:rsid w:val="00A10077"/>
    <w:rsid w:val="00A10A61"/>
    <w:rsid w:val="00A11401"/>
    <w:rsid w:val="00A11441"/>
    <w:rsid w:val="00A11458"/>
    <w:rsid w:val="00A11764"/>
    <w:rsid w:val="00A11E72"/>
    <w:rsid w:val="00A1304F"/>
    <w:rsid w:val="00A1384D"/>
    <w:rsid w:val="00A13969"/>
    <w:rsid w:val="00A15A19"/>
    <w:rsid w:val="00A15E42"/>
    <w:rsid w:val="00A16B3C"/>
    <w:rsid w:val="00A16DCD"/>
    <w:rsid w:val="00A174B6"/>
    <w:rsid w:val="00A179FE"/>
    <w:rsid w:val="00A22D92"/>
    <w:rsid w:val="00A233BE"/>
    <w:rsid w:val="00A251C2"/>
    <w:rsid w:val="00A2628F"/>
    <w:rsid w:val="00A26DED"/>
    <w:rsid w:val="00A26EA6"/>
    <w:rsid w:val="00A273B4"/>
    <w:rsid w:val="00A274E5"/>
    <w:rsid w:val="00A31438"/>
    <w:rsid w:val="00A31D70"/>
    <w:rsid w:val="00A33146"/>
    <w:rsid w:val="00A3378D"/>
    <w:rsid w:val="00A3382A"/>
    <w:rsid w:val="00A33DC9"/>
    <w:rsid w:val="00A34A8D"/>
    <w:rsid w:val="00A3517A"/>
    <w:rsid w:val="00A355D5"/>
    <w:rsid w:val="00A367A2"/>
    <w:rsid w:val="00A3696D"/>
    <w:rsid w:val="00A36D01"/>
    <w:rsid w:val="00A36D03"/>
    <w:rsid w:val="00A376B4"/>
    <w:rsid w:val="00A377D2"/>
    <w:rsid w:val="00A40FD6"/>
    <w:rsid w:val="00A41338"/>
    <w:rsid w:val="00A42447"/>
    <w:rsid w:val="00A43451"/>
    <w:rsid w:val="00A44818"/>
    <w:rsid w:val="00A4572E"/>
    <w:rsid w:val="00A45E9A"/>
    <w:rsid w:val="00A51202"/>
    <w:rsid w:val="00A5175B"/>
    <w:rsid w:val="00A517C3"/>
    <w:rsid w:val="00A518D8"/>
    <w:rsid w:val="00A52F3A"/>
    <w:rsid w:val="00A53020"/>
    <w:rsid w:val="00A53106"/>
    <w:rsid w:val="00A53CF7"/>
    <w:rsid w:val="00A53F58"/>
    <w:rsid w:val="00A53F6A"/>
    <w:rsid w:val="00A54055"/>
    <w:rsid w:val="00A60F8A"/>
    <w:rsid w:val="00A6139B"/>
    <w:rsid w:val="00A61941"/>
    <w:rsid w:val="00A61A52"/>
    <w:rsid w:val="00A6260D"/>
    <w:rsid w:val="00A62792"/>
    <w:rsid w:val="00A62AA2"/>
    <w:rsid w:val="00A631E3"/>
    <w:rsid w:val="00A63565"/>
    <w:rsid w:val="00A635A0"/>
    <w:rsid w:val="00A6472D"/>
    <w:rsid w:val="00A65516"/>
    <w:rsid w:val="00A6633A"/>
    <w:rsid w:val="00A66A06"/>
    <w:rsid w:val="00A71D3A"/>
    <w:rsid w:val="00A72285"/>
    <w:rsid w:val="00A72B7E"/>
    <w:rsid w:val="00A73F32"/>
    <w:rsid w:val="00A7609C"/>
    <w:rsid w:val="00A807E5"/>
    <w:rsid w:val="00A81151"/>
    <w:rsid w:val="00A81641"/>
    <w:rsid w:val="00A83D3A"/>
    <w:rsid w:val="00A83EB3"/>
    <w:rsid w:val="00A85BFA"/>
    <w:rsid w:val="00A86941"/>
    <w:rsid w:val="00A901A4"/>
    <w:rsid w:val="00A90928"/>
    <w:rsid w:val="00A91C33"/>
    <w:rsid w:val="00A91D61"/>
    <w:rsid w:val="00A91E74"/>
    <w:rsid w:val="00A91F59"/>
    <w:rsid w:val="00A929ED"/>
    <w:rsid w:val="00A93E15"/>
    <w:rsid w:val="00A94382"/>
    <w:rsid w:val="00A94D16"/>
    <w:rsid w:val="00A94E31"/>
    <w:rsid w:val="00A95CC8"/>
    <w:rsid w:val="00A96563"/>
    <w:rsid w:val="00A97EE2"/>
    <w:rsid w:val="00AA10FC"/>
    <w:rsid w:val="00AA1DD7"/>
    <w:rsid w:val="00AA22A2"/>
    <w:rsid w:val="00AA2416"/>
    <w:rsid w:val="00AA2DBD"/>
    <w:rsid w:val="00AA3C69"/>
    <w:rsid w:val="00AA4605"/>
    <w:rsid w:val="00AA4CC5"/>
    <w:rsid w:val="00AA7DFC"/>
    <w:rsid w:val="00AB058D"/>
    <w:rsid w:val="00AB11B7"/>
    <w:rsid w:val="00AB11C4"/>
    <w:rsid w:val="00AB1B47"/>
    <w:rsid w:val="00AB236A"/>
    <w:rsid w:val="00AB257D"/>
    <w:rsid w:val="00AB2BAB"/>
    <w:rsid w:val="00AB2BD3"/>
    <w:rsid w:val="00AB2D02"/>
    <w:rsid w:val="00AB303D"/>
    <w:rsid w:val="00AB310C"/>
    <w:rsid w:val="00AB3C7C"/>
    <w:rsid w:val="00AB47EB"/>
    <w:rsid w:val="00AB6DFD"/>
    <w:rsid w:val="00AB7698"/>
    <w:rsid w:val="00AC05C2"/>
    <w:rsid w:val="00AC1A94"/>
    <w:rsid w:val="00AC217A"/>
    <w:rsid w:val="00AC2A8C"/>
    <w:rsid w:val="00AC2EE5"/>
    <w:rsid w:val="00AC37C4"/>
    <w:rsid w:val="00AC3F1B"/>
    <w:rsid w:val="00AC4083"/>
    <w:rsid w:val="00AC427C"/>
    <w:rsid w:val="00AC460E"/>
    <w:rsid w:val="00AC4A58"/>
    <w:rsid w:val="00AC56CF"/>
    <w:rsid w:val="00AC6144"/>
    <w:rsid w:val="00AD01AC"/>
    <w:rsid w:val="00AD0927"/>
    <w:rsid w:val="00AD0A1B"/>
    <w:rsid w:val="00AD0B7A"/>
    <w:rsid w:val="00AD27D0"/>
    <w:rsid w:val="00AD3C41"/>
    <w:rsid w:val="00AD3F32"/>
    <w:rsid w:val="00AD4795"/>
    <w:rsid w:val="00AD4D2A"/>
    <w:rsid w:val="00AD5E73"/>
    <w:rsid w:val="00AD6B34"/>
    <w:rsid w:val="00AD6B41"/>
    <w:rsid w:val="00AD7121"/>
    <w:rsid w:val="00AD77A9"/>
    <w:rsid w:val="00AD78F8"/>
    <w:rsid w:val="00AD7ABB"/>
    <w:rsid w:val="00AE03F5"/>
    <w:rsid w:val="00AE0453"/>
    <w:rsid w:val="00AE21DA"/>
    <w:rsid w:val="00AE2A54"/>
    <w:rsid w:val="00AE2AAB"/>
    <w:rsid w:val="00AE2D15"/>
    <w:rsid w:val="00AE2DD0"/>
    <w:rsid w:val="00AE4F32"/>
    <w:rsid w:val="00AE4FEE"/>
    <w:rsid w:val="00AF07A0"/>
    <w:rsid w:val="00AF142D"/>
    <w:rsid w:val="00AF1721"/>
    <w:rsid w:val="00AF2A21"/>
    <w:rsid w:val="00AF36DD"/>
    <w:rsid w:val="00AF4352"/>
    <w:rsid w:val="00AF4CF9"/>
    <w:rsid w:val="00AF51E3"/>
    <w:rsid w:val="00AF6BA5"/>
    <w:rsid w:val="00B0068C"/>
    <w:rsid w:val="00B00740"/>
    <w:rsid w:val="00B013BE"/>
    <w:rsid w:val="00B0241A"/>
    <w:rsid w:val="00B02604"/>
    <w:rsid w:val="00B028F0"/>
    <w:rsid w:val="00B043C9"/>
    <w:rsid w:val="00B05AC6"/>
    <w:rsid w:val="00B063E1"/>
    <w:rsid w:val="00B06B32"/>
    <w:rsid w:val="00B06F4D"/>
    <w:rsid w:val="00B10420"/>
    <w:rsid w:val="00B104B8"/>
    <w:rsid w:val="00B111CD"/>
    <w:rsid w:val="00B11C41"/>
    <w:rsid w:val="00B11E04"/>
    <w:rsid w:val="00B12E9D"/>
    <w:rsid w:val="00B13ABD"/>
    <w:rsid w:val="00B13C48"/>
    <w:rsid w:val="00B141D5"/>
    <w:rsid w:val="00B14762"/>
    <w:rsid w:val="00B1502B"/>
    <w:rsid w:val="00B157C0"/>
    <w:rsid w:val="00B15874"/>
    <w:rsid w:val="00B15A09"/>
    <w:rsid w:val="00B15E6C"/>
    <w:rsid w:val="00B17CAA"/>
    <w:rsid w:val="00B2018F"/>
    <w:rsid w:val="00B20835"/>
    <w:rsid w:val="00B20FDD"/>
    <w:rsid w:val="00B2111C"/>
    <w:rsid w:val="00B21B23"/>
    <w:rsid w:val="00B22223"/>
    <w:rsid w:val="00B22D57"/>
    <w:rsid w:val="00B25E31"/>
    <w:rsid w:val="00B262E2"/>
    <w:rsid w:val="00B264F3"/>
    <w:rsid w:val="00B27612"/>
    <w:rsid w:val="00B277B9"/>
    <w:rsid w:val="00B27885"/>
    <w:rsid w:val="00B27BB6"/>
    <w:rsid w:val="00B30231"/>
    <w:rsid w:val="00B31297"/>
    <w:rsid w:val="00B3189C"/>
    <w:rsid w:val="00B31C1F"/>
    <w:rsid w:val="00B32803"/>
    <w:rsid w:val="00B32D1A"/>
    <w:rsid w:val="00B3317A"/>
    <w:rsid w:val="00B33239"/>
    <w:rsid w:val="00B347F9"/>
    <w:rsid w:val="00B35605"/>
    <w:rsid w:val="00B35E2F"/>
    <w:rsid w:val="00B36FBF"/>
    <w:rsid w:val="00B37094"/>
    <w:rsid w:val="00B37921"/>
    <w:rsid w:val="00B37C8F"/>
    <w:rsid w:val="00B41674"/>
    <w:rsid w:val="00B41A1F"/>
    <w:rsid w:val="00B426A1"/>
    <w:rsid w:val="00B43037"/>
    <w:rsid w:val="00B439F4"/>
    <w:rsid w:val="00B44842"/>
    <w:rsid w:val="00B44A85"/>
    <w:rsid w:val="00B44FE0"/>
    <w:rsid w:val="00B4582C"/>
    <w:rsid w:val="00B471F8"/>
    <w:rsid w:val="00B472D9"/>
    <w:rsid w:val="00B47453"/>
    <w:rsid w:val="00B476DA"/>
    <w:rsid w:val="00B5010B"/>
    <w:rsid w:val="00B503CF"/>
    <w:rsid w:val="00B50C96"/>
    <w:rsid w:val="00B50CE6"/>
    <w:rsid w:val="00B50E78"/>
    <w:rsid w:val="00B51E2A"/>
    <w:rsid w:val="00B5256A"/>
    <w:rsid w:val="00B531ED"/>
    <w:rsid w:val="00B53DB4"/>
    <w:rsid w:val="00B543CA"/>
    <w:rsid w:val="00B54765"/>
    <w:rsid w:val="00B55DEF"/>
    <w:rsid w:val="00B5633F"/>
    <w:rsid w:val="00B5637C"/>
    <w:rsid w:val="00B57556"/>
    <w:rsid w:val="00B60369"/>
    <w:rsid w:val="00B6086C"/>
    <w:rsid w:val="00B61207"/>
    <w:rsid w:val="00B61949"/>
    <w:rsid w:val="00B61A47"/>
    <w:rsid w:val="00B622D1"/>
    <w:rsid w:val="00B628EA"/>
    <w:rsid w:val="00B62A94"/>
    <w:rsid w:val="00B63B89"/>
    <w:rsid w:val="00B64679"/>
    <w:rsid w:val="00B64EB4"/>
    <w:rsid w:val="00B6563B"/>
    <w:rsid w:val="00B65BAC"/>
    <w:rsid w:val="00B65DF5"/>
    <w:rsid w:val="00B66331"/>
    <w:rsid w:val="00B66666"/>
    <w:rsid w:val="00B66BA6"/>
    <w:rsid w:val="00B67B99"/>
    <w:rsid w:val="00B67C17"/>
    <w:rsid w:val="00B70042"/>
    <w:rsid w:val="00B70171"/>
    <w:rsid w:val="00B70E8B"/>
    <w:rsid w:val="00B723E4"/>
    <w:rsid w:val="00B724DD"/>
    <w:rsid w:val="00B736DD"/>
    <w:rsid w:val="00B73D86"/>
    <w:rsid w:val="00B74059"/>
    <w:rsid w:val="00B745FD"/>
    <w:rsid w:val="00B75192"/>
    <w:rsid w:val="00B76A10"/>
    <w:rsid w:val="00B77BAA"/>
    <w:rsid w:val="00B802DC"/>
    <w:rsid w:val="00B8135E"/>
    <w:rsid w:val="00B8247B"/>
    <w:rsid w:val="00B82C58"/>
    <w:rsid w:val="00B840D8"/>
    <w:rsid w:val="00B86B99"/>
    <w:rsid w:val="00B87489"/>
    <w:rsid w:val="00B91488"/>
    <w:rsid w:val="00B926D6"/>
    <w:rsid w:val="00B93756"/>
    <w:rsid w:val="00B93D3A"/>
    <w:rsid w:val="00B940A2"/>
    <w:rsid w:val="00B943AB"/>
    <w:rsid w:val="00B943F6"/>
    <w:rsid w:val="00B9471B"/>
    <w:rsid w:val="00B965C0"/>
    <w:rsid w:val="00B972C2"/>
    <w:rsid w:val="00B97A6C"/>
    <w:rsid w:val="00BA161E"/>
    <w:rsid w:val="00BA1632"/>
    <w:rsid w:val="00BA365A"/>
    <w:rsid w:val="00BA3EF2"/>
    <w:rsid w:val="00BA50A8"/>
    <w:rsid w:val="00BA5AD5"/>
    <w:rsid w:val="00BA5B0A"/>
    <w:rsid w:val="00BA6851"/>
    <w:rsid w:val="00BA68C7"/>
    <w:rsid w:val="00BA7FEA"/>
    <w:rsid w:val="00BB1161"/>
    <w:rsid w:val="00BB1468"/>
    <w:rsid w:val="00BB2541"/>
    <w:rsid w:val="00BB29FB"/>
    <w:rsid w:val="00BB3781"/>
    <w:rsid w:val="00BB535C"/>
    <w:rsid w:val="00BB6098"/>
    <w:rsid w:val="00BB6D0D"/>
    <w:rsid w:val="00BB7234"/>
    <w:rsid w:val="00BB7357"/>
    <w:rsid w:val="00BB7E6E"/>
    <w:rsid w:val="00BC05BD"/>
    <w:rsid w:val="00BC0629"/>
    <w:rsid w:val="00BC1577"/>
    <w:rsid w:val="00BC3702"/>
    <w:rsid w:val="00BC3C9B"/>
    <w:rsid w:val="00BC44C7"/>
    <w:rsid w:val="00BC5B6F"/>
    <w:rsid w:val="00BC6144"/>
    <w:rsid w:val="00BC63A3"/>
    <w:rsid w:val="00BC6801"/>
    <w:rsid w:val="00BC7275"/>
    <w:rsid w:val="00BD0D0C"/>
    <w:rsid w:val="00BD1FE1"/>
    <w:rsid w:val="00BD2777"/>
    <w:rsid w:val="00BD2DF2"/>
    <w:rsid w:val="00BD2F8F"/>
    <w:rsid w:val="00BD3BEF"/>
    <w:rsid w:val="00BD3C58"/>
    <w:rsid w:val="00BD459F"/>
    <w:rsid w:val="00BD49C1"/>
    <w:rsid w:val="00BD52A7"/>
    <w:rsid w:val="00BD5B40"/>
    <w:rsid w:val="00BD5DC1"/>
    <w:rsid w:val="00BD775A"/>
    <w:rsid w:val="00BE18C0"/>
    <w:rsid w:val="00BE1DE7"/>
    <w:rsid w:val="00BE2FD3"/>
    <w:rsid w:val="00BE3484"/>
    <w:rsid w:val="00BE3C47"/>
    <w:rsid w:val="00BE3D41"/>
    <w:rsid w:val="00BE3E06"/>
    <w:rsid w:val="00BE5B24"/>
    <w:rsid w:val="00BE5E95"/>
    <w:rsid w:val="00BE6250"/>
    <w:rsid w:val="00BE7226"/>
    <w:rsid w:val="00BE73F9"/>
    <w:rsid w:val="00BE7921"/>
    <w:rsid w:val="00BF0280"/>
    <w:rsid w:val="00BF0493"/>
    <w:rsid w:val="00BF0ED9"/>
    <w:rsid w:val="00BF114B"/>
    <w:rsid w:val="00BF1D05"/>
    <w:rsid w:val="00BF1DE7"/>
    <w:rsid w:val="00BF1F37"/>
    <w:rsid w:val="00BF26AC"/>
    <w:rsid w:val="00BF2F98"/>
    <w:rsid w:val="00BF3056"/>
    <w:rsid w:val="00BF4456"/>
    <w:rsid w:val="00BF459D"/>
    <w:rsid w:val="00BF46DE"/>
    <w:rsid w:val="00BF4E55"/>
    <w:rsid w:val="00BF53FD"/>
    <w:rsid w:val="00BF624A"/>
    <w:rsid w:val="00BF787F"/>
    <w:rsid w:val="00BF7CB2"/>
    <w:rsid w:val="00C01228"/>
    <w:rsid w:val="00C02E36"/>
    <w:rsid w:val="00C0339C"/>
    <w:rsid w:val="00C0465C"/>
    <w:rsid w:val="00C04684"/>
    <w:rsid w:val="00C052CC"/>
    <w:rsid w:val="00C05BC6"/>
    <w:rsid w:val="00C068B7"/>
    <w:rsid w:val="00C077E9"/>
    <w:rsid w:val="00C07CA4"/>
    <w:rsid w:val="00C1079C"/>
    <w:rsid w:val="00C10DFF"/>
    <w:rsid w:val="00C1247F"/>
    <w:rsid w:val="00C12CEA"/>
    <w:rsid w:val="00C13883"/>
    <w:rsid w:val="00C139E9"/>
    <w:rsid w:val="00C14A97"/>
    <w:rsid w:val="00C14ECF"/>
    <w:rsid w:val="00C15144"/>
    <w:rsid w:val="00C155F5"/>
    <w:rsid w:val="00C1628E"/>
    <w:rsid w:val="00C16E48"/>
    <w:rsid w:val="00C20584"/>
    <w:rsid w:val="00C20920"/>
    <w:rsid w:val="00C21759"/>
    <w:rsid w:val="00C2181D"/>
    <w:rsid w:val="00C21C9A"/>
    <w:rsid w:val="00C22293"/>
    <w:rsid w:val="00C2355D"/>
    <w:rsid w:val="00C236FB"/>
    <w:rsid w:val="00C23BBE"/>
    <w:rsid w:val="00C24DBF"/>
    <w:rsid w:val="00C259EC"/>
    <w:rsid w:val="00C344E0"/>
    <w:rsid w:val="00C357E9"/>
    <w:rsid w:val="00C359D1"/>
    <w:rsid w:val="00C35A5E"/>
    <w:rsid w:val="00C36508"/>
    <w:rsid w:val="00C367D5"/>
    <w:rsid w:val="00C36BC2"/>
    <w:rsid w:val="00C3741E"/>
    <w:rsid w:val="00C40D82"/>
    <w:rsid w:val="00C41192"/>
    <w:rsid w:val="00C415F9"/>
    <w:rsid w:val="00C41819"/>
    <w:rsid w:val="00C41BDD"/>
    <w:rsid w:val="00C43A2B"/>
    <w:rsid w:val="00C44FE4"/>
    <w:rsid w:val="00C45220"/>
    <w:rsid w:val="00C45676"/>
    <w:rsid w:val="00C50BBA"/>
    <w:rsid w:val="00C50C1F"/>
    <w:rsid w:val="00C510E3"/>
    <w:rsid w:val="00C5160C"/>
    <w:rsid w:val="00C52060"/>
    <w:rsid w:val="00C5211D"/>
    <w:rsid w:val="00C54E47"/>
    <w:rsid w:val="00C54F48"/>
    <w:rsid w:val="00C55529"/>
    <w:rsid w:val="00C56BB6"/>
    <w:rsid w:val="00C56DA2"/>
    <w:rsid w:val="00C5743A"/>
    <w:rsid w:val="00C57456"/>
    <w:rsid w:val="00C602DA"/>
    <w:rsid w:val="00C60E52"/>
    <w:rsid w:val="00C624BE"/>
    <w:rsid w:val="00C63339"/>
    <w:rsid w:val="00C63C00"/>
    <w:rsid w:val="00C644ED"/>
    <w:rsid w:val="00C64B2B"/>
    <w:rsid w:val="00C65364"/>
    <w:rsid w:val="00C65500"/>
    <w:rsid w:val="00C66A7C"/>
    <w:rsid w:val="00C66CA5"/>
    <w:rsid w:val="00C72113"/>
    <w:rsid w:val="00C721B5"/>
    <w:rsid w:val="00C730FC"/>
    <w:rsid w:val="00C7393A"/>
    <w:rsid w:val="00C73B0A"/>
    <w:rsid w:val="00C749C6"/>
    <w:rsid w:val="00C75181"/>
    <w:rsid w:val="00C753F6"/>
    <w:rsid w:val="00C7599C"/>
    <w:rsid w:val="00C75AF1"/>
    <w:rsid w:val="00C76711"/>
    <w:rsid w:val="00C805DB"/>
    <w:rsid w:val="00C8254C"/>
    <w:rsid w:val="00C82B5F"/>
    <w:rsid w:val="00C838CF"/>
    <w:rsid w:val="00C84405"/>
    <w:rsid w:val="00C84825"/>
    <w:rsid w:val="00C84B84"/>
    <w:rsid w:val="00C857EF"/>
    <w:rsid w:val="00C86ECE"/>
    <w:rsid w:val="00C875B8"/>
    <w:rsid w:val="00C875F3"/>
    <w:rsid w:val="00C87DE7"/>
    <w:rsid w:val="00C919A3"/>
    <w:rsid w:val="00C91D12"/>
    <w:rsid w:val="00C92C2F"/>
    <w:rsid w:val="00C92EF4"/>
    <w:rsid w:val="00C93CD7"/>
    <w:rsid w:val="00C95360"/>
    <w:rsid w:val="00C9592A"/>
    <w:rsid w:val="00C96516"/>
    <w:rsid w:val="00C96A34"/>
    <w:rsid w:val="00C9746A"/>
    <w:rsid w:val="00C9793C"/>
    <w:rsid w:val="00CA00EA"/>
    <w:rsid w:val="00CA0189"/>
    <w:rsid w:val="00CA0515"/>
    <w:rsid w:val="00CA0556"/>
    <w:rsid w:val="00CA1525"/>
    <w:rsid w:val="00CA1D14"/>
    <w:rsid w:val="00CA2CFB"/>
    <w:rsid w:val="00CA4231"/>
    <w:rsid w:val="00CA4EED"/>
    <w:rsid w:val="00CA5E24"/>
    <w:rsid w:val="00CA5FC9"/>
    <w:rsid w:val="00CA61A4"/>
    <w:rsid w:val="00CA6A89"/>
    <w:rsid w:val="00CA6EA5"/>
    <w:rsid w:val="00CA6FB9"/>
    <w:rsid w:val="00CA7232"/>
    <w:rsid w:val="00CA77FC"/>
    <w:rsid w:val="00CB1C75"/>
    <w:rsid w:val="00CB1FFD"/>
    <w:rsid w:val="00CB37D5"/>
    <w:rsid w:val="00CB4439"/>
    <w:rsid w:val="00CB5A5B"/>
    <w:rsid w:val="00CB6B56"/>
    <w:rsid w:val="00CC0507"/>
    <w:rsid w:val="00CC0CED"/>
    <w:rsid w:val="00CC0EB1"/>
    <w:rsid w:val="00CC1CC9"/>
    <w:rsid w:val="00CC22DB"/>
    <w:rsid w:val="00CC2BC5"/>
    <w:rsid w:val="00CC2D0E"/>
    <w:rsid w:val="00CC3701"/>
    <w:rsid w:val="00CC4E7F"/>
    <w:rsid w:val="00CC5E2A"/>
    <w:rsid w:val="00CC68BF"/>
    <w:rsid w:val="00CC714A"/>
    <w:rsid w:val="00CD2DB8"/>
    <w:rsid w:val="00CD33CD"/>
    <w:rsid w:val="00CD3931"/>
    <w:rsid w:val="00CD408B"/>
    <w:rsid w:val="00CD496F"/>
    <w:rsid w:val="00CD52D2"/>
    <w:rsid w:val="00CD55DF"/>
    <w:rsid w:val="00CE046E"/>
    <w:rsid w:val="00CE0694"/>
    <w:rsid w:val="00CE1841"/>
    <w:rsid w:val="00CE1B2D"/>
    <w:rsid w:val="00CE1FC6"/>
    <w:rsid w:val="00CE301C"/>
    <w:rsid w:val="00CE394C"/>
    <w:rsid w:val="00CE5E10"/>
    <w:rsid w:val="00CE6CCB"/>
    <w:rsid w:val="00CE6FCB"/>
    <w:rsid w:val="00CE738B"/>
    <w:rsid w:val="00CE7947"/>
    <w:rsid w:val="00CF086A"/>
    <w:rsid w:val="00CF0B99"/>
    <w:rsid w:val="00CF1202"/>
    <w:rsid w:val="00CF1653"/>
    <w:rsid w:val="00CF19D7"/>
    <w:rsid w:val="00CF2B02"/>
    <w:rsid w:val="00CF4811"/>
    <w:rsid w:val="00CF4E15"/>
    <w:rsid w:val="00CF6377"/>
    <w:rsid w:val="00CF6E4F"/>
    <w:rsid w:val="00CF6E86"/>
    <w:rsid w:val="00CF7222"/>
    <w:rsid w:val="00CF7410"/>
    <w:rsid w:val="00CF74F1"/>
    <w:rsid w:val="00D013C9"/>
    <w:rsid w:val="00D018CF"/>
    <w:rsid w:val="00D01BAC"/>
    <w:rsid w:val="00D04445"/>
    <w:rsid w:val="00D04654"/>
    <w:rsid w:val="00D05F7B"/>
    <w:rsid w:val="00D0632C"/>
    <w:rsid w:val="00D06A23"/>
    <w:rsid w:val="00D06C26"/>
    <w:rsid w:val="00D06DA8"/>
    <w:rsid w:val="00D06F70"/>
    <w:rsid w:val="00D072DF"/>
    <w:rsid w:val="00D07D75"/>
    <w:rsid w:val="00D11209"/>
    <w:rsid w:val="00D11F51"/>
    <w:rsid w:val="00D1254E"/>
    <w:rsid w:val="00D1393F"/>
    <w:rsid w:val="00D13E37"/>
    <w:rsid w:val="00D13F34"/>
    <w:rsid w:val="00D1405B"/>
    <w:rsid w:val="00D1416A"/>
    <w:rsid w:val="00D14363"/>
    <w:rsid w:val="00D143B7"/>
    <w:rsid w:val="00D14F92"/>
    <w:rsid w:val="00D152C7"/>
    <w:rsid w:val="00D15A7A"/>
    <w:rsid w:val="00D15E04"/>
    <w:rsid w:val="00D20980"/>
    <w:rsid w:val="00D20BD5"/>
    <w:rsid w:val="00D20F95"/>
    <w:rsid w:val="00D231AD"/>
    <w:rsid w:val="00D2436B"/>
    <w:rsid w:val="00D24B0C"/>
    <w:rsid w:val="00D273D5"/>
    <w:rsid w:val="00D27B37"/>
    <w:rsid w:val="00D30D69"/>
    <w:rsid w:val="00D30D8B"/>
    <w:rsid w:val="00D33C4F"/>
    <w:rsid w:val="00D3541A"/>
    <w:rsid w:val="00D35481"/>
    <w:rsid w:val="00D35BCC"/>
    <w:rsid w:val="00D37EF6"/>
    <w:rsid w:val="00D41541"/>
    <w:rsid w:val="00D41B8B"/>
    <w:rsid w:val="00D4214E"/>
    <w:rsid w:val="00D425B9"/>
    <w:rsid w:val="00D42B67"/>
    <w:rsid w:val="00D430E2"/>
    <w:rsid w:val="00D4365A"/>
    <w:rsid w:val="00D4416C"/>
    <w:rsid w:val="00D444F6"/>
    <w:rsid w:val="00D45C32"/>
    <w:rsid w:val="00D46BAD"/>
    <w:rsid w:val="00D4776F"/>
    <w:rsid w:val="00D47B6C"/>
    <w:rsid w:val="00D512A2"/>
    <w:rsid w:val="00D52B6A"/>
    <w:rsid w:val="00D52FDD"/>
    <w:rsid w:val="00D53982"/>
    <w:rsid w:val="00D53A7D"/>
    <w:rsid w:val="00D541C9"/>
    <w:rsid w:val="00D54B5F"/>
    <w:rsid w:val="00D550BE"/>
    <w:rsid w:val="00D55579"/>
    <w:rsid w:val="00D56B27"/>
    <w:rsid w:val="00D56CE6"/>
    <w:rsid w:val="00D576E3"/>
    <w:rsid w:val="00D577C2"/>
    <w:rsid w:val="00D5780F"/>
    <w:rsid w:val="00D57F0D"/>
    <w:rsid w:val="00D6032D"/>
    <w:rsid w:val="00D60784"/>
    <w:rsid w:val="00D61850"/>
    <w:rsid w:val="00D62908"/>
    <w:rsid w:val="00D62CB7"/>
    <w:rsid w:val="00D63034"/>
    <w:rsid w:val="00D637FD"/>
    <w:rsid w:val="00D645B1"/>
    <w:rsid w:val="00D651D5"/>
    <w:rsid w:val="00D6554F"/>
    <w:rsid w:val="00D65CE7"/>
    <w:rsid w:val="00D66E6D"/>
    <w:rsid w:val="00D71A2B"/>
    <w:rsid w:val="00D7341F"/>
    <w:rsid w:val="00D73A41"/>
    <w:rsid w:val="00D748E3"/>
    <w:rsid w:val="00D7554C"/>
    <w:rsid w:val="00D75B05"/>
    <w:rsid w:val="00D763C5"/>
    <w:rsid w:val="00D77E58"/>
    <w:rsid w:val="00D81C77"/>
    <w:rsid w:val="00D83B43"/>
    <w:rsid w:val="00D84789"/>
    <w:rsid w:val="00D852C1"/>
    <w:rsid w:val="00D862D0"/>
    <w:rsid w:val="00D86F86"/>
    <w:rsid w:val="00D90212"/>
    <w:rsid w:val="00D90229"/>
    <w:rsid w:val="00D90464"/>
    <w:rsid w:val="00D90F15"/>
    <w:rsid w:val="00D90FC6"/>
    <w:rsid w:val="00D91D52"/>
    <w:rsid w:val="00D9222B"/>
    <w:rsid w:val="00D924DB"/>
    <w:rsid w:val="00D9264F"/>
    <w:rsid w:val="00D92B69"/>
    <w:rsid w:val="00D96C9C"/>
    <w:rsid w:val="00D97256"/>
    <w:rsid w:val="00DA0777"/>
    <w:rsid w:val="00DA124E"/>
    <w:rsid w:val="00DA19CA"/>
    <w:rsid w:val="00DA21A7"/>
    <w:rsid w:val="00DA2B74"/>
    <w:rsid w:val="00DA2FCE"/>
    <w:rsid w:val="00DA321F"/>
    <w:rsid w:val="00DA333B"/>
    <w:rsid w:val="00DA340B"/>
    <w:rsid w:val="00DA3F09"/>
    <w:rsid w:val="00DA4109"/>
    <w:rsid w:val="00DA45CE"/>
    <w:rsid w:val="00DA506F"/>
    <w:rsid w:val="00DA6A44"/>
    <w:rsid w:val="00DA75FD"/>
    <w:rsid w:val="00DA7935"/>
    <w:rsid w:val="00DA7BD5"/>
    <w:rsid w:val="00DB06B5"/>
    <w:rsid w:val="00DB0D8B"/>
    <w:rsid w:val="00DB1CC6"/>
    <w:rsid w:val="00DB5193"/>
    <w:rsid w:val="00DB5A14"/>
    <w:rsid w:val="00DB7602"/>
    <w:rsid w:val="00DC020F"/>
    <w:rsid w:val="00DC0280"/>
    <w:rsid w:val="00DC0424"/>
    <w:rsid w:val="00DC05BA"/>
    <w:rsid w:val="00DC0985"/>
    <w:rsid w:val="00DC0D65"/>
    <w:rsid w:val="00DC1AA8"/>
    <w:rsid w:val="00DC2187"/>
    <w:rsid w:val="00DC275F"/>
    <w:rsid w:val="00DC2B73"/>
    <w:rsid w:val="00DC3189"/>
    <w:rsid w:val="00DC60FF"/>
    <w:rsid w:val="00DC6904"/>
    <w:rsid w:val="00DC70B6"/>
    <w:rsid w:val="00DC7391"/>
    <w:rsid w:val="00DC7EF6"/>
    <w:rsid w:val="00DD08BF"/>
    <w:rsid w:val="00DD0BD8"/>
    <w:rsid w:val="00DD0F80"/>
    <w:rsid w:val="00DD267E"/>
    <w:rsid w:val="00DD31A1"/>
    <w:rsid w:val="00DD3489"/>
    <w:rsid w:val="00DD5E2E"/>
    <w:rsid w:val="00DD5F25"/>
    <w:rsid w:val="00DD7332"/>
    <w:rsid w:val="00DE0121"/>
    <w:rsid w:val="00DE01FE"/>
    <w:rsid w:val="00DE0A8B"/>
    <w:rsid w:val="00DE0E69"/>
    <w:rsid w:val="00DE205E"/>
    <w:rsid w:val="00DE358C"/>
    <w:rsid w:val="00DE3875"/>
    <w:rsid w:val="00DE3DC3"/>
    <w:rsid w:val="00DE3E7B"/>
    <w:rsid w:val="00DE42D7"/>
    <w:rsid w:val="00DE4823"/>
    <w:rsid w:val="00DE4C2F"/>
    <w:rsid w:val="00DE4CD9"/>
    <w:rsid w:val="00DE52D1"/>
    <w:rsid w:val="00DE55A0"/>
    <w:rsid w:val="00DE6977"/>
    <w:rsid w:val="00DE706A"/>
    <w:rsid w:val="00DE7106"/>
    <w:rsid w:val="00DE77FD"/>
    <w:rsid w:val="00DF12DA"/>
    <w:rsid w:val="00DF28E1"/>
    <w:rsid w:val="00DF34CF"/>
    <w:rsid w:val="00DF3A3B"/>
    <w:rsid w:val="00DF48D1"/>
    <w:rsid w:val="00DF50A6"/>
    <w:rsid w:val="00DF525A"/>
    <w:rsid w:val="00DF5FB6"/>
    <w:rsid w:val="00DF6745"/>
    <w:rsid w:val="00DF69AA"/>
    <w:rsid w:val="00DF6C1F"/>
    <w:rsid w:val="00DF7C59"/>
    <w:rsid w:val="00E0095A"/>
    <w:rsid w:val="00E00F42"/>
    <w:rsid w:val="00E012D0"/>
    <w:rsid w:val="00E0137D"/>
    <w:rsid w:val="00E0245C"/>
    <w:rsid w:val="00E02953"/>
    <w:rsid w:val="00E02A9B"/>
    <w:rsid w:val="00E02ECC"/>
    <w:rsid w:val="00E03530"/>
    <w:rsid w:val="00E03A76"/>
    <w:rsid w:val="00E03D9C"/>
    <w:rsid w:val="00E041E3"/>
    <w:rsid w:val="00E05AD2"/>
    <w:rsid w:val="00E06A1A"/>
    <w:rsid w:val="00E12661"/>
    <w:rsid w:val="00E13C76"/>
    <w:rsid w:val="00E13C9A"/>
    <w:rsid w:val="00E13F61"/>
    <w:rsid w:val="00E15F67"/>
    <w:rsid w:val="00E1648A"/>
    <w:rsid w:val="00E172DC"/>
    <w:rsid w:val="00E1780B"/>
    <w:rsid w:val="00E17B8C"/>
    <w:rsid w:val="00E20918"/>
    <w:rsid w:val="00E21246"/>
    <w:rsid w:val="00E213BA"/>
    <w:rsid w:val="00E21479"/>
    <w:rsid w:val="00E214C1"/>
    <w:rsid w:val="00E2302C"/>
    <w:rsid w:val="00E231D3"/>
    <w:rsid w:val="00E23755"/>
    <w:rsid w:val="00E249D5"/>
    <w:rsid w:val="00E2582C"/>
    <w:rsid w:val="00E26EA5"/>
    <w:rsid w:val="00E27362"/>
    <w:rsid w:val="00E27490"/>
    <w:rsid w:val="00E27C0F"/>
    <w:rsid w:val="00E27E83"/>
    <w:rsid w:val="00E30447"/>
    <w:rsid w:val="00E3157C"/>
    <w:rsid w:val="00E3176C"/>
    <w:rsid w:val="00E3192A"/>
    <w:rsid w:val="00E356ED"/>
    <w:rsid w:val="00E359AA"/>
    <w:rsid w:val="00E35B7C"/>
    <w:rsid w:val="00E360D5"/>
    <w:rsid w:val="00E36754"/>
    <w:rsid w:val="00E377FD"/>
    <w:rsid w:val="00E40FB1"/>
    <w:rsid w:val="00E41C7A"/>
    <w:rsid w:val="00E42315"/>
    <w:rsid w:val="00E427EE"/>
    <w:rsid w:val="00E42A34"/>
    <w:rsid w:val="00E433AC"/>
    <w:rsid w:val="00E433CD"/>
    <w:rsid w:val="00E4408D"/>
    <w:rsid w:val="00E44536"/>
    <w:rsid w:val="00E453A5"/>
    <w:rsid w:val="00E461B4"/>
    <w:rsid w:val="00E50379"/>
    <w:rsid w:val="00E50E8C"/>
    <w:rsid w:val="00E50EBC"/>
    <w:rsid w:val="00E51B73"/>
    <w:rsid w:val="00E52043"/>
    <w:rsid w:val="00E522BC"/>
    <w:rsid w:val="00E527CC"/>
    <w:rsid w:val="00E5325D"/>
    <w:rsid w:val="00E53817"/>
    <w:rsid w:val="00E539BA"/>
    <w:rsid w:val="00E5432B"/>
    <w:rsid w:val="00E544AE"/>
    <w:rsid w:val="00E5461B"/>
    <w:rsid w:val="00E54E1A"/>
    <w:rsid w:val="00E55788"/>
    <w:rsid w:val="00E55BEC"/>
    <w:rsid w:val="00E55DDD"/>
    <w:rsid w:val="00E56C9C"/>
    <w:rsid w:val="00E61E68"/>
    <w:rsid w:val="00E6218D"/>
    <w:rsid w:val="00E625E1"/>
    <w:rsid w:val="00E62659"/>
    <w:rsid w:val="00E62D5B"/>
    <w:rsid w:val="00E63992"/>
    <w:rsid w:val="00E63A17"/>
    <w:rsid w:val="00E64408"/>
    <w:rsid w:val="00E64663"/>
    <w:rsid w:val="00E65AA7"/>
    <w:rsid w:val="00E70304"/>
    <w:rsid w:val="00E70760"/>
    <w:rsid w:val="00E70D37"/>
    <w:rsid w:val="00E710F6"/>
    <w:rsid w:val="00E71869"/>
    <w:rsid w:val="00E73809"/>
    <w:rsid w:val="00E74BFE"/>
    <w:rsid w:val="00E74D41"/>
    <w:rsid w:val="00E7523E"/>
    <w:rsid w:val="00E767BD"/>
    <w:rsid w:val="00E76D42"/>
    <w:rsid w:val="00E76E86"/>
    <w:rsid w:val="00E81041"/>
    <w:rsid w:val="00E8137E"/>
    <w:rsid w:val="00E83705"/>
    <w:rsid w:val="00E83794"/>
    <w:rsid w:val="00E83AD4"/>
    <w:rsid w:val="00E840BE"/>
    <w:rsid w:val="00E845B3"/>
    <w:rsid w:val="00E845C8"/>
    <w:rsid w:val="00E84950"/>
    <w:rsid w:val="00E851FB"/>
    <w:rsid w:val="00E855AB"/>
    <w:rsid w:val="00E8572A"/>
    <w:rsid w:val="00E85F57"/>
    <w:rsid w:val="00E86318"/>
    <w:rsid w:val="00E86562"/>
    <w:rsid w:val="00E86638"/>
    <w:rsid w:val="00E9017A"/>
    <w:rsid w:val="00E9041E"/>
    <w:rsid w:val="00E91FC0"/>
    <w:rsid w:val="00E9225E"/>
    <w:rsid w:val="00E92D98"/>
    <w:rsid w:val="00E9339E"/>
    <w:rsid w:val="00E94C93"/>
    <w:rsid w:val="00E959EB"/>
    <w:rsid w:val="00E96174"/>
    <w:rsid w:val="00EA115B"/>
    <w:rsid w:val="00EA1CC6"/>
    <w:rsid w:val="00EA1F29"/>
    <w:rsid w:val="00EA1F36"/>
    <w:rsid w:val="00EA238D"/>
    <w:rsid w:val="00EA2E78"/>
    <w:rsid w:val="00EA32EA"/>
    <w:rsid w:val="00EA4BFF"/>
    <w:rsid w:val="00EA5D76"/>
    <w:rsid w:val="00EA63F2"/>
    <w:rsid w:val="00EA6694"/>
    <w:rsid w:val="00EA6807"/>
    <w:rsid w:val="00EA6EE4"/>
    <w:rsid w:val="00EA7256"/>
    <w:rsid w:val="00EA7BF5"/>
    <w:rsid w:val="00EB0113"/>
    <w:rsid w:val="00EB0172"/>
    <w:rsid w:val="00EB0388"/>
    <w:rsid w:val="00EB05B3"/>
    <w:rsid w:val="00EB0E35"/>
    <w:rsid w:val="00EB1023"/>
    <w:rsid w:val="00EB15D5"/>
    <w:rsid w:val="00EB30F0"/>
    <w:rsid w:val="00EB3BC7"/>
    <w:rsid w:val="00EB3C8D"/>
    <w:rsid w:val="00EB45E0"/>
    <w:rsid w:val="00EB52A3"/>
    <w:rsid w:val="00EB53AA"/>
    <w:rsid w:val="00EB57DB"/>
    <w:rsid w:val="00EB5ED4"/>
    <w:rsid w:val="00EB646C"/>
    <w:rsid w:val="00EB6BED"/>
    <w:rsid w:val="00EC0A9E"/>
    <w:rsid w:val="00EC1232"/>
    <w:rsid w:val="00EC19DC"/>
    <w:rsid w:val="00EC313A"/>
    <w:rsid w:val="00EC4109"/>
    <w:rsid w:val="00EC4195"/>
    <w:rsid w:val="00EC695E"/>
    <w:rsid w:val="00EC69AD"/>
    <w:rsid w:val="00EC7106"/>
    <w:rsid w:val="00ED20BB"/>
    <w:rsid w:val="00ED3087"/>
    <w:rsid w:val="00ED39C9"/>
    <w:rsid w:val="00ED5930"/>
    <w:rsid w:val="00ED6257"/>
    <w:rsid w:val="00ED6319"/>
    <w:rsid w:val="00EE001E"/>
    <w:rsid w:val="00EE0C4A"/>
    <w:rsid w:val="00EE264F"/>
    <w:rsid w:val="00EE2670"/>
    <w:rsid w:val="00EE365D"/>
    <w:rsid w:val="00EE4CE8"/>
    <w:rsid w:val="00EE521B"/>
    <w:rsid w:val="00EE625F"/>
    <w:rsid w:val="00EE74F9"/>
    <w:rsid w:val="00EF0BC0"/>
    <w:rsid w:val="00EF1834"/>
    <w:rsid w:val="00EF1C14"/>
    <w:rsid w:val="00EF25E3"/>
    <w:rsid w:val="00EF29AB"/>
    <w:rsid w:val="00EF2D9D"/>
    <w:rsid w:val="00EF30B1"/>
    <w:rsid w:val="00EF336B"/>
    <w:rsid w:val="00EF38A8"/>
    <w:rsid w:val="00EF4247"/>
    <w:rsid w:val="00EF43F0"/>
    <w:rsid w:val="00EF539B"/>
    <w:rsid w:val="00EF5681"/>
    <w:rsid w:val="00EF6159"/>
    <w:rsid w:val="00EF675B"/>
    <w:rsid w:val="00EF6F04"/>
    <w:rsid w:val="00F005EA"/>
    <w:rsid w:val="00F00761"/>
    <w:rsid w:val="00F00831"/>
    <w:rsid w:val="00F00ADD"/>
    <w:rsid w:val="00F00AEA"/>
    <w:rsid w:val="00F012A9"/>
    <w:rsid w:val="00F020F4"/>
    <w:rsid w:val="00F0270B"/>
    <w:rsid w:val="00F03082"/>
    <w:rsid w:val="00F04DB8"/>
    <w:rsid w:val="00F0570D"/>
    <w:rsid w:val="00F05EC0"/>
    <w:rsid w:val="00F06683"/>
    <w:rsid w:val="00F10A89"/>
    <w:rsid w:val="00F10B0E"/>
    <w:rsid w:val="00F11B24"/>
    <w:rsid w:val="00F11B64"/>
    <w:rsid w:val="00F11B8C"/>
    <w:rsid w:val="00F120B4"/>
    <w:rsid w:val="00F1341F"/>
    <w:rsid w:val="00F14086"/>
    <w:rsid w:val="00F145F3"/>
    <w:rsid w:val="00F15236"/>
    <w:rsid w:val="00F16105"/>
    <w:rsid w:val="00F169D3"/>
    <w:rsid w:val="00F178D0"/>
    <w:rsid w:val="00F20367"/>
    <w:rsid w:val="00F206A8"/>
    <w:rsid w:val="00F213E4"/>
    <w:rsid w:val="00F2198C"/>
    <w:rsid w:val="00F225E4"/>
    <w:rsid w:val="00F22ED3"/>
    <w:rsid w:val="00F23C4E"/>
    <w:rsid w:val="00F25EFB"/>
    <w:rsid w:val="00F25FBD"/>
    <w:rsid w:val="00F274D9"/>
    <w:rsid w:val="00F278B9"/>
    <w:rsid w:val="00F30522"/>
    <w:rsid w:val="00F3128C"/>
    <w:rsid w:val="00F3132C"/>
    <w:rsid w:val="00F315EE"/>
    <w:rsid w:val="00F316C8"/>
    <w:rsid w:val="00F31C1E"/>
    <w:rsid w:val="00F31C91"/>
    <w:rsid w:val="00F31DB9"/>
    <w:rsid w:val="00F328C1"/>
    <w:rsid w:val="00F33052"/>
    <w:rsid w:val="00F35025"/>
    <w:rsid w:val="00F363E4"/>
    <w:rsid w:val="00F36B9E"/>
    <w:rsid w:val="00F36CAC"/>
    <w:rsid w:val="00F37E67"/>
    <w:rsid w:val="00F37F2C"/>
    <w:rsid w:val="00F406D0"/>
    <w:rsid w:val="00F407EE"/>
    <w:rsid w:val="00F41946"/>
    <w:rsid w:val="00F43AE3"/>
    <w:rsid w:val="00F440A9"/>
    <w:rsid w:val="00F4460A"/>
    <w:rsid w:val="00F44A4C"/>
    <w:rsid w:val="00F453C8"/>
    <w:rsid w:val="00F46189"/>
    <w:rsid w:val="00F47651"/>
    <w:rsid w:val="00F517BF"/>
    <w:rsid w:val="00F5225D"/>
    <w:rsid w:val="00F52E67"/>
    <w:rsid w:val="00F544A5"/>
    <w:rsid w:val="00F601DE"/>
    <w:rsid w:val="00F60A76"/>
    <w:rsid w:val="00F6153E"/>
    <w:rsid w:val="00F6293B"/>
    <w:rsid w:val="00F62BEC"/>
    <w:rsid w:val="00F64FAB"/>
    <w:rsid w:val="00F65822"/>
    <w:rsid w:val="00F66560"/>
    <w:rsid w:val="00F66649"/>
    <w:rsid w:val="00F66BA1"/>
    <w:rsid w:val="00F72E4F"/>
    <w:rsid w:val="00F743E5"/>
    <w:rsid w:val="00F754D1"/>
    <w:rsid w:val="00F7672B"/>
    <w:rsid w:val="00F768C1"/>
    <w:rsid w:val="00F773D4"/>
    <w:rsid w:val="00F7743C"/>
    <w:rsid w:val="00F779F8"/>
    <w:rsid w:val="00F77D33"/>
    <w:rsid w:val="00F80164"/>
    <w:rsid w:val="00F80FAE"/>
    <w:rsid w:val="00F8170C"/>
    <w:rsid w:val="00F81A3F"/>
    <w:rsid w:val="00F81C0A"/>
    <w:rsid w:val="00F83008"/>
    <w:rsid w:val="00F85378"/>
    <w:rsid w:val="00F858A0"/>
    <w:rsid w:val="00F85FCF"/>
    <w:rsid w:val="00F8623B"/>
    <w:rsid w:val="00F90325"/>
    <w:rsid w:val="00F91AF9"/>
    <w:rsid w:val="00F920D9"/>
    <w:rsid w:val="00F92A3B"/>
    <w:rsid w:val="00F95520"/>
    <w:rsid w:val="00F955D6"/>
    <w:rsid w:val="00F95D70"/>
    <w:rsid w:val="00F95E69"/>
    <w:rsid w:val="00F9720F"/>
    <w:rsid w:val="00F9730D"/>
    <w:rsid w:val="00FA0057"/>
    <w:rsid w:val="00FA1F4A"/>
    <w:rsid w:val="00FA280E"/>
    <w:rsid w:val="00FA2C6C"/>
    <w:rsid w:val="00FA2D28"/>
    <w:rsid w:val="00FA3706"/>
    <w:rsid w:val="00FA4817"/>
    <w:rsid w:val="00FA4A0E"/>
    <w:rsid w:val="00FA57D0"/>
    <w:rsid w:val="00FA5C7A"/>
    <w:rsid w:val="00FA76B2"/>
    <w:rsid w:val="00FA78E2"/>
    <w:rsid w:val="00FA7A14"/>
    <w:rsid w:val="00FB07C2"/>
    <w:rsid w:val="00FB0AAF"/>
    <w:rsid w:val="00FB1A5F"/>
    <w:rsid w:val="00FB2574"/>
    <w:rsid w:val="00FB453B"/>
    <w:rsid w:val="00FB5F7C"/>
    <w:rsid w:val="00FB68D0"/>
    <w:rsid w:val="00FB68DD"/>
    <w:rsid w:val="00FB75C2"/>
    <w:rsid w:val="00FC0B90"/>
    <w:rsid w:val="00FC19AA"/>
    <w:rsid w:val="00FC242F"/>
    <w:rsid w:val="00FC2769"/>
    <w:rsid w:val="00FC2B59"/>
    <w:rsid w:val="00FC4499"/>
    <w:rsid w:val="00FC44D9"/>
    <w:rsid w:val="00FC6975"/>
    <w:rsid w:val="00FC6ECD"/>
    <w:rsid w:val="00FC7779"/>
    <w:rsid w:val="00FD133A"/>
    <w:rsid w:val="00FD14CE"/>
    <w:rsid w:val="00FD2127"/>
    <w:rsid w:val="00FD21D6"/>
    <w:rsid w:val="00FD2564"/>
    <w:rsid w:val="00FD28ED"/>
    <w:rsid w:val="00FD3610"/>
    <w:rsid w:val="00FD3AB1"/>
    <w:rsid w:val="00FD4353"/>
    <w:rsid w:val="00FD47EB"/>
    <w:rsid w:val="00FD5356"/>
    <w:rsid w:val="00FD5A8D"/>
    <w:rsid w:val="00FD5B21"/>
    <w:rsid w:val="00FD5E65"/>
    <w:rsid w:val="00FD6C54"/>
    <w:rsid w:val="00FD6CA7"/>
    <w:rsid w:val="00FD7144"/>
    <w:rsid w:val="00FD796E"/>
    <w:rsid w:val="00FD7B5E"/>
    <w:rsid w:val="00FE0101"/>
    <w:rsid w:val="00FE02F5"/>
    <w:rsid w:val="00FE0608"/>
    <w:rsid w:val="00FE08A7"/>
    <w:rsid w:val="00FE18B9"/>
    <w:rsid w:val="00FE3230"/>
    <w:rsid w:val="00FE409D"/>
    <w:rsid w:val="00FE42D5"/>
    <w:rsid w:val="00FE4ADC"/>
    <w:rsid w:val="00FE6C21"/>
    <w:rsid w:val="00FE7210"/>
    <w:rsid w:val="00FF03A4"/>
    <w:rsid w:val="00FF0B29"/>
    <w:rsid w:val="00FF0D0F"/>
    <w:rsid w:val="00FF12CC"/>
    <w:rsid w:val="00FF147D"/>
    <w:rsid w:val="00FF1EF0"/>
    <w:rsid w:val="00FF2D17"/>
    <w:rsid w:val="00FF4995"/>
    <w:rsid w:val="00FF4B01"/>
    <w:rsid w:val="00FF5B21"/>
    <w:rsid w:val="00FF5CE2"/>
    <w:rsid w:val="00FF7B99"/>
    <w:rsid w:val="0160181F"/>
    <w:rsid w:val="01C293EC"/>
    <w:rsid w:val="02A3D261"/>
    <w:rsid w:val="036EF5D2"/>
    <w:rsid w:val="03E502C0"/>
    <w:rsid w:val="0722B646"/>
    <w:rsid w:val="0790E898"/>
    <w:rsid w:val="0BDC0B88"/>
    <w:rsid w:val="0C2F4801"/>
    <w:rsid w:val="127873F2"/>
    <w:rsid w:val="160B0BD7"/>
    <w:rsid w:val="2299DC2D"/>
    <w:rsid w:val="26BF9B0C"/>
    <w:rsid w:val="2BF08167"/>
    <w:rsid w:val="2C2F2FCB"/>
    <w:rsid w:val="2F81F580"/>
    <w:rsid w:val="2FDC3AA9"/>
    <w:rsid w:val="31A5B0A0"/>
    <w:rsid w:val="3277AB20"/>
    <w:rsid w:val="32CF14BA"/>
    <w:rsid w:val="331D4747"/>
    <w:rsid w:val="36CF5165"/>
    <w:rsid w:val="3CAC1C3A"/>
    <w:rsid w:val="3F68E595"/>
    <w:rsid w:val="4016B5BD"/>
    <w:rsid w:val="402EF548"/>
    <w:rsid w:val="4147B653"/>
    <w:rsid w:val="4389DF06"/>
    <w:rsid w:val="451B8E3B"/>
    <w:rsid w:val="45B0FA61"/>
    <w:rsid w:val="461889E8"/>
    <w:rsid w:val="539F6E22"/>
    <w:rsid w:val="541A0AA3"/>
    <w:rsid w:val="55922777"/>
    <w:rsid w:val="5707B59F"/>
    <w:rsid w:val="589BD715"/>
    <w:rsid w:val="5973AB04"/>
    <w:rsid w:val="5AAF5D63"/>
    <w:rsid w:val="5BD377D7"/>
    <w:rsid w:val="5C504AD6"/>
    <w:rsid w:val="5F745E6B"/>
    <w:rsid w:val="66F2DA89"/>
    <w:rsid w:val="67547988"/>
    <w:rsid w:val="6D7AF6F3"/>
    <w:rsid w:val="73B56F96"/>
    <w:rsid w:val="73DE32DF"/>
    <w:rsid w:val="78ED08C2"/>
    <w:rsid w:val="7EDE8F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B3726D2"/>
  <w15:chartTrackingRefBased/>
  <w15:docId w15:val="{F57DE897-3048-47FB-BB18-4F21D9B89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6562"/>
    <w:pPr>
      <w:suppressAutoHyphens/>
      <w:spacing w:after="200" w:line="276" w:lineRule="auto"/>
    </w:pPr>
    <w:rPr>
      <w:rFonts w:ascii="Calibri" w:eastAsia="Calibri" w:hAnsi="Calibri" w:cs="Calibri"/>
      <w:sz w:val="22"/>
      <w:szCs w:val="22"/>
      <w:lang w:eastAsia="zh-CN"/>
    </w:rPr>
  </w:style>
  <w:style w:type="paragraph" w:styleId="Heading1">
    <w:name w:val="heading 1"/>
    <w:basedOn w:val="Normal"/>
    <w:next w:val="Normal"/>
    <w:qFormat/>
    <w:pPr>
      <w:keepNext/>
      <w:numPr>
        <w:numId w:val="1"/>
      </w:numPr>
      <w:spacing w:after="0" w:line="240" w:lineRule="auto"/>
      <w:outlineLvl w:val="0"/>
    </w:pPr>
    <w:rPr>
      <w:rFonts w:ascii="Arial" w:eastAsia="Times New Roman" w:hAnsi="Arial" w:cs="Arial"/>
      <w:b/>
      <w:bCs/>
      <w:sz w:val="20"/>
      <w:szCs w:val="24"/>
      <w:lang w:val="x-none"/>
    </w:rPr>
  </w:style>
  <w:style w:type="paragraph" w:styleId="Heading2">
    <w:name w:val="heading 2"/>
    <w:basedOn w:val="Normal"/>
    <w:next w:val="Normal"/>
    <w:qFormat/>
    <w:pPr>
      <w:keepNext/>
      <w:numPr>
        <w:ilvl w:val="1"/>
        <w:numId w:val="1"/>
      </w:numPr>
      <w:spacing w:after="0" w:line="240" w:lineRule="auto"/>
      <w:jc w:val="center"/>
      <w:outlineLvl w:val="1"/>
    </w:pPr>
    <w:rPr>
      <w:rFonts w:ascii="Arial" w:eastAsia="Times New Roman" w:hAnsi="Arial" w:cs="Arial"/>
      <w:b/>
      <w:bCs/>
      <w:sz w:val="20"/>
      <w:szCs w:val="24"/>
      <w:lang w:val="x-none"/>
    </w:rPr>
  </w:style>
  <w:style w:type="paragraph" w:styleId="Heading3">
    <w:name w:val="heading 3"/>
    <w:basedOn w:val="Normal"/>
    <w:next w:val="Normal"/>
    <w:qFormat/>
    <w:pPr>
      <w:keepNext/>
      <w:numPr>
        <w:ilvl w:val="2"/>
        <w:numId w:val="1"/>
      </w:numPr>
      <w:spacing w:after="0" w:line="240" w:lineRule="auto"/>
      <w:jc w:val="center"/>
      <w:outlineLvl w:val="2"/>
    </w:pPr>
    <w:rPr>
      <w:rFonts w:ascii="Arial" w:eastAsia="Times New Roman" w:hAnsi="Arial" w:cs="Arial"/>
      <w:b/>
      <w:bCs/>
      <w:szCs w:val="24"/>
      <w:lang w:val="x-none"/>
    </w:rPr>
  </w:style>
  <w:style w:type="paragraph" w:styleId="Heading4">
    <w:name w:val="heading 4"/>
    <w:basedOn w:val="Normal"/>
    <w:next w:val="Normal"/>
    <w:qFormat/>
    <w:pPr>
      <w:keepNext/>
      <w:numPr>
        <w:ilvl w:val="3"/>
        <w:numId w:val="1"/>
      </w:numPr>
      <w:spacing w:before="240" w:after="60"/>
      <w:outlineLvl w:val="3"/>
    </w:pPr>
    <w:rPr>
      <w:rFonts w:eastAsia="Times New Roman"/>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DefaultParagraphFont1">
    <w:name w:val="Default Paragraph Font1"/>
  </w:style>
  <w:style w:type="character" w:customStyle="1" w:styleId="WW-DefaultParagraphFont">
    <w:name w:val="WW-Default Paragraph Font"/>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b w:val="0"/>
      <w:color w:val="auto"/>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color w:val="auto"/>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color w:val="auto"/>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ascii="Symbol" w:hAnsi="Symbol" w:cs="Symbol" w:hint="default"/>
    </w:rPr>
  </w:style>
  <w:style w:type="character" w:customStyle="1" w:styleId="WW8Num16z1">
    <w:name w:val="WW8Num16z1"/>
    <w:rPr>
      <w:rFonts w:ascii="Courier New" w:hAnsi="Courier New" w:cs="Courier New" w:hint="default"/>
    </w:rPr>
  </w:style>
  <w:style w:type="character" w:customStyle="1" w:styleId="WW8Num16z2">
    <w:name w:val="WW8Num16z2"/>
    <w:rPr>
      <w:rFonts w:ascii="Wingdings" w:hAnsi="Wingdings" w:cs="Wingdings" w:hint="default"/>
    </w:rPr>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hint="default"/>
    </w:rPr>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ascii="Symbol" w:hAnsi="Symbol" w:cs="Symbol" w:hint="default"/>
    </w:rPr>
  </w:style>
  <w:style w:type="character" w:customStyle="1" w:styleId="WW8Num20z1">
    <w:name w:val="WW8Num20z1"/>
    <w:rPr>
      <w:rFonts w:ascii="Courier New" w:hAnsi="Courier New" w:cs="Courier New" w:hint="default"/>
    </w:rPr>
  </w:style>
  <w:style w:type="character" w:customStyle="1" w:styleId="WW8Num20z2">
    <w:name w:val="WW8Num20z2"/>
    <w:rPr>
      <w:rFonts w:ascii="Wingdings" w:hAnsi="Wingdings" w:cs="Wingdings" w:hint="default"/>
    </w:rPr>
  </w:style>
  <w:style w:type="character" w:customStyle="1" w:styleId="WW8Num21z0">
    <w:name w:val="WW8Num21z0"/>
    <w:rPr>
      <w:rFonts w:ascii="Symbol" w:hAnsi="Symbol" w:cs="Symbol" w:hint="default"/>
    </w:rPr>
  </w:style>
  <w:style w:type="character" w:customStyle="1" w:styleId="WW8Num21z1">
    <w:name w:val="WW8Num21z1"/>
    <w:rPr>
      <w:rFonts w:ascii="Courier New" w:hAnsi="Courier New" w:cs="Courier New" w:hint="default"/>
    </w:rPr>
  </w:style>
  <w:style w:type="character" w:customStyle="1" w:styleId="WW8Num21z2">
    <w:name w:val="WW8Num21z2"/>
    <w:rPr>
      <w:rFonts w:ascii="Wingdings" w:hAnsi="Wingdings" w:cs="Wingdings" w:hint="default"/>
    </w:rPr>
  </w:style>
  <w:style w:type="character" w:customStyle="1" w:styleId="WW8Num22z0">
    <w:name w:val="WW8Num22z0"/>
    <w:rPr>
      <w:rFonts w:hint="default"/>
    </w:rPr>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rPr>
      <w:rFonts w:hint="default"/>
      <w:b w:val="0"/>
    </w:rPr>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hint="default"/>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ascii="Symbol" w:hAnsi="Symbol" w:cs="Symbol" w:hint="default"/>
    </w:rPr>
  </w:style>
  <w:style w:type="character" w:customStyle="1" w:styleId="WW8Num29z1">
    <w:name w:val="WW8Num29z1"/>
    <w:rPr>
      <w:rFonts w:ascii="Courier New" w:hAnsi="Courier New" w:cs="Courier New" w:hint="default"/>
    </w:rPr>
  </w:style>
  <w:style w:type="character" w:customStyle="1" w:styleId="WW8Num29z2">
    <w:name w:val="WW8Num29z2"/>
    <w:rPr>
      <w:rFonts w:ascii="Wingdings" w:hAnsi="Wingdings" w:cs="Wingdings" w:hint="default"/>
    </w:rPr>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ascii="Calibri" w:hAnsi="Calibri" w:cs="Calibri" w:hint="default"/>
      <w:sz w:val="23"/>
      <w:u w:val="none"/>
    </w:rPr>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ascii="Calibri" w:hAnsi="Calibri" w:cs="Calibri" w:hint="default"/>
    </w:rPr>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DefaultParagraphFont1">
    <w:name w:val="WW-Default Paragraph Font1"/>
  </w:style>
  <w:style w:type="character" w:customStyle="1" w:styleId="HeaderChar">
    <w:name w:val="Header Char"/>
    <w:rPr>
      <w:sz w:val="22"/>
      <w:szCs w:val="22"/>
    </w:rPr>
  </w:style>
  <w:style w:type="character" w:customStyle="1" w:styleId="FooterChar">
    <w:name w:val="Footer Char"/>
    <w:rPr>
      <w:sz w:val="22"/>
      <w:szCs w:val="22"/>
    </w:rPr>
  </w:style>
  <w:style w:type="character" w:customStyle="1" w:styleId="BalloonTextChar">
    <w:name w:val="Balloon Text Char"/>
    <w:rPr>
      <w:rFonts w:ascii="Tahoma" w:hAnsi="Tahoma" w:cs="Tahoma"/>
      <w:sz w:val="16"/>
      <w:szCs w:val="16"/>
    </w:rPr>
  </w:style>
  <w:style w:type="character" w:customStyle="1" w:styleId="Heading1Char">
    <w:name w:val="Heading 1 Char"/>
    <w:rPr>
      <w:rFonts w:ascii="Arial" w:eastAsia="Times New Roman" w:hAnsi="Arial" w:cs="Arial"/>
      <w:b/>
      <w:bCs/>
      <w:szCs w:val="24"/>
    </w:rPr>
  </w:style>
  <w:style w:type="character" w:customStyle="1" w:styleId="Heading2Char">
    <w:name w:val="Heading 2 Char"/>
    <w:rPr>
      <w:rFonts w:ascii="Arial" w:eastAsia="Times New Roman" w:hAnsi="Arial" w:cs="Arial"/>
      <w:b/>
      <w:bCs/>
      <w:szCs w:val="24"/>
    </w:rPr>
  </w:style>
  <w:style w:type="character" w:customStyle="1" w:styleId="Heading3Char">
    <w:name w:val="Heading 3 Char"/>
    <w:rPr>
      <w:rFonts w:ascii="Arial" w:eastAsia="Times New Roman" w:hAnsi="Arial" w:cs="Arial"/>
      <w:b/>
      <w:bCs/>
      <w:sz w:val="22"/>
      <w:szCs w:val="24"/>
    </w:rPr>
  </w:style>
  <w:style w:type="character" w:styleId="Hyperlink">
    <w:name w:val="Hyperlink"/>
    <w:rPr>
      <w:color w:val="0000FF"/>
      <w:u w:val="single"/>
    </w:rPr>
  </w:style>
  <w:style w:type="character" w:customStyle="1" w:styleId="BodyTextChar">
    <w:name w:val="Body Text Char"/>
    <w:rPr>
      <w:rFonts w:ascii="Arial" w:eastAsia="Times New Roman" w:hAnsi="Arial" w:cs="Arial"/>
      <w:sz w:val="18"/>
      <w:szCs w:val="24"/>
    </w:rPr>
  </w:style>
  <w:style w:type="character" w:customStyle="1" w:styleId="PlainTextChar">
    <w:name w:val="Plain Text Char"/>
    <w:rPr>
      <w:rFonts w:ascii="Consolas" w:eastAsia="Times New Roman" w:hAnsi="Consolas" w:cs="Consolas"/>
      <w:sz w:val="21"/>
      <w:szCs w:val="21"/>
    </w:rPr>
  </w:style>
  <w:style w:type="character" w:styleId="Strong">
    <w:name w:val="Strong"/>
    <w:qFormat/>
    <w:rPr>
      <w:b/>
      <w:bCs/>
    </w:rPr>
  </w:style>
  <w:style w:type="character" w:customStyle="1" w:styleId="Heading4Char">
    <w:name w:val="Heading 4 Char"/>
    <w:rPr>
      <w:rFonts w:ascii="Calibri" w:eastAsia="Times New Roman" w:hAnsi="Calibri" w:cs="Times New Roman"/>
      <w:b/>
      <w:bCs/>
      <w:sz w:val="28"/>
      <w:szCs w:val="28"/>
    </w:rPr>
  </w:style>
  <w:style w:type="character" w:styleId="CommentReference">
    <w:name w:val="annotation reference"/>
    <w:rPr>
      <w:sz w:val="16"/>
      <w:szCs w:val="16"/>
    </w:rPr>
  </w:style>
  <w:style w:type="character" w:customStyle="1" w:styleId="CommentTextChar">
    <w:name w:val="Comment Text Char"/>
    <w:rPr>
      <w:rFonts w:eastAsia="Calibri"/>
    </w:rPr>
  </w:style>
  <w:style w:type="character" w:customStyle="1" w:styleId="CommentSubjectChar">
    <w:name w:val="Comment Subject Char"/>
    <w:rPr>
      <w:rFonts w:eastAsia="Calibri"/>
      <w:b/>
      <w:bCs/>
    </w:rPr>
  </w:style>
  <w:style w:type="character" w:styleId="FollowedHyperlink">
    <w:name w:val="FollowedHyperlink"/>
    <w:rPr>
      <w:color w:val="800080"/>
      <w:u w:val="single"/>
    </w:rPr>
  </w:style>
  <w:style w:type="paragraph" w:customStyle="1" w:styleId="Heading">
    <w:name w:val="Heading"/>
    <w:basedOn w:val="Normal"/>
    <w:next w:val="BodyTex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0" w:line="240" w:lineRule="auto"/>
    </w:pPr>
    <w:rPr>
      <w:rFonts w:ascii="Arial" w:eastAsia="Times New Roman" w:hAnsi="Arial" w:cs="Arial"/>
      <w:sz w:val="18"/>
      <w:szCs w:val="24"/>
      <w:lang w:val="x-none"/>
    </w:r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Header">
    <w:name w:val="header"/>
    <w:basedOn w:val="Normal"/>
    <w:pPr>
      <w:tabs>
        <w:tab w:val="center" w:pos="4680"/>
        <w:tab w:val="right" w:pos="9360"/>
      </w:tabs>
    </w:pPr>
    <w:rPr>
      <w:lang w:val="x-none"/>
    </w:rPr>
  </w:style>
  <w:style w:type="paragraph" w:styleId="Footer">
    <w:name w:val="footer"/>
    <w:basedOn w:val="Normal"/>
    <w:pPr>
      <w:tabs>
        <w:tab w:val="center" w:pos="4680"/>
        <w:tab w:val="right" w:pos="9360"/>
      </w:tabs>
    </w:pPr>
    <w:rPr>
      <w:lang w:val="x-none"/>
    </w:rPr>
  </w:style>
  <w:style w:type="paragraph" w:styleId="BalloonText">
    <w:name w:val="Balloon Text"/>
    <w:basedOn w:val="Normal"/>
    <w:pPr>
      <w:spacing w:after="0" w:line="240" w:lineRule="auto"/>
    </w:pPr>
    <w:rPr>
      <w:rFonts w:ascii="Tahoma" w:hAnsi="Tahoma" w:cs="Tahoma"/>
      <w:sz w:val="16"/>
      <w:szCs w:val="16"/>
      <w:lang w:val="x-none"/>
    </w:rPr>
  </w:style>
  <w:style w:type="paragraph" w:styleId="BlockText">
    <w:name w:val="Block Text"/>
    <w:basedOn w:val="Normal"/>
    <w:pPr>
      <w:spacing w:after="0" w:line="240" w:lineRule="auto"/>
      <w:ind w:left="1440" w:right="2160"/>
    </w:pPr>
    <w:rPr>
      <w:rFonts w:ascii="Arial" w:eastAsia="Times New Roman" w:hAnsi="Arial" w:cs="Arial"/>
      <w:szCs w:val="24"/>
    </w:rPr>
  </w:style>
  <w:style w:type="paragraph" w:styleId="PlainText">
    <w:name w:val="Plain Text"/>
    <w:basedOn w:val="Normal"/>
    <w:pPr>
      <w:spacing w:after="0" w:line="240" w:lineRule="auto"/>
    </w:pPr>
    <w:rPr>
      <w:rFonts w:ascii="Consolas" w:eastAsia="Times New Roman" w:hAnsi="Consolas" w:cs="Consolas"/>
      <w:sz w:val="21"/>
      <w:szCs w:val="21"/>
      <w:lang w:val="x-none"/>
    </w:rPr>
  </w:style>
  <w:style w:type="paragraph" w:styleId="ListParagraph">
    <w:name w:val="List Paragraph"/>
    <w:basedOn w:val="Normal"/>
    <w:qFormat/>
    <w:pPr>
      <w:spacing w:after="0" w:line="240" w:lineRule="auto"/>
      <w:ind w:left="720" w:hanging="720"/>
    </w:pPr>
    <w:rPr>
      <w:rFonts w:ascii="Times New Roman" w:eastAsia="Times New Roman" w:hAnsi="Times New Roman" w:cs="Times New Roman"/>
      <w:sz w:val="24"/>
      <w:szCs w:val="24"/>
    </w:rPr>
  </w:style>
  <w:style w:type="paragraph" w:styleId="NoSpacing">
    <w:name w:val="No Spacing"/>
    <w:qFormat/>
    <w:pPr>
      <w:suppressAutoHyphens/>
    </w:pPr>
    <w:rPr>
      <w:rFonts w:ascii="Calibri" w:eastAsia="Calibri" w:hAnsi="Calibri" w:cs="Calibri"/>
      <w:sz w:val="22"/>
      <w:szCs w:val="22"/>
      <w:lang w:eastAsia="zh-CN"/>
    </w:rPr>
  </w:style>
  <w:style w:type="paragraph" w:styleId="CommentText">
    <w:name w:val="annotation text"/>
    <w:basedOn w:val="Normal"/>
    <w:rPr>
      <w:sz w:val="20"/>
      <w:szCs w:val="20"/>
      <w:lang w:val="x-none"/>
    </w:rPr>
  </w:style>
  <w:style w:type="paragraph" w:styleId="CommentSubject">
    <w:name w:val="annotation subject"/>
    <w:basedOn w:val="CommentText"/>
    <w:next w:val="CommentText"/>
    <w:rPr>
      <w:b/>
      <w:bCs/>
    </w:rPr>
  </w:style>
  <w:style w:type="paragraph" w:styleId="Revision">
    <w:name w:val="Revision"/>
    <w:pPr>
      <w:suppressAutoHyphens/>
    </w:pPr>
    <w:rPr>
      <w:rFonts w:ascii="Calibri" w:eastAsia="Calibri" w:hAnsi="Calibri" w:cs="Calibri"/>
      <w:sz w:val="22"/>
      <w:szCs w:val="22"/>
      <w:lang w:eastAsia="zh-CN"/>
    </w:rPr>
  </w:style>
  <w:style w:type="paragraph" w:customStyle="1" w:styleId="Default">
    <w:name w:val="Default"/>
    <w:pPr>
      <w:suppressAutoHyphens/>
      <w:autoSpaceDE w:val="0"/>
    </w:pPr>
    <w:rPr>
      <w:rFonts w:ascii="Arial" w:eastAsia="Calibri" w:hAnsi="Arial" w:cs="Arial"/>
      <w:color w:val="000000"/>
      <w:sz w:val="24"/>
      <w:szCs w:val="24"/>
      <w:lang w:eastAsia="zh-CN"/>
    </w:rPr>
  </w:style>
  <w:style w:type="paragraph" w:customStyle="1" w:styleId="CM14">
    <w:name w:val="CM14"/>
    <w:basedOn w:val="Default"/>
    <w:next w:val="Default"/>
    <w:rPr>
      <w:color w:val="auto"/>
    </w:rPr>
  </w:style>
  <w:style w:type="paragraph" w:customStyle="1" w:styleId="CM12">
    <w:name w:val="CM12"/>
    <w:basedOn w:val="Default"/>
    <w:next w:val="Default"/>
    <w:rPr>
      <w:color w:val="auto"/>
    </w:rPr>
  </w:style>
  <w:style w:type="paragraph" w:customStyle="1" w:styleId="CM16">
    <w:name w:val="CM16"/>
    <w:basedOn w:val="Default"/>
    <w:next w:val="Default"/>
    <w:rPr>
      <w:color w:val="auto"/>
    </w:rPr>
  </w:style>
  <w:style w:type="paragraph" w:customStyle="1" w:styleId="CM13">
    <w:name w:val="CM13"/>
    <w:basedOn w:val="Default"/>
    <w:next w:val="Default"/>
    <w:rPr>
      <w:color w:val="auto"/>
    </w:rPr>
  </w:style>
  <w:style w:type="paragraph" w:customStyle="1" w:styleId="CM9">
    <w:name w:val="CM9"/>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0">
    <w:name w:val="CM10"/>
    <w:basedOn w:val="Default"/>
    <w:next w:val="Default"/>
    <w:uiPriority w:val="99"/>
    <w:rsid w:val="00775C8A"/>
    <w:pPr>
      <w:suppressAutoHyphens w:val="0"/>
      <w:autoSpaceDN w:val="0"/>
      <w:adjustRightInd w:val="0"/>
    </w:pPr>
    <w:rPr>
      <w:rFonts w:eastAsia="Times New Roman"/>
      <w:color w:val="auto"/>
      <w:lang w:eastAsia="en-US"/>
    </w:rPr>
  </w:style>
  <w:style w:type="paragraph" w:customStyle="1" w:styleId="CM11">
    <w:name w:val="CM11"/>
    <w:basedOn w:val="Default"/>
    <w:next w:val="Default"/>
    <w:uiPriority w:val="99"/>
    <w:rsid w:val="00A51202"/>
    <w:pPr>
      <w:suppressAutoHyphens w:val="0"/>
      <w:autoSpaceDN w:val="0"/>
      <w:adjustRightInd w:val="0"/>
    </w:pPr>
    <w:rPr>
      <w:rFonts w:eastAsia="Times New Roman"/>
      <w:color w:val="auto"/>
      <w:lang w:eastAsia="en-US"/>
    </w:rPr>
  </w:style>
  <w:style w:type="paragraph" w:customStyle="1" w:styleId="CM6">
    <w:name w:val="CM6"/>
    <w:basedOn w:val="Default"/>
    <w:next w:val="Default"/>
    <w:uiPriority w:val="99"/>
    <w:rsid w:val="00A51202"/>
    <w:pPr>
      <w:suppressAutoHyphens w:val="0"/>
      <w:autoSpaceDN w:val="0"/>
      <w:adjustRightInd w:val="0"/>
      <w:spacing w:line="218" w:lineRule="atLeast"/>
    </w:pPr>
    <w:rPr>
      <w:rFonts w:eastAsia="Times New Roman"/>
      <w:color w:val="auto"/>
      <w:lang w:eastAsia="en-US"/>
    </w:rPr>
  </w:style>
  <w:style w:type="table" w:styleId="TableGrid">
    <w:name w:val="Table Grid"/>
    <w:basedOn w:val="TableNormal"/>
    <w:uiPriority w:val="59"/>
    <w:rsid w:val="00564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Accent11">
    <w:name w:val="Light Shading - Accent 11"/>
    <w:basedOn w:val="TableNormal"/>
    <w:uiPriority w:val="60"/>
    <w:rsid w:val="005E538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styleId="ListBullet">
    <w:name w:val="List Bullet"/>
    <w:basedOn w:val="Normal"/>
    <w:uiPriority w:val="99"/>
    <w:unhideWhenUsed/>
    <w:rsid w:val="00112329"/>
    <w:pPr>
      <w:numPr>
        <w:numId w:val="2"/>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127400">
      <w:bodyDiv w:val="1"/>
      <w:marLeft w:val="0"/>
      <w:marRight w:val="0"/>
      <w:marTop w:val="0"/>
      <w:marBottom w:val="0"/>
      <w:divBdr>
        <w:top w:val="none" w:sz="0" w:space="0" w:color="auto"/>
        <w:left w:val="none" w:sz="0" w:space="0" w:color="auto"/>
        <w:bottom w:val="none" w:sz="0" w:space="0" w:color="auto"/>
        <w:right w:val="none" w:sz="0" w:space="0" w:color="auto"/>
      </w:divBdr>
    </w:div>
    <w:div w:id="228805390">
      <w:bodyDiv w:val="1"/>
      <w:marLeft w:val="0"/>
      <w:marRight w:val="0"/>
      <w:marTop w:val="0"/>
      <w:marBottom w:val="0"/>
      <w:divBdr>
        <w:top w:val="none" w:sz="0" w:space="0" w:color="auto"/>
        <w:left w:val="none" w:sz="0" w:space="0" w:color="auto"/>
        <w:bottom w:val="none" w:sz="0" w:space="0" w:color="auto"/>
        <w:right w:val="none" w:sz="0" w:space="0" w:color="auto"/>
      </w:divBdr>
    </w:div>
    <w:div w:id="395977826">
      <w:bodyDiv w:val="1"/>
      <w:marLeft w:val="0"/>
      <w:marRight w:val="0"/>
      <w:marTop w:val="0"/>
      <w:marBottom w:val="0"/>
      <w:divBdr>
        <w:top w:val="none" w:sz="0" w:space="0" w:color="auto"/>
        <w:left w:val="none" w:sz="0" w:space="0" w:color="auto"/>
        <w:bottom w:val="none" w:sz="0" w:space="0" w:color="auto"/>
        <w:right w:val="none" w:sz="0" w:space="0" w:color="auto"/>
      </w:divBdr>
    </w:div>
    <w:div w:id="740950346">
      <w:bodyDiv w:val="1"/>
      <w:marLeft w:val="0"/>
      <w:marRight w:val="0"/>
      <w:marTop w:val="0"/>
      <w:marBottom w:val="0"/>
      <w:divBdr>
        <w:top w:val="none" w:sz="0" w:space="0" w:color="auto"/>
        <w:left w:val="none" w:sz="0" w:space="0" w:color="auto"/>
        <w:bottom w:val="none" w:sz="0" w:space="0" w:color="auto"/>
        <w:right w:val="none" w:sz="0" w:space="0" w:color="auto"/>
      </w:divBdr>
    </w:div>
    <w:div w:id="1011302202">
      <w:bodyDiv w:val="1"/>
      <w:marLeft w:val="0"/>
      <w:marRight w:val="0"/>
      <w:marTop w:val="0"/>
      <w:marBottom w:val="0"/>
      <w:divBdr>
        <w:top w:val="none" w:sz="0" w:space="0" w:color="auto"/>
        <w:left w:val="none" w:sz="0" w:space="0" w:color="auto"/>
        <w:bottom w:val="none" w:sz="0" w:space="0" w:color="auto"/>
        <w:right w:val="none" w:sz="0" w:space="0" w:color="auto"/>
      </w:divBdr>
    </w:div>
    <w:div w:id="1082068749">
      <w:bodyDiv w:val="1"/>
      <w:marLeft w:val="0"/>
      <w:marRight w:val="0"/>
      <w:marTop w:val="0"/>
      <w:marBottom w:val="0"/>
      <w:divBdr>
        <w:top w:val="none" w:sz="0" w:space="0" w:color="auto"/>
        <w:left w:val="none" w:sz="0" w:space="0" w:color="auto"/>
        <w:bottom w:val="none" w:sz="0" w:space="0" w:color="auto"/>
        <w:right w:val="none" w:sz="0" w:space="0" w:color="auto"/>
      </w:divBdr>
    </w:div>
    <w:div w:id="1250381561">
      <w:bodyDiv w:val="1"/>
      <w:marLeft w:val="0"/>
      <w:marRight w:val="0"/>
      <w:marTop w:val="0"/>
      <w:marBottom w:val="0"/>
      <w:divBdr>
        <w:top w:val="none" w:sz="0" w:space="0" w:color="auto"/>
        <w:left w:val="none" w:sz="0" w:space="0" w:color="auto"/>
        <w:bottom w:val="none" w:sz="0" w:space="0" w:color="auto"/>
        <w:right w:val="none" w:sz="0" w:space="0" w:color="auto"/>
      </w:divBdr>
    </w:div>
    <w:div w:id="1328361082">
      <w:bodyDiv w:val="1"/>
      <w:marLeft w:val="0"/>
      <w:marRight w:val="0"/>
      <w:marTop w:val="0"/>
      <w:marBottom w:val="0"/>
      <w:divBdr>
        <w:top w:val="none" w:sz="0" w:space="0" w:color="auto"/>
        <w:left w:val="none" w:sz="0" w:space="0" w:color="auto"/>
        <w:bottom w:val="none" w:sz="0" w:space="0" w:color="auto"/>
        <w:right w:val="none" w:sz="0" w:space="0" w:color="auto"/>
      </w:divBdr>
    </w:div>
    <w:div w:id="1370564917">
      <w:bodyDiv w:val="1"/>
      <w:marLeft w:val="0"/>
      <w:marRight w:val="0"/>
      <w:marTop w:val="0"/>
      <w:marBottom w:val="0"/>
      <w:divBdr>
        <w:top w:val="none" w:sz="0" w:space="0" w:color="auto"/>
        <w:left w:val="none" w:sz="0" w:space="0" w:color="auto"/>
        <w:bottom w:val="none" w:sz="0" w:space="0" w:color="auto"/>
        <w:right w:val="none" w:sz="0" w:space="0" w:color="auto"/>
      </w:divBdr>
    </w:div>
    <w:div w:id="1873880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Scollick\AppData\Local\Microsoft\Windows\Temporary%20Internet%20Files\Content.Outlook\M92P3A7E\12-8-15R%20Ne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2" ma:contentTypeDescription="Create a new document." ma:contentTypeScope="" ma:versionID="b89966c03f5457d71d6bbd832b914db2">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c168c5f1fa989e90f7b23a53816cdc2b"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SharedWithUsers xmlns="85511ca3-c3c6-40df-8619-f836b4a0c5b9">
      <UserInfo>
        <DisplayName>Phil Scollick</DisplayName>
        <AccountId>14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3A840D-2E4B-48CC-9ACF-5FD4DAEFD4A2}">
  <ds:schemaRefs>
    <ds:schemaRef ds:uri="http://schemas.microsoft.com/sharepoint/v3/contenttype/forms"/>
  </ds:schemaRefs>
</ds:datastoreItem>
</file>

<file path=customXml/itemProps2.xml><?xml version="1.0" encoding="utf-8"?>
<ds:datastoreItem xmlns:ds="http://schemas.openxmlformats.org/officeDocument/2006/customXml" ds:itemID="{3B2060C3-1045-4369-96F3-FF2662A82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677C12D-7828-4C14-B1C7-C90516B77470}">
  <ds:schemaRefs>
    <ds:schemaRef ds:uri="http://www.w3.org/XML/1998/namespace"/>
    <ds:schemaRef ds:uri="http://schemas.microsoft.com/office/2006/metadata/properties"/>
    <ds:schemaRef ds:uri="http://purl.org/dc/terms/"/>
    <ds:schemaRef ds:uri="http://schemas.microsoft.com/office/2006/documentManagement/types"/>
    <ds:schemaRef ds:uri="277051dd-36a3-4c44-8aea-413955a4f728"/>
    <ds:schemaRef ds:uri="http://purl.org/dc/elements/1.1/"/>
    <ds:schemaRef ds:uri="http://schemas.microsoft.com/office/infopath/2007/PartnerControls"/>
    <ds:schemaRef ds:uri="http://schemas.openxmlformats.org/package/2006/metadata/core-properties"/>
    <ds:schemaRef ds:uri="85511ca3-c3c6-40df-8619-f836b4a0c5b9"/>
    <ds:schemaRef ds:uri="http://purl.org/dc/dcmitype/"/>
  </ds:schemaRefs>
</ds:datastoreItem>
</file>

<file path=customXml/itemProps4.xml><?xml version="1.0" encoding="utf-8"?>
<ds:datastoreItem xmlns:ds="http://schemas.openxmlformats.org/officeDocument/2006/customXml" ds:itemID="{9F397C33-0F90-4423-8FE7-9D1D34231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12-8-15R New</Template>
  <TotalTime>51</TotalTime>
  <Pages>4</Pages>
  <Words>1028</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6881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Scollick</dc:creator>
  <cp:keywords/>
  <dc:description/>
  <cp:lastModifiedBy>Phil Scollick</cp:lastModifiedBy>
  <cp:revision>3</cp:revision>
  <cp:lastPrinted>2023-06-05T22:04:00Z</cp:lastPrinted>
  <dcterms:created xsi:type="dcterms:W3CDTF">2023-07-13T19:56:00Z</dcterms:created>
  <dcterms:modified xsi:type="dcterms:W3CDTF">2023-07-19T17:13:00Z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