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EF8A152" w14:textId="77777777" w:rsidR="00850E55" w:rsidRPr="004A1D1D" w:rsidRDefault="0005502E" w:rsidP="00341CB6">
      <w:pPr>
        <w:spacing w:after="0" w:line="240" w:lineRule="auto"/>
        <w:ind w:right="360"/>
        <w:rPr>
          <w:rFonts w:asciiTheme="minorHAnsi" w:hAnsiTheme="minorHAnsi" w:cstheme="minorHAnsi"/>
        </w:rPr>
      </w:pPr>
      <w:r w:rsidRPr="004A1D1D">
        <w:rPr>
          <w:rFonts w:asciiTheme="minorHAnsi" w:hAnsiTheme="minorHAnsi" w:cstheme="minorHAnsi"/>
        </w:rPr>
        <w:tab/>
      </w:r>
    </w:p>
    <w:p w14:paraId="6351A040" w14:textId="77777777" w:rsidR="006163E5" w:rsidRPr="004A1D1D" w:rsidRDefault="006163E5" w:rsidP="00341CB6">
      <w:pPr>
        <w:spacing w:after="0" w:line="240" w:lineRule="auto"/>
        <w:ind w:right="360"/>
        <w:rPr>
          <w:rFonts w:asciiTheme="minorHAnsi" w:hAnsiTheme="minorHAnsi" w:cstheme="minorHAnsi"/>
        </w:rPr>
      </w:pPr>
    </w:p>
    <w:p w14:paraId="4D7DB2CE" w14:textId="77777777" w:rsidR="00850E55" w:rsidRPr="004A1D1D" w:rsidRDefault="00850E55" w:rsidP="00341CB6">
      <w:pPr>
        <w:spacing w:after="0" w:line="240" w:lineRule="auto"/>
        <w:ind w:right="360"/>
        <w:rPr>
          <w:rFonts w:asciiTheme="minorHAnsi" w:hAnsiTheme="minorHAnsi" w:cstheme="minorHAnsi"/>
          <w:b/>
          <w:sz w:val="24"/>
          <w:szCs w:val="24"/>
        </w:rPr>
      </w:pPr>
    </w:p>
    <w:p w14:paraId="6A4176D4" w14:textId="77777777" w:rsidR="00850E55" w:rsidRPr="004A1D1D" w:rsidRDefault="00850E55" w:rsidP="00341CB6">
      <w:pPr>
        <w:spacing w:after="0" w:line="240" w:lineRule="auto"/>
        <w:ind w:right="360"/>
        <w:rPr>
          <w:rFonts w:asciiTheme="minorHAnsi" w:hAnsiTheme="minorHAnsi" w:cstheme="minorHAnsi"/>
          <w:b/>
          <w:sz w:val="24"/>
          <w:szCs w:val="24"/>
        </w:rPr>
      </w:pPr>
    </w:p>
    <w:p w14:paraId="6C7895BA" w14:textId="77777777" w:rsidR="00850E55" w:rsidRPr="00D64463" w:rsidRDefault="00850E55" w:rsidP="00341CB6">
      <w:pPr>
        <w:spacing w:after="0" w:line="240" w:lineRule="auto"/>
        <w:ind w:right="360"/>
        <w:rPr>
          <w:rFonts w:ascii="Source Sans Pro" w:hAnsi="Source Sans Pro" w:cstheme="minorHAnsi"/>
        </w:rPr>
      </w:pPr>
      <w:r w:rsidRPr="00D64463">
        <w:rPr>
          <w:rFonts w:ascii="Source Sans Pro" w:hAnsi="Source Sans Pro" w:cstheme="minorHAnsi"/>
          <w:b/>
          <w:sz w:val="46"/>
          <w:szCs w:val="46"/>
        </w:rPr>
        <w:t>MINUTES</w:t>
      </w:r>
    </w:p>
    <w:p w14:paraId="6915044B" w14:textId="77777777" w:rsidR="00850E55" w:rsidRPr="00D64463" w:rsidRDefault="00850E55" w:rsidP="00341CB6">
      <w:pPr>
        <w:spacing w:after="0" w:line="240" w:lineRule="auto"/>
        <w:ind w:right="360"/>
        <w:rPr>
          <w:rFonts w:ascii="Source Sans Pro" w:hAnsi="Source Sans Pro" w:cstheme="minorHAnsi"/>
        </w:rPr>
      </w:pPr>
      <w:r w:rsidRPr="00D64463">
        <w:rPr>
          <w:rFonts w:ascii="Source Sans Pro" w:hAnsi="Source Sans Pro" w:cstheme="minorHAnsi"/>
          <w:b/>
          <w:sz w:val="32"/>
          <w:szCs w:val="32"/>
        </w:rPr>
        <w:t>Regular Meeting of the San Marcos City Council</w:t>
      </w:r>
      <w:r w:rsidRPr="00D64463">
        <w:rPr>
          <w:rFonts w:ascii="Source Sans Pro" w:hAnsi="Source Sans Pro" w:cstheme="minorHAnsi"/>
          <w:b/>
          <w:sz w:val="32"/>
          <w:szCs w:val="32"/>
        </w:rPr>
        <w:br/>
      </w:r>
    </w:p>
    <w:p w14:paraId="665297AC" w14:textId="5098874C" w:rsidR="00850E55" w:rsidRPr="00D64463" w:rsidRDefault="00850E55" w:rsidP="00341CB6">
      <w:pPr>
        <w:pStyle w:val="Heading3"/>
        <w:jc w:val="left"/>
        <w:rPr>
          <w:rFonts w:ascii="Source Sans Pro" w:hAnsi="Source Sans Pro" w:cstheme="minorHAnsi"/>
        </w:rPr>
      </w:pPr>
      <w:bookmarkStart w:id="0" w:name="OLE_LINK11"/>
      <w:bookmarkStart w:id="1" w:name="OLE_LINK8"/>
      <w:bookmarkStart w:id="2" w:name="OLE_LINK7"/>
      <w:bookmarkStart w:id="3" w:name="OLE_LINK6"/>
      <w:bookmarkStart w:id="4" w:name="OLE_LINK5"/>
      <w:bookmarkStart w:id="5" w:name="OLE_LINK4"/>
      <w:bookmarkStart w:id="6" w:name="OLE_LINK3"/>
      <w:bookmarkStart w:id="7" w:name="OLE_LINK2"/>
      <w:bookmarkStart w:id="8" w:name="OLE_LINK1"/>
      <w:r w:rsidRPr="00D64463">
        <w:rPr>
          <w:rFonts w:ascii="Source Sans Pro" w:hAnsi="Source Sans Pro" w:cstheme="minorHAnsi"/>
          <w:sz w:val="28"/>
          <w:szCs w:val="28"/>
        </w:rPr>
        <w:t>TUESDAY,</w:t>
      </w:r>
      <w:r w:rsidR="003F1C6A" w:rsidRPr="00D64463">
        <w:rPr>
          <w:rFonts w:ascii="Source Sans Pro" w:hAnsi="Source Sans Pro" w:cstheme="minorHAnsi"/>
          <w:sz w:val="28"/>
          <w:szCs w:val="28"/>
          <w:lang w:val="en-US"/>
        </w:rPr>
        <w:t xml:space="preserve"> </w:t>
      </w:r>
      <w:r w:rsidR="00376E70">
        <w:rPr>
          <w:rFonts w:ascii="Source Sans Pro" w:hAnsi="Source Sans Pro" w:cstheme="minorHAnsi"/>
          <w:sz w:val="28"/>
          <w:szCs w:val="28"/>
          <w:lang w:val="en-US"/>
        </w:rPr>
        <w:t>NOVEMBER</w:t>
      </w:r>
      <w:r w:rsidR="00D64463" w:rsidRPr="00D64463">
        <w:rPr>
          <w:rFonts w:ascii="Source Sans Pro" w:hAnsi="Source Sans Pro" w:cstheme="minorHAnsi"/>
          <w:sz w:val="28"/>
          <w:szCs w:val="28"/>
          <w:lang w:val="en-US"/>
        </w:rPr>
        <w:t xml:space="preserve"> </w:t>
      </w:r>
      <w:r w:rsidR="00376E70">
        <w:rPr>
          <w:rFonts w:ascii="Source Sans Pro" w:hAnsi="Source Sans Pro" w:cstheme="minorHAnsi"/>
          <w:sz w:val="28"/>
          <w:szCs w:val="28"/>
          <w:lang w:val="en-US"/>
        </w:rPr>
        <w:t>1</w:t>
      </w:r>
      <w:r w:rsidR="00B106F3">
        <w:rPr>
          <w:rFonts w:ascii="Source Sans Pro" w:hAnsi="Source Sans Pro" w:cstheme="minorHAnsi"/>
          <w:sz w:val="28"/>
          <w:szCs w:val="28"/>
          <w:lang w:val="en-US"/>
        </w:rPr>
        <w:t>4</w:t>
      </w:r>
      <w:r w:rsidR="00D64463" w:rsidRPr="00D64463">
        <w:rPr>
          <w:rFonts w:ascii="Source Sans Pro" w:hAnsi="Source Sans Pro" w:cstheme="minorHAnsi"/>
          <w:sz w:val="28"/>
          <w:szCs w:val="28"/>
          <w:lang w:val="en-US"/>
        </w:rPr>
        <w:t>, 2023</w:t>
      </w:r>
    </w:p>
    <w:p w14:paraId="099186F1" w14:textId="77777777" w:rsidR="00850E55" w:rsidRPr="00D64463" w:rsidRDefault="00850E55" w:rsidP="00341CB6">
      <w:pPr>
        <w:pStyle w:val="Heading1"/>
        <w:rPr>
          <w:rFonts w:ascii="Source Sans Pro" w:hAnsi="Source Sans Pro" w:cstheme="minorHAnsi"/>
        </w:rPr>
      </w:pPr>
      <w:r w:rsidRPr="00D64463">
        <w:rPr>
          <w:rFonts w:ascii="Source Sans Pro" w:hAnsi="Source Sans Pro" w:cstheme="minorHAnsi"/>
          <w:b w:val="0"/>
          <w:sz w:val="22"/>
          <w:szCs w:val="22"/>
          <w:lang w:val="en-US"/>
        </w:rPr>
        <w:t>City Council Chambers</w:t>
      </w:r>
    </w:p>
    <w:p w14:paraId="2EF27CC8" w14:textId="77777777" w:rsidR="00850E55" w:rsidRPr="00D64463" w:rsidRDefault="00850E55" w:rsidP="00341CB6">
      <w:pPr>
        <w:pStyle w:val="Heading1"/>
        <w:rPr>
          <w:rFonts w:ascii="Source Sans Pro" w:hAnsi="Source Sans Pro" w:cstheme="minorHAnsi"/>
        </w:rPr>
      </w:pPr>
      <w:r w:rsidRPr="00D64463">
        <w:rPr>
          <w:rFonts w:ascii="Source Sans Pro" w:hAnsi="Source Sans Pro" w:cstheme="minorHAnsi"/>
          <w:b w:val="0"/>
          <w:sz w:val="22"/>
          <w:szCs w:val="22"/>
          <w:lang w:val="en-US"/>
        </w:rPr>
        <w:t xml:space="preserve">1 Civic Center Drive, </w:t>
      </w:r>
      <w:r w:rsidRPr="00D64463">
        <w:rPr>
          <w:rFonts w:ascii="Source Sans Pro" w:hAnsi="Source Sans Pro" w:cstheme="minorHAnsi"/>
          <w:b w:val="0"/>
          <w:sz w:val="22"/>
          <w:szCs w:val="22"/>
        </w:rPr>
        <w:t>San Marcos, CA  92069</w:t>
      </w:r>
    </w:p>
    <w:p w14:paraId="27A9C519" w14:textId="77777777" w:rsidR="004A1D1D" w:rsidRPr="00D64463" w:rsidRDefault="00044ACC" w:rsidP="00F95E69">
      <w:pPr>
        <w:ind w:right="-450"/>
        <w:rPr>
          <w:rFonts w:ascii="Source Sans Pro" w:hAnsi="Source Sans Pro" w:cstheme="minorHAnsi"/>
        </w:rPr>
      </w:pPr>
      <w:r w:rsidRPr="00D64463">
        <w:rPr>
          <w:rFonts w:ascii="Source Sans Pro" w:hAnsi="Source Sans Pro" w:cstheme="minorHAnsi"/>
        </w:rPr>
        <w:br/>
        <w:t>Regular City Council Meeting</w:t>
      </w:r>
      <w:r w:rsidR="004A1D1D" w:rsidRPr="00D64463">
        <w:rPr>
          <w:rFonts w:ascii="Source Sans Pro" w:hAnsi="Source Sans Pro" w:cstheme="minorHAnsi"/>
        </w:rPr>
        <w:br/>
        <w:t>Special City of San Marcos as Successor Agency to the San Marcos Redevelopment Agency Meeting</w:t>
      </w:r>
      <w:r w:rsidR="004A1D1D" w:rsidRPr="00D64463">
        <w:rPr>
          <w:rFonts w:ascii="Source Sans Pro" w:hAnsi="Source Sans Pro" w:cstheme="minorHAnsi"/>
        </w:rPr>
        <w:br/>
        <w:t>Special City of San Marcos as Successor Housing Agency to the San Marcos Redevelopment Agency Meeting</w:t>
      </w:r>
      <w:r w:rsidR="004A1D1D" w:rsidRPr="00D64463">
        <w:rPr>
          <w:rFonts w:ascii="Source Sans Pro" w:hAnsi="Source Sans Pro" w:cstheme="minorHAnsi"/>
        </w:rPr>
        <w:br/>
        <w:t>Regular Fire Protection District Meeting</w:t>
      </w:r>
      <w:r w:rsidR="004A1D1D" w:rsidRPr="00D64463">
        <w:rPr>
          <w:rFonts w:ascii="Source Sans Pro" w:hAnsi="Source Sans Pro" w:cstheme="minorHAnsi"/>
        </w:rPr>
        <w:br/>
        <w:t>Special San Marcos Public Financing Authority Meeting</w:t>
      </w:r>
      <w:r w:rsidR="004A1D1D" w:rsidRPr="00D64463">
        <w:rPr>
          <w:rFonts w:ascii="Source Sans Pro" w:hAnsi="Source Sans Pro" w:cstheme="minorHAnsi"/>
        </w:rPr>
        <w:br/>
        <w:t>Regular San Marcos Public Facilities Authority Meeting</w:t>
      </w:r>
    </w:p>
    <w:p w14:paraId="36FB0BA7" w14:textId="64F6EB61" w:rsidR="00850E55" w:rsidRPr="00D64463" w:rsidRDefault="004A1D1D" w:rsidP="2F81F580">
      <w:pPr>
        <w:ind w:right="-450" w:hanging="450"/>
        <w:jc w:val="both"/>
        <w:rPr>
          <w:rFonts w:ascii="Source Sans Pro" w:hAnsi="Source Sans Pro" w:cstheme="minorBidi"/>
        </w:rPr>
      </w:pPr>
      <w:r w:rsidRPr="00D64463">
        <w:rPr>
          <w:rFonts w:ascii="Source Sans Pro" w:hAnsi="Source Sans Pro" w:cstheme="minorHAnsi"/>
          <w:noProof/>
          <w:lang w:eastAsia="en-US"/>
        </w:rPr>
        <mc:AlternateContent>
          <mc:Choice Requires="wps">
            <w:drawing>
              <wp:anchor distT="0" distB="0" distL="114300" distR="114300" simplePos="0" relativeHeight="251658240" behindDoc="0" locked="0" layoutInCell="1" allowOverlap="1" wp14:anchorId="394C3E08" wp14:editId="3CF49CF0">
                <wp:simplePos x="0" y="0"/>
                <wp:positionH relativeFrom="column">
                  <wp:posOffset>-538631</wp:posOffset>
                </wp:positionH>
                <wp:positionV relativeFrom="paragraph">
                  <wp:posOffset>-1734</wp:posOffset>
                </wp:positionV>
                <wp:extent cx="6981825" cy="0"/>
                <wp:effectExtent l="15240" t="16510" r="13335" b="12065"/>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81825" cy="0"/>
                        </a:xfrm>
                        <a:prstGeom prst="line">
                          <a:avLst/>
                        </a:prstGeom>
                        <a:noFill/>
                        <a:ln w="19080" cap="sq">
                          <a:solidFill>
                            <a:srgbClr val="548DD4"/>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63C8C906">
              <v:line id="Straight Connector 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548dd4" strokeweight=".53mm" from="-42.4pt,-.15pt" to="507.35pt,-.15pt" w14:anchorId="0103F4B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">
                <v:stroke joinstyle="miter" endcap="square"/>
              </v:line>
            </w:pict>
          </mc:Fallback>
        </mc:AlternateContent>
      </w:r>
      <w:r w:rsidR="00850E55" w:rsidRPr="00D64463">
        <w:rPr>
          <w:rFonts w:ascii="Source Sans Pro" w:hAnsi="Source Sans Pro" w:cstheme="minorHAnsi"/>
        </w:rPr>
        <w:br/>
      </w:r>
      <w:r w:rsidR="00850E55" w:rsidRPr="00D64463">
        <w:rPr>
          <w:rFonts w:ascii="Source Sans Pro" w:hAnsi="Source Sans Pro" w:cstheme="minorBidi"/>
          <w:b/>
          <w:bCs/>
          <w:u w:val="single"/>
        </w:rPr>
        <w:t>CALL TO ORDER:</w:t>
      </w:r>
      <w:r w:rsidR="00850E55" w:rsidRPr="00D64463">
        <w:rPr>
          <w:rFonts w:ascii="Source Sans Pro" w:hAnsi="Source Sans Pro" w:cstheme="minorBidi"/>
        </w:rPr>
        <w:t xml:space="preserve"> </w:t>
      </w:r>
      <w:r w:rsidR="00EB30F0" w:rsidRPr="00D64463">
        <w:rPr>
          <w:rFonts w:ascii="Source Sans Pro" w:hAnsi="Source Sans Pro" w:cstheme="minorBidi"/>
        </w:rPr>
        <w:t xml:space="preserve">Mayor </w:t>
      </w:r>
      <w:r w:rsidR="00EA4BFF" w:rsidRPr="00D64463">
        <w:rPr>
          <w:rFonts w:ascii="Source Sans Pro" w:hAnsi="Source Sans Pro" w:cstheme="minorBidi"/>
        </w:rPr>
        <w:t xml:space="preserve">Jones </w:t>
      </w:r>
      <w:r w:rsidR="00362F23" w:rsidRPr="00D64463">
        <w:rPr>
          <w:rFonts w:ascii="Source Sans Pro" w:hAnsi="Source Sans Pro" w:cstheme="minorBidi"/>
        </w:rPr>
        <w:t>called</w:t>
      </w:r>
      <w:r w:rsidR="00850E55" w:rsidRPr="00D64463">
        <w:rPr>
          <w:rFonts w:ascii="Source Sans Pro" w:hAnsi="Source Sans Pro" w:cstheme="minorBidi"/>
        </w:rPr>
        <w:t xml:space="preserve"> the City Council </w:t>
      </w:r>
      <w:r w:rsidR="00B043C9" w:rsidRPr="00D64463">
        <w:rPr>
          <w:rFonts w:ascii="Source Sans Pro" w:hAnsi="Source Sans Pro" w:cstheme="minorBidi"/>
        </w:rPr>
        <w:t>m</w:t>
      </w:r>
      <w:r w:rsidR="00850E55" w:rsidRPr="00D64463">
        <w:rPr>
          <w:rFonts w:ascii="Source Sans Pro" w:hAnsi="Source Sans Pro" w:cstheme="minorBidi"/>
        </w:rPr>
        <w:t xml:space="preserve">eeting to order </w:t>
      </w:r>
      <w:r w:rsidR="007E3BB0" w:rsidRPr="00D64463">
        <w:rPr>
          <w:rFonts w:ascii="Source Sans Pro" w:hAnsi="Source Sans Pro" w:cstheme="minorBidi"/>
        </w:rPr>
        <w:t>at</w:t>
      </w:r>
      <w:r w:rsidR="00982114" w:rsidRPr="00D64463">
        <w:rPr>
          <w:rFonts w:ascii="Source Sans Pro" w:hAnsi="Source Sans Pro" w:cstheme="minorBidi"/>
        </w:rPr>
        <w:t xml:space="preserve"> 6:00</w:t>
      </w:r>
      <w:r w:rsidR="00025A84" w:rsidRPr="00D64463">
        <w:rPr>
          <w:rFonts w:ascii="Source Sans Pro" w:hAnsi="Source Sans Pro" w:cstheme="minorBidi"/>
        </w:rPr>
        <w:t xml:space="preserve"> </w:t>
      </w:r>
      <w:r w:rsidR="00982114" w:rsidRPr="00D64463">
        <w:rPr>
          <w:rFonts w:ascii="Source Sans Pro" w:hAnsi="Source Sans Pro" w:cstheme="minorBidi"/>
        </w:rPr>
        <w:t>PM</w:t>
      </w:r>
      <w:r w:rsidR="5AAF5D63" w:rsidRPr="00D64463">
        <w:rPr>
          <w:rFonts w:ascii="Source Sans Pro" w:hAnsi="Source Sans Pro" w:cstheme="minorBidi"/>
        </w:rPr>
        <w:t>.</w:t>
      </w:r>
      <w:r w:rsidR="00850E55" w:rsidRPr="00D64463">
        <w:rPr>
          <w:rFonts w:ascii="Source Sans Pro" w:hAnsi="Source Sans Pro" w:cstheme="minorHAnsi"/>
        </w:rPr>
        <w:tab/>
      </w:r>
    </w:p>
    <w:p w14:paraId="57FAC8A7" w14:textId="2E1FE51D" w:rsidR="00850E55" w:rsidRPr="00D64463" w:rsidRDefault="00850E55" w:rsidP="00341CB6">
      <w:pPr>
        <w:pStyle w:val="NoSpacing"/>
        <w:jc w:val="both"/>
        <w:rPr>
          <w:rFonts w:ascii="Source Sans Pro" w:hAnsi="Source Sans Pro" w:cstheme="minorHAnsi"/>
        </w:rPr>
      </w:pPr>
      <w:r w:rsidRPr="00D64463">
        <w:rPr>
          <w:rFonts w:ascii="Source Sans Pro" w:hAnsi="Source Sans Pro" w:cstheme="minorHAnsi"/>
          <w:b/>
          <w:u w:val="single"/>
        </w:rPr>
        <w:t>PLEDGE OF ALLEGIANCE</w:t>
      </w:r>
      <w:r w:rsidRPr="00D64463">
        <w:rPr>
          <w:rFonts w:ascii="Source Sans Pro" w:hAnsi="Source Sans Pro" w:cstheme="minorHAnsi"/>
        </w:rPr>
        <w:t xml:space="preserve">: </w:t>
      </w:r>
      <w:r w:rsidR="00F316C8" w:rsidRPr="00D64463">
        <w:rPr>
          <w:rFonts w:ascii="Source Sans Pro" w:hAnsi="Source Sans Pro" w:cstheme="minorHAnsi"/>
        </w:rPr>
        <w:t xml:space="preserve"> </w:t>
      </w:r>
      <w:r w:rsidR="007E3BB0" w:rsidRPr="00D64463">
        <w:rPr>
          <w:rFonts w:ascii="Source Sans Pro" w:hAnsi="Source Sans Pro" w:cstheme="minorHAnsi"/>
        </w:rPr>
        <w:t>Led b</w:t>
      </w:r>
      <w:r w:rsidR="005968E9">
        <w:rPr>
          <w:rFonts w:ascii="Source Sans Pro" w:hAnsi="Source Sans Pro" w:cstheme="minorHAnsi"/>
        </w:rPr>
        <w:t>y Mayor Jones</w:t>
      </w:r>
    </w:p>
    <w:p w14:paraId="4AF09758" w14:textId="77777777" w:rsidR="00D15E04" w:rsidRPr="00D64463" w:rsidRDefault="00D15E04" w:rsidP="00341CB6">
      <w:pPr>
        <w:pStyle w:val="NoSpacing"/>
        <w:jc w:val="both"/>
        <w:rPr>
          <w:rFonts w:ascii="Source Sans Pro" w:hAnsi="Source Sans Pro" w:cstheme="minorHAnsi"/>
        </w:rPr>
      </w:pPr>
    </w:p>
    <w:p w14:paraId="0AEADB4C" w14:textId="2635852C" w:rsidR="00D15E04" w:rsidRPr="00D64463" w:rsidRDefault="00D15E04" w:rsidP="0C2FDE56">
      <w:pPr>
        <w:pStyle w:val="NoSpacing"/>
        <w:jc w:val="both"/>
        <w:rPr>
          <w:rFonts w:ascii="Source Sans Pro" w:hAnsi="Source Sans Pro" w:cstheme="minorBidi"/>
        </w:rPr>
      </w:pPr>
      <w:r w:rsidRPr="0C2FDE56">
        <w:rPr>
          <w:rFonts w:ascii="Source Sans Pro" w:hAnsi="Source Sans Pro" w:cstheme="minorBidi"/>
          <w:b/>
          <w:bCs/>
          <w:u w:val="single"/>
        </w:rPr>
        <w:t>INVOCATION:</w:t>
      </w:r>
      <w:r w:rsidRPr="0C2FDE56">
        <w:rPr>
          <w:rFonts w:ascii="Source Sans Pro" w:hAnsi="Source Sans Pro" w:cstheme="minorBidi"/>
          <w:b/>
          <w:bCs/>
        </w:rPr>
        <w:t xml:space="preserve">  </w:t>
      </w:r>
      <w:r w:rsidR="00CE0694" w:rsidRPr="0C2FDE56">
        <w:rPr>
          <w:rFonts w:ascii="Source Sans Pro" w:hAnsi="Source Sans Pro" w:cstheme="minorBidi"/>
        </w:rPr>
        <w:t xml:space="preserve">Led </w:t>
      </w:r>
      <w:r w:rsidR="00530AA0" w:rsidRPr="0C2FDE56">
        <w:rPr>
          <w:rFonts w:ascii="Source Sans Pro" w:hAnsi="Source Sans Pro" w:cstheme="minorBidi"/>
        </w:rPr>
        <w:t>by Tracy Moss with North Coast Church</w:t>
      </w:r>
      <w:r w:rsidR="191EA016" w:rsidRPr="0C2FDE56">
        <w:rPr>
          <w:rFonts w:ascii="Source Sans Pro" w:hAnsi="Source Sans Pro" w:cstheme="minorBidi"/>
        </w:rPr>
        <w:t>.</w:t>
      </w:r>
    </w:p>
    <w:p w14:paraId="6EEB9B4B" w14:textId="77777777" w:rsidR="00675C7F" w:rsidRPr="00D64463" w:rsidRDefault="00675C7F" w:rsidP="00341CB6">
      <w:pPr>
        <w:pStyle w:val="NoSpacing"/>
        <w:jc w:val="both"/>
        <w:rPr>
          <w:rFonts w:ascii="Source Sans Pro" w:hAnsi="Source Sans Pro" w:cstheme="minorHAnsi"/>
        </w:rPr>
      </w:pPr>
    </w:p>
    <w:p w14:paraId="5FB17E49" w14:textId="77777777" w:rsidR="00BD0D0C" w:rsidRPr="00D64463" w:rsidRDefault="00850E55" w:rsidP="00341CB6">
      <w:pPr>
        <w:pStyle w:val="NoSpacing"/>
        <w:ind w:right="-360"/>
        <w:jc w:val="both"/>
        <w:rPr>
          <w:rFonts w:ascii="Source Sans Pro" w:hAnsi="Source Sans Pro" w:cstheme="minorHAnsi"/>
          <w:b/>
        </w:rPr>
      </w:pPr>
      <w:r w:rsidRPr="00D64463">
        <w:rPr>
          <w:rFonts w:ascii="Source Sans Pro" w:hAnsi="Source Sans Pro" w:cstheme="minorHAnsi"/>
          <w:b/>
          <w:u w:val="single"/>
        </w:rPr>
        <w:t>ROLL CALL:</w:t>
      </w:r>
      <w:r w:rsidRPr="00D64463">
        <w:rPr>
          <w:rFonts w:ascii="Source Sans Pro" w:hAnsi="Source Sans Pro" w:cstheme="minorHAnsi"/>
          <w:b/>
        </w:rPr>
        <w:t xml:space="preserve"> </w:t>
      </w:r>
    </w:p>
    <w:p w14:paraId="3746A20B" w14:textId="77777777" w:rsidR="00850E55" w:rsidRPr="00D64463" w:rsidRDefault="00850E55" w:rsidP="00341CB6">
      <w:pPr>
        <w:pStyle w:val="NoSpacing"/>
        <w:ind w:right="-360"/>
        <w:jc w:val="both"/>
        <w:rPr>
          <w:rFonts w:ascii="Source Sans Pro" w:hAnsi="Source Sans Pro" w:cstheme="minorHAnsi"/>
        </w:rPr>
      </w:pPr>
      <w:r w:rsidRPr="00D64463">
        <w:rPr>
          <w:rFonts w:ascii="Source Sans Pro" w:hAnsi="Source Sans Pro" w:cstheme="minorHAnsi"/>
          <w:b/>
        </w:rPr>
        <w:t xml:space="preserve"> </w:t>
      </w:r>
    </w:p>
    <w:p w14:paraId="2BC34C93" w14:textId="11CAC965" w:rsidR="00850E55" w:rsidRPr="00D64463" w:rsidRDefault="00850E55" w:rsidP="00341CB6">
      <w:pPr>
        <w:pStyle w:val="NoSpacing"/>
        <w:ind w:left="2160" w:hanging="1440"/>
        <w:jc w:val="both"/>
        <w:rPr>
          <w:rFonts w:ascii="Source Sans Pro" w:hAnsi="Source Sans Pro" w:cstheme="minorHAnsi"/>
        </w:rPr>
      </w:pPr>
      <w:r w:rsidRPr="00D64463">
        <w:rPr>
          <w:rFonts w:ascii="Source Sans Pro" w:hAnsi="Source Sans Pro" w:cstheme="minorHAnsi"/>
          <w:smallCaps/>
        </w:rPr>
        <w:t>PRESENT:</w:t>
      </w:r>
      <w:r w:rsidRPr="00D64463">
        <w:rPr>
          <w:rFonts w:ascii="Source Sans Pro" w:hAnsi="Source Sans Pro" w:cstheme="minorHAnsi"/>
          <w:smallCaps/>
        </w:rPr>
        <w:tab/>
        <w:t xml:space="preserve">COUNCILMEMBERS:  </w:t>
      </w:r>
      <w:r w:rsidR="00976B3E" w:rsidRPr="00D64463">
        <w:rPr>
          <w:rFonts w:ascii="Source Sans Pro" w:hAnsi="Source Sans Pro" w:cstheme="minorHAnsi"/>
        </w:rPr>
        <w:t>JONES, JENKINS,</w:t>
      </w:r>
      <w:r w:rsidR="00F73D02" w:rsidRPr="00D64463">
        <w:rPr>
          <w:rFonts w:ascii="Source Sans Pro" w:hAnsi="Source Sans Pro" w:cstheme="minorHAnsi"/>
        </w:rPr>
        <w:t xml:space="preserve"> </w:t>
      </w:r>
      <w:r w:rsidR="00976B3E" w:rsidRPr="00D64463">
        <w:rPr>
          <w:rFonts w:ascii="Source Sans Pro" w:hAnsi="Source Sans Pro" w:cstheme="minorHAnsi"/>
        </w:rPr>
        <w:t xml:space="preserve">NUÑEZ, </w:t>
      </w:r>
      <w:r w:rsidR="00D64463">
        <w:rPr>
          <w:rFonts w:ascii="Source Sans Pro" w:hAnsi="Source Sans Pro" w:cstheme="minorHAnsi"/>
        </w:rPr>
        <w:t>MUSGROVE</w:t>
      </w:r>
      <w:r w:rsidR="00894E4D">
        <w:rPr>
          <w:rFonts w:ascii="Source Sans Pro" w:hAnsi="Source Sans Pro" w:cstheme="minorHAnsi"/>
        </w:rPr>
        <w:t>, SANNELLA</w:t>
      </w:r>
    </w:p>
    <w:p w14:paraId="7E5D6F4D" w14:textId="771B94D9" w:rsidR="00850E55" w:rsidRPr="00D64463" w:rsidRDefault="00850E55" w:rsidP="00341CB6">
      <w:pPr>
        <w:pStyle w:val="NoSpacing"/>
        <w:jc w:val="both"/>
        <w:rPr>
          <w:rFonts w:ascii="Source Sans Pro" w:hAnsi="Source Sans Pro" w:cstheme="minorHAnsi"/>
        </w:rPr>
      </w:pPr>
      <w:r w:rsidRPr="00D64463">
        <w:rPr>
          <w:rFonts w:ascii="Source Sans Pro" w:hAnsi="Source Sans Pro" w:cstheme="minorHAnsi"/>
        </w:rPr>
        <w:tab/>
        <w:t>ABSENT:</w:t>
      </w:r>
      <w:r w:rsidRPr="00D64463">
        <w:rPr>
          <w:rFonts w:ascii="Source Sans Pro" w:hAnsi="Source Sans Pro" w:cstheme="minorHAnsi"/>
        </w:rPr>
        <w:tab/>
        <w:t xml:space="preserve">COUNCILMEMBERS: </w:t>
      </w:r>
      <w:r w:rsidR="00894E4D">
        <w:rPr>
          <w:rFonts w:ascii="Source Sans Pro" w:hAnsi="Source Sans Pro" w:cstheme="minorHAnsi"/>
        </w:rPr>
        <w:t>NONE</w:t>
      </w:r>
    </w:p>
    <w:p w14:paraId="6183DD40" w14:textId="77777777" w:rsidR="00524D03" w:rsidRPr="00D64463" w:rsidRDefault="00524D03" w:rsidP="00341CB6">
      <w:pPr>
        <w:pStyle w:val="NoSpacing"/>
        <w:jc w:val="both"/>
        <w:rPr>
          <w:rFonts w:ascii="Source Sans Pro" w:hAnsi="Source Sans Pro" w:cstheme="minorHAnsi"/>
        </w:rPr>
      </w:pPr>
    </w:p>
    <w:p w14:paraId="1ACBB8E5" w14:textId="782A40A4" w:rsidR="00850E55" w:rsidRDefault="00850E55" w:rsidP="20830718">
      <w:pPr>
        <w:pStyle w:val="NoSpacing"/>
        <w:ind w:right="-180"/>
        <w:jc w:val="both"/>
        <w:rPr>
          <w:rFonts w:ascii="Source Sans Pro" w:hAnsi="Source Sans Pro" w:cstheme="minorBidi"/>
        </w:rPr>
      </w:pPr>
      <w:r w:rsidRPr="00D64463">
        <w:rPr>
          <w:rFonts w:ascii="Source Sans Pro" w:hAnsi="Source Sans Pro" w:cstheme="minorBidi"/>
          <w:b/>
          <w:bCs/>
          <w:u w:val="single"/>
        </w:rPr>
        <w:t>ALSO PRESENT:</w:t>
      </w:r>
      <w:r w:rsidRPr="00D64463">
        <w:rPr>
          <w:rFonts w:ascii="Source Sans Pro" w:hAnsi="Source Sans Pro" w:cstheme="minorBidi"/>
        </w:rPr>
        <w:t xml:space="preserve"> </w:t>
      </w:r>
      <w:r w:rsidR="009F6887" w:rsidRPr="00D64463">
        <w:rPr>
          <w:rFonts w:ascii="Source Sans Pro" w:hAnsi="Source Sans Pro" w:cstheme="minorBidi"/>
        </w:rPr>
        <w:t xml:space="preserve">City Manager </w:t>
      </w:r>
      <w:r w:rsidR="00D64463">
        <w:rPr>
          <w:rFonts w:ascii="Source Sans Pro" w:hAnsi="Source Sans Pro" w:cstheme="minorBidi"/>
        </w:rPr>
        <w:t>Bender</w:t>
      </w:r>
      <w:r w:rsidR="007605DD" w:rsidRPr="00D64463">
        <w:rPr>
          <w:rFonts w:ascii="Source Sans Pro" w:hAnsi="Source Sans Pro" w:cstheme="minorBidi"/>
        </w:rPr>
        <w:t>,</w:t>
      </w:r>
      <w:r w:rsidR="00D42B67" w:rsidRPr="00D64463">
        <w:rPr>
          <w:rFonts w:ascii="Source Sans Pro" w:hAnsi="Source Sans Pro" w:cstheme="minorBidi"/>
        </w:rPr>
        <w:t xml:space="preserve"> City Attorney Peak,</w:t>
      </w:r>
      <w:r w:rsidR="00E83AD4" w:rsidRPr="00D64463">
        <w:rPr>
          <w:rFonts w:ascii="Source Sans Pro" w:hAnsi="Source Sans Pro" w:cstheme="minorBidi"/>
        </w:rPr>
        <w:t xml:space="preserve"> </w:t>
      </w:r>
      <w:r w:rsidR="00223CFD" w:rsidRPr="00D64463">
        <w:rPr>
          <w:rFonts w:ascii="Source Sans Pro" w:hAnsi="Source Sans Pro" w:cstheme="minorBidi"/>
        </w:rPr>
        <w:t xml:space="preserve">Deputy City Clerk </w:t>
      </w:r>
      <w:r w:rsidR="00894E4D">
        <w:rPr>
          <w:rFonts w:ascii="Source Sans Pro" w:hAnsi="Source Sans Pro" w:cstheme="minorBidi"/>
        </w:rPr>
        <w:t>Jackson, and City Clerk Scollick.</w:t>
      </w:r>
    </w:p>
    <w:p w14:paraId="702DC779" w14:textId="77777777" w:rsidR="00533647" w:rsidRDefault="00533647" w:rsidP="20830718">
      <w:pPr>
        <w:pStyle w:val="NoSpacing"/>
        <w:ind w:right="-180"/>
        <w:jc w:val="both"/>
        <w:rPr>
          <w:rFonts w:ascii="Source Sans Pro" w:hAnsi="Source Sans Pro" w:cstheme="minorBidi"/>
        </w:rPr>
      </w:pPr>
    </w:p>
    <w:p w14:paraId="25E17CA7" w14:textId="77777777" w:rsidR="002A3391" w:rsidRDefault="00160DD5" w:rsidP="0C2FDE56">
      <w:pPr>
        <w:pStyle w:val="NoSpacing"/>
        <w:ind w:right="-180"/>
        <w:jc w:val="both"/>
        <w:rPr>
          <w:rFonts w:ascii="Source Sans Pro" w:hAnsi="Source Sans Pro" w:cstheme="minorBidi"/>
          <w:b/>
          <w:bCs/>
          <w:u w:val="single"/>
        </w:rPr>
      </w:pPr>
      <w:r w:rsidRPr="0C2FDE56">
        <w:rPr>
          <w:rFonts w:ascii="Source Sans Pro" w:hAnsi="Source Sans Pro" w:cstheme="minorBidi"/>
          <w:b/>
          <w:bCs/>
          <w:u w:val="single"/>
        </w:rPr>
        <w:t>PROCLAMATIONS AND PRESENTATIONS</w:t>
      </w:r>
      <w:r w:rsidR="009A611B" w:rsidRPr="0C2FDE56">
        <w:rPr>
          <w:rFonts w:ascii="Source Sans Pro" w:hAnsi="Source Sans Pro" w:cstheme="minorBidi"/>
          <w:b/>
          <w:bCs/>
          <w:u w:val="single"/>
        </w:rPr>
        <w:t xml:space="preserve">: </w:t>
      </w:r>
    </w:p>
    <w:p w14:paraId="5C61BCE9" w14:textId="295D6744" w:rsidR="0C2FDE56" w:rsidRDefault="0C2FDE56" w:rsidP="0C2FDE56">
      <w:pPr>
        <w:pStyle w:val="NoSpacing"/>
        <w:ind w:right="-180"/>
        <w:jc w:val="both"/>
        <w:rPr>
          <w:rFonts w:ascii="Source Sans Pro" w:hAnsi="Source Sans Pro" w:cstheme="minorBidi"/>
          <w:b/>
          <w:bCs/>
          <w:u w:val="single"/>
        </w:rPr>
      </w:pPr>
    </w:p>
    <w:p w14:paraId="6C755488" w14:textId="50ADD6F0" w:rsidR="004B65FE" w:rsidRPr="009A611B" w:rsidRDefault="009A611B" w:rsidP="0C2FDE56">
      <w:pPr>
        <w:pStyle w:val="NoSpacing"/>
        <w:numPr>
          <w:ilvl w:val="0"/>
          <w:numId w:val="1"/>
        </w:numPr>
        <w:ind w:right="-180"/>
        <w:jc w:val="both"/>
        <w:rPr>
          <w:rFonts w:ascii="Source Sans Pro" w:hAnsi="Source Sans Pro" w:cstheme="minorBidi"/>
        </w:rPr>
      </w:pPr>
      <w:r w:rsidRPr="0C2FDE56">
        <w:rPr>
          <w:rFonts w:ascii="Source Sans Pro" w:hAnsi="Source Sans Pro" w:cstheme="minorBidi"/>
        </w:rPr>
        <w:t>Smile Award</w:t>
      </w:r>
      <w:r w:rsidR="002A3391" w:rsidRPr="0C2FDE56">
        <w:rPr>
          <w:rFonts w:ascii="Source Sans Pro" w:hAnsi="Source Sans Pro" w:cstheme="minorBidi"/>
        </w:rPr>
        <w:t xml:space="preserve"> – Hops in the Hill – presented by Councilmember Sannella. </w:t>
      </w:r>
    </w:p>
    <w:p w14:paraId="52DF1621" w14:textId="77777777" w:rsidR="00894E4D" w:rsidRDefault="00894E4D" w:rsidP="20830718">
      <w:pPr>
        <w:pStyle w:val="NoSpacing"/>
        <w:ind w:right="-180"/>
        <w:jc w:val="both"/>
        <w:rPr>
          <w:rFonts w:ascii="Source Sans Pro" w:hAnsi="Source Sans Pro" w:cstheme="minorBidi"/>
        </w:rPr>
      </w:pPr>
    </w:p>
    <w:p w14:paraId="2191E206" w14:textId="77777777" w:rsidR="008C3F54" w:rsidRPr="00D64463" w:rsidRDefault="009F2A6C" w:rsidP="00341CB6">
      <w:pPr>
        <w:pStyle w:val="NoSpacing"/>
        <w:jc w:val="both"/>
        <w:rPr>
          <w:rFonts w:ascii="Source Sans Pro" w:hAnsi="Source Sans Pro" w:cstheme="minorHAnsi"/>
          <w:b/>
          <w:u w:val="single"/>
        </w:rPr>
      </w:pPr>
      <w:r w:rsidRPr="00D64463">
        <w:rPr>
          <w:rFonts w:ascii="Source Sans Pro" w:hAnsi="Source Sans Pro" w:cstheme="minorHAnsi"/>
          <w:b/>
          <w:u w:val="single"/>
        </w:rPr>
        <w:t>CONSENT CALENDAR:</w:t>
      </w:r>
    </w:p>
    <w:p w14:paraId="78907F9E" w14:textId="465BAA4A" w:rsidR="00BC7275" w:rsidRPr="00D64463" w:rsidRDefault="00BC7275" w:rsidP="00BC7275">
      <w:pPr>
        <w:pStyle w:val="NoSpacing"/>
        <w:jc w:val="both"/>
        <w:rPr>
          <w:rFonts w:ascii="Source Sans Pro" w:hAnsi="Source Sans Pro" w:cstheme="minorHAnsi"/>
          <w:b/>
        </w:rPr>
      </w:pPr>
    </w:p>
    <w:p w14:paraId="225ED820" w14:textId="3ECE56D2" w:rsidR="00025A84" w:rsidRPr="00AF6E7B" w:rsidRDefault="00025A84" w:rsidP="00973AFF">
      <w:pPr>
        <w:pStyle w:val="NoSpacing"/>
        <w:ind w:left="360"/>
        <w:jc w:val="both"/>
        <w:rPr>
          <w:rFonts w:ascii="Source Sans Pro" w:hAnsi="Source Sans Pro" w:cstheme="minorBidi"/>
          <w:b/>
          <w:bCs/>
        </w:rPr>
      </w:pPr>
      <w:r w:rsidRPr="00A018A5">
        <w:rPr>
          <w:rFonts w:ascii="Source Sans Pro" w:hAnsi="Source Sans Pro" w:cstheme="minorBidi"/>
          <w:b/>
          <w:bCs/>
        </w:rPr>
        <w:t>MOVED TO APPROVE CONSENT CALENDAR</w:t>
      </w:r>
      <w:r w:rsidR="502980DD" w:rsidRPr="00A018A5">
        <w:rPr>
          <w:rFonts w:ascii="Source Sans Pro" w:hAnsi="Source Sans Pro" w:cstheme="minorBidi"/>
          <w:b/>
          <w:bCs/>
        </w:rPr>
        <w:t xml:space="preserve"> </w:t>
      </w:r>
      <w:r w:rsidRPr="00A018A5">
        <w:rPr>
          <w:rFonts w:ascii="Source Sans Pro" w:hAnsi="Source Sans Pro" w:cstheme="minorBidi"/>
          <w:b/>
          <w:bCs/>
        </w:rPr>
        <w:t>BY</w:t>
      </w:r>
      <w:r w:rsidR="00894E4D" w:rsidRPr="00A018A5">
        <w:rPr>
          <w:rFonts w:ascii="Source Sans Pro" w:hAnsi="Source Sans Pro" w:cstheme="minorBidi"/>
          <w:b/>
          <w:bCs/>
        </w:rPr>
        <w:t xml:space="preserve"> </w:t>
      </w:r>
      <w:r w:rsidR="000669AE" w:rsidRPr="00A018A5">
        <w:rPr>
          <w:rFonts w:ascii="Source Sans Pro" w:hAnsi="Source Sans Pro" w:cstheme="minorBidi"/>
          <w:b/>
          <w:bCs/>
        </w:rPr>
        <w:t xml:space="preserve">MAYOR </w:t>
      </w:r>
      <w:r w:rsidR="00C40433" w:rsidRPr="00A018A5">
        <w:rPr>
          <w:rFonts w:ascii="Source Sans Pro" w:hAnsi="Source Sans Pro" w:cstheme="minorBidi"/>
          <w:b/>
          <w:bCs/>
        </w:rPr>
        <w:t>JONES</w:t>
      </w:r>
      <w:r w:rsidRPr="00A018A5">
        <w:rPr>
          <w:rFonts w:ascii="Source Sans Pro" w:hAnsi="Source Sans Pro" w:cstheme="minorBidi"/>
          <w:b/>
          <w:bCs/>
        </w:rPr>
        <w:t>, SECONDED BY</w:t>
      </w:r>
      <w:r w:rsidR="00894E4D" w:rsidRPr="00A018A5">
        <w:rPr>
          <w:rFonts w:ascii="Source Sans Pro" w:hAnsi="Source Sans Pro" w:cstheme="minorBidi"/>
          <w:b/>
          <w:bCs/>
        </w:rPr>
        <w:t xml:space="preserve"> </w:t>
      </w:r>
      <w:r w:rsidR="00302705" w:rsidRPr="00A018A5">
        <w:rPr>
          <w:rFonts w:ascii="Source Sans Pro" w:hAnsi="Source Sans Pro" w:cstheme="minorBidi"/>
          <w:b/>
          <w:bCs/>
        </w:rPr>
        <w:t xml:space="preserve">COUNCILMEMBER </w:t>
      </w:r>
      <w:r w:rsidR="00D7312D">
        <w:rPr>
          <w:rFonts w:ascii="Source Sans Pro" w:hAnsi="Source Sans Pro" w:cstheme="minorBidi"/>
          <w:b/>
          <w:bCs/>
        </w:rPr>
        <w:t>NU</w:t>
      </w:r>
      <w:r w:rsidR="006C3E61">
        <w:rPr>
          <w:rFonts w:ascii="Source Sans Pro" w:hAnsi="Source Sans Pro" w:cstheme="minorBidi"/>
          <w:b/>
          <w:bCs/>
        </w:rPr>
        <w:t>Ñ</w:t>
      </w:r>
      <w:r w:rsidR="00D7312D">
        <w:rPr>
          <w:rFonts w:ascii="Source Sans Pro" w:hAnsi="Source Sans Pro" w:cstheme="minorBidi"/>
          <w:b/>
          <w:bCs/>
        </w:rPr>
        <w:t>EZ</w:t>
      </w:r>
      <w:r w:rsidR="00302705" w:rsidRPr="00A018A5">
        <w:rPr>
          <w:rFonts w:ascii="Source Sans Pro" w:hAnsi="Source Sans Pro" w:cstheme="minorBidi"/>
          <w:b/>
          <w:bCs/>
        </w:rPr>
        <w:t>, EXCEPT ITEM #</w:t>
      </w:r>
      <w:r w:rsidR="006375B2">
        <w:rPr>
          <w:rFonts w:ascii="Source Sans Pro" w:hAnsi="Source Sans Pro" w:cstheme="minorBidi"/>
          <w:b/>
          <w:bCs/>
        </w:rPr>
        <w:t>11</w:t>
      </w:r>
      <w:r w:rsidR="00302705" w:rsidRPr="00A018A5">
        <w:rPr>
          <w:rFonts w:ascii="Source Sans Pro" w:hAnsi="Source Sans Pro" w:cstheme="minorBidi"/>
          <w:b/>
          <w:bCs/>
        </w:rPr>
        <w:t xml:space="preserve"> WHICH WAS PULLED FROM THE CONSENT CALENDAR </w:t>
      </w:r>
      <w:r w:rsidR="008A6F1A">
        <w:rPr>
          <w:rFonts w:ascii="Source Sans Pro" w:hAnsi="Source Sans Pro" w:cstheme="minorBidi"/>
          <w:b/>
          <w:bCs/>
        </w:rPr>
        <w:t>BY MAYOR JO</w:t>
      </w:r>
      <w:r w:rsidR="00A92517">
        <w:rPr>
          <w:rFonts w:ascii="Source Sans Pro" w:hAnsi="Source Sans Pro" w:cstheme="minorBidi"/>
          <w:b/>
          <w:bCs/>
        </w:rPr>
        <w:t>NES</w:t>
      </w:r>
      <w:r w:rsidR="00614E12">
        <w:rPr>
          <w:rFonts w:ascii="Source Sans Pro" w:hAnsi="Source Sans Pro" w:cstheme="minorBidi"/>
          <w:b/>
          <w:bCs/>
        </w:rPr>
        <w:t>.</w:t>
      </w:r>
    </w:p>
    <w:p w14:paraId="2B961260" w14:textId="07A88BB1" w:rsidR="00025A84" w:rsidRPr="00D64463" w:rsidRDefault="00025A84" w:rsidP="00025A84">
      <w:pPr>
        <w:suppressAutoHyphens w:val="0"/>
        <w:autoSpaceDE w:val="0"/>
        <w:autoSpaceDN w:val="0"/>
        <w:adjustRightInd w:val="0"/>
        <w:spacing w:after="0" w:line="240" w:lineRule="auto"/>
        <w:ind w:left="360" w:firstLine="720"/>
        <w:jc w:val="both"/>
        <w:rPr>
          <w:rFonts w:ascii="Source Sans Pro" w:eastAsia="Times New Roman" w:hAnsi="Source Sans Pro" w:cstheme="minorHAnsi"/>
          <w:bCs/>
          <w:color w:val="000000"/>
          <w:lang w:eastAsia="en-US"/>
        </w:rPr>
      </w:pPr>
    </w:p>
    <w:p w14:paraId="374BC30B" w14:textId="0D811BBD" w:rsidR="00025A84" w:rsidRPr="00D64463" w:rsidRDefault="00025A84" w:rsidP="00025A84">
      <w:pPr>
        <w:suppressAutoHyphens w:val="0"/>
        <w:autoSpaceDE w:val="0"/>
        <w:autoSpaceDN w:val="0"/>
        <w:adjustRightInd w:val="0"/>
        <w:spacing w:after="0" w:line="240" w:lineRule="auto"/>
        <w:ind w:left="360" w:firstLine="720"/>
        <w:jc w:val="both"/>
        <w:rPr>
          <w:rFonts w:ascii="Source Sans Pro" w:eastAsia="Times New Roman" w:hAnsi="Source Sans Pro" w:cstheme="minorHAnsi"/>
          <w:bCs/>
          <w:color w:val="000000"/>
          <w:lang w:eastAsia="en-US"/>
        </w:rPr>
      </w:pPr>
      <w:r w:rsidRPr="00D64463">
        <w:rPr>
          <w:rFonts w:ascii="Source Sans Pro" w:eastAsia="Times New Roman" w:hAnsi="Source Sans Pro" w:cstheme="minorHAnsi"/>
          <w:bCs/>
          <w:color w:val="000000"/>
          <w:lang w:eastAsia="en-US"/>
        </w:rPr>
        <w:t xml:space="preserve">AYES: </w:t>
      </w:r>
      <w:r w:rsidRPr="00D64463">
        <w:rPr>
          <w:rFonts w:ascii="Source Sans Pro" w:eastAsia="Times New Roman" w:hAnsi="Source Sans Pro" w:cstheme="minorHAnsi"/>
          <w:bCs/>
          <w:color w:val="000000"/>
          <w:lang w:eastAsia="en-US"/>
        </w:rPr>
        <w:tab/>
      </w:r>
      <w:r w:rsidRPr="00D64463">
        <w:rPr>
          <w:rFonts w:ascii="Source Sans Pro" w:eastAsia="Times New Roman" w:hAnsi="Source Sans Pro" w:cstheme="minorHAnsi"/>
          <w:color w:val="000000"/>
          <w:lang w:eastAsia="en-US"/>
        </w:rPr>
        <w:t xml:space="preserve">COUNCILMEMBERS:  </w:t>
      </w:r>
      <w:r w:rsidR="00976B3E" w:rsidRPr="00D64463">
        <w:rPr>
          <w:rFonts w:ascii="Source Sans Pro" w:eastAsia="Times New Roman" w:hAnsi="Source Sans Pro" w:cstheme="minorHAnsi"/>
          <w:color w:val="000000"/>
          <w:lang w:eastAsia="en-US"/>
        </w:rPr>
        <w:t xml:space="preserve">JONES, JENKINS, NUÑEZ, </w:t>
      </w:r>
      <w:r w:rsidR="00D64463">
        <w:rPr>
          <w:rFonts w:ascii="Source Sans Pro" w:eastAsia="Times New Roman" w:hAnsi="Source Sans Pro" w:cstheme="minorHAnsi"/>
          <w:color w:val="000000"/>
          <w:lang w:eastAsia="en-US"/>
        </w:rPr>
        <w:t>MUSGROVE</w:t>
      </w:r>
      <w:r w:rsidR="00894E4D">
        <w:rPr>
          <w:rFonts w:ascii="Source Sans Pro" w:eastAsia="Times New Roman" w:hAnsi="Source Sans Pro" w:cstheme="minorHAnsi"/>
          <w:color w:val="000000"/>
          <w:lang w:eastAsia="en-US"/>
        </w:rPr>
        <w:t>, SANNELLA</w:t>
      </w:r>
    </w:p>
    <w:p w14:paraId="7086527D" w14:textId="77777777" w:rsidR="00025A84" w:rsidRPr="00D64463" w:rsidRDefault="00025A84" w:rsidP="00025A84">
      <w:pPr>
        <w:suppressAutoHyphens w:val="0"/>
        <w:autoSpaceDE w:val="0"/>
        <w:autoSpaceDN w:val="0"/>
        <w:adjustRightInd w:val="0"/>
        <w:spacing w:after="0" w:line="240" w:lineRule="auto"/>
        <w:ind w:left="360" w:firstLine="720"/>
        <w:jc w:val="both"/>
        <w:rPr>
          <w:rFonts w:ascii="Source Sans Pro" w:eastAsia="Times New Roman" w:hAnsi="Source Sans Pro" w:cstheme="minorHAnsi"/>
          <w:bCs/>
          <w:color w:val="000000"/>
          <w:lang w:eastAsia="en-US"/>
        </w:rPr>
      </w:pPr>
      <w:r w:rsidRPr="00D64463">
        <w:rPr>
          <w:rFonts w:ascii="Source Sans Pro" w:eastAsia="Times New Roman" w:hAnsi="Source Sans Pro" w:cstheme="minorHAnsi"/>
          <w:bCs/>
          <w:color w:val="000000"/>
          <w:lang w:eastAsia="en-US"/>
        </w:rPr>
        <w:t>NOES:</w:t>
      </w:r>
      <w:r w:rsidRPr="00D64463">
        <w:rPr>
          <w:rFonts w:ascii="Source Sans Pro" w:eastAsia="Times New Roman" w:hAnsi="Source Sans Pro" w:cstheme="minorHAnsi"/>
          <w:bCs/>
          <w:color w:val="000000"/>
          <w:lang w:eastAsia="en-US"/>
        </w:rPr>
        <w:tab/>
        <w:t>COUNCILMEMBERS:  NONE</w:t>
      </w:r>
      <w:r w:rsidRPr="00D64463">
        <w:rPr>
          <w:rFonts w:ascii="Source Sans Pro" w:eastAsia="Times New Roman" w:hAnsi="Source Sans Pro" w:cstheme="minorHAnsi"/>
          <w:color w:val="000000"/>
          <w:lang w:eastAsia="en-US"/>
        </w:rPr>
        <w:t xml:space="preserve"> </w:t>
      </w:r>
    </w:p>
    <w:p w14:paraId="5920BB3D" w14:textId="3E49717D" w:rsidR="00025A84" w:rsidRPr="00D64463" w:rsidRDefault="00025A84" w:rsidP="00DD3489">
      <w:pPr>
        <w:suppressAutoHyphens w:val="0"/>
        <w:autoSpaceDE w:val="0"/>
        <w:autoSpaceDN w:val="0"/>
        <w:adjustRightInd w:val="0"/>
        <w:spacing w:after="0" w:line="240" w:lineRule="auto"/>
        <w:ind w:left="360" w:firstLine="720"/>
        <w:jc w:val="both"/>
        <w:rPr>
          <w:rFonts w:ascii="Source Sans Pro" w:eastAsia="Times New Roman" w:hAnsi="Source Sans Pro" w:cstheme="minorHAnsi"/>
          <w:color w:val="000000"/>
          <w:lang w:eastAsia="en-US"/>
        </w:rPr>
      </w:pPr>
      <w:r w:rsidRPr="00D64463">
        <w:rPr>
          <w:rFonts w:ascii="Source Sans Pro" w:eastAsia="Times New Roman" w:hAnsi="Source Sans Pro" w:cstheme="minorHAnsi"/>
          <w:bCs/>
          <w:color w:val="000000"/>
          <w:lang w:eastAsia="en-US"/>
        </w:rPr>
        <w:lastRenderedPageBreak/>
        <w:t xml:space="preserve">ABSENT: </w:t>
      </w:r>
      <w:r w:rsidRPr="00D64463">
        <w:rPr>
          <w:rFonts w:ascii="Source Sans Pro" w:eastAsia="Times New Roman" w:hAnsi="Source Sans Pro" w:cstheme="minorHAnsi"/>
          <w:bCs/>
          <w:color w:val="000000"/>
          <w:lang w:eastAsia="en-US"/>
        </w:rPr>
        <w:tab/>
        <w:t xml:space="preserve">COUNCILMEMBERS:  </w:t>
      </w:r>
      <w:r w:rsidR="00894E4D">
        <w:rPr>
          <w:rFonts w:ascii="Source Sans Pro" w:eastAsia="Times New Roman" w:hAnsi="Source Sans Pro" w:cstheme="minorHAnsi"/>
          <w:color w:val="000000"/>
          <w:lang w:eastAsia="en-US"/>
        </w:rPr>
        <w:t>NONE</w:t>
      </w:r>
    </w:p>
    <w:p w14:paraId="57BBF218" w14:textId="48E41071" w:rsidR="008C3F54" w:rsidRPr="00D64463" w:rsidRDefault="008C3F54" w:rsidP="00341CB6">
      <w:pPr>
        <w:pStyle w:val="NoSpacing"/>
        <w:jc w:val="both"/>
        <w:rPr>
          <w:rFonts w:ascii="Source Sans Pro" w:hAnsi="Source Sans Pro" w:cstheme="minorHAnsi"/>
        </w:rPr>
      </w:pPr>
    </w:p>
    <w:p w14:paraId="604361E0" w14:textId="77777777" w:rsidR="009F2A6C" w:rsidRPr="00D64463" w:rsidRDefault="009F2A6C" w:rsidP="00B32803">
      <w:pPr>
        <w:numPr>
          <w:ilvl w:val="0"/>
          <w:numId w:val="4"/>
        </w:numPr>
        <w:suppressAutoHyphens w:val="0"/>
        <w:autoSpaceDE w:val="0"/>
        <w:autoSpaceDN w:val="0"/>
        <w:adjustRightInd w:val="0"/>
        <w:spacing w:after="0" w:line="240" w:lineRule="auto"/>
        <w:jc w:val="both"/>
        <w:rPr>
          <w:rFonts w:ascii="Source Sans Pro" w:eastAsia="Times New Roman" w:hAnsi="Source Sans Pro" w:cstheme="minorHAnsi"/>
          <w:color w:val="000000"/>
          <w:lang w:eastAsia="en-US"/>
        </w:rPr>
      </w:pPr>
      <w:r w:rsidRPr="00D64463">
        <w:rPr>
          <w:rFonts w:ascii="Source Sans Pro" w:eastAsia="Times New Roman" w:hAnsi="Source Sans Pro" w:cstheme="minorHAnsi"/>
          <w:b/>
          <w:color w:val="000000"/>
          <w:lang w:eastAsia="en-US"/>
        </w:rPr>
        <w:t>WAIVER OF TEXT.</w:t>
      </w:r>
      <w:r w:rsidRPr="00D64463">
        <w:rPr>
          <w:rFonts w:ascii="Source Sans Pro" w:eastAsia="Times New Roman" w:hAnsi="Source Sans Pro" w:cstheme="minorHAnsi"/>
          <w:color w:val="000000"/>
          <w:lang w:eastAsia="en-US"/>
        </w:rPr>
        <w:t xml:space="preserve"> This item is to waive the reading of the text of all ordinances and resolutions introduced and adopted at this meeting. Ordinances and resolutions shall be introduced or adopted by title. </w:t>
      </w:r>
    </w:p>
    <w:p w14:paraId="140EC271" w14:textId="77777777" w:rsidR="009F2A6C" w:rsidRPr="00D64463" w:rsidRDefault="009F2A6C" w:rsidP="00341CB6">
      <w:pPr>
        <w:suppressAutoHyphens w:val="0"/>
        <w:autoSpaceDE w:val="0"/>
        <w:autoSpaceDN w:val="0"/>
        <w:adjustRightInd w:val="0"/>
        <w:spacing w:after="0" w:line="240" w:lineRule="auto"/>
        <w:jc w:val="both"/>
        <w:rPr>
          <w:rFonts w:ascii="Source Sans Pro" w:hAnsi="Source Sans Pro" w:cstheme="minorHAnsi"/>
          <w:color w:val="000000"/>
          <w:lang w:eastAsia="en-US"/>
        </w:rPr>
      </w:pPr>
    </w:p>
    <w:p w14:paraId="3FD500CA" w14:textId="15F180A0" w:rsidR="009F2A6C" w:rsidRPr="00D64463" w:rsidRDefault="009F2A6C" w:rsidP="00DA0777">
      <w:pPr>
        <w:numPr>
          <w:ilvl w:val="0"/>
          <w:numId w:val="4"/>
        </w:numPr>
        <w:suppressAutoHyphens w:val="0"/>
        <w:autoSpaceDE w:val="0"/>
        <w:autoSpaceDN w:val="0"/>
        <w:adjustRightInd w:val="0"/>
        <w:spacing w:after="0" w:line="240" w:lineRule="auto"/>
        <w:jc w:val="both"/>
        <w:rPr>
          <w:rFonts w:ascii="Source Sans Pro" w:eastAsia="Times New Roman" w:hAnsi="Source Sans Pro" w:cstheme="minorHAnsi"/>
          <w:color w:val="000000"/>
          <w:lang w:eastAsia="en-US"/>
        </w:rPr>
      </w:pPr>
      <w:r w:rsidRPr="00D64463">
        <w:rPr>
          <w:rFonts w:ascii="Source Sans Pro" w:eastAsia="Times New Roman" w:hAnsi="Source Sans Pro" w:cstheme="minorHAnsi"/>
          <w:b/>
          <w:color w:val="000000"/>
          <w:lang w:eastAsia="en-US"/>
        </w:rPr>
        <w:t xml:space="preserve">APPROVAL OF MINUTES. </w:t>
      </w:r>
      <w:r w:rsidR="00DA0777" w:rsidRPr="00D64463">
        <w:rPr>
          <w:rFonts w:ascii="Source Sans Pro" w:eastAsia="Times New Roman" w:hAnsi="Source Sans Pro" w:cstheme="minorHAnsi"/>
          <w:color w:val="000000"/>
          <w:lang w:eastAsia="en-US"/>
        </w:rPr>
        <w:t>A</w:t>
      </w:r>
      <w:r w:rsidR="00952FBB">
        <w:rPr>
          <w:rFonts w:ascii="Source Sans Pro" w:eastAsia="Times New Roman" w:hAnsi="Source Sans Pro" w:cstheme="minorHAnsi"/>
          <w:color w:val="000000"/>
          <w:lang w:eastAsia="en-US"/>
        </w:rPr>
        <w:t>pproved</w:t>
      </w:r>
      <w:r w:rsidR="00DA0777" w:rsidRPr="00D64463">
        <w:rPr>
          <w:rFonts w:ascii="Source Sans Pro" w:eastAsia="Times New Roman" w:hAnsi="Source Sans Pro" w:cstheme="minorHAnsi"/>
          <w:color w:val="000000"/>
          <w:lang w:eastAsia="en-US"/>
        </w:rPr>
        <w:t xml:space="preserve"> </w:t>
      </w:r>
      <w:r w:rsidR="001F046F" w:rsidRPr="00D64463">
        <w:rPr>
          <w:rFonts w:ascii="Source Sans Pro" w:eastAsia="Times New Roman" w:hAnsi="Source Sans Pro" w:cstheme="minorHAnsi"/>
          <w:color w:val="000000"/>
          <w:lang w:eastAsia="en-US"/>
        </w:rPr>
        <w:t xml:space="preserve">the minutes of </w:t>
      </w:r>
      <w:r w:rsidR="00894E4D">
        <w:rPr>
          <w:rFonts w:ascii="Source Sans Pro" w:eastAsia="Times New Roman" w:hAnsi="Source Sans Pro" w:cstheme="minorHAnsi"/>
          <w:color w:val="000000"/>
          <w:lang w:eastAsia="en-US"/>
        </w:rPr>
        <w:t>regular</w:t>
      </w:r>
      <w:r w:rsidR="001F046F" w:rsidRPr="00D64463">
        <w:rPr>
          <w:rFonts w:ascii="Source Sans Pro" w:eastAsia="Times New Roman" w:hAnsi="Source Sans Pro" w:cstheme="minorHAnsi"/>
          <w:color w:val="000000"/>
          <w:lang w:eastAsia="en-US"/>
        </w:rPr>
        <w:t xml:space="preserve"> City Council meetings on </w:t>
      </w:r>
      <w:r w:rsidR="00711D55">
        <w:rPr>
          <w:rFonts w:ascii="Source Sans Pro" w:eastAsia="Times New Roman" w:hAnsi="Source Sans Pro" w:cstheme="minorHAnsi"/>
          <w:color w:val="000000"/>
          <w:lang w:eastAsia="en-US"/>
        </w:rPr>
        <w:t>October</w:t>
      </w:r>
      <w:r w:rsidR="00894E4D">
        <w:rPr>
          <w:rFonts w:ascii="Source Sans Pro" w:eastAsia="Times New Roman" w:hAnsi="Source Sans Pro" w:cstheme="minorHAnsi"/>
          <w:color w:val="000000"/>
          <w:lang w:eastAsia="en-US"/>
        </w:rPr>
        <w:t xml:space="preserve"> </w:t>
      </w:r>
      <w:r w:rsidR="005B7B07">
        <w:rPr>
          <w:rFonts w:ascii="Source Sans Pro" w:eastAsia="Times New Roman" w:hAnsi="Source Sans Pro" w:cstheme="minorHAnsi"/>
          <w:color w:val="000000"/>
          <w:lang w:eastAsia="en-US"/>
        </w:rPr>
        <w:t>24</w:t>
      </w:r>
      <w:r w:rsidR="00894E4D">
        <w:rPr>
          <w:rFonts w:ascii="Source Sans Pro" w:eastAsia="Times New Roman" w:hAnsi="Source Sans Pro" w:cstheme="minorHAnsi"/>
          <w:color w:val="000000"/>
          <w:lang w:eastAsia="en-US"/>
        </w:rPr>
        <w:t>, 2023.</w:t>
      </w:r>
      <w:r w:rsidR="00D64463">
        <w:rPr>
          <w:rFonts w:ascii="Source Sans Pro" w:eastAsia="Times New Roman" w:hAnsi="Source Sans Pro" w:cstheme="minorHAnsi"/>
          <w:color w:val="000000"/>
          <w:lang w:eastAsia="en-US"/>
        </w:rPr>
        <w:t xml:space="preserve"> </w:t>
      </w:r>
    </w:p>
    <w:p w14:paraId="2F790F51" w14:textId="77777777" w:rsidR="00DA0777" w:rsidRPr="00D64463" w:rsidRDefault="00DA0777" w:rsidP="00DA0777">
      <w:pPr>
        <w:suppressAutoHyphens w:val="0"/>
        <w:autoSpaceDE w:val="0"/>
        <w:autoSpaceDN w:val="0"/>
        <w:adjustRightInd w:val="0"/>
        <w:spacing w:after="0" w:line="240" w:lineRule="auto"/>
        <w:ind w:left="720"/>
        <w:jc w:val="both"/>
        <w:rPr>
          <w:rFonts w:ascii="Source Sans Pro" w:eastAsia="Times New Roman" w:hAnsi="Source Sans Pro" w:cstheme="minorHAnsi"/>
          <w:color w:val="000000"/>
          <w:lang w:eastAsia="en-US"/>
        </w:rPr>
      </w:pPr>
    </w:p>
    <w:p w14:paraId="4258E48F" w14:textId="7A0D955D" w:rsidR="00DA0777" w:rsidRPr="00D64463" w:rsidRDefault="009F2A6C" w:rsidP="00DA0777">
      <w:pPr>
        <w:numPr>
          <w:ilvl w:val="0"/>
          <w:numId w:val="4"/>
        </w:numPr>
        <w:suppressAutoHyphens w:val="0"/>
        <w:autoSpaceDE w:val="0"/>
        <w:autoSpaceDN w:val="0"/>
        <w:adjustRightInd w:val="0"/>
        <w:spacing w:after="0" w:line="240" w:lineRule="auto"/>
        <w:jc w:val="both"/>
        <w:rPr>
          <w:rFonts w:ascii="Source Sans Pro" w:eastAsia="Times New Roman" w:hAnsi="Source Sans Pro" w:cstheme="minorHAnsi"/>
          <w:color w:val="000000"/>
          <w:lang w:eastAsia="en-US"/>
        </w:rPr>
      </w:pPr>
      <w:r w:rsidRPr="00D64463">
        <w:rPr>
          <w:rFonts w:ascii="Source Sans Pro" w:eastAsia="Times New Roman" w:hAnsi="Source Sans Pro" w:cstheme="minorHAnsi"/>
          <w:b/>
          <w:color w:val="000000"/>
          <w:lang w:eastAsia="en-US"/>
        </w:rPr>
        <w:t>APPROVAL OF WARRANTS.</w:t>
      </w:r>
      <w:r w:rsidRPr="00D64463">
        <w:rPr>
          <w:rFonts w:ascii="Source Sans Pro" w:eastAsia="Times New Roman" w:hAnsi="Source Sans Pro" w:cstheme="minorHAnsi"/>
          <w:color w:val="000000"/>
          <w:lang w:eastAsia="en-US"/>
        </w:rPr>
        <w:t xml:space="preserve"> Approved</w:t>
      </w:r>
      <w:r w:rsidRPr="00D64463">
        <w:rPr>
          <w:rFonts w:ascii="Source Sans Pro" w:eastAsia="Times New Roman" w:hAnsi="Source Sans Pro" w:cstheme="minorHAnsi"/>
          <w:color w:val="000000"/>
          <w:kern w:val="2"/>
          <w:lang w:eastAsia="en-US"/>
        </w:rPr>
        <w:t xml:space="preserve"> </w:t>
      </w:r>
      <w:r w:rsidRPr="00D64463">
        <w:rPr>
          <w:rFonts w:ascii="Source Sans Pro" w:eastAsia="Times New Roman" w:hAnsi="Source Sans Pro" w:cstheme="minorHAnsi"/>
          <w:color w:val="000000"/>
          <w:lang w:eastAsia="en-US"/>
        </w:rPr>
        <w:t xml:space="preserve">City Council, Successor Agency, and Fire Protection District warrants dated </w:t>
      </w:r>
      <w:r w:rsidR="00CD02FE">
        <w:rPr>
          <w:rFonts w:ascii="Source Sans Pro" w:eastAsia="Times New Roman" w:hAnsi="Source Sans Pro" w:cstheme="minorHAnsi"/>
          <w:color w:val="000000"/>
          <w:lang w:eastAsia="en-US"/>
        </w:rPr>
        <w:t xml:space="preserve">November </w:t>
      </w:r>
      <w:r w:rsidR="00D64463">
        <w:rPr>
          <w:rFonts w:ascii="Source Sans Pro" w:eastAsia="Times New Roman" w:hAnsi="Source Sans Pro" w:cstheme="minorHAnsi"/>
          <w:color w:val="000000"/>
          <w:lang w:eastAsia="en-US"/>
        </w:rPr>
        <w:t>2023.</w:t>
      </w:r>
    </w:p>
    <w:p w14:paraId="31CA688C" w14:textId="4786B218" w:rsidR="00135816" w:rsidRPr="00973AFF" w:rsidRDefault="00DA402B" w:rsidP="00135816">
      <w:pPr>
        <w:numPr>
          <w:ilvl w:val="0"/>
          <w:numId w:val="4"/>
        </w:numPr>
        <w:suppressAutoHyphens w:val="0"/>
        <w:autoSpaceDE w:val="0"/>
        <w:autoSpaceDN w:val="0"/>
        <w:adjustRightInd w:val="0"/>
        <w:spacing w:before="240" w:after="0" w:line="240" w:lineRule="auto"/>
        <w:jc w:val="both"/>
        <w:rPr>
          <w:rFonts w:ascii="Source Sans Pro" w:eastAsia="Times New Roman" w:hAnsi="Source Sans Pro" w:cstheme="minorHAnsi"/>
          <w:b/>
          <w:bCs/>
          <w:color w:val="000000"/>
          <w:lang w:eastAsia="en-US"/>
        </w:rPr>
      </w:pPr>
      <w:r>
        <w:rPr>
          <w:rFonts w:ascii="Source Sans Pro" w:eastAsia="Times New Roman" w:hAnsi="Source Sans Pro" w:cstheme="minorHAnsi"/>
          <w:b/>
          <w:bCs/>
          <w:color w:val="000000"/>
          <w:lang w:eastAsia="en-US"/>
        </w:rPr>
        <w:t>RESOLUTION NO. 2023-</w:t>
      </w:r>
      <w:r w:rsidR="007B1621">
        <w:rPr>
          <w:rFonts w:ascii="Source Sans Pro" w:eastAsia="Times New Roman" w:hAnsi="Source Sans Pro" w:cstheme="minorHAnsi"/>
          <w:b/>
          <w:bCs/>
          <w:color w:val="000000"/>
          <w:lang w:eastAsia="en-US"/>
        </w:rPr>
        <w:t>9237</w:t>
      </w:r>
      <w:r>
        <w:rPr>
          <w:rFonts w:ascii="Source Sans Pro" w:eastAsia="Times New Roman" w:hAnsi="Source Sans Pro" w:cstheme="minorHAnsi"/>
          <w:b/>
          <w:bCs/>
          <w:color w:val="000000"/>
          <w:lang w:eastAsia="en-US"/>
        </w:rPr>
        <w:t xml:space="preserve"> – </w:t>
      </w:r>
      <w:r w:rsidR="007B1621">
        <w:rPr>
          <w:rFonts w:ascii="Source Sans Pro" w:eastAsia="Times New Roman" w:hAnsi="Source Sans Pro" w:cstheme="minorHAnsi"/>
          <w:b/>
          <w:bCs/>
          <w:color w:val="000000"/>
          <w:lang w:eastAsia="en-US"/>
        </w:rPr>
        <w:t>CANCELLATION OF THE NOVEMBER 28, 2023</w:t>
      </w:r>
      <w:r w:rsidR="00F36FFF">
        <w:rPr>
          <w:rFonts w:ascii="Source Sans Pro" w:eastAsia="Times New Roman" w:hAnsi="Source Sans Pro" w:cstheme="minorHAnsi"/>
          <w:b/>
          <w:bCs/>
          <w:color w:val="000000"/>
          <w:lang w:eastAsia="en-US"/>
        </w:rPr>
        <w:t>,</w:t>
      </w:r>
      <w:r w:rsidR="007B1621">
        <w:rPr>
          <w:rFonts w:ascii="Source Sans Pro" w:eastAsia="Times New Roman" w:hAnsi="Source Sans Pro" w:cstheme="minorHAnsi"/>
          <w:b/>
          <w:bCs/>
          <w:color w:val="000000"/>
          <w:lang w:eastAsia="en-US"/>
        </w:rPr>
        <w:t xml:space="preserve"> REGULAR CIT COUNCIL MEETING</w:t>
      </w:r>
      <w:r w:rsidR="00F36FFF">
        <w:rPr>
          <w:rFonts w:ascii="Source Sans Pro" w:eastAsia="Times New Roman" w:hAnsi="Source Sans Pro" w:cstheme="minorHAnsi"/>
          <w:b/>
          <w:bCs/>
          <w:color w:val="000000"/>
          <w:lang w:eastAsia="en-US"/>
        </w:rPr>
        <w:t xml:space="preserve">. </w:t>
      </w:r>
      <w:r w:rsidR="0060150A">
        <w:rPr>
          <w:rFonts w:ascii="Source Sans Pro" w:eastAsia="Times New Roman" w:hAnsi="Source Sans Pro" w:cstheme="minorHAnsi"/>
          <w:color w:val="000000"/>
          <w:lang w:eastAsia="en-US"/>
        </w:rPr>
        <w:t xml:space="preserve">Adopt </w:t>
      </w:r>
      <w:r w:rsidR="002331BF">
        <w:rPr>
          <w:rFonts w:ascii="Source Sans Pro" w:eastAsia="Times New Roman" w:hAnsi="Source Sans Pro" w:cstheme="minorHAnsi"/>
          <w:color w:val="000000"/>
          <w:lang w:eastAsia="en-US"/>
        </w:rPr>
        <w:t xml:space="preserve">resolution </w:t>
      </w:r>
      <w:r w:rsidR="00F36FFF">
        <w:rPr>
          <w:rFonts w:ascii="Source Sans Pro" w:eastAsia="Times New Roman" w:hAnsi="Source Sans Pro" w:cstheme="minorHAnsi"/>
          <w:color w:val="000000"/>
          <w:lang w:eastAsia="en-US"/>
        </w:rPr>
        <w:t xml:space="preserve">cancelling the November 28, 2023, regular City Council meeting. </w:t>
      </w:r>
      <w:r w:rsidR="00135816">
        <w:rPr>
          <w:rFonts w:ascii="Source Sans Pro" w:eastAsia="Times New Roman" w:hAnsi="Source Sans Pro" w:cstheme="minorHAnsi"/>
          <w:color w:val="000000"/>
          <w:lang w:eastAsia="en-US"/>
        </w:rPr>
        <w:t xml:space="preserve"> </w:t>
      </w:r>
    </w:p>
    <w:p w14:paraId="6C8C3F60" w14:textId="781E6408" w:rsidR="008C09EF" w:rsidRDefault="001B36E1" w:rsidP="0C2FDE56">
      <w:pPr>
        <w:numPr>
          <w:ilvl w:val="0"/>
          <w:numId w:val="4"/>
        </w:numPr>
        <w:suppressAutoHyphens w:val="0"/>
        <w:autoSpaceDE w:val="0"/>
        <w:autoSpaceDN w:val="0"/>
        <w:adjustRightInd w:val="0"/>
        <w:spacing w:before="240" w:after="0" w:line="240" w:lineRule="auto"/>
        <w:jc w:val="both"/>
        <w:rPr>
          <w:rFonts w:ascii="Source Sans Pro" w:eastAsia="Times New Roman" w:hAnsi="Source Sans Pro" w:cstheme="minorBidi"/>
          <w:color w:val="000000"/>
          <w:lang w:eastAsia="en-US"/>
        </w:rPr>
      </w:pPr>
      <w:r w:rsidRPr="0C2FDE56">
        <w:rPr>
          <w:rFonts w:ascii="Source Sans Pro" w:eastAsia="Times New Roman" w:hAnsi="Source Sans Pro" w:cstheme="minorBidi"/>
          <w:b/>
          <w:bCs/>
          <w:color w:val="000000" w:themeColor="text1"/>
          <w:lang w:eastAsia="en-US"/>
        </w:rPr>
        <w:t>ORDINANCE</w:t>
      </w:r>
      <w:r w:rsidR="00A13CE5" w:rsidRPr="0C2FDE56">
        <w:rPr>
          <w:rFonts w:ascii="Source Sans Pro" w:eastAsia="Times New Roman" w:hAnsi="Source Sans Pro" w:cstheme="minorBidi"/>
          <w:b/>
          <w:bCs/>
          <w:color w:val="000000" w:themeColor="text1"/>
          <w:lang w:eastAsia="en-US"/>
        </w:rPr>
        <w:t xml:space="preserve"> NO.</w:t>
      </w:r>
      <w:r w:rsidR="00031F88" w:rsidRPr="0C2FDE56">
        <w:rPr>
          <w:rFonts w:ascii="Source Sans Pro" w:eastAsia="Times New Roman" w:hAnsi="Source Sans Pro" w:cstheme="minorBidi"/>
          <w:b/>
          <w:bCs/>
          <w:color w:val="000000" w:themeColor="text1"/>
          <w:lang w:eastAsia="en-US"/>
        </w:rPr>
        <w:t xml:space="preserve"> 2023-</w:t>
      </w:r>
      <w:r w:rsidR="00E82A9A" w:rsidRPr="0C2FDE56">
        <w:rPr>
          <w:rFonts w:ascii="Source Sans Pro" w:eastAsia="Times New Roman" w:hAnsi="Source Sans Pro" w:cstheme="minorBidi"/>
          <w:b/>
          <w:bCs/>
          <w:color w:val="000000" w:themeColor="text1"/>
          <w:lang w:eastAsia="en-US"/>
        </w:rPr>
        <w:t>1536</w:t>
      </w:r>
      <w:r w:rsidR="00031F88" w:rsidRPr="0C2FDE56">
        <w:rPr>
          <w:rFonts w:ascii="Source Sans Pro" w:eastAsia="Times New Roman" w:hAnsi="Source Sans Pro" w:cstheme="minorBidi"/>
          <w:b/>
          <w:bCs/>
          <w:color w:val="000000" w:themeColor="text1"/>
          <w:lang w:eastAsia="en-US"/>
        </w:rPr>
        <w:t xml:space="preserve"> – </w:t>
      </w:r>
      <w:r w:rsidR="0074107C" w:rsidRPr="0C2FDE56">
        <w:rPr>
          <w:rFonts w:ascii="Source Sans Pro" w:eastAsia="Times New Roman" w:hAnsi="Source Sans Pro" w:cstheme="minorBidi"/>
          <w:b/>
          <w:bCs/>
          <w:color w:val="000000" w:themeColor="text1"/>
          <w:lang w:eastAsia="en-US"/>
        </w:rPr>
        <w:t>SECOND READING OF ORDINANCE FOR CHANGE IN ZONING DESIGNATION</w:t>
      </w:r>
      <w:r w:rsidR="00386F0E" w:rsidRPr="0C2FDE56">
        <w:rPr>
          <w:rFonts w:ascii="Source Sans Pro" w:eastAsia="Times New Roman" w:hAnsi="Source Sans Pro" w:cstheme="minorBidi"/>
          <w:b/>
          <w:bCs/>
          <w:color w:val="000000" w:themeColor="text1"/>
          <w:lang w:eastAsia="en-US"/>
        </w:rPr>
        <w:t xml:space="preserve"> </w:t>
      </w:r>
      <w:r w:rsidR="0004413F" w:rsidRPr="0C2FDE56">
        <w:rPr>
          <w:rFonts w:ascii="Source Sans Pro" w:eastAsia="Times New Roman" w:hAnsi="Source Sans Pro" w:cstheme="minorBidi"/>
          <w:b/>
          <w:bCs/>
          <w:color w:val="000000" w:themeColor="text1"/>
          <w:lang w:eastAsia="en-US"/>
        </w:rPr>
        <w:t>(REZONE R</w:t>
      </w:r>
      <w:r w:rsidR="004B489B" w:rsidRPr="0C2FDE56">
        <w:rPr>
          <w:rFonts w:ascii="Source Sans Pro" w:eastAsia="Times New Roman" w:hAnsi="Source Sans Pro" w:cstheme="minorBidi"/>
          <w:b/>
          <w:bCs/>
          <w:color w:val="000000" w:themeColor="text1"/>
          <w:lang w:eastAsia="en-US"/>
        </w:rPr>
        <w:t>22-0004) FOR 0.33 ACRES FROM COMMERCIAL (C) TO MULTIFAMILY RESIDENTIAL (R</w:t>
      </w:r>
      <w:r w:rsidR="002B4D14" w:rsidRPr="0C2FDE56">
        <w:rPr>
          <w:rFonts w:ascii="Source Sans Pro" w:eastAsia="Times New Roman" w:hAnsi="Source Sans Pro" w:cstheme="minorBidi"/>
          <w:b/>
          <w:bCs/>
          <w:color w:val="000000" w:themeColor="text1"/>
          <w:lang w:eastAsia="en-US"/>
        </w:rPr>
        <w:t>-3-6).</w:t>
      </w:r>
      <w:r w:rsidR="00101A5E" w:rsidRPr="0C2FDE56">
        <w:rPr>
          <w:rFonts w:ascii="Source Sans Pro" w:eastAsia="Times New Roman" w:hAnsi="Source Sans Pro" w:cstheme="minorBidi"/>
          <w:b/>
          <w:bCs/>
          <w:color w:val="000000" w:themeColor="text1"/>
          <w:lang w:eastAsia="en-US"/>
        </w:rPr>
        <w:t xml:space="preserve"> </w:t>
      </w:r>
      <w:r w:rsidR="00090B94" w:rsidRPr="0C2FDE56">
        <w:rPr>
          <w:rFonts w:ascii="Source Sans Pro" w:eastAsia="Times New Roman" w:hAnsi="Source Sans Pro" w:cstheme="minorBidi"/>
          <w:color w:val="000000" w:themeColor="text1"/>
          <w:lang w:eastAsia="en-US"/>
        </w:rPr>
        <w:t>Adopt</w:t>
      </w:r>
      <w:r w:rsidR="74E56F8E" w:rsidRPr="0C2FDE56">
        <w:rPr>
          <w:rFonts w:ascii="Source Sans Pro" w:eastAsia="Times New Roman" w:hAnsi="Source Sans Pro" w:cstheme="minorBidi"/>
          <w:color w:val="000000" w:themeColor="text1"/>
          <w:lang w:eastAsia="en-US"/>
        </w:rPr>
        <w:t>ed</w:t>
      </w:r>
      <w:r w:rsidR="00090B94" w:rsidRPr="0C2FDE56">
        <w:rPr>
          <w:rFonts w:ascii="Source Sans Pro" w:eastAsia="Times New Roman" w:hAnsi="Source Sans Pro" w:cstheme="minorBidi"/>
          <w:color w:val="000000" w:themeColor="text1"/>
          <w:lang w:eastAsia="en-US"/>
        </w:rPr>
        <w:t xml:space="preserve"> </w:t>
      </w:r>
      <w:r w:rsidR="002B4D14" w:rsidRPr="0C2FDE56">
        <w:rPr>
          <w:rFonts w:ascii="Source Sans Pro" w:eastAsia="Times New Roman" w:hAnsi="Source Sans Pro" w:cstheme="minorBidi"/>
          <w:color w:val="000000" w:themeColor="text1"/>
          <w:lang w:eastAsia="en-US"/>
        </w:rPr>
        <w:t>(second reading) of Ordinance for change z</w:t>
      </w:r>
      <w:r w:rsidR="00291FA9" w:rsidRPr="0C2FDE56">
        <w:rPr>
          <w:rFonts w:ascii="Source Sans Pro" w:eastAsia="Times New Roman" w:hAnsi="Source Sans Pro" w:cstheme="minorBidi"/>
          <w:color w:val="000000" w:themeColor="text1"/>
          <w:lang w:eastAsia="en-US"/>
        </w:rPr>
        <w:t>oning designation (Rezone R22-0004) for 0.33-acres from Commercial (C) to Multi</w:t>
      </w:r>
      <w:r w:rsidR="003A5B46" w:rsidRPr="0C2FDE56">
        <w:rPr>
          <w:rFonts w:ascii="Source Sans Pro" w:eastAsia="Times New Roman" w:hAnsi="Source Sans Pro" w:cstheme="minorBidi"/>
          <w:color w:val="000000" w:themeColor="text1"/>
          <w:lang w:eastAsia="en-US"/>
        </w:rPr>
        <w:t xml:space="preserve">family Residential (R-3-6). </w:t>
      </w:r>
    </w:p>
    <w:p w14:paraId="7CD9F1A5" w14:textId="54015F11" w:rsidR="008C09EF" w:rsidRPr="00D64463" w:rsidRDefault="001A69B0" w:rsidP="0C2FDE56">
      <w:pPr>
        <w:numPr>
          <w:ilvl w:val="0"/>
          <w:numId w:val="4"/>
        </w:numPr>
        <w:suppressAutoHyphens w:val="0"/>
        <w:autoSpaceDE w:val="0"/>
        <w:autoSpaceDN w:val="0"/>
        <w:adjustRightInd w:val="0"/>
        <w:spacing w:before="240" w:after="0" w:line="240" w:lineRule="auto"/>
        <w:jc w:val="both"/>
        <w:rPr>
          <w:rFonts w:ascii="Source Sans Pro" w:eastAsia="Times New Roman" w:hAnsi="Source Sans Pro" w:cstheme="minorBidi"/>
          <w:color w:val="000000"/>
          <w:lang w:eastAsia="en-US"/>
        </w:rPr>
      </w:pPr>
      <w:r w:rsidRPr="0C2FDE56">
        <w:rPr>
          <w:rFonts w:ascii="Source Sans Pro" w:eastAsia="Times New Roman" w:hAnsi="Source Sans Pro" w:cstheme="minorBidi"/>
          <w:b/>
          <w:bCs/>
          <w:color w:val="000000" w:themeColor="text1"/>
          <w:lang w:eastAsia="en-US"/>
        </w:rPr>
        <w:t>ORDINANCE</w:t>
      </w:r>
      <w:r w:rsidR="00E446E3" w:rsidRPr="0C2FDE56">
        <w:rPr>
          <w:rFonts w:ascii="Source Sans Pro" w:eastAsia="Times New Roman" w:hAnsi="Source Sans Pro" w:cstheme="minorBidi"/>
          <w:b/>
          <w:bCs/>
          <w:color w:val="000000" w:themeColor="text1"/>
          <w:lang w:eastAsia="en-US"/>
        </w:rPr>
        <w:t xml:space="preserve"> NO. 2023-</w:t>
      </w:r>
      <w:r w:rsidRPr="0C2FDE56">
        <w:rPr>
          <w:rFonts w:ascii="Source Sans Pro" w:eastAsia="Times New Roman" w:hAnsi="Source Sans Pro" w:cstheme="minorBidi"/>
          <w:b/>
          <w:bCs/>
          <w:color w:val="000000" w:themeColor="text1"/>
          <w:lang w:eastAsia="en-US"/>
        </w:rPr>
        <w:t>1537</w:t>
      </w:r>
      <w:r w:rsidR="00E446E3" w:rsidRPr="0C2FDE56">
        <w:rPr>
          <w:rFonts w:ascii="Source Sans Pro" w:eastAsia="Times New Roman" w:hAnsi="Source Sans Pro" w:cstheme="minorBidi"/>
          <w:b/>
          <w:bCs/>
          <w:color w:val="000000" w:themeColor="text1"/>
          <w:lang w:eastAsia="en-US"/>
        </w:rPr>
        <w:t xml:space="preserve"> – </w:t>
      </w:r>
      <w:r w:rsidR="003D3450" w:rsidRPr="0C2FDE56">
        <w:rPr>
          <w:rFonts w:ascii="Source Sans Pro" w:eastAsia="Times New Roman" w:hAnsi="Source Sans Pro" w:cstheme="minorBidi"/>
          <w:b/>
          <w:bCs/>
          <w:color w:val="000000" w:themeColor="text1"/>
          <w:lang w:eastAsia="en-US"/>
        </w:rPr>
        <w:t>SECOND READING OF ORDINANCE APPROVING A SPECIFIC PLAN FOR MIXED USE COMMERCIAL AND RESIDENTIAL DEVELOPMENT</w:t>
      </w:r>
      <w:r w:rsidR="00E328D3" w:rsidRPr="0C2FDE56">
        <w:rPr>
          <w:rFonts w:ascii="Source Sans Pro" w:eastAsia="Times New Roman" w:hAnsi="Source Sans Pro" w:cstheme="minorBidi"/>
          <w:b/>
          <w:bCs/>
          <w:color w:val="000000" w:themeColor="text1"/>
          <w:lang w:eastAsia="en-US"/>
        </w:rPr>
        <w:t xml:space="preserve"> (MARCOS SPECIFIC PLAN (SP22-0003).</w:t>
      </w:r>
      <w:r w:rsidR="0094698E" w:rsidRPr="0C2FDE56">
        <w:rPr>
          <w:rFonts w:ascii="Source Sans Pro" w:eastAsia="Times New Roman" w:hAnsi="Source Sans Pro" w:cstheme="minorBidi"/>
          <w:b/>
          <w:bCs/>
          <w:color w:val="000000" w:themeColor="text1"/>
          <w:lang w:eastAsia="en-US"/>
        </w:rPr>
        <w:t xml:space="preserve"> </w:t>
      </w:r>
      <w:r w:rsidR="00AA7829" w:rsidRPr="0C2FDE56">
        <w:rPr>
          <w:rFonts w:ascii="Source Sans Pro" w:eastAsia="Times New Roman" w:hAnsi="Source Sans Pro" w:cstheme="minorBidi"/>
          <w:color w:val="000000" w:themeColor="text1"/>
          <w:lang w:eastAsia="en-US"/>
        </w:rPr>
        <w:t>Adopt</w:t>
      </w:r>
      <w:r w:rsidR="3ABB87B5" w:rsidRPr="0C2FDE56">
        <w:rPr>
          <w:rFonts w:ascii="Source Sans Pro" w:eastAsia="Times New Roman" w:hAnsi="Source Sans Pro" w:cstheme="minorBidi"/>
          <w:color w:val="000000" w:themeColor="text1"/>
          <w:lang w:eastAsia="en-US"/>
        </w:rPr>
        <w:t>ed</w:t>
      </w:r>
      <w:r w:rsidR="00AA7829" w:rsidRPr="0C2FDE56">
        <w:rPr>
          <w:rFonts w:ascii="Source Sans Pro" w:eastAsia="Times New Roman" w:hAnsi="Source Sans Pro" w:cstheme="minorBidi"/>
          <w:color w:val="000000" w:themeColor="text1"/>
          <w:lang w:eastAsia="en-US"/>
        </w:rPr>
        <w:t xml:space="preserve"> </w:t>
      </w:r>
      <w:r w:rsidR="00E328D3" w:rsidRPr="0C2FDE56">
        <w:rPr>
          <w:rFonts w:ascii="Source Sans Pro" w:eastAsia="Times New Roman" w:hAnsi="Source Sans Pro" w:cstheme="minorBidi"/>
          <w:color w:val="000000" w:themeColor="text1"/>
          <w:lang w:eastAsia="en-US"/>
        </w:rPr>
        <w:t>(</w:t>
      </w:r>
      <w:r w:rsidR="00957832" w:rsidRPr="0C2FDE56">
        <w:rPr>
          <w:rFonts w:ascii="Source Sans Pro" w:eastAsia="Times New Roman" w:hAnsi="Source Sans Pro" w:cstheme="minorBidi"/>
          <w:color w:val="000000" w:themeColor="text1"/>
          <w:lang w:eastAsia="en-US"/>
        </w:rPr>
        <w:t xml:space="preserve">second reading) Ordinance to approve the Marcos Specific Plan (Specific Plan SP22-0003) to establish development guidelines and serve as the primary land use, policy, and regulatory document for the project site. </w:t>
      </w:r>
    </w:p>
    <w:p w14:paraId="48F15630" w14:textId="496AF6A9" w:rsidR="00302705" w:rsidRPr="005F061C" w:rsidRDefault="0085112A" w:rsidP="0C2FDE56">
      <w:pPr>
        <w:numPr>
          <w:ilvl w:val="0"/>
          <w:numId w:val="4"/>
        </w:numPr>
        <w:suppressAutoHyphens w:val="0"/>
        <w:autoSpaceDE w:val="0"/>
        <w:autoSpaceDN w:val="0"/>
        <w:adjustRightInd w:val="0"/>
        <w:spacing w:before="240" w:after="0" w:line="240" w:lineRule="auto"/>
        <w:jc w:val="both"/>
        <w:rPr>
          <w:rFonts w:ascii="Source Sans Pro" w:eastAsia="Times New Roman" w:hAnsi="Source Sans Pro" w:cstheme="minorBidi"/>
          <w:b/>
          <w:bCs/>
          <w:color w:val="000000"/>
          <w:lang w:eastAsia="en-US"/>
        </w:rPr>
      </w:pPr>
      <w:r w:rsidRPr="0C2FDE56">
        <w:rPr>
          <w:rFonts w:ascii="Source Sans Pro" w:eastAsia="Times New Roman" w:hAnsi="Source Sans Pro" w:cstheme="minorBidi"/>
          <w:b/>
          <w:bCs/>
          <w:color w:val="000000" w:themeColor="text1"/>
          <w:lang w:eastAsia="en-US"/>
        </w:rPr>
        <w:t>ORDINANCE</w:t>
      </w:r>
      <w:r w:rsidR="001559B2" w:rsidRPr="0C2FDE56">
        <w:rPr>
          <w:rFonts w:ascii="Source Sans Pro" w:eastAsia="Times New Roman" w:hAnsi="Source Sans Pro" w:cstheme="minorBidi"/>
          <w:b/>
          <w:bCs/>
          <w:color w:val="000000" w:themeColor="text1"/>
          <w:lang w:eastAsia="en-US"/>
        </w:rPr>
        <w:t xml:space="preserve"> NO. 2023-</w:t>
      </w:r>
      <w:r w:rsidRPr="0C2FDE56">
        <w:rPr>
          <w:rFonts w:ascii="Source Sans Pro" w:eastAsia="Times New Roman" w:hAnsi="Source Sans Pro" w:cstheme="minorBidi"/>
          <w:b/>
          <w:bCs/>
          <w:color w:val="000000" w:themeColor="text1"/>
          <w:lang w:eastAsia="en-US"/>
        </w:rPr>
        <w:t>1538</w:t>
      </w:r>
      <w:r w:rsidR="001559B2" w:rsidRPr="0C2FDE56">
        <w:rPr>
          <w:rFonts w:ascii="Source Sans Pro" w:eastAsia="Times New Roman" w:hAnsi="Source Sans Pro" w:cstheme="minorBidi"/>
          <w:b/>
          <w:bCs/>
          <w:color w:val="000000" w:themeColor="text1"/>
          <w:lang w:eastAsia="en-US"/>
        </w:rPr>
        <w:t xml:space="preserve"> – </w:t>
      </w:r>
      <w:r w:rsidRPr="0C2FDE56">
        <w:rPr>
          <w:rFonts w:ascii="Source Sans Pro" w:eastAsia="Times New Roman" w:hAnsi="Source Sans Pro" w:cstheme="minorBidi"/>
          <w:b/>
          <w:bCs/>
          <w:color w:val="000000" w:themeColor="text1"/>
          <w:lang w:eastAsia="en-US"/>
        </w:rPr>
        <w:t>SECOND READING OF ORDINANCE APPROVING A REZONE OF 12.06 ACRES FROM COMMECIAL (C) TO SPECIFIC PLAN AREA (SPA).</w:t>
      </w:r>
      <w:r w:rsidR="00BC3702" w:rsidRPr="0C2FDE56">
        <w:rPr>
          <w:rFonts w:ascii="Source Sans Pro" w:eastAsia="Times New Roman" w:hAnsi="Source Sans Pro" w:cstheme="minorBidi"/>
          <w:color w:val="000000" w:themeColor="text1"/>
          <w:lang w:eastAsia="en-US"/>
        </w:rPr>
        <w:t xml:space="preserve"> </w:t>
      </w:r>
      <w:bookmarkStart w:id="9" w:name="_Hlk131764563"/>
      <w:r w:rsidR="00E456D8" w:rsidRPr="0C2FDE56">
        <w:rPr>
          <w:rFonts w:ascii="Source Sans Pro" w:eastAsia="Times New Roman" w:hAnsi="Source Sans Pro" w:cstheme="minorBidi"/>
          <w:color w:val="000000" w:themeColor="text1"/>
          <w:lang w:eastAsia="en-US"/>
        </w:rPr>
        <w:t>Adopt</w:t>
      </w:r>
      <w:r w:rsidR="2C855C19" w:rsidRPr="0C2FDE56">
        <w:rPr>
          <w:rFonts w:ascii="Source Sans Pro" w:eastAsia="Times New Roman" w:hAnsi="Source Sans Pro" w:cstheme="minorBidi"/>
          <w:color w:val="000000" w:themeColor="text1"/>
          <w:lang w:eastAsia="en-US"/>
        </w:rPr>
        <w:t>ed</w:t>
      </w:r>
      <w:r w:rsidR="00E456D8" w:rsidRPr="0C2FDE56">
        <w:rPr>
          <w:rFonts w:ascii="Source Sans Pro" w:eastAsia="Times New Roman" w:hAnsi="Source Sans Pro" w:cstheme="minorBidi"/>
          <w:color w:val="000000" w:themeColor="text1"/>
          <w:lang w:eastAsia="en-US"/>
        </w:rPr>
        <w:t xml:space="preserve"> </w:t>
      </w:r>
      <w:r w:rsidRPr="0C2FDE56">
        <w:rPr>
          <w:rFonts w:ascii="Source Sans Pro" w:eastAsia="Times New Roman" w:hAnsi="Source Sans Pro" w:cstheme="minorBidi"/>
          <w:color w:val="000000" w:themeColor="text1"/>
          <w:lang w:eastAsia="en-US"/>
        </w:rPr>
        <w:t xml:space="preserve">(second reading) an </w:t>
      </w:r>
      <w:r w:rsidR="00D262AF" w:rsidRPr="0C2FDE56">
        <w:rPr>
          <w:rFonts w:ascii="Source Sans Pro" w:eastAsia="Times New Roman" w:hAnsi="Source Sans Pro" w:cstheme="minorBidi"/>
          <w:color w:val="000000" w:themeColor="text1"/>
          <w:lang w:eastAsia="en-US"/>
        </w:rPr>
        <w:t>ordinance approving a zone reclassification (Rezone R22-0001) of 12.06 acres from Commercial (C)</w:t>
      </w:r>
      <w:r w:rsidR="00EF155E" w:rsidRPr="0C2FDE56">
        <w:rPr>
          <w:rFonts w:ascii="Source Sans Pro" w:eastAsia="Times New Roman" w:hAnsi="Source Sans Pro" w:cstheme="minorBidi"/>
          <w:color w:val="000000" w:themeColor="text1"/>
          <w:lang w:eastAsia="en-US"/>
        </w:rPr>
        <w:t xml:space="preserve"> to Specific Plan Area (SPA). </w:t>
      </w:r>
    </w:p>
    <w:p w14:paraId="15FD0667" w14:textId="3EB71FED" w:rsidR="00E556CA" w:rsidRPr="00564EC0" w:rsidRDefault="00EF155E" w:rsidP="0C2FDE56">
      <w:pPr>
        <w:numPr>
          <w:ilvl w:val="0"/>
          <w:numId w:val="4"/>
        </w:numPr>
        <w:suppressAutoHyphens w:val="0"/>
        <w:autoSpaceDE w:val="0"/>
        <w:autoSpaceDN w:val="0"/>
        <w:adjustRightInd w:val="0"/>
        <w:spacing w:before="240" w:after="0" w:line="240" w:lineRule="auto"/>
        <w:jc w:val="both"/>
        <w:rPr>
          <w:rFonts w:ascii="Source Sans Pro" w:eastAsia="Times New Roman" w:hAnsi="Source Sans Pro" w:cstheme="minorBidi"/>
          <w:b/>
          <w:bCs/>
          <w:color w:val="000000"/>
          <w:lang w:eastAsia="en-US"/>
        </w:rPr>
      </w:pPr>
      <w:r w:rsidRPr="0C2FDE56">
        <w:rPr>
          <w:rFonts w:ascii="Source Sans Pro" w:eastAsia="Times New Roman" w:hAnsi="Source Sans Pro" w:cstheme="minorBidi"/>
          <w:b/>
          <w:bCs/>
          <w:color w:val="000000" w:themeColor="text1"/>
          <w:lang w:eastAsia="en-US"/>
        </w:rPr>
        <w:t xml:space="preserve">RESOLUTION NO. </w:t>
      </w:r>
      <w:r w:rsidR="003037D5" w:rsidRPr="0C2FDE56">
        <w:rPr>
          <w:rFonts w:ascii="Source Sans Pro" w:eastAsia="Times New Roman" w:hAnsi="Source Sans Pro" w:cstheme="minorBidi"/>
          <w:b/>
          <w:bCs/>
          <w:color w:val="000000" w:themeColor="text1"/>
          <w:lang w:eastAsia="en-US"/>
        </w:rPr>
        <w:t>2023-9238/FD 2023-369 – APPROVING CONTINUED PARTICIPATION IN THE PUBLIC PROVIDER GROUND EMERGENCY</w:t>
      </w:r>
      <w:r w:rsidR="001728E6" w:rsidRPr="0C2FDE56">
        <w:rPr>
          <w:rFonts w:ascii="Source Sans Pro" w:eastAsia="Times New Roman" w:hAnsi="Source Sans Pro" w:cstheme="minorBidi"/>
          <w:b/>
          <w:bCs/>
          <w:color w:val="000000" w:themeColor="text1"/>
          <w:lang w:eastAsia="en-US"/>
        </w:rPr>
        <w:t xml:space="preserve"> MEDICAL TRANSPORT PROGRAM (PP-GEMT), ASSOCIATED INTERGOVERNMENTAL TRANSFER (IGT) PAYMENTS, AND AUTHORIZING THE CITY MANAGER OR DESIGNEE TO EXECUTE PROGRAM AND RELATED DOCUMENTS</w:t>
      </w:r>
      <w:r w:rsidR="00080ACE" w:rsidRPr="0C2FDE56">
        <w:rPr>
          <w:rFonts w:ascii="Source Sans Pro" w:eastAsia="Times New Roman" w:hAnsi="Source Sans Pro" w:cstheme="minorBidi"/>
          <w:b/>
          <w:bCs/>
          <w:color w:val="000000" w:themeColor="text1"/>
          <w:lang w:eastAsia="en-US"/>
        </w:rPr>
        <w:t>.</w:t>
      </w:r>
      <w:r w:rsidR="00953F87" w:rsidRPr="0C2FDE56">
        <w:rPr>
          <w:rFonts w:ascii="Source Sans Pro" w:eastAsia="Times New Roman" w:hAnsi="Source Sans Pro" w:cstheme="minorBidi"/>
          <w:b/>
          <w:bCs/>
          <w:color w:val="000000" w:themeColor="text1"/>
          <w:lang w:eastAsia="en-US"/>
        </w:rPr>
        <w:t xml:space="preserve"> </w:t>
      </w:r>
      <w:r w:rsidR="00080ACE" w:rsidRPr="0C2FDE56">
        <w:rPr>
          <w:rFonts w:ascii="Source Sans Pro" w:eastAsia="Times New Roman" w:hAnsi="Source Sans Pro" w:cstheme="minorBidi"/>
          <w:color w:val="000000" w:themeColor="text1"/>
          <w:lang w:eastAsia="en-US"/>
        </w:rPr>
        <w:t>Adopt</w:t>
      </w:r>
      <w:r w:rsidR="4FEE6EEF" w:rsidRPr="0C2FDE56">
        <w:rPr>
          <w:rFonts w:ascii="Source Sans Pro" w:eastAsia="Times New Roman" w:hAnsi="Source Sans Pro" w:cstheme="minorBidi"/>
          <w:color w:val="000000" w:themeColor="text1"/>
          <w:lang w:eastAsia="en-US"/>
        </w:rPr>
        <w:t>ed</w:t>
      </w:r>
      <w:r w:rsidR="00080ACE" w:rsidRPr="0C2FDE56">
        <w:rPr>
          <w:rFonts w:ascii="Source Sans Pro" w:eastAsia="Times New Roman" w:hAnsi="Source Sans Pro" w:cstheme="minorBidi"/>
          <w:color w:val="000000" w:themeColor="text1"/>
          <w:lang w:eastAsia="en-US"/>
        </w:rPr>
        <w:t xml:space="preserve"> </w:t>
      </w:r>
      <w:r w:rsidR="009E4874" w:rsidRPr="0C2FDE56">
        <w:rPr>
          <w:rFonts w:ascii="Source Sans Pro" w:eastAsia="Times New Roman" w:hAnsi="Source Sans Pro" w:cstheme="minorBidi"/>
          <w:color w:val="000000" w:themeColor="text1"/>
          <w:lang w:eastAsia="en-US"/>
        </w:rPr>
        <w:t xml:space="preserve">resolution in the capacity of the City Council and in the capacity of the Board of </w:t>
      </w:r>
      <w:r w:rsidR="00613BB2" w:rsidRPr="0C2FDE56">
        <w:rPr>
          <w:rFonts w:ascii="Source Sans Pro" w:eastAsia="Times New Roman" w:hAnsi="Source Sans Pro" w:cstheme="minorBidi"/>
          <w:color w:val="000000" w:themeColor="text1"/>
          <w:lang w:eastAsia="en-US"/>
        </w:rPr>
        <w:t>the San Marcos Fire Protection District approving continued participation in the Public Provider Ground Emergency Medical Transport program (P</w:t>
      </w:r>
      <w:r w:rsidR="00356A6C" w:rsidRPr="0C2FDE56">
        <w:rPr>
          <w:rFonts w:ascii="Source Sans Pro" w:eastAsia="Times New Roman" w:hAnsi="Source Sans Pro" w:cstheme="minorBidi"/>
          <w:color w:val="000000" w:themeColor="text1"/>
          <w:lang w:eastAsia="en-US"/>
        </w:rPr>
        <w:t xml:space="preserve">P-GEMT), associated intergovernmental transfer (IGT) program payments, and authorizing the City Manager or designee to execute program and related documents. </w:t>
      </w:r>
    </w:p>
    <w:p w14:paraId="304214CE" w14:textId="70EEFBAC" w:rsidR="00564EC0" w:rsidRPr="007F665E" w:rsidRDefault="00564EC0" w:rsidP="0C2FDE56">
      <w:pPr>
        <w:numPr>
          <w:ilvl w:val="0"/>
          <w:numId w:val="4"/>
        </w:numPr>
        <w:suppressAutoHyphens w:val="0"/>
        <w:autoSpaceDE w:val="0"/>
        <w:autoSpaceDN w:val="0"/>
        <w:adjustRightInd w:val="0"/>
        <w:spacing w:before="240" w:after="0" w:line="240" w:lineRule="auto"/>
        <w:jc w:val="both"/>
        <w:rPr>
          <w:rFonts w:ascii="Source Sans Pro" w:eastAsia="Times New Roman" w:hAnsi="Source Sans Pro" w:cstheme="minorBidi"/>
          <w:b/>
          <w:bCs/>
          <w:color w:val="000000"/>
          <w:lang w:eastAsia="en-US"/>
        </w:rPr>
      </w:pPr>
      <w:r w:rsidRPr="0C2FDE56">
        <w:rPr>
          <w:rFonts w:ascii="Source Sans Pro" w:eastAsia="Times New Roman" w:hAnsi="Source Sans Pro" w:cstheme="minorBidi"/>
          <w:b/>
          <w:bCs/>
          <w:color w:val="000000" w:themeColor="text1"/>
          <w:lang w:eastAsia="en-US"/>
        </w:rPr>
        <w:lastRenderedPageBreak/>
        <w:t>RESOLUTION NO. 2023-92</w:t>
      </w:r>
      <w:r w:rsidR="008F329E" w:rsidRPr="0C2FDE56">
        <w:rPr>
          <w:rFonts w:ascii="Source Sans Pro" w:eastAsia="Times New Roman" w:hAnsi="Source Sans Pro" w:cstheme="minorBidi"/>
          <w:b/>
          <w:bCs/>
          <w:color w:val="000000" w:themeColor="text1"/>
          <w:lang w:eastAsia="en-US"/>
        </w:rPr>
        <w:t>39</w:t>
      </w:r>
      <w:r w:rsidRPr="0C2FDE56">
        <w:rPr>
          <w:rFonts w:ascii="Source Sans Pro" w:eastAsia="Times New Roman" w:hAnsi="Source Sans Pro" w:cstheme="minorBidi"/>
          <w:b/>
          <w:bCs/>
          <w:color w:val="000000" w:themeColor="text1"/>
          <w:lang w:eastAsia="en-US"/>
        </w:rPr>
        <w:t xml:space="preserve"> – </w:t>
      </w:r>
      <w:r w:rsidR="00242334" w:rsidRPr="0C2FDE56">
        <w:rPr>
          <w:rFonts w:ascii="Source Sans Pro" w:eastAsia="Times New Roman" w:hAnsi="Source Sans Pro" w:cstheme="minorBidi"/>
          <w:b/>
          <w:bCs/>
          <w:color w:val="000000" w:themeColor="text1"/>
          <w:lang w:eastAsia="en-US"/>
        </w:rPr>
        <w:t>AUTHORIZING APPROPRIATION OF FUNDS, AND DELGATING AUTHORITY TO THE CITY MANAGER</w:t>
      </w:r>
      <w:r w:rsidR="00CE1CA9" w:rsidRPr="0C2FDE56">
        <w:rPr>
          <w:rFonts w:ascii="Source Sans Pro" w:eastAsia="Times New Roman" w:hAnsi="Source Sans Pro" w:cstheme="minorBidi"/>
          <w:b/>
          <w:bCs/>
          <w:color w:val="000000" w:themeColor="text1"/>
          <w:lang w:eastAsia="en-US"/>
        </w:rPr>
        <w:t xml:space="preserve"> TO APPLY FOR ELECTRIC VEHICLE CHARGING STATION GRANTS AND/OR REBATES</w:t>
      </w:r>
      <w:r w:rsidR="0083736E" w:rsidRPr="0C2FDE56">
        <w:rPr>
          <w:rFonts w:ascii="Source Sans Pro" w:eastAsia="Times New Roman" w:hAnsi="Source Sans Pro" w:cstheme="minorBidi"/>
          <w:b/>
          <w:bCs/>
          <w:color w:val="000000" w:themeColor="text1"/>
          <w:lang w:eastAsia="en-US"/>
        </w:rPr>
        <w:t>, TO EXECUTE GRANT AND REBATE DOCUMENTS, TO NEGOTIATE, FINALIZE, AND EXECUTE CONTRACT DOCUMENTS, AND TO AMEND THE BUDGET</w:t>
      </w:r>
      <w:r w:rsidR="00D8366C" w:rsidRPr="0C2FDE56">
        <w:rPr>
          <w:rFonts w:ascii="Source Sans Pro" w:eastAsia="Times New Roman" w:hAnsi="Source Sans Pro" w:cstheme="minorBidi"/>
          <w:b/>
          <w:bCs/>
          <w:color w:val="000000" w:themeColor="text1"/>
          <w:lang w:eastAsia="en-US"/>
        </w:rPr>
        <w:t xml:space="preserve"> AS NEEDED, FOR THE INSTALLATION OF ELECTRIC VEHICLE CHARGING STATIONS ON CITY-OWNED PROPERT</w:t>
      </w:r>
      <w:r w:rsidR="00C36D21" w:rsidRPr="0C2FDE56">
        <w:rPr>
          <w:rFonts w:ascii="Source Sans Pro" w:eastAsia="Times New Roman" w:hAnsi="Source Sans Pro" w:cstheme="minorBidi"/>
          <w:b/>
          <w:bCs/>
          <w:color w:val="000000" w:themeColor="text1"/>
          <w:lang w:eastAsia="en-US"/>
        </w:rPr>
        <w:t xml:space="preserve">IES. </w:t>
      </w:r>
      <w:r w:rsidR="009E14F7" w:rsidRPr="0C2FDE56">
        <w:rPr>
          <w:rFonts w:ascii="Source Sans Pro" w:eastAsia="Times New Roman" w:hAnsi="Source Sans Pro" w:cstheme="minorBidi"/>
          <w:color w:val="000000" w:themeColor="text1"/>
          <w:lang w:eastAsia="en-US"/>
        </w:rPr>
        <w:t>Adopt</w:t>
      </w:r>
      <w:r w:rsidR="157723CB" w:rsidRPr="0C2FDE56">
        <w:rPr>
          <w:rFonts w:ascii="Source Sans Pro" w:eastAsia="Times New Roman" w:hAnsi="Source Sans Pro" w:cstheme="minorBidi"/>
          <w:color w:val="000000" w:themeColor="text1"/>
          <w:lang w:eastAsia="en-US"/>
        </w:rPr>
        <w:t>ed</w:t>
      </w:r>
      <w:r w:rsidR="009E14F7" w:rsidRPr="0C2FDE56">
        <w:rPr>
          <w:rFonts w:ascii="Source Sans Pro" w:eastAsia="Times New Roman" w:hAnsi="Source Sans Pro" w:cstheme="minorBidi"/>
          <w:color w:val="000000" w:themeColor="text1"/>
          <w:lang w:eastAsia="en-US"/>
        </w:rPr>
        <w:t xml:space="preserve"> a resolution </w:t>
      </w:r>
      <w:r w:rsidR="000E2BC5" w:rsidRPr="0C2FDE56">
        <w:rPr>
          <w:rFonts w:ascii="Source Sans Pro" w:eastAsia="Times New Roman" w:hAnsi="Source Sans Pro" w:cstheme="minorBidi"/>
          <w:color w:val="000000" w:themeColor="text1"/>
          <w:lang w:eastAsia="en-US"/>
        </w:rPr>
        <w:t>authorizing the appropriation of funds, and delegating authority to the City Manager to apply for electric vehicle charging station grant rebates</w:t>
      </w:r>
      <w:r w:rsidR="003A738D" w:rsidRPr="0C2FDE56">
        <w:rPr>
          <w:rFonts w:ascii="Source Sans Pro" w:eastAsia="Times New Roman" w:hAnsi="Source Sans Pro" w:cstheme="minorBidi"/>
          <w:color w:val="000000" w:themeColor="text1"/>
          <w:lang w:eastAsia="en-US"/>
        </w:rPr>
        <w:t xml:space="preserve">, execute grant rebate documents, to negotiate, finalize, and execute contract documents, and to amend the budge, as needed, for the installation of the charging stations. </w:t>
      </w:r>
    </w:p>
    <w:p w14:paraId="1C577ADD" w14:textId="0DA7FFAF" w:rsidR="004F48CF" w:rsidRPr="008E3C4C" w:rsidRDefault="007F665E" w:rsidP="0C2FDE56">
      <w:pPr>
        <w:numPr>
          <w:ilvl w:val="0"/>
          <w:numId w:val="4"/>
        </w:numPr>
        <w:suppressAutoHyphens w:val="0"/>
        <w:autoSpaceDE w:val="0"/>
        <w:autoSpaceDN w:val="0"/>
        <w:adjustRightInd w:val="0"/>
        <w:spacing w:before="240" w:after="0" w:line="240" w:lineRule="auto"/>
        <w:jc w:val="both"/>
        <w:rPr>
          <w:rFonts w:ascii="Source Sans Pro" w:eastAsia="Times New Roman" w:hAnsi="Source Sans Pro" w:cstheme="minorBidi"/>
          <w:b/>
          <w:bCs/>
          <w:color w:val="000000"/>
          <w:lang w:eastAsia="en-US"/>
        </w:rPr>
      </w:pPr>
      <w:r w:rsidRPr="0C2FDE56">
        <w:rPr>
          <w:rFonts w:ascii="Source Sans Pro" w:eastAsia="Times New Roman" w:hAnsi="Source Sans Pro" w:cstheme="minorBidi"/>
          <w:b/>
          <w:bCs/>
          <w:color w:val="000000" w:themeColor="text1"/>
          <w:lang w:eastAsia="en-US"/>
        </w:rPr>
        <w:t>RESOLUTION NO. 2023-92</w:t>
      </w:r>
      <w:r w:rsidR="00E8049F" w:rsidRPr="0C2FDE56">
        <w:rPr>
          <w:rFonts w:ascii="Source Sans Pro" w:eastAsia="Times New Roman" w:hAnsi="Source Sans Pro" w:cstheme="minorBidi"/>
          <w:b/>
          <w:bCs/>
          <w:color w:val="000000" w:themeColor="text1"/>
          <w:lang w:eastAsia="en-US"/>
        </w:rPr>
        <w:t>40</w:t>
      </w:r>
      <w:r w:rsidRPr="0C2FDE56">
        <w:rPr>
          <w:rFonts w:ascii="Source Sans Pro" w:eastAsia="Times New Roman" w:hAnsi="Source Sans Pro" w:cstheme="minorBidi"/>
          <w:b/>
          <w:bCs/>
          <w:color w:val="000000" w:themeColor="text1"/>
          <w:lang w:eastAsia="en-US"/>
        </w:rPr>
        <w:t xml:space="preserve"> – </w:t>
      </w:r>
      <w:r w:rsidR="00A5616B" w:rsidRPr="0C2FDE56">
        <w:rPr>
          <w:rFonts w:ascii="Source Sans Pro" w:eastAsia="Times New Roman" w:hAnsi="Source Sans Pro" w:cstheme="minorBidi"/>
          <w:b/>
          <w:bCs/>
          <w:color w:val="000000" w:themeColor="text1"/>
          <w:lang w:eastAsia="en-US"/>
        </w:rPr>
        <w:t>AWARD CONTRACT FOR CREEKSIDE MARKETPLACE RE-RE</w:t>
      </w:r>
      <w:r w:rsidR="009643F6" w:rsidRPr="0C2FDE56">
        <w:rPr>
          <w:rFonts w:ascii="Source Sans Pro" w:eastAsia="Times New Roman" w:hAnsi="Source Sans Pro" w:cstheme="minorBidi"/>
          <w:b/>
          <w:bCs/>
          <w:color w:val="000000" w:themeColor="text1"/>
          <w:lang w:eastAsia="en-US"/>
        </w:rPr>
        <w:t>-</w:t>
      </w:r>
      <w:r w:rsidR="00A5616B" w:rsidRPr="0C2FDE56">
        <w:rPr>
          <w:rFonts w:ascii="Source Sans Pro" w:eastAsia="Times New Roman" w:hAnsi="Source Sans Pro" w:cstheme="minorBidi"/>
          <w:b/>
          <w:bCs/>
          <w:color w:val="000000" w:themeColor="text1"/>
          <w:lang w:eastAsia="en-US"/>
        </w:rPr>
        <w:t>ROOFING WORK AND DELEGATING AUTHORITY T</w:t>
      </w:r>
      <w:r w:rsidR="009643F6" w:rsidRPr="0C2FDE56">
        <w:rPr>
          <w:rFonts w:ascii="Source Sans Pro" w:eastAsia="Times New Roman" w:hAnsi="Source Sans Pro" w:cstheme="minorBidi"/>
          <w:b/>
          <w:bCs/>
          <w:color w:val="000000" w:themeColor="text1"/>
          <w:lang w:eastAsia="en-US"/>
        </w:rPr>
        <w:t>O</w:t>
      </w:r>
      <w:r w:rsidR="00A5616B" w:rsidRPr="0C2FDE56">
        <w:rPr>
          <w:rFonts w:ascii="Source Sans Pro" w:eastAsia="Times New Roman" w:hAnsi="Source Sans Pro" w:cstheme="minorBidi"/>
          <w:b/>
          <w:bCs/>
          <w:color w:val="000000" w:themeColor="text1"/>
          <w:lang w:eastAsia="en-US"/>
        </w:rPr>
        <w:t xml:space="preserve"> THE CITY MANAGER TO NEGOTIATE, FINA</w:t>
      </w:r>
      <w:r w:rsidR="00541084" w:rsidRPr="0C2FDE56">
        <w:rPr>
          <w:rFonts w:ascii="Source Sans Pro" w:eastAsia="Times New Roman" w:hAnsi="Source Sans Pro" w:cstheme="minorBidi"/>
          <w:b/>
          <w:bCs/>
          <w:color w:val="000000" w:themeColor="text1"/>
          <w:lang w:eastAsia="en-US"/>
        </w:rPr>
        <w:t xml:space="preserve">LIZE, AND EXECUTE THE CONTRACT WITH BEST CONTRACTING SERVICES, INC. </w:t>
      </w:r>
      <w:r w:rsidRPr="0C2FDE56">
        <w:rPr>
          <w:rFonts w:ascii="Source Sans Pro" w:eastAsia="Times New Roman" w:hAnsi="Source Sans Pro" w:cstheme="minorBidi"/>
          <w:b/>
          <w:bCs/>
          <w:color w:val="000000" w:themeColor="text1"/>
          <w:lang w:eastAsia="en-US"/>
        </w:rPr>
        <w:t xml:space="preserve"> </w:t>
      </w:r>
      <w:r w:rsidR="00275416" w:rsidRPr="0C2FDE56">
        <w:rPr>
          <w:rFonts w:ascii="Source Sans Pro" w:eastAsia="Times New Roman" w:hAnsi="Source Sans Pro" w:cstheme="minorBidi"/>
          <w:color w:val="000000" w:themeColor="text1"/>
          <w:lang w:eastAsia="en-US"/>
        </w:rPr>
        <w:t>Adopt</w:t>
      </w:r>
      <w:r w:rsidR="03C4B4B3" w:rsidRPr="0C2FDE56">
        <w:rPr>
          <w:rFonts w:ascii="Source Sans Pro" w:eastAsia="Times New Roman" w:hAnsi="Source Sans Pro" w:cstheme="minorBidi"/>
          <w:color w:val="000000" w:themeColor="text1"/>
          <w:lang w:eastAsia="en-US"/>
        </w:rPr>
        <w:t>ed</w:t>
      </w:r>
      <w:r w:rsidR="00275416" w:rsidRPr="0C2FDE56">
        <w:rPr>
          <w:rFonts w:ascii="Source Sans Pro" w:eastAsia="Times New Roman" w:hAnsi="Source Sans Pro" w:cstheme="minorBidi"/>
          <w:color w:val="000000" w:themeColor="text1"/>
          <w:lang w:eastAsia="en-US"/>
        </w:rPr>
        <w:t xml:space="preserve"> a resolution </w:t>
      </w:r>
      <w:r w:rsidR="00541084" w:rsidRPr="0C2FDE56">
        <w:rPr>
          <w:rFonts w:ascii="Source Sans Pro" w:eastAsia="Times New Roman" w:hAnsi="Source Sans Pro" w:cstheme="minorBidi"/>
          <w:color w:val="000000" w:themeColor="text1"/>
          <w:lang w:eastAsia="en-US"/>
        </w:rPr>
        <w:t>awarding a contract for the re-roo</w:t>
      </w:r>
      <w:r w:rsidR="009643F6" w:rsidRPr="0C2FDE56">
        <w:rPr>
          <w:rFonts w:ascii="Source Sans Pro" w:eastAsia="Times New Roman" w:hAnsi="Source Sans Pro" w:cstheme="minorBidi"/>
          <w:color w:val="000000" w:themeColor="text1"/>
          <w:lang w:eastAsia="en-US"/>
        </w:rPr>
        <w:t xml:space="preserve">fing at 561, 563, 565, 575, 579, 591 &amp; </w:t>
      </w:r>
      <w:r w:rsidR="002F51AE" w:rsidRPr="0C2FDE56">
        <w:rPr>
          <w:rFonts w:ascii="Source Sans Pro" w:eastAsia="Times New Roman" w:hAnsi="Source Sans Pro" w:cstheme="minorBidi"/>
          <w:color w:val="000000" w:themeColor="text1"/>
          <w:lang w:eastAsia="en-US"/>
        </w:rPr>
        <w:t>595 Creekside Drive and delegating authority to the City Manager to Negotiate, Finalize, and Execute the Contract with Best Con</w:t>
      </w:r>
      <w:r w:rsidR="00986D3A" w:rsidRPr="0C2FDE56">
        <w:rPr>
          <w:rFonts w:ascii="Source Sans Pro" w:eastAsia="Times New Roman" w:hAnsi="Source Sans Pro" w:cstheme="minorBidi"/>
          <w:color w:val="000000" w:themeColor="text1"/>
          <w:lang w:eastAsia="en-US"/>
        </w:rPr>
        <w:t xml:space="preserve">tracting Services, Inc. </w:t>
      </w:r>
    </w:p>
    <w:p w14:paraId="7A9EA8F3" w14:textId="77777777" w:rsidR="008E3C4C" w:rsidRPr="00986D3A" w:rsidRDefault="008E3C4C" w:rsidP="008E3C4C">
      <w:pPr>
        <w:suppressAutoHyphens w:val="0"/>
        <w:autoSpaceDE w:val="0"/>
        <w:autoSpaceDN w:val="0"/>
        <w:adjustRightInd w:val="0"/>
        <w:spacing w:before="240" w:after="0" w:line="240" w:lineRule="auto"/>
        <w:ind w:left="720"/>
        <w:jc w:val="both"/>
        <w:rPr>
          <w:rFonts w:ascii="Source Sans Pro" w:eastAsia="Times New Roman" w:hAnsi="Source Sans Pro" w:cstheme="minorHAnsi"/>
          <w:b/>
          <w:bCs/>
          <w:color w:val="000000"/>
          <w:lang w:eastAsia="en-US"/>
        </w:rPr>
      </w:pPr>
    </w:p>
    <w:p w14:paraId="35442B2D" w14:textId="6B5C0C43" w:rsidR="00986D3A" w:rsidRPr="008E3C4C" w:rsidRDefault="008E3C4C" w:rsidP="008E3C4C">
      <w:pPr>
        <w:suppressAutoHyphens w:val="0"/>
        <w:autoSpaceDE w:val="0"/>
        <w:autoSpaceDN w:val="0"/>
        <w:adjustRightInd w:val="0"/>
        <w:jc w:val="both"/>
        <w:rPr>
          <w:rFonts w:ascii="Source Sans Pro" w:hAnsi="Source Sans Pro" w:cstheme="minorHAnsi"/>
          <w:b/>
          <w:color w:val="000000"/>
          <w:kern w:val="2"/>
          <w:u w:val="single"/>
        </w:rPr>
      </w:pPr>
      <w:r w:rsidRPr="00A9396B">
        <w:rPr>
          <w:rFonts w:ascii="Source Sans Pro" w:hAnsi="Source Sans Pro" w:cstheme="minorHAnsi"/>
          <w:b/>
          <w:color w:val="000000"/>
          <w:kern w:val="2"/>
          <w:u w:val="single"/>
        </w:rPr>
        <w:t>ITEM PULLED FROM THE CONSENT CALENDER</w:t>
      </w:r>
    </w:p>
    <w:p w14:paraId="4D234F67" w14:textId="4DF45011" w:rsidR="007F665E" w:rsidRPr="00952FBB" w:rsidRDefault="004F48CF" w:rsidP="00707B34">
      <w:pPr>
        <w:numPr>
          <w:ilvl w:val="0"/>
          <w:numId w:val="4"/>
        </w:numPr>
        <w:tabs>
          <w:tab w:val="left" w:pos="540"/>
          <w:tab w:val="left" w:pos="810"/>
        </w:tabs>
        <w:suppressAutoHyphens w:val="0"/>
        <w:autoSpaceDE w:val="0"/>
        <w:autoSpaceDN w:val="0"/>
        <w:adjustRightInd w:val="0"/>
        <w:spacing w:before="240" w:after="0" w:line="240" w:lineRule="auto"/>
        <w:jc w:val="both"/>
        <w:rPr>
          <w:rFonts w:ascii="Source Sans Pro" w:eastAsia="Times New Roman" w:hAnsi="Source Sans Pro" w:cstheme="minorHAnsi"/>
          <w:b/>
          <w:bCs/>
          <w:color w:val="000000"/>
          <w:lang w:eastAsia="en-US"/>
        </w:rPr>
      </w:pPr>
      <w:r>
        <w:rPr>
          <w:rFonts w:ascii="Source Sans Pro" w:eastAsia="Times New Roman" w:hAnsi="Source Sans Pro" w:cstheme="minorHAnsi"/>
          <w:b/>
          <w:bCs/>
          <w:color w:val="000000"/>
          <w:lang w:eastAsia="en-US"/>
        </w:rPr>
        <w:t>RESOLUTION NO.</w:t>
      </w:r>
      <w:r>
        <w:rPr>
          <w:rFonts w:ascii="Source Sans Pro" w:eastAsia="Times New Roman" w:hAnsi="Source Sans Pro" w:cstheme="minorHAnsi"/>
          <w:color w:val="000000"/>
          <w:lang w:eastAsia="en-US"/>
        </w:rPr>
        <w:t xml:space="preserve"> </w:t>
      </w:r>
      <w:r w:rsidRPr="00004CB4">
        <w:rPr>
          <w:rFonts w:ascii="Source Sans Pro" w:eastAsia="Times New Roman" w:hAnsi="Source Sans Pro" w:cstheme="minorHAnsi"/>
          <w:b/>
          <w:bCs/>
          <w:color w:val="000000"/>
          <w:lang w:eastAsia="en-US"/>
        </w:rPr>
        <w:t>2023-92</w:t>
      </w:r>
      <w:r w:rsidR="00E85257">
        <w:rPr>
          <w:rFonts w:ascii="Source Sans Pro" w:eastAsia="Times New Roman" w:hAnsi="Source Sans Pro" w:cstheme="minorHAnsi"/>
          <w:b/>
          <w:bCs/>
          <w:color w:val="000000"/>
          <w:lang w:eastAsia="en-US"/>
        </w:rPr>
        <w:t>42</w:t>
      </w:r>
      <w:r w:rsidRPr="00004CB4">
        <w:rPr>
          <w:rFonts w:ascii="Source Sans Pro" w:eastAsia="Times New Roman" w:hAnsi="Source Sans Pro" w:cstheme="minorHAnsi"/>
          <w:b/>
          <w:bCs/>
          <w:color w:val="000000"/>
          <w:lang w:eastAsia="en-US"/>
        </w:rPr>
        <w:t xml:space="preserve"> – </w:t>
      </w:r>
      <w:r w:rsidR="00E85257">
        <w:rPr>
          <w:rFonts w:ascii="Source Sans Pro" w:eastAsia="Times New Roman" w:hAnsi="Source Sans Pro" w:cstheme="minorHAnsi"/>
          <w:b/>
          <w:bCs/>
          <w:color w:val="000000"/>
          <w:lang w:eastAsia="en-US"/>
        </w:rPr>
        <w:t>ADOPTING AMENDED</w:t>
      </w:r>
      <w:r w:rsidR="0070689F">
        <w:rPr>
          <w:rFonts w:ascii="Source Sans Pro" w:eastAsia="Times New Roman" w:hAnsi="Source Sans Pro" w:cstheme="minorHAnsi"/>
          <w:b/>
          <w:bCs/>
          <w:color w:val="000000"/>
          <w:lang w:eastAsia="en-US"/>
        </w:rPr>
        <w:t xml:space="preserve"> AND RESTATED PROCEDURES FOR THE SAN MARCOS MOBILEHOME RENT REVIEW COMMISSION.</w:t>
      </w:r>
      <w:r w:rsidR="00004CB4">
        <w:rPr>
          <w:rFonts w:ascii="Source Sans Pro" w:eastAsia="Times New Roman" w:hAnsi="Source Sans Pro" w:cstheme="minorHAnsi"/>
          <w:color w:val="000000"/>
          <w:lang w:eastAsia="en-US"/>
        </w:rPr>
        <w:t xml:space="preserve"> Adopt </w:t>
      </w:r>
      <w:r w:rsidR="0070689F">
        <w:rPr>
          <w:rFonts w:ascii="Source Sans Pro" w:eastAsia="Times New Roman" w:hAnsi="Source Sans Pro" w:cstheme="minorHAnsi"/>
          <w:color w:val="000000"/>
          <w:lang w:eastAsia="en-US"/>
        </w:rPr>
        <w:t xml:space="preserve">resolution amending and restating the procedures for the San Marcos </w:t>
      </w:r>
      <w:r w:rsidR="002D654E">
        <w:rPr>
          <w:rFonts w:ascii="Source Sans Pro" w:eastAsia="Times New Roman" w:hAnsi="Source Sans Pro" w:cstheme="minorHAnsi"/>
          <w:color w:val="000000"/>
          <w:lang w:eastAsia="en-US"/>
        </w:rPr>
        <w:t>Mobile Home</w:t>
      </w:r>
      <w:r w:rsidR="0070689F">
        <w:rPr>
          <w:rFonts w:ascii="Source Sans Pro" w:eastAsia="Times New Roman" w:hAnsi="Source Sans Pro" w:cstheme="minorHAnsi"/>
          <w:color w:val="000000"/>
          <w:lang w:eastAsia="en-US"/>
        </w:rPr>
        <w:t xml:space="preserve"> R</w:t>
      </w:r>
      <w:r w:rsidR="00272CFD">
        <w:rPr>
          <w:rFonts w:ascii="Source Sans Pro" w:eastAsia="Times New Roman" w:hAnsi="Source Sans Pro" w:cstheme="minorHAnsi"/>
          <w:color w:val="000000"/>
          <w:lang w:eastAsia="en-US"/>
        </w:rPr>
        <w:t xml:space="preserve">ent Review Commission. </w:t>
      </w:r>
    </w:p>
    <w:p w14:paraId="69A736DB" w14:textId="77777777" w:rsidR="002E3AE7" w:rsidRDefault="002E3AE7" w:rsidP="00A80FE5">
      <w:pPr>
        <w:pStyle w:val="ListParagraph"/>
        <w:suppressAutoHyphens w:val="0"/>
        <w:autoSpaceDE w:val="0"/>
        <w:autoSpaceDN w:val="0"/>
        <w:adjustRightInd w:val="0"/>
        <w:ind w:left="360" w:firstLine="0"/>
        <w:jc w:val="both"/>
        <w:rPr>
          <w:rFonts w:ascii="Source Sans Pro" w:hAnsi="Source Sans Pro" w:cstheme="minorHAnsi"/>
          <w:bCs/>
          <w:color w:val="000000"/>
          <w:kern w:val="2"/>
        </w:rPr>
      </w:pPr>
    </w:p>
    <w:bookmarkEnd w:id="9"/>
    <w:p w14:paraId="4E6B6102" w14:textId="4917B858" w:rsidR="00952FBB" w:rsidRDefault="00715648" w:rsidP="003978AF">
      <w:pPr>
        <w:suppressAutoHyphens w:val="0"/>
        <w:autoSpaceDE w:val="0"/>
        <w:autoSpaceDN w:val="0"/>
        <w:adjustRightInd w:val="0"/>
        <w:spacing w:before="240" w:after="0" w:line="240" w:lineRule="auto"/>
        <w:ind w:left="720" w:hanging="720"/>
        <w:jc w:val="both"/>
        <w:rPr>
          <w:rFonts w:ascii="Source Sans Pro" w:hAnsi="Source Sans Pro" w:cstheme="minorHAnsi"/>
          <w:b/>
          <w:color w:val="000000"/>
          <w:kern w:val="2"/>
          <w:u w:val="single"/>
        </w:rPr>
      </w:pPr>
      <w:r>
        <w:rPr>
          <w:rFonts w:ascii="Source Sans Pro" w:hAnsi="Source Sans Pro" w:cstheme="minorHAnsi"/>
          <w:b/>
          <w:color w:val="000000"/>
          <w:kern w:val="2"/>
          <w:u w:val="single"/>
        </w:rPr>
        <w:t>ORAL COMMUNICATIONS</w:t>
      </w:r>
    </w:p>
    <w:p w14:paraId="55B917B3" w14:textId="0793AD26" w:rsidR="008019E6" w:rsidRDefault="008019E6" w:rsidP="0C2FDE56">
      <w:pPr>
        <w:suppressAutoHyphens w:val="0"/>
        <w:autoSpaceDE w:val="0"/>
        <w:autoSpaceDN w:val="0"/>
        <w:adjustRightInd w:val="0"/>
        <w:spacing w:before="240" w:after="0" w:line="240" w:lineRule="auto"/>
        <w:ind w:left="450"/>
        <w:jc w:val="both"/>
        <w:rPr>
          <w:rFonts w:ascii="Source Sans Pro" w:hAnsi="Source Sans Pro" w:cstheme="minorBidi"/>
          <w:color w:val="000000" w:themeColor="text1"/>
        </w:rPr>
      </w:pPr>
      <w:r w:rsidRPr="0C2FDE56">
        <w:rPr>
          <w:rFonts w:ascii="Source Sans Pro" w:hAnsi="Source Sans Pro" w:cstheme="minorBidi"/>
          <w:b/>
          <w:bCs/>
          <w:color w:val="000000"/>
          <w:kern w:val="2"/>
        </w:rPr>
        <w:t>John Mosher</w:t>
      </w:r>
      <w:r w:rsidR="219F8FFC" w:rsidRPr="0C2FDE56">
        <w:rPr>
          <w:rFonts w:ascii="Source Sans Pro" w:hAnsi="Source Sans Pro" w:cstheme="minorBidi"/>
          <w:b/>
          <w:bCs/>
          <w:color w:val="000000"/>
          <w:kern w:val="2"/>
        </w:rPr>
        <w:t xml:space="preserve">, </w:t>
      </w:r>
      <w:r w:rsidR="002D654E" w:rsidRPr="0C2FDE56">
        <w:rPr>
          <w:rFonts w:ascii="Source Sans Pro" w:hAnsi="Source Sans Pro" w:cstheme="minorBidi"/>
          <w:color w:val="000000"/>
          <w:kern w:val="2"/>
        </w:rPr>
        <w:t>San Marcos Mobile Home Estates</w:t>
      </w:r>
      <w:r w:rsidR="17B02022" w:rsidRPr="0C2FDE56">
        <w:rPr>
          <w:rFonts w:ascii="Source Sans Pro" w:hAnsi="Source Sans Pro" w:cstheme="minorBidi"/>
          <w:color w:val="000000"/>
          <w:kern w:val="2"/>
        </w:rPr>
        <w:t>,</w:t>
      </w:r>
      <w:r w:rsidR="3B6D3EDE" w:rsidRPr="0C2FDE56">
        <w:rPr>
          <w:rFonts w:ascii="Source Sans Pro" w:hAnsi="Source Sans Pro" w:cstheme="minorBidi"/>
          <w:color w:val="000000"/>
          <w:kern w:val="2"/>
        </w:rPr>
        <w:t xml:space="preserve"> spoke in support of the</w:t>
      </w:r>
      <w:r w:rsidRPr="0C2FDE56">
        <w:rPr>
          <w:rFonts w:ascii="Source Sans Pro" w:hAnsi="Source Sans Pro" w:cstheme="minorBidi"/>
          <w:color w:val="000000"/>
          <w:kern w:val="2"/>
        </w:rPr>
        <w:t xml:space="preserve"> </w:t>
      </w:r>
      <w:r w:rsidR="72D52965" w:rsidRPr="0C2FDE56">
        <w:rPr>
          <w:rFonts w:ascii="Source Sans Pro" w:hAnsi="Source Sans Pro" w:cstheme="minorBidi"/>
          <w:color w:val="000000"/>
          <w:kern w:val="2"/>
        </w:rPr>
        <w:t>p</w:t>
      </w:r>
      <w:r w:rsidR="007E1ACA" w:rsidRPr="0C2FDE56">
        <w:rPr>
          <w:rFonts w:ascii="Source Sans Pro" w:hAnsi="Source Sans Pro" w:cstheme="minorBidi"/>
          <w:color w:val="000000"/>
          <w:kern w:val="2"/>
        </w:rPr>
        <w:t xml:space="preserve">roposed resolution </w:t>
      </w:r>
      <w:r w:rsidR="1383CD04" w:rsidRPr="0C2FDE56">
        <w:rPr>
          <w:rFonts w:ascii="Source Sans Pro" w:hAnsi="Source Sans Pro" w:cstheme="minorBidi"/>
          <w:color w:val="000000"/>
          <w:kern w:val="2"/>
        </w:rPr>
        <w:t xml:space="preserve">and </w:t>
      </w:r>
      <w:r w:rsidR="00033A2F" w:rsidRPr="0C2FDE56">
        <w:rPr>
          <w:rFonts w:ascii="Source Sans Pro" w:hAnsi="Source Sans Pro" w:cstheme="minorBidi"/>
          <w:color w:val="000000"/>
          <w:kern w:val="2"/>
        </w:rPr>
        <w:t>offered</w:t>
      </w:r>
      <w:r w:rsidR="1383CD04" w:rsidRPr="0C2FDE56">
        <w:rPr>
          <w:rFonts w:ascii="Source Sans Pro" w:hAnsi="Source Sans Pro" w:cstheme="minorBidi"/>
          <w:color w:val="000000"/>
          <w:kern w:val="2"/>
        </w:rPr>
        <w:t xml:space="preserve"> changes to </w:t>
      </w:r>
      <w:r w:rsidR="00C5108D" w:rsidRPr="0C2FDE56">
        <w:rPr>
          <w:rFonts w:ascii="Source Sans Pro" w:hAnsi="Source Sans Pro" w:cstheme="minorBidi"/>
          <w:color w:val="000000"/>
          <w:kern w:val="2"/>
        </w:rPr>
        <w:t>plural</w:t>
      </w:r>
      <w:r w:rsidR="1383CD04" w:rsidRPr="0C2FDE56">
        <w:rPr>
          <w:rFonts w:ascii="Source Sans Pro" w:hAnsi="Source Sans Pro" w:cstheme="minorBidi"/>
          <w:color w:val="000000"/>
          <w:kern w:val="2"/>
        </w:rPr>
        <w:t xml:space="preserve"> </w:t>
      </w:r>
      <w:r w:rsidR="00C5108D" w:rsidRPr="0C2FDE56">
        <w:rPr>
          <w:rFonts w:ascii="Source Sans Pro" w:hAnsi="Source Sans Pro" w:cstheme="minorBidi"/>
          <w:color w:val="000000"/>
          <w:kern w:val="2"/>
        </w:rPr>
        <w:t>representatives</w:t>
      </w:r>
      <w:r w:rsidR="1383CD04" w:rsidRPr="0C2FDE56">
        <w:rPr>
          <w:rFonts w:ascii="Source Sans Pro" w:hAnsi="Source Sans Pro" w:cstheme="minorBidi"/>
          <w:color w:val="000000"/>
          <w:kern w:val="2"/>
        </w:rPr>
        <w:t xml:space="preserve"> and witness cross examinations. </w:t>
      </w:r>
    </w:p>
    <w:p w14:paraId="61E18E43" w14:textId="5A39B6E0" w:rsidR="008019E6" w:rsidRDefault="00662577" w:rsidP="0C2FDE56">
      <w:pPr>
        <w:suppressAutoHyphens w:val="0"/>
        <w:autoSpaceDE w:val="0"/>
        <w:autoSpaceDN w:val="0"/>
        <w:adjustRightInd w:val="0"/>
        <w:spacing w:before="240" w:after="0" w:line="240" w:lineRule="auto"/>
        <w:ind w:left="450"/>
        <w:jc w:val="both"/>
        <w:rPr>
          <w:rFonts w:ascii="Source Sans Pro" w:hAnsi="Source Sans Pro" w:cstheme="minorBidi"/>
          <w:color w:val="000000"/>
          <w:kern w:val="2"/>
        </w:rPr>
      </w:pPr>
      <w:r w:rsidRPr="0C2FDE56">
        <w:rPr>
          <w:rFonts w:ascii="Source Sans Pro" w:hAnsi="Source Sans Pro" w:cstheme="minorBidi"/>
          <w:b/>
          <w:bCs/>
          <w:color w:val="000000"/>
          <w:kern w:val="2"/>
        </w:rPr>
        <w:t>Tim Sheahan</w:t>
      </w:r>
      <w:r w:rsidR="678D696F" w:rsidRPr="0C2FDE56">
        <w:rPr>
          <w:rFonts w:ascii="Source Sans Pro" w:hAnsi="Source Sans Pro" w:cstheme="minorBidi"/>
          <w:color w:val="000000"/>
          <w:kern w:val="2"/>
        </w:rPr>
        <w:t xml:space="preserve">, </w:t>
      </w:r>
      <w:r w:rsidR="4A1A43C7" w:rsidRPr="0C2FDE56">
        <w:rPr>
          <w:rFonts w:ascii="Source Sans Pro" w:hAnsi="Source Sans Pro" w:cstheme="minorBidi"/>
          <w:color w:val="000000"/>
          <w:kern w:val="2"/>
        </w:rPr>
        <w:t>resident</w:t>
      </w:r>
      <w:r w:rsidR="678D696F" w:rsidRPr="0C2FDE56">
        <w:rPr>
          <w:rFonts w:ascii="Source Sans Pro" w:hAnsi="Source Sans Pro" w:cstheme="minorBidi"/>
          <w:color w:val="000000"/>
          <w:kern w:val="2"/>
        </w:rPr>
        <w:t>, spoke in support of the resolution but r</w:t>
      </w:r>
      <w:r w:rsidR="00C11187" w:rsidRPr="0C2FDE56">
        <w:rPr>
          <w:rFonts w:ascii="Source Sans Pro" w:hAnsi="Source Sans Pro" w:cstheme="minorBidi"/>
          <w:color w:val="000000"/>
          <w:kern w:val="2"/>
        </w:rPr>
        <w:t xml:space="preserve">equested </w:t>
      </w:r>
      <w:r w:rsidR="2C8EC8DC" w:rsidRPr="0C2FDE56">
        <w:rPr>
          <w:rFonts w:ascii="Source Sans Pro" w:hAnsi="Source Sans Pro" w:cstheme="minorBidi"/>
          <w:color w:val="000000"/>
          <w:kern w:val="2"/>
        </w:rPr>
        <w:t>a</w:t>
      </w:r>
      <w:r w:rsidR="00C11187" w:rsidRPr="0C2FDE56">
        <w:rPr>
          <w:rFonts w:ascii="Source Sans Pro" w:hAnsi="Source Sans Pro" w:cstheme="minorBidi"/>
          <w:color w:val="000000"/>
          <w:kern w:val="2"/>
        </w:rPr>
        <w:t xml:space="preserve"> </w:t>
      </w:r>
      <w:r w:rsidR="01D46073" w:rsidRPr="0C2FDE56">
        <w:rPr>
          <w:rFonts w:ascii="Source Sans Pro" w:hAnsi="Source Sans Pro" w:cstheme="minorBidi"/>
          <w:color w:val="000000"/>
          <w:kern w:val="2"/>
        </w:rPr>
        <w:t>postponement</w:t>
      </w:r>
      <w:r w:rsidR="53336B83" w:rsidRPr="0C2FDE56">
        <w:rPr>
          <w:rFonts w:ascii="Source Sans Pro" w:hAnsi="Source Sans Pro" w:cstheme="minorBidi"/>
          <w:color w:val="000000"/>
          <w:kern w:val="2"/>
        </w:rPr>
        <w:t xml:space="preserve"> </w:t>
      </w:r>
      <w:r w:rsidR="00C11187" w:rsidRPr="0C2FDE56">
        <w:rPr>
          <w:rFonts w:ascii="Source Sans Pro" w:hAnsi="Source Sans Pro" w:cstheme="minorBidi"/>
          <w:color w:val="000000"/>
          <w:kern w:val="2"/>
        </w:rPr>
        <w:t xml:space="preserve">to give the association time to have their attorney </w:t>
      </w:r>
      <w:r w:rsidR="004437E2" w:rsidRPr="0C2FDE56">
        <w:rPr>
          <w:rFonts w:ascii="Source Sans Pro" w:hAnsi="Source Sans Pro" w:cstheme="minorBidi"/>
          <w:color w:val="000000"/>
          <w:kern w:val="2"/>
        </w:rPr>
        <w:t>review.</w:t>
      </w:r>
      <w:r w:rsidR="00DF3233" w:rsidRPr="0C2FDE56">
        <w:rPr>
          <w:rFonts w:ascii="Source Sans Pro" w:hAnsi="Source Sans Pro" w:cstheme="minorBidi"/>
          <w:color w:val="000000"/>
          <w:kern w:val="2"/>
        </w:rPr>
        <w:t xml:space="preserve"> </w:t>
      </w:r>
    </w:p>
    <w:p w14:paraId="61AC1797" w14:textId="214F5A4D" w:rsidR="00106D66" w:rsidRPr="005F061C" w:rsidRDefault="00106D66" w:rsidP="00952FBB">
      <w:pPr>
        <w:suppressAutoHyphens w:val="0"/>
        <w:autoSpaceDE w:val="0"/>
        <w:autoSpaceDN w:val="0"/>
        <w:adjustRightInd w:val="0"/>
        <w:spacing w:before="240" w:after="0" w:line="240" w:lineRule="auto"/>
        <w:ind w:left="810"/>
        <w:jc w:val="both"/>
        <w:rPr>
          <w:rFonts w:ascii="Source Sans Pro" w:eastAsia="Times New Roman" w:hAnsi="Source Sans Pro" w:cstheme="minorHAnsi"/>
          <w:b/>
          <w:bCs/>
          <w:color w:val="000000"/>
          <w:lang w:eastAsia="en-US"/>
        </w:rPr>
      </w:pPr>
      <w:r w:rsidRPr="00F05E0C">
        <w:rPr>
          <w:rFonts w:ascii="Source Sans Pro" w:hAnsi="Source Sans Pro" w:cstheme="minorBidi"/>
          <w:b/>
          <w:bCs/>
        </w:rPr>
        <w:t xml:space="preserve">MOVED </w:t>
      </w:r>
      <w:r w:rsidR="00E22F57">
        <w:rPr>
          <w:rFonts w:ascii="Source Sans Pro" w:hAnsi="Source Sans Pro" w:cstheme="minorBidi"/>
          <w:b/>
          <w:bCs/>
        </w:rPr>
        <w:t xml:space="preserve">BY </w:t>
      </w:r>
      <w:r w:rsidRPr="00F05E0C">
        <w:rPr>
          <w:rFonts w:ascii="Source Sans Pro" w:hAnsi="Source Sans Pro" w:cstheme="minorBidi"/>
          <w:b/>
          <w:bCs/>
        </w:rPr>
        <w:t xml:space="preserve">MAYOR JONES, SECONDED BY </w:t>
      </w:r>
      <w:r w:rsidR="00F3194E">
        <w:rPr>
          <w:rFonts w:ascii="Source Sans Pro" w:hAnsi="Source Sans Pro" w:cstheme="minorBidi"/>
          <w:b/>
          <w:bCs/>
        </w:rPr>
        <w:t xml:space="preserve">COUNCILMEMBER </w:t>
      </w:r>
      <w:r w:rsidR="00B91541">
        <w:rPr>
          <w:rFonts w:ascii="Source Sans Pro" w:hAnsi="Source Sans Pro" w:cstheme="minorBidi"/>
          <w:b/>
          <w:bCs/>
        </w:rPr>
        <w:t>SANNELLA</w:t>
      </w:r>
      <w:r w:rsidR="00CA5835">
        <w:rPr>
          <w:rFonts w:ascii="Source Sans Pro" w:hAnsi="Source Sans Pro" w:cstheme="minorBidi"/>
          <w:b/>
          <w:bCs/>
        </w:rPr>
        <w:t xml:space="preserve"> TO </w:t>
      </w:r>
      <w:r w:rsidR="00270137">
        <w:rPr>
          <w:rFonts w:ascii="Source Sans Pro" w:hAnsi="Source Sans Pro" w:cstheme="minorBidi"/>
          <w:b/>
          <w:bCs/>
        </w:rPr>
        <w:t>ADOPT</w:t>
      </w:r>
      <w:r w:rsidR="00B138C9">
        <w:rPr>
          <w:rFonts w:ascii="Source Sans Pro" w:hAnsi="Source Sans Pro" w:cstheme="minorBidi"/>
          <w:b/>
          <w:bCs/>
        </w:rPr>
        <w:t xml:space="preserve"> AMENDED AND RESTATED PROCEDURES FOR THE SAN MARCOS MOBILEHOME RENT REVIEW COMMISSION WITH MINOR CHANGE TO SECTION </w:t>
      </w:r>
      <w:r w:rsidR="00977D42">
        <w:rPr>
          <w:rFonts w:ascii="Source Sans Pro" w:hAnsi="Source Sans Pro" w:cstheme="minorBidi"/>
          <w:b/>
          <w:bCs/>
        </w:rPr>
        <w:t>10</w:t>
      </w:r>
      <w:r w:rsidR="00551BD7">
        <w:rPr>
          <w:rFonts w:ascii="Source Sans Pro" w:hAnsi="Source Sans Pro" w:cstheme="minorBidi"/>
          <w:b/>
          <w:bCs/>
        </w:rPr>
        <w:t xml:space="preserve"> ON PAGE 9 </w:t>
      </w:r>
      <w:r w:rsidR="00977D42">
        <w:rPr>
          <w:rFonts w:ascii="Source Sans Pro" w:hAnsi="Source Sans Pro" w:cstheme="minorBidi"/>
          <w:b/>
          <w:bCs/>
        </w:rPr>
        <w:t xml:space="preserve">TO ADD THE (S) </w:t>
      </w:r>
      <w:r w:rsidR="00DA3516">
        <w:rPr>
          <w:rFonts w:ascii="Source Sans Pro" w:hAnsi="Source Sans Pro" w:cstheme="minorBidi"/>
          <w:b/>
          <w:bCs/>
        </w:rPr>
        <w:t>TO TENANT REPRESENTATIVE.</w:t>
      </w:r>
    </w:p>
    <w:p w14:paraId="75A7F59D" w14:textId="02C39975" w:rsidR="002822EE" w:rsidRDefault="002822EE" w:rsidP="00BC3F84">
      <w:pPr>
        <w:pStyle w:val="ListParagraph"/>
        <w:suppressAutoHyphens w:val="0"/>
        <w:autoSpaceDE w:val="0"/>
        <w:autoSpaceDN w:val="0"/>
        <w:adjustRightInd w:val="0"/>
        <w:ind w:left="360" w:hanging="360"/>
        <w:jc w:val="both"/>
        <w:rPr>
          <w:rFonts w:ascii="Source Sans Pro" w:hAnsi="Source Sans Pro" w:cstheme="minorHAnsi"/>
          <w:bCs/>
          <w:color w:val="000000"/>
          <w:kern w:val="2"/>
        </w:rPr>
      </w:pPr>
    </w:p>
    <w:p w14:paraId="41C900F8" w14:textId="77777777" w:rsidR="00815B25" w:rsidRPr="00D64463" w:rsidRDefault="00815B25" w:rsidP="00815B25">
      <w:pPr>
        <w:suppressAutoHyphens w:val="0"/>
        <w:autoSpaceDE w:val="0"/>
        <w:autoSpaceDN w:val="0"/>
        <w:adjustRightInd w:val="0"/>
        <w:spacing w:after="0" w:line="240" w:lineRule="auto"/>
        <w:ind w:left="360" w:firstLine="720"/>
        <w:jc w:val="both"/>
        <w:rPr>
          <w:rFonts w:ascii="Source Sans Pro" w:eastAsia="Times New Roman" w:hAnsi="Source Sans Pro" w:cstheme="minorHAnsi"/>
          <w:bCs/>
          <w:color w:val="000000"/>
          <w:lang w:eastAsia="en-US"/>
        </w:rPr>
      </w:pPr>
      <w:r w:rsidRPr="00D64463">
        <w:rPr>
          <w:rFonts w:ascii="Source Sans Pro" w:eastAsia="Times New Roman" w:hAnsi="Source Sans Pro" w:cstheme="minorHAnsi"/>
          <w:bCs/>
          <w:color w:val="000000"/>
          <w:lang w:eastAsia="en-US"/>
        </w:rPr>
        <w:t xml:space="preserve">AYES: </w:t>
      </w:r>
      <w:r w:rsidRPr="00D64463">
        <w:rPr>
          <w:rFonts w:ascii="Source Sans Pro" w:eastAsia="Times New Roman" w:hAnsi="Source Sans Pro" w:cstheme="minorHAnsi"/>
          <w:bCs/>
          <w:color w:val="000000"/>
          <w:lang w:eastAsia="en-US"/>
        </w:rPr>
        <w:tab/>
      </w:r>
      <w:r w:rsidRPr="00D64463">
        <w:rPr>
          <w:rFonts w:ascii="Source Sans Pro" w:eastAsia="Times New Roman" w:hAnsi="Source Sans Pro" w:cstheme="minorHAnsi"/>
          <w:color w:val="000000"/>
          <w:lang w:eastAsia="en-US"/>
        </w:rPr>
        <w:t xml:space="preserve">COUNCILMEMBERS:  JONES, JENKINS, NUÑEZ, </w:t>
      </w:r>
      <w:r>
        <w:rPr>
          <w:rFonts w:ascii="Source Sans Pro" w:eastAsia="Times New Roman" w:hAnsi="Source Sans Pro" w:cstheme="minorHAnsi"/>
          <w:color w:val="000000"/>
          <w:lang w:eastAsia="en-US"/>
        </w:rPr>
        <w:t>MUSGROVE, SANNELLA</w:t>
      </w:r>
    </w:p>
    <w:p w14:paraId="5736EF2E" w14:textId="77777777" w:rsidR="00815B25" w:rsidRPr="00D64463" w:rsidRDefault="00815B25" w:rsidP="00815B25">
      <w:pPr>
        <w:suppressAutoHyphens w:val="0"/>
        <w:autoSpaceDE w:val="0"/>
        <w:autoSpaceDN w:val="0"/>
        <w:adjustRightInd w:val="0"/>
        <w:spacing w:after="0" w:line="240" w:lineRule="auto"/>
        <w:ind w:left="360" w:firstLine="720"/>
        <w:jc w:val="both"/>
        <w:rPr>
          <w:rFonts w:ascii="Source Sans Pro" w:eastAsia="Times New Roman" w:hAnsi="Source Sans Pro" w:cstheme="minorHAnsi"/>
          <w:bCs/>
          <w:color w:val="000000"/>
          <w:lang w:eastAsia="en-US"/>
        </w:rPr>
      </w:pPr>
      <w:r w:rsidRPr="00D64463">
        <w:rPr>
          <w:rFonts w:ascii="Source Sans Pro" w:eastAsia="Times New Roman" w:hAnsi="Source Sans Pro" w:cstheme="minorHAnsi"/>
          <w:bCs/>
          <w:color w:val="000000"/>
          <w:lang w:eastAsia="en-US"/>
        </w:rPr>
        <w:t>NOES:</w:t>
      </w:r>
      <w:r w:rsidRPr="00D64463">
        <w:rPr>
          <w:rFonts w:ascii="Source Sans Pro" w:eastAsia="Times New Roman" w:hAnsi="Source Sans Pro" w:cstheme="minorHAnsi"/>
          <w:bCs/>
          <w:color w:val="000000"/>
          <w:lang w:eastAsia="en-US"/>
        </w:rPr>
        <w:tab/>
        <w:t>COUNCILMEMBERS:  NONE</w:t>
      </w:r>
      <w:r w:rsidRPr="00D64463">
        <w:rPr>
          <w:rFonts w:ascii="Source Sans Pro" w:eastAsia="Times New Roman" w:hAnsi="Source Sans Pro" w:cstheme="minorHAnsi"/>
          <w:color w:val="000000"/>
          <w:lang w:eastAsia="en-US"/>
        </w:rPr>
        <w:t xml:space="preserve"> </w:t>
      </w:r>
    </w:p>
    <w:p w14:paraId="6FBB8603" w14:textId="4311C04B" w:rsidR="00F05E0C" w:rsidRDefault="00815B25" w:rsidP="00B96510">
      <w:pPr>
        <w:suppressAutoHyphens w:val="0"/>
        <w:autoSpaceDE w:val="0"/>
        <w:autoSpaceDN w:val="0"/>
        <w:adjustRightInd w:val="0"/>
        <w:spacing w:after="0" w:line="240" w:lineRule="auto"/>
        <w:ind w:left="360" w:firstLine="720"/>
        <w:jc w:val="both"/>
        <w:rPr>
          <w:rFonts w:ascii="Source Sans Pro" w:eastAsia="Times New Roman" w:hAnsi="Source Sans Pro" w:cstheme="minorHAnsi"/>
          <w:color w:val="000000"/>
          <w:lang w:eastAsia="en-US"/>
        </w:rPr>
      </w:pPr>
      <w:r w:rsidRPr="0C2FDE56">
        <w:rPr>
          <w:rFonts w:ascii="Source Sans Pro" w:eastAsia="Times New Roman" w:hAnsi="Source Sans Pro" w:cstheme="minorBidi"/>
          <w:color w:val="000000" w:themeColor="text1"/>
          <w:lang w:eastAsia="en-US"/>
        </w:rPr>
        <w:t xml:space="preserve">ABSENT: </w:t>
      </w:r>
      <w:r>
        <w:tab/>
      </w:r>
      <w:r w:rsidRPr="0C2FDE56">
        <w:rPr>
          <w:rFonts w:ascii="Source Sans Pro" w:eastAsia="Times New Roman" w:hAnsi="Source Sans Pro" w:cstheme="minorBidi"/>
          <w:color w:val="000000" w:themeColor="text1"/>
          <w:lang w:eastAsia="en-US"/>
        </w:rPr>
        <w:t>COUNCILMEMBERS:  NONE</w:t>
      </w:r>
    </w:p>
    <w:p w14:paraId="52BD24A1" w14:textId="77777777" w:rsidR="004C72D6" w:rsidRPr="006A5E39" w:rsidRDefault="004C72D6" w:rsidP="00504A7B">
      <w:pPr>
        <w:suppressAutoHyphens w:val="0"/>
        <w:autoSpaceDE w:val="0"/>
        <w:autoSpaceDN w:val="0"/>
        <w:adjustRightInd w:val="0"/>
        <w:spacing w:after="0" w:line="240" w:lineRule="auto"/>
        <w:ind w:left="720" w:hanging="360"/>
        <w:jc w:val="both"/>
        <w:rPr>
          <w:rFonts w:ascii="Source Sans Pro" w:eastAsia="Times New Roman" w:hAnsi="Source Sans Pro" w:cstheme="minorHAnsi"/>
          <w:color w:val="000000"/>
          <w:lang w:eastAsia="en-US"/>
        </w:rPr>
      </w:pPr>
    </w:p>
    <w:p w14:paraId="1C40938B" w14:textId="77777777" w:rsidR="00FE3521" w:rsidRDefault="00FE3521" w:rsidP="00815B25">
      <w:pPr>
        <w:suppressAutoHyphens w:val="0"/>
        <w:autoSpaceDE w:val="0"/>
        <w:autoSpaceDN w:val="0"/>
        <w:adjustRightInd w:val="0"/>
        <w:spacing w:after="0" w:line="240" w:lineRule="auto"/>
        <w:ind w:left="360" w:firstLine="720"/>
        <w:jc w:val="both"/>
        <w:rPr>
          <w:rFonts w:ascii="Source Sans Pro" w:eastAsia="Times New Roman" w:hAnsi="Source Sans Pro" w:cstheme="minorHAnsi"/>
          <w:color w:val="000000"/>
          <w:lang w:eastAsia="en-US"/>
        </w:rPr>
      </w:pPr>
    </w:p>
    <w:p w14:paraId="7AACE0B8" w14:textId="39B08665" w:rsidR="00FE3521" w:rsidRDefault="00FE3521" w:rsidP="00174DA4">
      <w:pPr>
        <w:suppressAutoHyphens w:val="0"/>
        <w:autoSpaceDE w:val="0"/>
        <w:autoSpaceDN w:val="0"/>
        <w:adjustRightInd w:val="0"/>
        <w:spacing w:after="0" w:line="240" w:lineRule="auto"/>
        <w:ind w:left="360" w:hanging="360"/>
        <w:jc w:val="both"/>
        <w:rPr>
          <w:rFonts w:ascii="Source Sans Pro" w:eastAsia="Times New Roman" w:hAnsi="Source Sans Pro" w:cstheme="minorHAnsi"/>
          <w:b/>
          <w:bCs/>
          <w:color w:val="000000"/>
          <w:sz w:val="24"/>
          <w:szCs w:val="24"/>
          <w:u w:val="single"/>
          <w:lang w:eastAsia="en-US"/>
        </w:rPr>
      </w:pPr>
      <w:r w:rsidRPr="00715648">
        <w:rPr>
          <w:rFonts w:ascii="Source Sans Pro" w:eastAsia="Times New Roman" w:hAnsi="Source Sans Pro" w:cstheme="minorHAnsi"/>
          <w:b/>
          <w:bCs/>
          <w:color w:val="000000"/>
          <w:u w:val="single"/>
          <w:lang w:eastAsia="en-US"/>
        </w:rPr>
        <w:t>ORAL</w:t>
      </w:r>
      <w:r w:rsidRPr="00482E27">
        <w:rPr>
          <w:rFonts w:ascii="Source Sans Pro" w:eastAsia="Times New Roman" w:hAnsi="Source Sans Pro" w:cstheme="minorHAnsi"/>
          <w:b/>
          <w:bCs/>
          <w:color w:val="000000"/>
          <w:sz w:val="24"/>
          <w:szCs w:val="24"/>
          <w:u w:val="single"/>
          <w:lang w:eastAsia="en-US"/>
        </w:rPr>
        <w:t xml:space="preserve"> </w:t>
      </w:r>
      <w:r w:rsidRPr="00715648">
        <w:rPr>
          <w:rFonts w:ascii="Source Sans Pro" w:eastAsia="Times New Roman" w:hAnsi="Source Sans Pro" w:cstheme="minorHAnsi"/>
          <w:b/>
          <w:bCs/>
          <w:color w:val="000000"/>
          <w:u w:val="single"/>
          <w:lang w:eastAsia="en-US"/>
        </w:rPr>
        <w:t>COMMUNICATIONS</w:t>
      </w:r>
      <w:r w:rsidR="001A72BE">
        <w:rPr>
          <w:rFonts w:ascii="Source Sans Pro" w:eastAsia="Times New Roman" w:hAnsi="Source Sans Pro" w:cstheme="minorHAnsi"/>
          <w:b/>
          <w:bCs/>
          <w:color w:val="000000"/>
          <w:u w:val="single"/>
          <w:lang w:eastAsia="en-US"/>
        </w:rPr>
        <w:t xml:space="preserve"> - CONTINUED</w:t>
      </w:r>
      <w:r w:rsidRPr="00174DA4">
        <w:rPr>
          <w:rFonts w:ascii="Source Sans Pro" w:eastAsia="Times New Roman" w:hAnsi="Source Sans Pro" w:cstheme="minorHAnsi"/>
          <w:b/>
          <w:bCs/>
          <w:color w:val="000000"/>
          <w:sz w:val="24"/>
          <w:szCs w:val="24"/>
          <w:u w:val="single"/>
          <w:lang w:eastAsia="en-US"/>
        </w:rPr>
        <w:t xml:space="preserve"> </w:t>
      </w:r>
    </w:p>
    <w:p w14:paraId="36387D12" w14:textId="77777777" w:rsidR="00174DA4" w:rsidRDefault="00174DA4" w:rsidP="00174DA4">
      <w:pPr>
        <w:suppressAutoHyphens w:val="0"/>
        <w:autoSpaceDE w:val="0"/>
        <w:autoSpaceDN w:val="0"/>
        <w:adjustRightInd w:val="0"/>
        <w:spacing w:after="0" w:line="240" w:lineRule="auto"/>
        <w:ind w:left="360" w:hanging="360"/>
        <w:jc w:val="both"/>
        <w:rPr>
          <w:rFonts w:ascii="Source Sans Pro" w:eastAsia="Times New Roman" w:hAnsi="Source Sans Pro" w:cstheme="minorHAnsi"/>
          <w:b/>
          <w:bCs/>
          <w:color w:val="000000"/>
          <w:sz w:val="24"/>
          <w:szCs w:val="24"/>
          <w:u w:val="single"/>
          <w:lang w:eastAsia="en-US"/>
        </w:rPr>
      </w:pPr>
    </w:p>
    <w:p w14:paraId="017AD78A" w14:textId="5D475F4B" w:rsidR="006B3885" w:rsidRDefault="00236AD8" w:rsidP="0C2FDE56">
      <w:pPr>
        <w:suppressAutoHyphens w:val="0"/>
        <w:autoSpaceDE w:val="0"/>
        <w:autoSpaceDN w:val="0"/>
        <w:adjustRightInd w:val="0"/>
        <w:spacing w:after="0" w:line="240" w:lineRule="auto"/>
        <w:ind w:left="450"/>
        <w:jc w:val="both"/>
        <w:rPr>
          <w:rFonts w:ascii="Source Sans Pro" w:eastAsia="Times New Roman" w:hAnsi="Source Sans Pro" w:cstheme="minorBidi"/>
          <w:color w:val="000000"/>
          <w:lang w:eastAsia="en-US"/>
        </w:rPr>
      </w:pPr>
      <w:r w:rsidRPr="0C2FDE56">
        <w:rPr>
          <w:rFonts w:ascii="Source Sans Pro" w:eastAsia="Times New Roman" w:hAnsi="Source Sans Pro" w:cstheme="minorBidi"/>
          <w:b/>
          <w:bCs/>
          <w:color w:val="000000" w:themeColor="text1"/>
          <w:lang w:eastAsia="en-US"/>
        </w:rPr>
        <w:t>Suzanne</w:t>
      </w:r>
      <w:r w:rsidR="06368B8D" w:rsidRPr="0C2FDE56">
        <w:rPr>
          <w:rFonts w:ascii="Source Sans Pro" w:eastAsia="Times New Roman" w:hAnsi="Source Sans Pro" w:cstheme="minorBidi"/>
          <w:b/>
          <w:bCs/>
          <w:color w:val="000000" w:themeColor="text1"/>
          <w:lang w:eastAsia="en-US"/>
        </w:rPr>
        <w:t>,</w:t>
      </w:r>
      <w:r w:rsidR="06368B8D" w:rsidRPr="0C2FDE56">
        <w:rPr>
          <w:rFonts w:ascii="Source Sans Pro" w:eastAsia="Times New Roman" w:hAnsi="Source Sans Pro" w:cstheme="minorBidi"/>
          <w:color w:val="000000" w:themeColor="text1"/>
          <w:lang w:eastAsia="en-US"/>
        </w:rPr>
        <w:t xml:space="preserve"> resident, expressed</w:t>
      </w:r>
      <w:r w:rsidR="00443A2B" w:rsidRPr="0C2FDE56">
        <w:rPr>
          <w:rFonts w:ascii="Source Sans Pro" w:eastAsia="Times New Roman" w:hAnsi="Source Sans Pro" w:cstheme="minorBidi"/>
          <w:color w:val="000000" w:themeColor="text1"/>
          <w:lang w:eastAsia="en-US"/>
        </w:rPr>
        <w:t xml:space="preserve"> her </w:t>
      </w:r>
      <w:r w:rsidR="622806F1" w:rsidRPr="0C2FDE56">
        <w:rPr>
          <w:rFonts w:ascii="Source Sans Pro" w:eastAsia="Times New Roman" w:hAnsi="Source Sans Pro" w:cstheme="minorBidi"/>
          <w:color w:val="000000" w:themeColor="text1"/>
          <w:lang w:eastAsia="en-US"/>
        </w:rPr>
        <w:t>concerns with the conflict in the Middle East.</w:t>
      </w:r>
      <w:r w:rsidR="00443A2B" w:rsidRPr="0C2FDE56">
        <w:rPr>
          <w:rFonts w:ascii="Source Sans Pro" w:eastAsia="Times New Roman" w:hAnsi="Source Sans Pro" w:cstheme="minorBidi"/>
          <w:color w:val="000000" w:themeColor="text1"/>
          <w:lang w:eastAsia="en-US"/>
        </w:rPr>
        <w:t xml:space="preserve"> </w:t>
      </w:r>
    </w:p>
    <w:p w14:paraId="239FDB2C" w14:textId="77777777" w:rsidR="00D1760D" w:rsidRDefault="00D1760D" w:rsidP="00AA600D">
      <w:pPr>
        <w:suppressAutoHyphens w:val="0"/>
        <w:autoSpaceDE w:val="0"/>
        <w:autoSpaceDN w:val="0"/>
        <w:adjustRightInd w:val="0"/>
        <w:spacing w:after="0" w:line="240" w:lineRule="auto"/>
        <w:jc w:val="both"/>
        <w:rPr>
          <w:rFonts w:ascii="Source Sans Pro" w:eastAsia="Times New Roman" w:hAnsi="Source Sans Pro" w:cstheme="minorHAnsi"/>
          <w:color w:val="000000"/>
          <w:lang w:eastAsia="en-US"/>
        </w:rPr>
      </w:pPr>
    </w:p>
    <w:p w14:paraId="6E4F125B" w14:textId="44C542EC" w:rsidR="00A4209D" w:rsidRDefault="00A4209D" w:rsidP="0C2FDE56">
      <w:pPr>
        <w:suppressAutoHyphens w:val="0"/>
        <w:autoSpaceDE w:val="0"/>
        <w:autoSpaceDN w:val="0"/>
        <w:adjustRightInd w:val="0"/>
        <w:spacing w:after="0" w:line="240" w:lineRule="auto"/>
        <w:ind w:left="450"/>
        <w:jc w:val="both"/>
        <w:rPr>
          <w:rFonts w:ascii="Source Sans Pro" w:eastAsia="Times New Roman" w:hAnsi="Source Sans Pro" w:cstheme="minorBidi"/>
          <w:color w:val="000000"/>
          <w:lang w:eastAsia="en-US"/>
        </w:rPr>
      </w:pPr>
      <w:r w:rsidRPr="0C2FDE56">
        <w:rPr>
          <w:rFonts w:ascii="Source Sans Pro" w:eastAsia="Times New Roman" w:hAnsi="Source Sans Pro" w:cstheme="minorBidi"/>
          <w:b/>
          <w:bCs/>
          <w:color w:val="000000" w:themeColor="text1"/>
          <w:lang w:eastAsia="en-US"/>
        </w:rPr>
        <w:t>Marlene Walder</w:t>
      </w:r>
      <w:r w:rsidR="768C99B2" w:rsidRPr="0C2FDE56">
        <w:rPr>
          <w:rFonts w:ascii="Source Sans Pro" w:eastAsia="Times New Roman" w:hAnsi="Source Sans Pro" w:cstheme="minorBidi"/>
          <w:color w:val="000000" w:themeColor="text1"/>
          <w:lang w:eastAsia="en-US"/>
        </w:rPr>
        <w:t>,</w:t>
      </w:r>
      <w:r w:rsidR="0040084A" w:rsidRPr="0C2FDE56">
        <w:rPr>
          <w:rFonts w:ascii="Source Sans Pro" w:eastAsia="Times New Roman" w:hAnsi="Source Sans Pro" w:cstheme="minorBidi"/>
          <w:color w:val="000000" w:themeColor="text1"/>
          <w:lang w:eastAsia="en-US"/>
        </w:rPr>
        <w:t xml:space="preserve"> </w:t>
      </w:r>
      <w:r w:rsidR="002D654E" w:rsidRPr="0C2FDE56">
        <w:rPr>
          <w:rFonts w:ascii="Source Sans Pro" w:eastAsia="Times New Roman" w:hAnsi="Source Sans Pro" w:cstheme="minorBidi"/>
          <w:color w:val="000000" w:themeColor="text1"/>
          <w:lang w:eastAsia="en-US"/>
        </w:rPr>
        <w:t>San Marcos Mobile Home Estates</w:t>
      </w:r>
      <w:r w:rsidR="3F3F5D5F" w:rsidRPr="0C2FDE56">
        <w:rPr>
          <w:rFonts w:ascii="Source Sans Pro" w:eastAsia="Times New Roman" w:hAnsi="Source Sans Pro" w:cstheme="minorBidi"/>
          <w:color w:val="000000" w:themeColor="text1"/>
          <w:lang w:eastAsia="en-US"/>
        </w:rPr>
        <w:t xml:space="preserve">, spoke in support of welfare checks for elderly </w:t>
      </w:r>
      <w:r w:rsidR="00542764" w:rsidRPr="0C2FDE56">
        <w:rPr>
          <w:rFonts w:ascii="Source Sans Pro" w:eastAsia="Times New Roman" w:hAnsi="Source Sans Pro" w:cstheme="minorBidi"/>
          <w:color w:val="000000" w:themeColor="text1"/>
          <w:lang w:eastAsia="en-US"/>
        </w:rPr>
        <w:t>mobile home</w:t>
      </w:r>
      <w:r w:rsidR="3F3F5D5F" w:rsidRPr="0C2FDE56">
        <w:rPr>
          <w:rFonts w:ascii="Source Sans Pro" w:eastAsia="Times New Roman" w:hAnsi="Source Sans Pro" w:cstheme="minorBidi"/>
          <w:color w:val="000000" w:themeColor="text1"/>
          <w:lang w:eastAsia="en-US"/>
        </w:rPr>
        <w:t xml:space="preserve"> park residents.</w:t>
      </w:r>
      <w:r w:rsidRPr="0C2FDE56">
        <w:rPr>
          <w:rFonts w:ascii="Source Sans Pro" w:eastAsia="Times New Roman" w:hAnsi="Source Sans Pro" w:cstheme="minorBidi"/>
          <w:color w:val="000000" w:themeColor="text1"/>
          <w:lang w:eastAsia="en-US"/>
        </w:rPr>
        <w:t xml:space="preserve"> </w:t>
      </w:r>
    </w:p>
    <w:p w14:paraId="72E27BF8" w14:textId="77777777" w:rsidR="005C13E0" w:rsidRDefault="005C13E0" w:rsidP="00AA600D">
      <w:pPr>
        <w:suppressAutoHyphens w:val="0"/>
        <w:autoSpaceDE w:val="0"/>
        <w:autoSpaceDN w:val="0"/>
        <w:adjustRightInd w:val="0"/>
        <w:spacing w:after="0" w:line="240" w:lineRule="auto"/>
        <w:jc w:val="both"/>
        <w:rPr>
          <w:rFonts w:ascii="Source Sans Pro" w:eastAsia="Times New Roman" w:hAnsi="Source Sans Pro" w:cstheme="minorHAnsi"/>
          <w:color w:val="000000"/>
          <w:lang w:eastAsia="en-US"/>
        </w:rPr>
      </w:pPr>
    </w:p>
    <w:p w14:paraId="194C4BAC" w14:textId="09DA28CC" w:rsidR="005C13E0" w:rsidRPr="00111A20" w:rsidRDefault="005C13E0" w:rsidP="00AA600D">
      <w:pPr>
        <w:suppressAutoHyphens w:val="0"/>
        <w:autoSpaceDE w:val="0"/>
        <w:autoSpaceDN w:val="0"/>
        <w:adjustRightInd w:val="0"/>
        <w:spacing w:after="0" w:line="240" w:lineRule="auto"/>
        <w:jc w:val="both"/>
        <w:rPr>
          <w:rFonts w:ascii="Source Sans Pro" w:eastAsia="Times New Roman" w:hAnsi="Source Sans Pro" w:cstheme="minorHAnsi"/>
          <w:b/>
          <w:bCs/>
          <w:color w:val="000000"/>
          <w:u w:val="single"/>
          <w:lang w:eastAsia="en-US"/>
        </w:rPr>
      </w:pPr>
      <w:r w:rsidRPr="00111A20">
        <w:rPr>
          <w:rFonts w:ascii="Source Sans Pro" w:eastAsia="Times New Roman" w:hAnsi="Source Sans Pro" w:cstheme="minorHAnsi"/>
          <w:b/>
          <w:bCs/>
          <w:color w:val="000000"/>
          <w:u w:val="single"/>
          <w:lang w:eastAsia="en-US"/>
        </w:rPr>
        <w:t>PUBLIC HEARING</w:t>
      </w:r>
    </w:p>
    <w:p w14:paraId="0BC15434" w14:textId="77777777" w:rsidR="00585806" w:rsidRDefault="00585806" w:rsidP="00AA600D">
      <w:pPr>
        <w:suppressAutoHyphens w:val="0"/>
        <w:autoSpaceDE w:val="0"/>
        <w:autoSpaceDN w:val="0"/>
        <w:adjustRightInd w:val="0"/>
        <w:spacing w:after="0" w:line="240" w:lineRule="auto"/>
        <w:jc w:val="both"/>
        <w:rPr>
          <w:rFonts w:ascii="Source Sans Pro" w:eastAsia="Times New Roman" w:hAnsi="Source Sans Pro" w:cstheme="minorHAnsi"/>
          <w:b/>
          <w:bCs/>
          <w:color w:val="000000"/>
          <w:sz w:val="24"/>
          <w:szCs w:val="24"/>
          <w:u w:val="single"/>
          <w:lang w:eastAsia="en-US"/>
        </w:rPr>
      </w:pPr>
    </w:p>
    <w:p w14:paraId="6D079D36" w14:textId="2FC95D6C" w:rsidR="0071555D" w:rsidRPr="00B86D2E" w:rsidRDefault="00EE1863" w:rsidP="0071555D">
      <w:pPr>
        <w:pStyle w:val="ListParagraph"/>
        <w:numPr>
          <w:ilvl w:val="0"/>
          <w:numId w:val="4"/>
        </w:numPr>
        <w:suppressAutoHyphens w:val="0"/>
        <w:autoSpaceDE w:val="0"/>
        <w:autoSpaceDN w:val="0"/>
        <w:adjustRightInd w:val="0"/>
        <w:jc w:val="both"/>
        <w:rPr>
          <w:rFonts w:ascii="Source Sans Pro" w:hAnsi="Source Sans Pro" w:cstheme="minorHAnsi"/>
          <w:b/>
          <w:bCs/>
          <w:color w:val="000000"/>
          <w:sz w:val="22"/>
          <w:szCs w:val="22"/>
          <w:u w:val="single"/>
          <w:lang w:eastAsia="en-US"/>
        </w:rPr>
      </w:pPr>
      <w:r>
        <w:rPr>
          <w:rFonts w:ascii="Source Sans Pro" w:hAnsi="Source Sans Pro" w:cstheme="minorHAnsi"/>
          <w:b/>
          <w:bCs/>
          <w:color w:val="000000"/>
          <w:sz w:val="22"/>
          <w:szCs w:val="22"/>
          <w:lang w:eastAsia="en-US"/>
        </w:rPr>
        <w:t>ORDINANCE NO. 2023-1539 &amp; RESOLUTION NO. 2023-9241</w:t>
      </w:r>
      <w:r w:rsidR="006D4D0A">
        <w:rPr>
          <w:rFonts w:ascii="Source Sans Pro" w:hAnsi="Source Sans Pro" w:cstheme="minorHAnsi"/>
          <w:b/>
          <w:bCs/>
          <w:color w:val="000000"/>
          <w:sz w:val="22"/>
          <w:szCs w:val="22"/>
          <w:lang w:eastAsia="en-US"/>
        </w:rPr>
        <w:t>: CODIFICATION OF THE TRANSPORTATION DEMAND MANAGEMENT ORDINANCE; APPROVING AN EXEMPTION FROM REVIEW UNDER THE CALIFORNIA ENVIRONMENTAL QUALITY</w:t>
      </w:r>
      <w:r w:rsidR="00B47171">
        <w:rPr>
          <w:rFonts w:ascii="Source Sans Pro" w:hAnsi="Source Sans Pro" w:cstheme="minorHAnsi"/>
          <w:b/>
          <w:bCs/>
          <w:color w:val="000000"/>
          <w:sz w:val="22"/>
          <w:szCs w:val="22"/>
          <w:lang w:eastAsia="en-US"/>
        </w:rPr>
        <w:t xml:space="preserve"> ACT; AND ESTABLISHING A TRANSPORTATION DEMAND MANAGEMENT POLICY. </w:t>
      </w:r>
    </w:p>
    <w:p w14:paraId="5DB63C9D" w14:textId="207C24C5" w:rsidR="00EF5609" w:rsidRPr="00B86D2E" w:rsidRDefault="00EF5609" w:rsidP="0C2FDE56">
      <w:pPr>
        <w:pStyle w:val="ListParagraph"/>
        <w:suppressAutoHyphens w:val="0"/>
        <w:autoSpaceDE w:val="0"/>
        <w:autoSpaceDN w:val="0"/>
        <w:adjustRightInd w:val="0"/>
        <w:ind w:firstLine="0"/>
        <w:jc w:val="both"/>
        <w:rPr>
          <w:rFonts w:ascii="Source Sans Pro" w:hAnsi="Source Sans Pro" w:cstheme="minorBidi"/>
          <w:b/>
          <w:bCs/>
          <w:color w:val="000000"/>
          <w:sz w:val="22"/>
          <w:szCs w:val="22"/>
          <w:lang w:eastAsia="en-US"/>
        </w:rPr>
      </w:pPr>
    </w:p>
    <w:p w14:paraId="3FC16227" w14:textId="55E55523" w:rsidR="00EF5609" w:rsidRPr="00B86D2E" w:rsidRDefault="006B61AB" w:rsidP="00C03428">
      <w:pPr>
        <w:pStyle w:val="ListParagraph"/>
        <w:suppressAutoHyphens w:val="0"/>
        <w:autoSpaceDE w:val="0"/>
        <w:autoSpaceDN w:val="0"/>
        <w:adjustRightInd w:val="0"/>
        <w:ind w:firstLine="0"/>
        <w:jc w:val="both"/>
        <w:rPr>
          <w:rFonts w:ascii="Source Sans Pro" w:hAnsi="Source Sans Pro" w:cstheme="minorHAnsi"/>
          <w:b/>
          <w:bCs/>
          <w:color w:val="000000"/>
          <w:sz w:val="22"/>
          <w:szCs w:val="22"/>
          <w:u w:val="single"/>
          <w:lang w:eastAsia="en-US"/>
        </w:rPr>
      </w:pPr>
      <w:r w:rsidRPr="00B86D2E">
        <w:rPr>
          <w:rFonts w:ascii="Source Sans Pro" w:hAnsi="Source Sans Pro" w:cstheme="minorHAnsi"/>
          <w:b/>
          <w:bCs/>
          <w:color w:val="000000"/>
          <w:sz w:val="22"/>
          <w:szCs w:val="22"/>
          <w:lang w:eastAsia="en-US"/>
        </w:rPr>
        <w:t xml:space="preserve">PLANNING DIRECTOR FARACE, </w:t>
      </w:r>
      <w:r w:rsidR="007C5B81">
        <w:rPr>
          <w:rFonts w:ascii="Source Sans Pro" w:hAnsi="Source Sans Pro" w:cstheme="minorHAnsi"/>
          <w:b/>
          <w:bCs/>
          <w:color w:val="000000"/>
          <w:sz w:val="22"/>
          <w:szCs w:val="22"/>
          <w:lang w:eastAsia="en-US"/>
        </w:rPr>
        <w:t>SUSTAINABILITY PROGRAM MANAGER Q</w:t>
      </w:r>
      <w:r w:rsidR="004500A4">
        <w:rPr>
          <w:rFonts w:ascii="Source Sans Pro" w:hAnsi="Source Sans Pro" w:cstheme="minorHAnsi"/>
          <w:b/>
          <w:bCs/>
          <w:color w:val="000000"/>
          <w:sz w:val="22"/>
          <w:szCs w:val="22"/>
          <w:lang w:eastAsia="en-US"/>
        </w:rPr>
        <w:t>URESHY</w:t>
      </w:r>
      <w:r w:rsidRPr="00B86D2E">
        <w:rPr>
          <w:rFonts w:ascii="Source Sans Pro" w:hAnsi="Source Sans Pro" w:cstheme="minorHAnsi"/>
          <w:b/>
          <w:bCs/>
          <w:color w:val="000000"/>
          <w:sz w:val="22"/>
          <w:szCs w:val="22"/>
          <w:lang w:eastAsia="en-US"/>
        </w:rPr>
        <w:t>,</w:t>
      </w:r>
      <w:r w:rsidR="004500A4">
        <w:rPr>
          <w:rFonts w:ascii="Source Sans Pro" w:hAnsi="Source Sans Pro" w:cstheme="minorHAnsi"/>
          <w:b/>
          <w:bCs/>
          <w:color w:val="000000"/>
          <w:sz w:val="22"/>
          <w:szCs w:val="22"/>
          <w:lang w:eastAsia="en-US"/>
        </w:rPr>
        <w:t xml:space="preserve"> </w:t>
      </w:r>
      <w:r w:rsidR="009A6932" w:rsidRPr="00B86D2E">
        <w:rPr>
          <w:rFonts w:ascii="Source Sans Pro" w:hAnsi="Source Sans Pro" w:cstheme="minorHAnsi"/>
          <w:b/>
          <w:bCs/>
          <w:color w:val="000000"/>
          <w:sz w:val="22"/>
          <w:szCs w:val="22"/>
          <w:lang w:eastAsia="en-US"/>
        </w:rPr>
        <w:t xml:space="preserve">AND </w:t>
      </w:r>
      <w:r w:rsidR="004500A4">
        <w:rPr>
          <w:rFonts w:ascii="Source Sans Pro" w:hAnsi="Source Sans Pro" w:cstheme="minorHAnsi"/>
          <w:b/>
          <w:bCs/>
          <w:color w:val="000000"/>
          <w:sz w:val="22"/>
          <w:szCs w:val="22"/>
          <w:lang w:eastAsia="en-US"/>
        </w:rPr>
        <w:t>DEPUTY CITY ENGINEER KELLAR</w:t>
      </w:r>
      <w:r w:rsidR="004E715D" w:rsidRPr="00B86D2E">
        <w:rPr>
          <w:rFonts w:ascii="Source Sans Pro" w:hAnsi="Source Sans Pro" w:cstheme="minorHAnsi"/>
          <w:color w:val="000000"/>
          <w:sz w:val="22"/>
          <w:szCs w:val="22"/>
          <w:lang w:eastAsia="en-US"/>
        </w:rPr>
        <w:t xml:space="preserve"> presented the staff reports. </w:t>
      </w:r>
    </w:p>
    <w:p w14:paraId="0353D2C2" w14:textId="77777777" w:rsidR="00815B25" w:rsidRPr="00B86D2E" w:rsidRDefault="00815B25" w:rsidP="00BC3F84">
      <w:pPr>
        <w:pStyle w:val="ListParagraph"/>
        <w:suppressAutoHyphens w:val="0"/>
        <w:autoSpaceDE w:val="0"/>
        <w:autoSpaceDN w:val="0"/>
        <w:adjustRightInd w:val="0"/>
        <w:ind w:left="360" w:hanging="360"/>
        <w:jc w:val="both"/>
        <w:rPr>
          <w:rFonts w:ascii="Source Sans Pro" w:hAnsi="Source Sans Pro" w:cstheme="minorHAnsi"/>
          <w:bCs/>
          <w:color w:val="000000"/>
          <w:kern w:val="2"/>
          <w:sz w:val="22"/>
          <w:szCs w:val="22"/>
        </w:rPr>
      </w:pPr>
    </w:p>
    <w:p w14:paraId="73AB3405" w14:textId="4359D0B0" w:rsidR="00984259" w:rsidRDefault="007C0F4B" w:rsidP="0C2FDE56">
      <w:pPr>
        <w:pStyle w:val="ListParagraph"/>
        <w:tabs>
          <w:tab w:val="left" w:pos="180"/>
        </w:tabs>
        <w:suppressAutoHyphens w:val="0"/>
        <w:autoSpaceDE w:val="0"/>
        <w:autoSpaceDN w:val="0"/>
        <w:adjustRightInd w:val="0"/>
        <w:ind w:left="360" w:firstLine="0"/>
        <w:jc w:val="both"/>
        <w:rPr>
          <w:rFonts w:ascii="Source Sans Pro" w:hAnsi="Source Sans Pro" w:cstheme="minorBidi"/>
          <w:color w:val="000000"/>
          <w:kern w:val="2"/>
          <w:sz w:val="22"/>
          <w:szCs w:val="22"/>
        </w:rPr>
      </w:pPr>
      <w:r w:rsidRPr="0C2FDE56">
        <w:rPr>
          <w:rFonts w:ascii="Source Sans Pro" w:hAnsi="Source Sans Pro" w:cstheme="minorBidi"/>
          <w:b/>
          <w:bCs/>
          <w:color w:val="000000"/>
          <w:kern w:val="2"/>
          <w:sz w:val="22"/>
          <w:szCs w:val="22"/>
        </w:rPr>
        <w:t>CITY COUNCIL DISCUSSION</w:t>
      </w:r>
      <w:r w:rsidR="00F62482" w:rsidRPr="0C2FDE56">
        <w:rPr>
          <w:rFonts w:ascii="Source Sans Pro" w:hAnsi="Source Sans Pro" w:cstheme="minorBidi"/>
          <w:b/>
          <w:bCs/>
          <w:color w:val="000000"/>
          <w:kern w:val="2"/>
          <w:sz w:val="22"/>
          <w:szCs w:val="22"/>
        </w:rPr>
        <w:t xml:space="preserve"> </w:t>
      </w:r>
      <w:r w:rsidRPr="0C2FDE56">
        <w:rPr>
          <w:rFonts w:ascii="Source Sans Pro" w:hAnsi="Source Sans Pro" w:cstheme="minorBidi"/>
          <w:b/>
          <w:bCs/>
          <w:color w:val="000000"/>
          <w:kern w:val="2"/>
          <w:sz w:val="22"/>
          <w:szCs w:val="22"/>
        </w:rPr>
        <w:t>INCLUDED:</w:t>
      </w:r>
      <w:r w:rsidRPr="0C2FDE56">
        <w:rPr>
          <w:rFonts w:ascii="Source Sans Pro" w:hAnsi="Source Sans Pro" w:cstheme="minorBidi"/>
          <w:color w:val="000000"/>
          <w:kern w:val="2"/>
          <w:sz w:val="22"/>
          <w:szCs w:val="22"/>
        </w:rPr>
        <w:t xml:space="preserve"> </w:t>
      </w:r>
      <w:r w:rsidR="009C3B79" w:rsidRPr="0C2FDE56">
        <w:rPr>
          <w:rFonts w:ascii="Source Sans Pro" w:hAnsi="Source Sans Pro" w:cstheme="minorBidi"/>
          <w:color w:val="000000"/>
          <w:kern w:val="2"/>
          <w:sz w:val="22"/>
          <w:szCs w:val="22"/>
        </w:rPr>
        <w:t>Clarification on participation for shuttle bus service</w:t>
      </w:r>
      <w:r w:rsidR="10D390B6" w:rsidRPr="0C2FDE56">
        <w:rPr>
          <w:rFonts w:ascii="Source Sans Pro" w:hAnsi="Source Sans Pro" w:cstheme="minorBidi"/>
          <w:color w:val="000000"/>
          <w:kern w:val="2"/>
          <w:sz w:val="22"/>
          <w:szCs w:val="22"/>
        </w:rPr>
        <w:t xml:space="preserve"> and practical </w:t>
      </w:r>
      <w:r w:rsidR="008867A8" w:rsidRPr="0C2FDE56">
        <w:rPr>
          <w:rFonts w:ascii="Source Sans Pro" w:hAnsi="Source Sans Pro" w:cstheme="minorBidi"/>
          <w:color w:val="000000"/>
          <w:kern w:val="2"/>
          <w:sz w:val="22"/>
          <w:szCs w:val="22"/>
        </w:rPr>
        <w:t>applications</w:t>
      </w:r>
      <w:r w:rsidR="00182E86" w:rsidRPr="0C2FDE56">
        <w:rPr>
          <w:rFonts w:ascii="Source Sans Pro" w:hAnsi="Source Sans Pro" w:cstheme="minorBidi"/>
          <w:color w:val="000000"/>
          <w:kern w:val="2"/>
          <w:sz w:val="22"/>
          <w:szCs w:val="22"/>
        </w:rPr>
        <w:t>;</w:t>
      </w:r>
      <w:r w:rsidR="00E01142" w:rsidRPr="0C2FDE56">
        <w:rPr>
          <w:rFonts w:ascii="Source Sans Pro" w:hAnsi="Source Sans Pro" w:cstheme="minorBidi"/>
          <w:color w:val="000000"/>
          <w:kern w:val="2"/>
          <w:sz w:val="22"/>
          <w:szCs w:val="22"/>
        </w:rPr>
        <w:t xml:space="preserve"> </w:t>
      </w:r>
      <w:r w:rsidR="00A8123B" w:rsidRPr="0C2FDE56">
        <w:rPr>
          <w:rFonts w:ascii="Source Sans Pro" w:hAnsi="Source Sans Pro" w:cstheme="minorBidi"/>
          <w:color w:val="000000"/>
          <w:kern w:val="2"/>
          <w:sz w:val="22"/>
          <w:szCs w:val="22"/>
        </w:rPr>
        <w:t xml:space="preserve">effective date of policy; </w:t>
      </w:r>
      <w:r w:rsidR="005430AE" w:rsidRPr="0C2FDE56">
        <w:rPr>
          <w:rFonts w:ascii="Source Sans Pro" w:hAnsi="Source Sans Pro" w:cstheme="minorBidi"/>
          <w:color w:val="000000"/>
          <w:kern w:val="2"/>
          <w:sz w:val="22"/>
          <w:szCs w:val="22"/>
        </w:rPr>
        <w:t>mandatory strategies</w:t>
      </w:r>
      <w:r w:rsidR="00596AEB" w:rsidRPr="0C2FDE56">
        <w:rPr>
          <w:rFonts w:ascii="Source Sans Pro" w:hAnsi="Source Sans Pro" w:cstheme="minorBidi"/>
          <w:color w:val="000000"/>
          <w:kern w:val="2"/>
          <w:sz w:val="22"/>
          <w:szCs w:val="22"/>
        </w:rPr>
        <w:t xml:space="preserve">; </w:t>
      </w:r>
      <w:r w:rsidR="25382377" w:rsidRPr="0C2FDE56">
        <w:rPr>
          <w:rFonts w:ascii="Source Sans Pro" w:hAnsi="Source Sans Pro" w:cstheme="minorBidi"/>
          <w:color w:val="000000"/>
          <w:kern w:val="2"/>
          <w:sz w:val="22"/>
          <w:szCs w:val="22"/>
        </w:rPr>
        <w:t>10-point</w:t>
      </w:r>
      <w:r w:rsidR="001A2C37" w:rsidRPr="0C2FDE56">
        <w:rPr>
          <w:rFonts w:ascii="Source Sans Pro" w:hAnsi="Source Sans Pro" w:cstheme="minorBidi"/>
          <w:color w:val="000000"/>
          <w:kern w:val="2"/>
          <w:sz w:val="22"/>
          <w:szCs w:val="22"/>
        </w:rPr>
        <w:t xml:space="preserve"> goal </w:t>
      </w:r>
      <w:r w:rsidR="39A826BD" w:rsidRPr="0C2FDE56">
        <w:rPr>
          <w:rFonts w:ascii="Source Sans Pro" w:hAnsi="Source Sans Pro" w:cstheme="minorBidi"/>
          <w:color w:val="000000"/>
          <w:kern w:val="2"/>
          <w:sz w:val="22"/>
          <w:szCs w:val="22"/>
        </w:rPr>
        <w:t>clarification</w:t>
      </w:r>
      <w:r w:rsidR="001A2C37" w:rsidRPr="0C2FDE56">
        <w:rPr>
          <w:rFonts w:ascii="Source Sans Pro" w:hAnsi="Source Sans Pro" w:cstheme="minorBidi"/>
          <w:color w:val="000000"/>
          <w:kern w:val="2"/>
          <w:sz w:val="22"/>
          <w:szCs w:val="22"/>
        </w:rPr>
        <w:t xml:space="preserve">; </w:t>
      </w:r>
      <w:r w:rsidR="00F50059" w:rsidRPr="0C2FDE56">
        <w:rPr>
          <w:rFonts w:ascii="Source Sans Pro" w:hAnsi="Source Sans Pro" w:cstheme="minorBidi"/>
          <w:color w:val="000000"/>
          <w:kern w:val="2"/>
          <w:sz w:val="22"/>
          <w:szCs w:val="22"/>
        </w:rPr>
        <w:t xml:space="preserve">flexibility for projects not being able to meet the 10 points; </w:t>
      </w:r>
      <w:r w:rsidR="00805FC4" w:rsidRPr="0C2FDE56">
        <w:rPr>
          <w:rFonts w:ascii="Source Sans Pro" w:hAnsi="Source Sans Pro" w:cstheme="minorBidi"/>
          <w:color w:val="000000"/>
          <w:kern w:val="2"/>
          <w:sz w:val="22"/>
          <w:szCs w:val="22"/>
        </w:rPr>
        <w:t xml:space="preserve">responsibility for making sure the requirements are met; </w:t>
      </w:r>
      <w:r w:rsidR="004B6D1B" w:rsidRPr="0C2FDE56">
        <w:rPr>
          <w:rFonts w:ascii="Source Sans Pro" w:hAnsi="Source Sans Pro" w:cstheme="minorBidi"/>
          <w:color w:val="000000"/>
          <w:kern w:val="2"/>
          <w:sz w:val="22"/>
          <w:szCs w:val="22"/>
        </w:rPr>
        <w:t xml:space="preserve">existing facilities not required to </w:t>
      </w:r>
      <w:r w:rsidR="00D55819" w:rsidRPr="0C2FDE56">
        <w:rPr>
          <w:rFonts w:ascii="Source Sans Pro" w:hAnsi="Source Sans Pro" w:cstheme="minorBidi"/>
          <w:color w:val="000000"/>
          <w:kern w:val="2"/>
          <w:sz w:val="22"/>
          <w:szCs w:val="22"/>
        </w:rPr>
        <w:t>follow the TDM</w:t>
      </w:r>
      <w:r w:rsidR="0007751E" w:rsidRPr="0C2FDE56">
        <w:rPr>
          <w:rFonts w:ascii="Source Sans Pro" w:hAnsi="Source Sans Pro" w:cstheme="minorBidi"/>
          <w:color w:val="000000"/>
          <w:kern w:val="2"/>
          <w:sz w:val="22"/>
          <w:szCs w:val="22"/>
        </w:rPr>
        <w:t xml:space="preserve">; paying and providing the transit passes; </w:t>
      </w:r>
      <w:r w:rsidR="058BC9F6" w:rsidRPr="0C2FDE56">
        <w:rPr>
          <w:rFonts w:ascii="Source Sans Pro" w:hAnsi="Source Sans Pro" w:cstheme="minorBidi"/>
          <w:color w:val="000000"/>
          <w:kern w:val="2"/>
          <w:sz w:val="22"/>
          <w:szCs w:val="22"/>
        </w:rPr>
        <w:t xml:space="preserve">and </w:t>
      </w:r>
      <w:r w:rsidR="00F93DB1" w:rsidRPr="0C2FDE56">
        <w:rPr>
          <w:rFonts w:ascii="Source Sans Pro" w:hAnsi="Source Sans Pro" w:cstheme="minorBidi"/>
          <w:color w:val="000000"/>
          <w:kern w:val="2"/>
          <w:sz w:val="22"/>
          <w:szCs w:val="22"/>
        </w:rPr>
        <w:t>implementing a follow-up plan</w:t>
      </w:r>
      <w:r w:rsidR="006A67ED" w:rsidRPr="0C2FDE56">
        <w:rPr>
          <w:rFonts w:ascii="Source Sans Pro" w:hAnsi="Source Sans Pro" w:cstheme="minorBidi"/>
          <w:color w:val="000000"/>
          <w:kern w:val="2"/>
          <w:sz w:val="22"/>
          <w:szCs w:val="22"/>
        </w:rPr>
        <w:t xml:space="preserve"> to see how the program is doing</w:t>
      </w:r>
      <w:r w:rsidR="009E493F" w:rsidRPr="0C2FDE56">
        <w:rPr>
          <w:rFonts w:ascii="Source Sans Pro" w:hAnsi="Source Sans Pro" w:cstheme="minorBidi"/>
          <w:color w:val="000000"/>
          <w:kern w:val="2"/>
          <w:sz w:val="22"/>
          <w:szCs w:val="22"/>
        </w:rPr>
        <w:t>.</w:t>
      </w:r>
    </w:p>
    <w:p w14:paraId="5CE2B023" w14:textId="77777777" w:rsidR="007F5B5F" w:rsidRDefault="007F5B5F" w:rsidP="00F358B2">
      <w:pPr>
        <w:pStyle w:val="ListParagraph"/>
        <w:tabs>
          <w:tab w:val="left" w:pos="180"/>
        </w:tabs>
        <w:suppressAutoHyphens w:val="0"/>
        <w:autoSpaceDE w:val="0"/>
        <w:autoSpaceDN w:val="0"/>
        <w:adjustRightInd w:val="0"/>
        <w:ind w:left="360" w:firstLine="0"/>
        <w:jc w:val="both"/>
        <w:rPr>
          <w:rFonts w:ascii="Source Sans Pro" w:hAnsi="Source Sans Pro" w:cstheme="minorHAnsi"/>
          <w:bCs/>
          <w:color w:val="000000"/>
          <w:kern w:val="2"/>
          <w:sz w:val="22"/>
          <w:szCs w:val="22"/>
        </w:rPr>
      </w:pPr>
    </w:p>
    <w:p w14:paraId="3E52D1AB" w14:textId="20DFCB5E" w:rsidR="007F5B5F" w:rsidRPr="008D2C1B" w:rsidRDefault="00295FBC" w:rsidP="0C2FDE56">
      <w:pPr>
        <w:pStyle w:val="ListParagraph"/>
        <w:tabs>
          <w:tab w:val="left" w:pos="180"/>
          <w:tab w:val="left" w:pos="450"/>
        </w:tabs>
        <w:suppressAutoHyphens w:val="0"/>
        <w:autoSpaceDE w:val="0"/>
        <w:autoSpaceDN w:val="0"/>
        <w:adjustRightInd w:val="0"/>
        <w:ind w:left="360" w:hanging="360"/>
        <w:jc w:val="both"/>
        <w:rPr>
          <w:rFonts w:ascii="Source Sans Pro" w:hAnsi="Source Sans Pro" w:cstheme="minorBidi"/>
          <w:b/>
          <w:bCs/>
          <w:color w:val="000000"/>
          <w:kern w:val="2"/>
          <w:sz w:val="22"/>
          <w:szCs w:val="22"/>
          <w:u w:val="single"/>
        </w:rPr>
      </w:pPr>
      <w:r w:rsidRPr="0C2FDE56">
        <w:rPr>
          <w:rFonts w:ascii="Source Sans Pro" w:hAnsi="Source Sans Pro" w:cstheme="minorBidi"/>
          <w:b/>
          <w:bCs/>
          <w:color w:val="000000"/>
          <w:kern w:val="2"/>
          <w:sz w:val="22"/>
          <w:szCs w:val="22"/>
          <w:u w:val="single"/>
        </w:rPr>
        <w:t>ORAL COMMUNICATIONS</w:t>
      </w:r>
    </w:p>
    <w:p w14:paraId="790F0B95" w14:textId="77777777" w:rsidR="00984259" w:rsidRDefault="00984259" w:rsidP="00F358B2">
      <w:pPr>
        <w:pStyle w:val="ListParagraph"/>
        <w:tabs>
          <w:tab w:val="left" w:pos="180"/>
        </w:tabs>
        <w:suppressAutoHyphens w:val="0"/>
        <w:autoSpaceDE w:val="0"/>
        <w:autoSpaceDN w:val="0"/>
        <w:adjustRightInd w:val="0"/>
        <w:ind w:left="360" w:firstLine="0"/>
        <w:jc w:val="both"/>
        <w:rPr>
          <w:rFonts w:ascii="Source Sans Pro" w:hAnsi="Source Sans Pro" w:cstheme="minorHAnsi"/>
          <w:bCs/>
          <w:color w:val="000000"/>
          <w:kern w:val="2"/>
          <w:sz w:val="22"/>
          <w:szCs w:val="22"/>
        </w:rPr>
      </w:pPr>
    </w:p>
    <w:p w14:paraId="08958B5C" w14:textId="3AB110AF" w:rsidR="008D2C1B" w:rsidRDefault="008D2C1B" w:rsidP="0C2FDE56">
      <w:pPr>
        <w:pStyle w:val="ListParagraph"/>
        <w:tabs>
          <w:tab w:val="left" w:pos="180"/>
        </w:tabs>
        <w:suppressAutoHyphens w:val="0"/>
        <w:autoSpaceDE w:val="0"/>
        <w:autoSpaceDN w:val="0"/>
        <w:adjustRightInd w:val="0"/>
        <w:ind w:left="360" w:firstLine="0"/>
        <w:jc w:val="both"/>
        <w:rPr>
          <w:rFonts w:ascii="Source Sans Pro" w:hAnsi="Source Sans Pro" w:cstheme="minorBidi"/>
          <w:color w:val="000000"/>
          <w:kern w:val="2"/>
          <w:sz w:val="22"/>
          <w:szCs w:val="22"/>
        </w:rPr>
      </w:pPr>
      <w:r w:rsidRPr="0C2FDE56">
        <w:rPr>
          <w:rFonts w:ascii="Source Sans Pro" w:hAnsi="Source Sans Pro" w:cstheme="minorBidi"/>
          <w:b/>
          <w:bCs/>
          <w:color w:val="000000"/>
          <w:kern w:val="2"/>
          <w:sz w:val="22"/>
          <w:szCs w:val="22"/>
        </w:rPr>
        <w:t>John Mosher</w:t>
      </w:r>
      <w:r w:rsidR="0AC97132" w:rsidRPr="0C2FDE56">
        <w:rPr>
          <w:rFonts w:ascii="Source Sans Pro" w:hAnsi="Source Sans Pro" w:cstheme="minorBidi"/>
          <w:color w:val="000000"/>
          <w:kern w:val="2"/>
          <w:sz w:val="22"/>
          <w:szCs w:val="22"/>
        </w:rPr>
        <w:t>,</w:t>
      </w:r>
      <w:r w:rsidR="00494374" w:rsidRPr="0C2FDE56">
        <w:rPr>
          <w:rFonts w:ascii="Source Sans Pro" w:hAnsi="Source Sans Pro" w:cstheme="minorBidi"/>
          <w:color w:val="000000"/>
          <w:kern w:val="2"/>
          <w:sz w:val="22"/>
          <w:szCs w:val="22"/>
        </w:rPr>
        <w:t xml:space="preserve"> </w:t>
      </w:r>
      <w:r w:rsidR="0040084A" w:rsidRPr="0C2FDE56">
        <w:rPr>
          <w:rFonts w:ascii="Source Sans Pro" w:hAnsi="Source Sans Pro" w:cstheme="minorBidi"/>
          <w:color w:val="000000"/>
          <w:kern w:val="2"/>
          <w:sz w:val="22"/>
          <w:szCs w:val="22"/>
        </w:rPr>
        <w:t>San Marcos Mobile Home Estates</w:t>
      </w:r>
      <w:r w:rsidR="19F05CB7" w:rsidRPr="0C2FDE56">
        <w:rPr>
          <w:rFonts w:ascii="Source Sans Pro" w:hAnsi="Source Sans Pro" w:cstheme="minorBidi"/>
          <w:color w:val="000000"/>
          <w:kern w:val="2"/>
          <w:sz w:val="22"/>
          <w:szCs w:val="22"/>
        </w:rPr>
        <w:t>,</w:t>
      </w:r>
      <w:r w:rsidRPr="0C2FDE56">
        <w:rPr>
          <w:rFonts w:ascii="Source Sans Pro" w:hAnsi="Source Sans Pro" w:cstheme="minorBidi"/>
          <w:color w:val="000000"/>
          <w:kern w:val="2"/>
          <w:sz w:val="22"/>
          <w:szCs w:val="22"/>
        </w:rPr>
        <w:t xml:space="preserve"> </w:t>
      </w:r>
      <w:r w:rsidR="27A7D331" w:rsidRPr="0C2FDE56">
        <w:rPr>
          <w:rFonts w:ascii="Source Sans Pro" w:hAnsi="Source Sans Pro" w:cstheme="minorBidi"/>
          <w:color w:val="000000"/>
          <w:kern w:val="2"/>
          <w:sz w:val="22"/>
          <w:szCs w:val="22"/>
        </w:rPr>
        <w:t>spoke in support of</w:t>
      </w:r>
      <w:r w:rsidR="00791F42" w:rsidRPr="0C2FDE56">
        <w:rPr>
          <w:rFonts w:ascii="Source Sans Pro" w:hAnsi="Source Sans Pro" w:cstheme="minorBidi"/>
          <w:color w:val="000000"/>
          <w:kern w:val="2"/>
          <w:sz w:val="22"/>
          <w:szCs w:val="22"/>
        </w:rPr>
        <w:t xml:space="preserve"> a </w:t>
      </w:r>
      <w:r w:rsidR="00466580" w:rsidRPr="0C2FDE56">
        <w:rPr>
          <w:rFonts w:ascii="Source Sans Pro" w:hAnsi="Source Sans Pro" w:cstheme="minorBidi"/>
          <w:color w:val="000000"/>
          <w:kern w:val="2"/>
          <w:sz w:val="22"/>
          <w:szCs w:val="22"/>
        </w:rPr>
        <w:t xml:space="preserve">shuttle program for the </w:t>
      </w:r>
      <w:r w:rsidR="0040084A" w:rsidRPr="0C2FDE56">
        <w:rPr>
          <w:rFonts w:ascii="Source Sans Pro" w:hAnsi="Source Sans Pro" w:cstheme="minorBidi"/>
          <w:color w:val="000000"/>
          <w:kern w:val="2"/>
          <w:sz w:val="22"/>
          <w:szCs w:val="22"/>
        </w:rPr>
        <w:t>mobile home</w:t>
      </w:r>
      <w:r w:rsidR="00466580" w:rsidRPr="0C2FDE56">
        <w:rPr>
          <w:rFonts w:ascii="Source Sans Pro" w:hAnsi="Source Sans Pro" w:cstheme="minorBidi"/>
          <w:color w:val="000000"/>
          <w:kern w:val="2"/>
          <w:sz w:val="22"/>
          <w:szCs w:val="22"/>
        </w:rPr>
        <w:t xml:space="preserve"> park</w:t>
      </w:r>
      <w:r w:rsidR="0B795F50" w:rsidRPr="0C2FDE56">
        <w:rPr>
          <w:rFonts w:ascii="Source Sans Pro" w:hAnsi="Source Sans Pro" w:cstheme="minorBidi"/>
          <w:color w:val="000000"/>
          <w:kern w:val="2"/>
          <w:sz w:val="22"/>
          <w:szCs w:val="22"/>
        </w:rPr>
        <w:t xml:space="preserve"> residents</w:t>
      </w:r>
      <w:r w:rsidR="00466580" w:rsidRPr="0C2FDE56">
        <w:rPr>
          <w:rFonts w:ascii="Source Sans Pro" w:hAnsi="Source Sans Pro" w:cstheme="minorBidi"/>
          <w:color w:val="000000"/>
          <w:kern w:val="2"/>
          <w:sz w:val="22"/>
          <w:szCs w:val="22"/>
        </w:rPr>
        <w:t xml:space="preserve">. </w:t>
      </w:r>
    </w:p>
    <w:p w14:paraId="6C6D86BC" w14:textId="77777777" w:rsidR="008D2C1B" w:rsidRPr="00B86D2E" w:rsidRDefault="008D2C1B" w:rsidP="00F358B2">
      <w:pPr>
        <w:pStyle w:val="ListParagraph"/>
        <w:tabs>
          <w:tab w:val="left" w:pos="180"/>
        </w:tabs>
        <w:suppressAutoHyphens w:val="0"/>
        <w:autoSpaceDE w:val="0"/>
        <w:autoSpaceDN w:val="0"/>
        <w:adjustRightInd w:val="0"/>
        <w:ind w:left="360" w:firstLine="0"/>
        <w:jc w:val="both"/>
        <w:rPr>
          <w:rFonts w:ascii="Source Sans Pro" w:hAnsi="Source Sans Pro" w:cstheme="minorHAnsi"/>
          <w:bCs/>
          <w:color w:val="000000"/>
          <w:kern w:val="2"/>
          <w:sz w:val="22"/>
          <w:szCs w:val="22"/>
        </w:rPr>
      </w:pPr>
    </w:p>
    <w:p w14:paraId="10E8A5FA" w14:textId="3C062410" w:rsidR="00984259" w:rsidRPr="003E5DDD" w:rsidRDefault="0006616C" w:rsidP="00F358B2">
      <w:pPr>
        <w:pStyle w:val="ListParagraph"/>
        <w:tabs>
          <w:tab w:val="left" w:pos="180"/>
        </w:tabs>
        <w:suppressAutoHyphens w:val="0"/>
        <w:autoSpaceDE w:val="0"/>
        <w:autoSpaceDN w:val="0"/>
        <w:adjustRightInd w:val="0"/>
        <w:ind w:left="360" w:firstLine="0"/>
        <w:jc w:val="both"/>
        <w:rPr>
          <w:rFonts w:ascii="Source Sans Pro" w:hAnsi="Source Sans Pro" w:cstheme="minorHAnsi"/>
          <w:b/>
          <w:color w:val="000000"/>
          <w:kern w:val="2"/>
          <w:sz w:val="22"/>
          <w:szCs w:val="22"/>
        </w:rPr>
      </w:pPr>
      <w:r w:rsidRPr="003E5DDD">
        <w:rPr>
          <w:rFonts w:ascii="Source Sans Pro" w:hAnsi="Source Sans Pro" w:cstheme="minorHAnsi"/>
          <w:b/>
          <w:color w:val="000000"/>
          <w:kern w:val="2"/>
          <w:sz w:val="22"/>
          <w:szCs w:val="22"/>
        </w:rPr>
        <w:t>MOVED TO CLOSE PUBLIC HEARING</w:t>
      </w:r>
      <w:r w:rsidR="00623583">
        <w:rPr>
          <w:rFonts w:ascii="Source Sans Pro" w:hAnsi="Source Sans Pro" w:cstheme="minorHAnsi"/>
          <w:b/>
          <w:color w:val="000000"/>
          <w:kern w:val="2"/>
          <w:sz w:val="22"/>
          <w:szCs w:val="22"/>
        </w:rPr>
        <w:t xml:space="preserve"> </w:t>
      </w:r>
      <w:r w:rsidRPr="003E5DDD">
        <w:rPr>
          <w:rFonts w:ascii="Source Sans Pro" w:hAnsi="Source Sans Pro" w:cstheme="minorHAnsi"/>
          <w:b/>
          <w:color w:val="000000"/>
          <w:kern w:val="2"/>
          <w:sz w:val="22"/>
          <w:szCs w:val="22"/>
        </w:rPr>
        <w:t xml:space="preserve">BY </w:t>
      </w:r>
      <w:r w:rsidR="00D55404">
        <w:rPr>
          <w:rFonts w:ascii="Source Sans Pro" w:hAnsi="Source Sans Pro" w:cstheme="minorHAnsi"/>
          <w:b/>
          <w:color w:val="000000"/>
          <w:kern w:val="2"/>
          <w:sz w:val="22"/>
          <w:szCs w:val="22"/>
        </w:rPr>
        <w:t>MAYOR JONES</w:t>
      </w:r>
      <w:r w:rsidRPr="003E5DDD">
        <w:rPr>
          <w:rFonts w:ascii="Source Sans Pro" w:hAnsi="Source Sans Pro" w:cstheme="minorHAnsi"/>
          <w:b/>
          <w:color w:val="000000"/>
          <w:kern w:val="2"/>
          <w:sz w:val="22"/>
          <w:szCs w:val="22"/>
        </w:rPr>
        <w:t xml:space="preserve">, SECONDED BY </w:t>
      </w:r>
      <w:r w:rsidR="00F75583" w:rsidRPr="003E5DDD">
        <w:rPr>
          <w:rFonts w:ascii="Source Sans Pro" w:hAnsi="Source Sans Pro" w:cstheme="minorHAnsi"/>
          <w:b/>
          <w:color w:val="000000"/>
          <w:kern w:val="2"/>
          <w:sz w:val="22"/>
          <w:szCs w:val="22"/>
        </w:rPr>
        <w:t xml:space="preserve">COUNCILMEMBER </w:t>
      </w:r>
      <w:r w:rsidR="00D55404">
        <w:rPr>
          <w:rFonts w:ascii="Source Sans Pro" w:hAnsi="Source Sans Pro" w:cstheme="minorHAnsi"/>
          <w:b/>
          <w:color w:val="000000"/>
          <w:kern w:val="2"/>
          <w:sz w:val="22"/>
          <w:szCs w:val="22"/>
        </w:rPr>
        <w:t>NU</w:t>
      </w:r>
      <w:r w:rsidR="005C2A32">
        <w:rPr>
          <w:rFonts w:ascii="Source Sans Pro" w:hAnsi="Source Sans Pro" w:cstheme="minorHAnsi"/>
          <w:b/>
          <w:color w:val="000000"/>
          <w:kern w:val="2"/>
          <w:sz w:val="22"/>
          <w:szCs w:val="22"/>
        </w:rPr>
        <w:t>ÑEZ</w:t>
      </w:r>
      <w:r w:rsidR="00F75583" w:rsidRPr="003E5DDD">
        <w:rPr>
          <w:rFonts w:ascii="Source Sans Pro" w:hAnsi="Source Sans Pro" w:cstheme="minorHAnsi"/>
          <w:b/>
          <w:color w:val="000000"/>
          <w:kern w:val="2"/>
          <w:sz w:val="22"/>
          <w:szCs w:val="22"/>
        </w:rPr>
        <w:t xml:space="preserve">. </w:t>
      </w:r>
    </w:p>
    <w:p w14:paraId="591C6F73" w14:textId="77777777" w:rsidR="00B86D2E" w:rsidRPr="00B86D2E" w:rsidRDefault="00B86D2E" w:rsidP="00F358B2">
      <w:pPr>
        <w:pStyle w:val="ListParagraph"/>
        <w:tabs>
          <w:tab w:val="left" w:pos="180"/>
        </w:tabs>
        <w:suppressAutoHyphens w:val="0"/>
        <w:autoSpaceDE w:val="0"/>
        <w:autoSpaceDN w:val="0"/>
        <w:adjustRightInd w:val="0"/>
        <w:ind w:left="360" w:firstLine="0"/>
        <w:jc w:val="both"/>
        <w:rPr>
          <w:rFonts w:ascii="Source Sans Pro" w:hAnsi="Source Sans Pro" w:cstheme="minorHAnsi"/>
          <w:bCs/>
          <w:color w:val="000000"/>
          <w:kern w:val="2"/>
          <w:sz w:val="22"/>
          <w:szCs w:val="22"/>
        </w:rPr>
      </w:pPr>
    </w:p>
    <w:p w14:paraId="7E16B73B" w14:textId="77777777" w:rsidR="00B86D2E" w:rsidRPr="00D64463" w:rsidRDefault="00B86D2E" w:rsidP="00B86D2E">
      <w:pPr>
        <w:suppressAutoHyphens w:val="0"/>
        <w:autoSpaceDE w:val="0"/>
        <w:autoSpaceDN w:val="0"/>
        <w:adjustRightInd w:val="0"/>
        <w:spacing w:after="0" w:line="240" w:lineRule="auto"/>
        <w:ind w:left="360" w:firstLine="720"/>
        <w:jc w:val="both"/>
        <w:rPr>
          <w:rFonts w:ascii="Source Sans Pro" w:eastAsia="Times New Roman" w:hAnsi="Source Sans Pro" w:cstheme="minorHAnsi"/>
          <w:bCs/>
          <w:color w:val="000000"/>
          <w:lang w:eastAsia="en-US"/>
        </w:rPr>
      </w:pPr>
      <w:r w:rsidRPr="00D64463">
        <w:rPr>
          <w:rFonts w:ascii="Source Sans Pro" w:eastAsia="Times New Roman" w:hAnsi="Source Sans Pro" w:cstheme="minorHAnsi"/>
          <w:bCs/>
          <w:color w:val="000000"/>
          <w:lang w:eastAsia="en-US"/>
        </w:rPr>
        <w:t xml:space="preserve">AYES: </w:t>
      </w:r>
      <w:r w:rsidRPr="00D64463">
        <w:rPr>
          <w:rFonts w:ascii="Source Sans Pro" w:eastAsia="Times New Roman" w:hAnsi="Source Sans Pro" w:cstheme="minorHAnsi"/>
          <w:bCs/>
          <w:color w:val="000000"/>
          <w:lang w:eastAsia="en-US"/>
        </w:rPr>
        <w:tab/>
      </w:r>
      <w:r w:rsidRPr="00D64463">
        <w:rPr>
          <w:rFonts w:ascii="Source Sans Pro" w:eastAsia="Times New Roman" w:hAnsi="Source Sans Pro" w:cstheme="minorHAnsi"/>
          <w:color w:val="000000"/>
          <w:lang w:eastAsia="en-US"/>
        </w:rPr>
        <w:t xml:space="preserve">COUNCILMEMBERS:  JONES, JENKINS, NUÑEZ, </w:t>
      </w:r>
      <w:r>
        <w:rPr>
          <w:rFonts w:ascii="Source Sans Pro" w:eastAsia="Times New Roman" w:hAnsi="Source Sans Pro" w:cstheme="minorHAnsi"/>
          <w:color w:val="000000"/>
          <w:lang w:eastAsia="en-US"/>
        </w:rPr>
        <w:t>MUSGROVE, SANNELLA</w:t>
      </w:r>
    </w:p>
    <w:p w14:paraId="48804154" w14:textId="77777777" w:rsidR="00B86D2E" w:rsidRPr="00D64463" w:rsidRDefault="00B86D2E" w:rsidP="00B86D2E">
      <w:pPr>
        <w:suppressAutoHyphens w:val="0"/>
        <w:autoSpaceDE w:val="0"/>
        <w:autoSpaceDN w:val="0"/>
        <w:adjustRightInd w:val="0"/>
        <w:spacing w:after="0" w:line="240" w:lineRule="auto"/>
        <w:ind w:left="360" w:firstLine="720"/>
        <w:jc w:val="both"/>
        <w:rPr>
          <w:rFonts w:ascii="Source Sans Pro" w:eastAsia="Times New Roman" w:hAnsi="Source Sans Pro" w:cstheme="minorHAnsi"/>
          <w:bCs/>
          <w:color w:val="000000"/>
          <w:lang w:eastAsia="en-US"/>
        </w:rPr>
      </w:pPr>
      <w:r w:rsidRPr="00D64463">
        <w:rPr>
          <w:rFonts w:ascii="Source Sans Pro" w:eastAsia="Times New Roman" w:hAnsi="Source Sans Pro" w:cstheme="minorHAnsi"/>
          <w:bCs/>
          <w:color w:val="000000"/>
          <w:lang w:eastAsia="en-US"/>
        </w:rPr>
        <w:t>NOES:</w:t>
      </w:r>
      <w:r w:rsidRPr="00D64463">
        <w:rPr>
          <w:rFonts w:ascii="Source Sans Pro" w:eastAsia="Times New Roman" w:hAnsi="Source Sans Pro" w:cstheme="minorHAnsi"/>
          <w:bCs/>
          <w:color w:val="000000"/>
          <w:lang w:eastAsia="en-US"/>
        </w:rPr>
        <w:tab/>
        <w:t>COUNCILMEMBERS:  NONE</w:t>
      </w:r>
      <w:r w:rsidRPr="00D64463">
        <w:rPr>
          <w:rFonts w:ascii="Source Sans Pro" w:eastAsia="Times New Roman" w:hAnsi="Source Sans Pro" w:cstheme="minorHAnsi"/>
          <w:color w:val="000000"/>
          <w:lang w:eastAsia="en-US"/>
        </w:rPr>
        <w:t xml:space="preserve"> </w:t>
      </w:r>
    </w:p>
    <w:p w14:paraId="7B5706C2" w14:textId="77777777" w:rsidR="00B86D2E" w:rsidRDefault="00B86D2E" w:rsidP="00B86D2E">
      <w:pPr>
        <w:suppressAutoHyphens w:val="0"/>
        <w:autoSpaceDE w:val="0"/>
        <w:autoSpaceDN w:val="0"/>
        <w:adjustRightInd w:val="0"/>
        <w:spacing w:after="0" w:line="240" w:lineRule="auto"/>
        <w:ind w:left="360" w:firstLine="720"/>
        <w:jc w:val="both"/>
        <w:rPr>
          <w:rFonts w:ascii="Source Sans Pro" w:eastAsia="Times New Roman" w:hAnsi="Source Sans Pro" w:cstheme="minorHAnsi"/>
          <w:color w:val="000000"/>
          <w:lang w:eastAsia="en-US"/>
        </w:rPr>
      </w:pPr>
      <w:r w:rsidRPr="00D64463">
        <w:rPr>
          <w:rFonts w:ascii="Source Sans Pro" w:eastAsia="Times New Roman" w:hAnsi="Source Sans Pro" w:cstheme="minorHAnsi"/>
          <w:bCs/>
          <w:color w:val="000000"/>
          <w:lang w:eastAsia="en-US"/>
        </w:rPr>
        <w:t xml:space="preserve">ABSENT: </w:t>
      </w:r>
      <w:r w:rsidRPr="00D64463">
        <w:rPr>
          <w:rFonts w:ascii="Source Sans Pro" w:eastAsia="Times New Roman" w:hAnsi="Source Sans Pro" w:cstheme="minorHAnsi"/>
          <w:bCs/>
          <w:color w:val="000000"/>
          <w:lang w:eastAsia="en-US"/>
        </w:rPr>
        <w:tab/>
        <w:t xml:space="preserve">COUNCILMEMBERS:  </w:t>
      </w:r>
      <w:r>
        <w:rPr>
          <w:rFonts w:ascii="Source Sans Pro" w:eastAsia="Times New Roman" w:hAnsi="Source Sans Pro" w:cstheme="minorHAnsi"/>
          <w:color w:val="000000"/>
          <w:lang w:eastAsia="en-US"/>
        </w:rPr>
        <w:t>NONE</w:t>
      </w:r>
    </w:p>
    <w:p w14:paraId="5D543C9C" w14:textId="77777777" w:rsidR="00F75583" w:rsidRDefault="00F75583" w:rsidP="00F358B2">
      <w:pPr>
        <w:pStyle w:val="ListParagraph"/>
        <w:tabs>
          <w:tab w:val="left" w:pos="180"/>
        </w:tabs>
        <w:suppressAutoHyphens w:val="0"/>
        <w:autoSpaceDE w:val="0"/>
        <w:autoSpaceDN w:val="0"/>
        <w:adjustRightInd w:val="0"/>
        <w:ind w:left="360" w:firstLine="0"/>
        <w:jc w:val="both"/>
        <w:rPr>
          <w:rFonts w:ascii="Source Sans Pro" w:hAnsi="Source Sans Pro" w:cstheme="minorHAnsi"/>
          <w:bCs/>
          <w:color w:val="000000"/>
          <w:kern w:val="2"/>
        </w:rPr>
      </w:pPr>
    </w:p>
    <w:p w14:paraId="20200418" w14:textId="01B18ADC" w:rsidR="00B514B5" w:rsidRPr="003E5DDD" w:rsidRDefault="00B514B5" w:rsidP="00F358B2">
      <w:pPr>
        <w:pStyle w:val="ListParagraph"/>
        <w:tabs>
          <w:tab w:val="left" w:pos="180"/>
        </w:tabs>
        <w:suppressAutoHyphens w:val="0"/>
        <w:autoSpaceDE w:val="0"/>
        <w:autoSpaceDN w:val="0"/>
        <w:adjustRightInd w:val="0"/>
        <w:ind w:left="360" w:firstLine="0"/>
        <w:jc w:val="both"/>
        <w:rPr>
          <w:rFonts w:ascii="Source Sans Pro" w:eastAsia="DengXian" w:hAnsi="Source Sans Pro" w:cs="Arial"/>
          <w:b/>
          <w:color w:val="000000"/>
          <w:kern w:val="2"/>
          <w:sz w:val="22"/>
          <w:szCs w:val="22"/>
        </w:rPr>
      </w:pPr>
      <w:r w:rsidRPr="003E5DDD">
        <w:rPr>
          <w:rFonts w:ascii="Source Sans Pro" w:hAnsi="Source Sans Pro" w:cstheme="minorHAnsi"/>
          <w:b/>
          <w:color w:val="000000"/>
          <w:kern w:val="2"/>
          <w:sz w:val="22"/>
          <w:szCs w:val="22"/>
        </w:rPr>
        <w:t xml:space="preserve">MOVED </w:t>
      </w:r>
      <w:r w:rsidR="00AE0001" w:rsidRPr="003E5DDD">
        <w:rPr>
          <w:rFonts w:ascii="Source Sans Pro" w:hAnsi="Source Sans Pro" w:cstheme="minorHAnsi"/>
          <w:b/>
          <w:color w:val="000000"/>
          <w:kern w:val="2"/>
          <w:sz w:val="22"/>
          <w:szCs w:val="22"/>
        </w:rPr>
        <w:t xml:space="preserve">BY </w:t>
      </w:r>
      <w:r w:rsidR="00F82623">
        <w:rPr>
          <w:rFonts w:ascii="Source Sans Pro" w:hAnsi="Source Sans Pro" w:cstheme="minorHAnsi"/>
          <w:b/>
          <w:color w:val="000000"/>
          <w:kern w:val="2"/>
          <w:sz w:val="22"/>
          <w:szCs w:val="22"/>
        </w:rPr>
        <w:t>MAYOR JONES</w:t>
      </w:r>
      <w:r w:rsidR="00AE0001" w:rsidRPr="003E5DDD">
        <w:rPr>
          <w:rFonts w:ascii="Source Sans Pro" w:hAnsi="Source Sans Pro" w:cstheme="minorHAnsi"/>
          <w:b/>
          <w:color w:val="000000"/>
          <w:kern w:val="2"/>
          <w:sz w:val="22"/>
          <w:szCs w:val="22"/>
        </w:rPr>
        <w:t xml:space="preserve">, SECONDED BY COUNCILMEMBER </w:t>
      </w:r>
      <w:r w:rsidR="00F82623">
        <w:rPr>
          <w:rFonts w:ascii="Source Sans Pro" w:hAnsi="Source Sans Pro" w:cstheme="minorHAnsi"/>
          <w:b/>
          <w:color w:val="000000"/>
          <w:kern w:val="2"/>
          <w:sz w:val="22"/>
          <w:szCs w:val="22"/>
        </w:rPr>
        <w:t>MUSGROVE</w:t>
      </w:r>
      <w:r w:rsidR="00DA55A4" w:rsidRPr="003E5DDD">
        <w:rPr>
          <w:rFonts w:ascii="Source Sans Pro" w:eastAsia="DengXian" w:hAnsi="Source Sans Pro" w:cs="Arial"/>
          <w:b/>
          <w:color w:val="000000"/>
          <w:kern w:val="2"/>
          <w:sz w:val="22"/>
          <w:szCs w:val="22"/>
        </w:rPr>
        <w:t xml:space="preserve"> TO AP</w:t>
      </w:r>
      <w:r w:rsidR="00C47AF6" w:rsidRPr="003E5DDD">
        <w:rPr>
          <w:rFonts w:ascii="Source Sans Pro" w:eastAsia="DengXian" w:hAnsi="Source Sans Pro" w:cs="Arial"/>
          <w:b/>
          <w:color w:val="000000"/>
          <w:kern w:val="2"/>
          <w:sz w:val="22"/>
          <w:szCs w:val="22"/>
        </w:rPr>
        <w:t xml:space="preserve">PROVE ACTIONS RELATED TO </w:t>
      </w:r>
      <w:r w:rsidR="00785C60">
        <w:rPr>
          <w:rFonts w:ascii="Source Sans Pro" w:eastAsia="DengXian" w:hAnsi="Source Sans Pro" w:cs="Arial"/>
          <w:b/>
          <w:color w:val="000000"/>
          <w:kern w:val="2"/>
          <w:sz w:val="22"/>
          <w:szCs w:val="22"/>
        </w:rPr>
        <w:t>RESOLUTION NO. 2023-9241 WITH AN EFFECTIVE DATE</w:t>
      </w:r>
      <w:r w:rsidR="00061647">
        <w:rPr>
          <w:rFonts w:ascii="Source Sans Pro" w:eastAsia="DengXian" w:hAnsi="Source Sans Pro" w:cs="Arial"/>
          <w:b/>
          <w:color w:val="000000"/>
          <w:kern w:val="2"/>
          <w:sz w:val="22"/>
          <w:szCs w:val="22"/>
        </w:rPr>
        <w:t xml:space="preserve"> SAME AS</w:t>
      </w:r>
      <w:r w:rsidR="00266825">
        <w:rPr>
          <w:rFonts w:ascii="Source Sans Pro" w:eastAsia="DengXian" w:hAnsi="Source Sans Pro" w:cs="Arial"/>
          <w:b/>
          <w:color w:val="000000"/>
          <w:kern w:val="2"/>
          <w:sz w:val="22"/>
          <w:szCs w:val="22"/>
        </w:rPr>
        <w:t xml:space="preserve"> THE ORDINANCE </w:t>
      </w:r>
      <w:r w:rsidR="00623583">
        <w:rPr>
          <w:rFonts w:ascii="Source Sans Pro" w:eastAsia="DengXian" w:hAnsi="Source Sans Pro" w:cs="Arial"/>
          <w:b/>
          <w:color w:val="000000"/>
          <w:kern w:val="2"/>
          <w:sz w:val="22"/>
          <w:szCs w:val="22"/>
        </w:rPr>
        <w:t>AS SET FORTH ON THE AGENDA</w:t>
      </w:r>
      <w:r w:rsidR="00A04AD7" w:rsidRPr="003E5DDD">
        <w:rPr>
          <w:rFonts w:ascii="Source Sans Pro" w:eastAsia="DengXian" w:hAnsi="Source Sans Pro" w:cs="Arial"/>
          <w:b/>
          <w:color w:val="000000"/>
          <w:kern w:val="2"/>
          <w:sz w:val="22"/>
          <w:szCs w:val="22"/>
        </w:rPr>
        <w:t xml:space="preserve">. </w:t>
      </w:r>
    </w:p>
    <w:p w14:paraId="0CBB22FB" w14:textId="77777777" w:rsidR="00A04AD7" w:rsidRPr="00A04AD7" w:rsidRDefault="00A04AD7" w:rsidP="00F358B2">
      <w:pPr>
        <w:pStyle w:val="ListParagraph"/>
        <w:tabs>
          <w:tab w:val="left" w:pos="180"/>
        </w:tabs>
        <w:suppressAutoHyphens w:val="0"/>
        <w:autoSpaceDE w:val="0"/>
        <w:autoSpaceDN w:val="0"/>
        <w:adjustRightInd w:val="0"/>
        <w:ind w:left="360" w:firstLine="0"/>
        <w:jc w:val="both"/>
        <w:rPr>
          <w:rFonts w:ascii="Source Sans Pro" w:eastAsia="DengXian" w:hAnsi="Source Sans Pro" w:cs="Arial"/>
          <w:bCs/>
          <w:color w:val="000000"/>
          <w:kern w:val="2"/>
          <w:sz w:val="22"/>
          <w:szCs w:val="22"/>
        </w:rPr>
      </w:pPr>
    </w:p>
    <w:p w14:paraId="238F4D88" w14:textId="77777777" w:rsidR="00A04AD7" w:rsidRPr="00D64463" w:rsidRDefault="00654E2C" w:rsidP="00A04AD7">
      <w:pPr>
        <w:suppressAutoHyphens w:val="0"/>
        <w:autoSpaceDE w:val="0"/>
        <w:autoSpaceDN w:val="0"/>
        <w:adjustRightInd w:val="0"/>
        <w:spacing w:after="0" w:line="240" w:lineRule="auto"/>
        <w:ind w:left="360" w:firstLine="720"/>
        <w:jc w:val="both"/>
        <w:rPr>
          <w:rFonts w:ascii="Source Sans Pro" w:eastAsia="Times New Roman" w:hAnsi="Source Sans Pro" w:cstheme="minorHAnsi"/>
          <w:bCs/>
          <w:color w:val="000000"/>
          <w:lang w:eastAsia="en-US"/>
        </w:rPr>
      </w:pPr>
      <w:r>
        <w:rPr>
          <w:rFonts w:ascii="Source Sans Pro" w:hAnsi="Source Sans Pro" w:cstheme="minorHAnsi"/>
          <w:bCs/>
          <w:color w:val="000000"/>
          <w:kern w:val="2"/>
        </w:rPr>
        <w:t xml:space="preserve"> </w:t>
      </w:r>
      <w:r w:rsidR="00A04AD7" w:rsidRPr="00D64463">
        <w:rPr>
          <w:rFonts w:ascii="Source Sans Pro" w:eastAsia="Times New Roman" w:hAnsi="Source Sans Pro" w:cstheme="minorHAnsi"/>
          <w:bCs/>
          <w:color w:val="000000"/>
          <w:lang w:eastAsia="en-US"/>
        </w:rPr>
        <w:t xml:space="preserve">AYES: </w:t>
      </w:r>
      <w:r w:rsidR="00A04AD7" w:rsidRPr="00D64463">
        <w:rPr>
          <w:rFonts w:ascii="Source Sans Pro" w:eastAsia="Times New Roman" w:hAnsi="Source Sans Pro" w:cstheme="minorHAnsi"/>
          <w:bCs/>
          <w:color w:val="000000"/>
          <w:lang w:eastAsia="en-US"/>
        </w:rPr>
        <w:tab/>
      </w:r>
      <w:r w:rsidR="00A04AD7" w:rsidRPr="00D64463">
        <w:rPr>
          <w:rFonts w:ascii="Source Sans Pro" w:eastAsia="Times New Roman" w:hAnsi="Source Sans Pro" w:cstheme="minorHAnsi"/>
          <w:color w:val="000000"/>
          <w:lang w:eastAsia="en-US"/>
        </w:rPr>
        <w:t xml:space="preserve">COUNCILMEMBERS:  JONES, JENKINS, NUÑEZ, </w:t>
      </w:r>
      <w:r w:rsidR="00A04AD7">
        <w:rPr>
          <w:rFonts w:ascii="Source Sans Pro" w:eastAsia="Times New Roman" w:hAnsi="Source Sans Pro" w:cstheme="minorHAnsi"/>
          <w:color w:val="000000"/>
          <w:lang w:eastAsia="en-US"/>
        </w:rPr>
        <w:t>MUSGROVE, SANNELLA</w:t>
      </w:r>
    </w:p>
    <w:p w14:paraId="4B9E1F6A" w14:textId="77777777" w:rsidR="00A04AD7" w:rsidRPr="00D64463" w:rsidRDefault="00A04AD7" w:rsidP="00A04AD7">
      <w:pPr>
        <w:suppressAutoHyphens w:val="0"/>
        <w:autoSpaceDE w:val="0"/>
        <w:autoSpaceDN w:val="0"/>
        <w:adjustRightInd w:val="0"/>
        <w:spacing w:after="0" w:line="240" w:lineRule="auto"/>
        <w:ind w:left="360" w:firstLine="720"/>
        <w:jc w:val="both"/>
        <w:rPr>
          <w:rFonts w:ascii="Source Sans Pro" w:eastAsia="Times New Roman" w:hAnsi="Source Sans Pro" w:cstheme="minorHAnsi"/>
          <w:bCs/>
          <w:color w:val="000000"/>
          <w:lang w:eastAsia="en-US"/>
        </w:rPr>
      </w:pPr>
      <w:r w:rsidRPr="00D64463">
        <w:rPr>
          <w:rFonts w:ascii="Source Sans Pro" w:eastAsia="Times New Roman" w:hAnsi="Source Sans Pro" w:cstheme="minorHAnsi"/>
          <w:bCs/>
          <w:color w:val="000000"/>
          <w:lang w:eastAsia="en-US"/>
        </w:rPr>
        <w:t>NOES:</w:t>
      </w:r>
      <w:r w:rsidRPr="00D64463">
        <w:rPr>
          <w:rFonts w:ascii="Source Sans Pro" w:eastAsia="Times New Roman" w:hAnsi="Source Sans Pro" w:cstheme="minorHAnsi"/>
          <w:bCs/>
          <w:color w:val="000000"/>
          <w:lang w:eastAsia="en-US"/>
        </w:rPr>
        <w:tab/>
        <w:t>COUNCILMEMBERS:  NONE</w:t>
      </w:r>
      <w:r w:rsidRPr="00D64463">
        <w:rPr>
          <w:rFonts w:ascii="Source Sans Pro" w:eastAsia="Times New Roman" w:hAnsi="Source Sans Pro" w:cstheme="minorHAnsi"/>
          <w:color w:val="000000"/>
          <w:lang w:eastAsia="en-US"/>
        </w:rPr>
        <w:t xml:space="preserve"> </w:t>
      </w:r>
    </w:p>
    <w:p w14:paraId="0C280A84" w14:textId="77777777" w:rsidR="00A04AD7" w:rsidRDefault="00A04AD7" w:rsidP="00A04AD7">
      <w:pPr>
        <w:suppressAutoHyphens w:val="0"/>
        <w:autoSpaceDE w:val="0"/>
        <w:autoSpaceDN w:val="0"/>
        <w:adjustRightInd w:val="0"/>
        <w:spacing w:after="0" w:line="240" w:lineRule="auto"/>
        <w:ind w:left="360" w:firstLine="720"/>
        <w:jc w:val="both"/>
        <w:rPr>
          <w:rFonts w:ascii="Source Sans Pro" w:eastAsia="Times New Roman" w:hAnsi="Source Sans Pro" w:cstheme="minorHAnsi"/>
          <w:color w:val="000000"/>
          <w:lang w:eastAsia="en-US"/>
        </w:rPr>
      </w:pPr>
      <w:r w:rsidRPr="00D64463">
        <w:rPr>
          <w:rFonts w:ascii="Source Sans Pro" w:eastAsia="Times New Roman" w:hAnsi="Source Sans Pro" w:cstheme="minorHAnsi"/>
          <w:bCs/>
          <w:color w:val="000000"/>
          <w:lang w:eastAsia="en-US"/>
        </w:rPr>
        <w:t xml:space="preserve">ABSENT: </w:t>
      </w:r>
      <w:r w:rsidRPr="00D64463">
        <w:rPr>
          <w:rFonts w:ascii="Source Sans Pro" w:eastAsia="Times New Roman" w:hAnsi="Source Sans Pro" w:cstheme="minorHAnsi"/>
          <w:bCs/>
          <w:color w:val="000000"/>
          <w:lang w:eastAsia="en-US"/>
        </w:rPr>
        <w:tab/>
        <w:t xml:space="preserve">COUNCILMEMBERS:  </w:t>
      </w:r>
      <w:r>
        <w:rPr>
          <w:rFonts w:ascii="Source Sans Pro" w:eastAsia="Times New Roman" w:hAnsi="Source Sans Pro" w:cstheme="minorHAnsi"/>
          <w:color w:val="000000"/>
          <w:lang w:eastAsia="en-US"/>
        </w:rPr>
        <w:t>NONE</w:t>
      </w:r>
    </w:p>
    <w:p w14:paraId="2EFC36E5" w14:textId="77777777" w:rsidR="00623583" w:rsidRDefault="00623583" w:rsidP="00704DBD">
      <w:pPr>
        <w:suppressAutoHyphens w:val="0"/>
        <w:autoSpaceDE w:val="0"/>
        <w:autoSpaceDN w:val="0"/>
        <w:adjustRightInd w:val="0"/>
        <w:spacing w:after="0" w:line="240" w:lineRule="auto"/>
        <w:ind w:left="720"/>
        <w:jc w:val="both"/>
        <w:rPr>
          <w:rFonts w:ascii="Source Sans Pro" w:eastAsia="Times New Roman" w:hAnsi="Source Sans Pro" w:cstheme="minorHAnsi"/>
          <w:color w:val="000000"/>
          <w:lang w:eastAsia="en-US"/>
        </w:rPr>
      </w:pPr>
    </w:p>
    <w:p w14:paraId="68B02661" w14:textId="77777777" w:rsidR="00BA5AF9" w:rsidRDefault="00BA5AF9" w:rsidP="00BA5AF9">
      <w:pPr>
        <w:pStyle w:val="ListParagraph"/>
        <w:suppressAutoHyphens w:val="0"/>
        <w:autoSpaceDE w:val="0"/>
        <w:autoSpaceDN w:val="0"/>
        <w:adjustRightInd w:val="0"/>
        <w:ind w:left="1440" w:firstLine="0"/>
        <w:jc w:val="both"/>
        <w:rPr>
          <w:rFonts w:ascii="Source Sans Pro" w:hAnsi="Source Sans Pro" w:cstheme="minorHAnsi"/>
          <w:color w:val="000000"/>
          <w:sz w:val="22"/>
          <w:szCs w:val="22"/>
          <w:lang w:eastAsia="en-US"/>
        </w:rPr>
      </w:pPr>
    </w:p>
    <w:p w14:paraId="21A08117" w14:textId="212DB6E3" w:rsidR="009845B9" w:rsidRPr="006B64C3" w:rsidRDefault="009845B9" w:rsidP="009845B9">
      <w:pPr>
        <w:suppressAutoHyphens w:val="0"/>
        <w:autoSpaceDE w:val="0"/>
        <w:autoSpaceDN w:val="0"/>
        <w:adjustRightInd w:val="0"/>
        <w:spacing w:after="0" w:line="240" w:lineRule="auto"/>
        <w:jc w:val="both"/>
        <w:rPr>
          <w:rFonts w:ascii="Source Sans Pro" w:eastAsia="Times New Roman" w:hAnsi="Source Sans Pro" w:cstheme="minorHAnsi"/>
          <w:b/>
          <w:bCs/>
          <w:color w:val="000000"/>
          <w:u w:val="single"/>
          <w:lang w:eastAsia="en-US"/>
        </w:rPr>
      </w:pPr>
      <w:r w:rsidRPr="006B64C3">
        <w:rPr>
          <w:rFonts w:ascii="Source Sans Pro" w:eastAsia="Times New Roman" w:hAnsi="Source Sans Pro" w:cstheme="minorHAnsi"/>
          <w:b/>
          <w:bCs/>
          <w:color w:val="000000"/>
          <w:u w:val="single"/>
          <w:lang w:eastAsia="en-US"/>
        </w:rPr>
        <w:t>NEW BUSINESS</w:t>
      </w:r>
    </w:p>
    <w:p w14:paraId="280B5D67" w14:textId="77777777" w:rsidR="000F3FBE" w:rsidRDefault="000F3FBE" w:rsidP="009845B9">
      <w:pPr>
        <w:suppressAutoHyphens w:val="0"/>
        <w:autoSpaceDE w:val="0"/>
        <w:autoSpaceDN w:val="0"/>
        <w:adjustRightInd w:val="0"/>
        <w:spacing w:after="0" w:line="240" w:lineRule="auto"/>
        <w:jc w:val="both"/>
        <w:rPr>
          <w:rFonts w:ascii="Source Sans Pro" w:eastAsia="Times New Roman" w:hAnsi="Source Sans Pro" w:cstheme="minorHAnsi"/>
          <w:b/>
          <w:bCs/>
          <w:color w:val="000000"/>
          <w:sz w:val="24"/>
          <w:szCs w:val="24"/>
          <w:u w:val="single"/>
          <w:lang w:eastAsia="en-US"/>
        </w:rPr>
      </w:pPr>
    </w:p>
    <w:p w14:paraId="5CF3B4BA" w14:textId="201CA064" w:rsidR="000F3FBE" w:rsidRPr="000F3FBE" w:rsidRDefault="00E03082" w:rsidP="000F3FBE">
      <w:pPr>
        <w:pStyle w:val="ListParagraph"/>
        <w:numPr>
          <w:ilvl w:val="0"/>
          <w:numId w:val="4"/>
        </w:numPr>
        <w:suppressAutoHyphens w:val="0"/>
        <w:autoSpaceDE w:val="0"/>
        <w:autoSpaceDN w:val="0"/>
        <w:adjustRightInd w:val="0"/>
        <w:jc w:val="both"/>
        <w:rPr>
          <w:rFonts w:ascii="Source Sans Pro" w:hAnsi="Source Sans Pro" w:cstheme="minorHAnsi"/>
          <w:b/>
          <w:bCs/>
          <w:color w:val="000000"/>
          <w:u w:val="single"/>
          <w:lang w:eastAsia="en-US"/>
        </w:rPr>
      </w:pPr>
      <w:r>
        <w:rPr>
          <w:rFonts w:ascii="Source Sans Pro" w:hAnsi="Source Sans Pro" w:cstheme="minorHAnsi"/>
          <w:b/>
          <w:bCs/>
          <w:color w:val="000000"/>
          <w:sz w:val="22"/>
          <w:szCs w:val="22"/>
          <w:lang w:eastAsia="en-US"/>
        </w:rPr>
        <w:t>RESOLUTION NO. 2023-</w:t>
      </w:r>
      <w:r w:rsidR="00A15F6F">
        <w:rPr>
          <w:rFonts w:ascii="Source Sans Pro" w:hAnsi="Source Sans Pro" w:cstheme="minorHAnsi"/>
          <w:b/>
          <w:bCs/>
          <w:color w:val="000000"/>
          <w:sz w:val="22"/>
          <w:szCs w:val="22"/>
          <w:lang w:eastAsia="en-US"/>
        </w:rPr>
        <w:t>9143: CONSIDER CITY COUNCIL POSITION ON CALIFORNIA</w:t>
      </w:r>
      <w:r w:rsidR="00EB432E">
        <w:rPr>
          <w:rFonts w:ascii="Source Sans Pro" w:hAnsi="Source Sans Pro" w:cstheme="minorHAnsi"/>
          <w:b/>
          <w:bCs/>
          <w:color w:val="000000"/>
          <w:sz w:val="22"/>
          <w:szCs w:val="22"/>
          <w:lang w:eastAsia="en-US"/>
        </w:rPr>
        <w:t xml:space="preserve"> ENERGY COMMISSION INCOME-GRADUATED FIXED CHARGES FOR ELECTRICITY UTILITY BILLING.</w:t>
      </w:r>
    </w:p>
    <w:p w14:paraId="3454DAE6" w14:textId="77777777" w:rsidR="00713C30" w:rsidRDefault="00713C30" w:rsidP="00713C30">
      <w:pPr>
        <w:suppressAutoHyphens w:val="0"/>
        <w:autoSpaceDE w:val="0"/>
        <w:autoSpaceDN w:val="0"/>
        <w:adjustRightInd w:val="0"/>
        <w:spacing w:after="0" w:line="240" w:lineRule="auto"/>
        <w:ind w:left="720"/>
        <w:jc w:val="both"/>
        <w:rPr>
          <w:rFonts w:ascii="Source Sans Pro" w:eastAsia="Times New Roman" w:hAnsi="Source Sans Pro" w:cstheme="minorHAnsi"/>
          <w:color w:val="000000"/>
          <w:lang w:eastAsia="en-US"/>
        </w:rPr>
      </w:pPr>
    </w:p>
    <w:p w14:paraId="77D16EAF" w14:textId="210C4665" w:rsidR="008B74A8" w:rsidRDefault="008B74A8" w:rsidP="008B74A8">
      <w:pPr>
        <w:pStyle w:val="ListParagraph"/>
        <w:tabs>
          <w:tab w:val="left" w:pos="180"/>
        </w:tabs>
        <w:suppressAutoHyphens w:val="0"/>
        <w:autoSpaceDE w:val="0"/>
        <w:autoSpaceDN w:val="0"/>
        <w:adjustRightInd w:val="0"/>
        <w:ind w:left="360" w:firstLine="0"/>
        <w:jc w:val="both"/>
        <w:rPr>
          <w:rFonts w:ascii="Source Sans Pro" w:hAnsi="Source Sans Pro" w:cstheme="minorHAnsi"/>
          <w:bCs/>
          <w:color w:val="000000"/>
          <w:kern w:val="2"/>
          <w:sz w:val="22"/>
          <w:szCs w:val="22"/>
        </w:rPr>
      </w:pPr>
      <w:r w:rsidRPr="00B86D2E">
        <w:rPr>
          <w:rFonts w:ascii="Source Sans Pro" w:hAnsi="Source Sans Pro" w:cstheme="minorHAnsi"/>
          <w:b/>
          <w:color w:val="000000"/>
          <w:kern w:val="2"/>
          <w:sz w:val="22"/>
          <w:szCs w:val="22"/>
        </w:rPr>
        <w:t>CITY COUNCIL DISCUSSION</w:t>
      </w:r>
      <w:r>
        <w:rPr>
          <w:rFonts w:ascii="Source Sans Pro" w:hAnsi="Source Sans Pro" w:cstheme="minorHAnsi"/>
          <w:b/>
          <w:color w:val="000000"/>
          <w:kern w:val="2"/>
          <w:sz w:val="22"/>
          <w:szCs w:val="22"/>
        </w:rPr>
        <w:t xml:space="preserve"> </w:t>
      </w:r>
      <w:r w:rsidRPr="00B86D2E">
        <w:rPr>
          <w:rFonts w:ascii="Source Sans Pro" w:hAnsi="Source Sans Pro" w:cstheme="minorHAnsi"/>
          <w:b/>
          <w:color w:val="000000"/>
          <w:kern w:val="2"/>
          <w:sz w:val="22"/>
          <w:szCs w:val="22"/>
        </w:rPr>
        <w:t>INCLUDED:</w:t>
      </w:r>
      <w:r w:rsidRPr="00B86D2E">
        <w:rPr>
          <w:rFonts w:ascii="Source Sans Pro" w:hAnsi="Source Sans Pro" w:cstheme="minorHAnsi"/>
          <w:bCs/>
          <w:color w:val="000000"/>
          <w:kern w:val="2"/>
          <w:sz w:val="22"/>
          <w:szCs w:val="22"/>
        </w:rPr>
        <w:t xml:space="preserve"> </w:t>
      </w:r>
      <w:r w:rsidR="003778DD">
        <w:rPr>
          <w:rFonts w:ascii="Source Sans Pro" w:hAnsi="Source Sans Pro" w:cstheme="minorHAnsi"/>
          <w:bCs/>
          <w:color w:val="000000"/>
          <w:kern w:val="2"/>
          <w:sz w:val="22"/>
          <w:szCs w:val="22"/>
        </w:rPr>
        <w:t>California and SDGE have the highest rates</w:t>
      </w:r>
      <w:r w:rsidR="003841A0">
        <w:rPr>
          <w:rFonts w:ascii="Source Sans Pro" w:hAnsi="Source Sans Pro" w:cstheme="minorHAnsi"/>
          <w:bCs/>
          <w:color w:val="000000"/>
          <w:kern w:val="2"/>
          <w:sz w:val="22"/>
          <w:szCs w:val="22"/>
        </w:rPr>
        <w:t xml:space="preserve">; </w:t>
      </w:r>
      <w:r w:rsidR="00B86C1C">
        <w:rPr>
          <w:rFonts w:ascii="Source Sans Pro" w:hAnsi="Source Sans Pro" w:cstheme="minorHAnsi"/>
          <w:bCs/>
          <w:color w:val="000000"/>
          <w:kern w:val="2"/>
          <w:sz w:val="22"/>
          <w:szCs w:val="22"/>
        </w:rPr>
        <w:t xml:space="preserve">residents on a fixed income will </w:t>
      </w:r>
      <w:r w:rsidR="00135F59">
        <w:rPr>
          <w:rFonts w:ascii="Source Sans Pro" w:hAnsi="Source Sans Pro" w:cstheme="minorHAnsi"/>
          <w:bCs/>
          <w:color w:val="000000"/>
          <w:kern w:val="2"/>
          <w:sz w:val="22"/>
          <w:szCs w:val="22"/>
        </w:rPr>
        <w:t xml:space="preserve">see a substantial increase in their bills; </w:t>
      </w:r>
      <w:r w:rsidR="00B110E4">
        <w:rPr>
          <w:rFonts w:ascii="Source Sans Pro" w:hAnsi="Source Sans Pro" w:cstheme="minorHAnsi"/>
          <w:bCs/>
          <w:color w:val="000000"/>
          <w:kern w:val="2"/>
          <w:sz w:val="22"/>
          <w:szCs w:val="22"/>
        </w:rPr>
        <w:t xml:space="preserve">no discussion </w:t>
      </w:r>
      <w:r w:rsidR="005214EA">
        <w:rPr>
          <w:rFonts w:ascii="Source Sans Pro" w:hAnsi="Source Sans Pro" w:cstheme="minorHAnsi"/>
          <w:bCs/>
          <w:color w:val="000000"/>
          <w:kern w:val="2"/>
          <w:sz w:val="22"/>
          <w:szCs w:val="22"/>
        </w:rPr>
        <w:t xml:space="preserve">implementing a fixed rate for a bill; </w:t>
      </w:r>
      <w:r w:rsidR="001B53BB">
        <w:rPr>
          <w:rFonts w:ascii="Source Sans Pro" w:hAnsi="Source Sans Pro" w:cstheme="minorHAnsi"/>
          <w:bCs/>
          <w:color w:val="000000"/>
          <w:kern w:val="2"/>
          <w:sz w:val="22"/>
          <w:szCs w:val="22"/>
        </w:rPr>
        <w:t>education for the residents</w:t>
      </w:r>
      <w:r w:rsidR="003C598B">
        <w:rPr>
          <w:rFonts w:ascii="Source Sans Pro" w:hAnsi="Source Sans Pro" w:cstheme="minorHAnsi"/>
          <w:bCs/>
          <w:color w:val="000000"/>
          <w:kern w:val="2"/>
          <w:sz w:val="22"/>
          <w:szCs w:val="22"/>
        </w:rPr>
        <w:t>.</w:t>
      </w:r>
    </w:p>
    <w:p w14:paraId="275E5B30" w14:textId="77777777" w:rsidR="00B30A8D" w:rsidRDefault="00B30A8D" w:rsidP="008B74A8">
      <w:pPr>
        <w:pStyle w:val="ListParagraph"/>
        <w:tabs>
          <w:tab w:val="left" w:pos="180"/>
        </w:tabs>
        <w:suppressAutoHyphens w:val="0"/>
        <w:autoSpaceDE w:val="0"/>
        <w:autoSpaceDN w:val="0"/>
        <w:adjustRightInd w:val="0"/>
        <w:ind w:left="360" w:firstLine="0"/>
        <w:jc w:val="both"/>
        <w:rPr>
          <w:rFonts w:ascii="Source Sans Pro" w:hAnsi="Source Sans Pro" w:cstheme="minorHAnsi"/>
          <w:color w:val="000000"/>
          <w:lang w:eastAsia="en-US"/>
        </w:rPr>
      </w:pPr>
    </w:p>
    <w:p w14:paraId="40872FBB" w14:textId="5E153148" w:rsidR="00B30A8D" w:rsidRPr="003E5DDD" w:rsidRDefault="00B30A8D" w:rsidP="00B30A8D">
      <w:pPr>
        <w:pStyle w:val="ListParagraph"/>
        <w:tabs>
          <w:tab w:val="left" w:pos="180"/>
        </w:tabs>
        <w:suppressAutoHyphens w:val="0"/>
        <w:autoSpaceDE w:val="0"/>
        <w:autoSpaceDN w:val="0"/>
        <w:adjustRightInd w:val="0"/>
        <w:ind w:left="360" w:firstLine="0"/>
        <w:jc w:val="both"/>
        <w:rPr>
          <w:rFonts w:ascii="Source Sans Pro" w:eastAsia="DengXian" w:hAnsi="Source Sans Pro" w:cs="Arial"/>
          <w:b/>
          <w:color w:val="000000"/>
          <w:kern w:val="2"/>
          <w:sz w:val="22"/>
          <w:szCs w:val="22"/>
        </w:rPr>
      </w:pPr>
      <w:r w:rsidRPr="003E5DDD">
        <w:rPr>
          <w:rFonts w:ascii="Source Sans Pro" w:hAnsi="Source Sans Pro" w:cstheme="minorHAnsi"/>
          <w:b/>
          <w:color w:val="000000"/>
          <w:kern w:val="2"/>
          <w:sz w:val="22"/>
          <w:szCs w:val="22"/>
        </w:rPr>
        <w:t xml:space="preserve">MOVED BY </w:t>
      </w:r>
      <w:r>
        <w:rPr>
          <w:rFonts w:ascii="Source Sans Pro" w:hAnsi="Source Sans Pro" w:cstheme="minorHAnsi"/>
          <w:b/>
          <w:color w:val="000000"/>
          <w:kern w:val="2"/>
          <w:sz w:val="22"/>
          <w:szCs w:val="22"/>
        </w:rPr>
        <w:t>MAYOR JONES</w:t>
      </w:r>
      <w:r w:rsidRPr="003E5DDD">
        <w:rPr>
          <w:rFonts w:ascii="Source Sans Pro" w:hAnsi="Source Sans Pro" w:cstheme="minorHAnsi"/>
          <w:b/>
          <w:color w:val="000000"/>
          <w:kern w:val="2"/>
          <w:sz w:val="22"/>
          <w:szCs w:val="22"/>
        </w:rPr>
        <w:t xml:space="preserve">, SECONDED BY COUNCILMEMBER </w:t>
      </w:r>
      <w:r>
        <w:rPr>
          <w:rFonts w:ascii="Source Sans Pro" w:hAnsi="Source Sans Pro" w:cstheme="minorHAnsi"/>
          <w:b/>
          <w:color w:val="000000"/>
          <w:kern w:val="2"/>
          <w:sz w:val="22"/>
          <w:szCs w:val="22"/>
        </w:rPr>
        <w:t>MUSGROVE</w:t>
      </w:r>
      <w:r w:rsidRPr="003E5DDD">
        <w:rPr>
          <w:rFonts w:ascii="Source Sans Pro" w:eastAsia="DengXian" w:hAnsi="Source Sans Pro" w:cs="Arial"/>
          <w:b/>
          <w:color w:val="000000"/>
          <w:kern w:val="2"/>
          <w:sz w:val="22"/>
          <w:szCs w:val="22"/>
        </w:rPr>
        <w:t xml:space="preserve"> TO </w:t>
      </w:r>
      <w:r w:rsidR="00EF0F89">
        <w:rPr>
          <w:rFonts w:ascii="Source Sans Pro" w:eastAsia="DengXian" w:hAnsi="Source Sans Pro" w:cs="Arial"/>
          <w:b/>
          <w:color w:val="000000"/>
          <w:kern w:val="2"/>
          <w:sz w:val="22"/>
          <w:szCs w:val="22"/>
        </w:rPr>
        <w:t>TAKE POSITION OF NOT IN AGREEMENT</w:t>
      </w:r>
      <w:r w:rsidR="00230B5E">
        <w:rPr>
          <w:rFonts w:ascii="Source Sans Pro" w:eastAsia="DengXian" w:hAnsi="Source Sans Pro" w:cs="Arial"/>
          <w:b/>
          <w:color w:val="000000"/>
          <w:kern w:val="2"/>
          <w:sz w:val="22"/>
          <w:szCs w:val="22"/>
        </w:rPr>
        <w:t xml:space="preserve"> OF THE CALIFORNIA ENERGY COMMISSION INCOME-GRADUATED FIXED CHARGES FOR </w:t>
      </w:r>
      <w:r w:rsidR="00AF0CC7">
        <w:rPr>
          <w:rFonts w:ascii="Source Sans Pro" w:eastAsia="DengXian" w:hAnsi="Source Sans Pro" w:cs="Arial"/>
          <w:b/>
          <w:color w:val="000000"/>
          <w:kern w:val="2"/>
          <w:sz w:val="22"/>
          <w:szCs w:val="22"/>
        </w:rPr>
        <w:t>ELECTRICITY UTILITY BILLING OPPOSING POSITION</w:t>
      </w:r>
      <w:r w:rsidR="00766F90">
        <w:rPr>
          <w:rFonts w:ascii="Source Sans Pro" w:eastAsia="DengXian" w:hAnsi="Source Sans Pro" w:cs="Arial"/>
          <w:b/>
          <w:color w:val="000000"/>
          <w:kern w:val="2"/>
          <w:sz w:val="22"/>
          <w:szCs w:val="22"/>
        </w:rPr>
        <w:t xml:space="preserve">. </w:t>
      </w:r>
    </w:p>
    <w:p w14:paraId="62430798" w14:textId="77777777" w:rsidR="00B30A8D" w:rsidRDefault="00B30A8D" w:rsidP="008B74A8">
      <w:pPr>
        <w:pStyle w:val="ListParagraph"/>
        <w:tabs>
          <w:tab w:val="left" w:pos="180"/>
        </w:tabs>
        <w:suppressAutoHyphens w:val="0"/>
        <w:autoSpaceDE w:val="0"/>
        <w:autoSpaceDN w:val="0"/>
        <w:adjustRightInd w:val="0"/>
        <w:ind w:left="360" w:firstLine="0"/>
        <w:jc w:val="both"/>
        <w:rPr>
          <w:rFonts w:ascii="Source Sans Pro" w:hAnsi="Source Sans Pro" w:cstheme="minorHAnsi"/>
          <w:color w:val="000000"/>
          <w:lang w:eastAsia="en-US"/>
        </w:rPr>
      </w:pPr>
    </w:p>
    <w:p w14:paraId="1FE3CAA9" w14:textId="77777777" w:rsidR="00766F90" w:rsidRPr="00D64463" w:rsidRDefault="00766F90" w:rsidP="00766F90">
      <w:pPr>
        <w:suppressAutoHyphens w:val="0"/>
        <w:autoSpaceDE w:val="0"/>
        <w:autoSpaceDN w:val="0"/>
        <w:adjustRightInd w:val="0"/>
        <w:spacing w:after="0" w:line="240" w:lineRule="auto"/>
        <w:ind w:left="360" w:firstLine="720"/>
        <w:jc w:val="both"/>
        <w:rPr>
          <w:rFonts w:ascii="Source Sans Pro" w:eastAsia="Times New Roman" w:hAnsi="Source Sans Pro" w:cstheme="minorHAnsi"/>
          <w:bCs/>
          <w:color w:val="000000"/>
          <w:lang w:eastAsia="en-US"/>
        </w:rPr>
      </w:pPr>
      <w:r w:rsidRPr="00D64463">
        <w:rPr>
          <w:rFonts w:ascii="Source Sans Pro" w:eastAsia="Times New Roman" w:hAnsi="Source Sans Pro" w:cstheme="minorHAnsi"/>
          <w:bCs/>
          <w:color w:val="000000"/>
          <w:lang w:eastAsia="en-US"/>
        </w:rPr>
        <w:t xml:space="preserve">AYES: </w:t>
      </w:r>
      <w:r w:rsidRPr="00D64463">
        <w:rPr>
          <w:rFonts w:ascii="Source Sans Pro" w:eastAsia="Times New Roman" w:hAnsi="Source Sans Pro" w:cstheme="minorHAnsi"/>
          <w:bCs/>
          <w:color w:val="000000"/>
          <w:lang w:eastAsia="en-US"/>
        </w:rPr>
        <w:tab/>
      </w:r>
      <w:r w:rsidRPr="00D64463">
        <w:rPr>
          <w:rFonts w:ascii="Source Sans Pro" w:eastAsia="Times New Roman" w:hAnsi="Source Sans Pro" w:cstheme="minorHAnsi"/>
          <w:color w:val="000000"/>
          <w:lang w:eastAsia="en-US"/>
        </w:rPr>
        <w:t xml:space="preserve">COUNCILMEMBERS:  JONES, JENKINS, NUÑEZ, </w:t>
      </w:r>
      <w:r>
        <w:rPr>
          <w:rFonts w:ascii="Source Sans Pro" w:eastAsia="Times New Roman" w:hAnsi="Source Sans Pro" w:cstheme="minorHAnsi"/>
          <w:color w:val="000000"/>
          <w:lang w:eastAsia="en-US"/>
        </w:rPr>
        <w:t>MUSGROVE, SANNELLA</w:t>
      </w:r>
    </w:p>
    <w:p w14:paraId="00E27251" w14:textId="77777777" w:rsidR="00766F90" w:rsidRPr="00D64463" w:rsidRDefault="00766F90" w:rsidP="00766F90">
      <w:pPr>
        <w:suppressAutoHyphens w:val="0"/>
        <w:autoSpaceDE w:val="0"/>
        <w:autoSpaceDN w:val="0"/>
        <w:adjustRightInd w:val="0"/>
        <w:spacing w:after="0" w:line="240" w:lineRule="auto"/>
        <w:ind w:left="360" w:firstLine="720"/>
        <w:jc w:val="both"/>
        <w:rPr>
          <w:rFonts w:ascii="Source Sans Pro" w:eastAsia="Times New Roman" w:hAnsi="Source Sans Pro" w:cstheme="minorHAnsi"/>
          <w:bCs/>
          <w:color w:val="000000"/>
          <w:lang w:eastAsia="en-US"/>
        </w:rPr>
      </w:pPr>
      <w:r w:rsidRPr="00D64463">
        <w:rPr>
          <w:rFonts w:ascii="Source Sans Pro" w:eastAsia="Times New Roman" w:hAnsi="Source Sans Pro" w:cstheme="minorHAnsi"/>
          <w:bCs/>
          <w:color w:val="000000"/>
          <w:lang w:eastAsia="en-US"/>
        </w:rPr>
        <w:t>NOES:</w:t>
      </w:r>
      <w:r w:rsidRPr="00D64463">
        <w:rPr>
          <w:rFonts w:ascii="Source Sans Pro" w:eastAsia="Times New Roman" w:hAnsi="Source Sans Pro" w:cstheme="minorHAnsi"/>
          <w:bCs/>
          <w:color w:val="000000"/>
          <w:lang w:eastAsia="en-US"/>
        </w:rPr>
        <w:tab/>
        <w:t>COUNCILMEMBERS:  NONE</w:t>
      </w:r>
      <w:r w:rsidRPr="00D64463">
        <w:rPr>
          <w:rFonts w:ascii="Source Sans Pro" w:eastAsia="Times New Roman" w:hAnsi="Source Sans Pro" w:cstheme="minorHAnsi"/>
          <w:color w:val="000000"/>
          <w:lang w:eastAsia="en-US"/>
        </w:rPr>
        <w:t xml:space="preserve"> </w:t>
      </w:r>
    </w:p>
    <w:p w14:paraId="0A483464" w14:textId="77777777" w:rsidR="00766F90" w:rsidRDefault="00766F90" w:rsidP="00766F90">
      <w:pPr>
        <w:suppressAutoHyphens w:val="0"/>
        <w:autoSpaceDE w:val="0"/>
        <w:autoSpaceDN w:val="0"/>
        <w:adjustRightInd w:val="0"/>
        <w:spacing w:after="0" w:line="240" w:lineRule="auto"/>
        <w:ind w:left="360" w:firstLine="720"/>
        <w:jc w:val="both"/>
        <w:rPr>
          <w:rFonts w:ascii="Source Sans Pro" w:eastAsia="Times New Roman" w:hAnsi="Source Sans Pro" w:cstheme="minorHAnsi"/>
          <w:color w:val="000000"/>
          <w:lang w:eastAsia="en-US"/>
        </w:rPr>
      </w:pPr>
      <w:r w:rsidRPr="00D64463">
        <w:rPr>
          <w:rFonts w:ascii="Source Sans Pro" w:eastAsia="Times New Roman" w:hAnsi="Source Sans Pro" w:cstheme="minorHAnsi"/>
          <w:bCs/>
          <w:color w:val="000000"/>
          <w:lang w:eastAsia="en-US"/>
        </w:rPr>
        <w:t xml:space="preserve">ABSENT: </w:t>
      </w:r>
      <w:r w:rsidRPr="00D64463">
        <w:rPr>
          <w:rFonts w:ascii="Source Sans Pro" w:eastAsia="Times New Roman" w:hAnsi="Source Sans Pro" w:cstheme="minorHAnsi"/>
          <w:bCs/>
          <w:color w:val="000000"/>
          <w:lang w:eastAsia="en-US"/>
        </w:rPr>
        <w:tab/>
        <w:t xml:space="preserve">COUNCILMEMBERS:  </w:t>
      </w:r>
      <w:r>
        <w:rPr>
          <w:rFonts w:ascii="Source Sans Pro" w:eastAsia="Times New Roman" w:hAnsi="Source Sans Pro" w:cstheme="minorHAnsi"/>
          <w:color w:val="000000"/>
          <w:lang w:eastAsia="en-US"/>
        </w:rPr>
        <w:t>NONE</w:t>
      </w:r>
    </w:p>
    <w:p w14:paraId="61CA1065" w14:textId="77777777" w:rsidR="00766F90" w:rsidRDefault="00766F90" w:rsidP="008B74A8">
      <w:pPr>
        <w:pStyle w:val="ListParagraph"/>
        <w:tabs>
          <w:tab w:val="left" w:pos="180"/>
        </w:tabs>
        <w:suppressAutoHyphens w:val="0"/>
        <w:autoSpaceDE w:val="0"/>
        <w:autoSpaceDN w:val="0"/>
        <w:adjustRightInd w:val="0"/>
        <w:ind w:left="360" w:firstLine="0"/>
        <w:jc w:val="both"/>
        <w:rPr>
          <w:rFonts w:ascii="Source Sans Pro" w:hAnsi="Source Sans Pro" w:cstheme="minorHAnsi"/>
          <w:color w:val="000000"/>
          <w:lang w:eastAsia="en-US"/>
        </w:rPr>
      </w:pPr>
    </w:p>
    <w:p w14:paraId="28A3FE2B" w14:textId="0E93828F" w:rsidR="004C050B" w:rsidRDefault="00473D14" w:rsidP="00473D14">
      <w:pPr>
        <w:pStyle w:val="ListParagraph"/>
        <w:tabs>
          <w:tab w:val="left" w:pos="180"/>
        </w:tabs>
        <w:suppressAutoHyphens w:val="0"/>
        <w:autoSpaceDE w:val="0"/>
        <w:autoSpaceDN w:val="0"/>
        <w:adjustRightInd w:val="0"/>
        <w:ind w:left="360" w:hanging="360"/>
        <w:jc w:val="both"/>
        <w:rPr>
          <w:rFonts w:ascii="Source Sans Pro" w:hAnsi="Source Sans Pro" w:cstheme="minorHAnsi"/>
          <w:b/>
          <w:color w:val="000000"/>
          <w:kern w:val="2"/>
          <w:sz w:val="22"/>
          <w:szCs w:val="22"/>
          <w:u w:val="single"/>
        </w:rPr>
      </w:pPr>
      <w:r w:rsidRPr="004B79A1">
        <w:rPr>
          <w:rFonts w:ascii="Source Sans Pro" w:hAnsi="Source Sans Pro" w:cstheme="minorHAnsi"/>
          <w:b/>
          <w:color w:val="000000"/>
          <w:kern w:val="2"/>
          <w:sz w:val="22"/>
          <w:szCs w:val="22"/>
          <w:u w:val="single"/>
        </w:rPr>
        <w:t>ORAL COMMUNICATIONS – CONTINUED</w:t>
      </w:r>
    </w:p>
    <w:p w14:paraId="5C8CECE9" w14:textId="77777777" w:rsidR="00473D14" w:rsidRDefault="00473D14" w:rsidP="00473D14">
      <w:pPr>
        <w:pStyle w:val="ListParagraph"/>
        <w:tabs>
          <w:tab w:val="left" w:pos="180"/>
        </w:tabs>
        <w:suppressAutoHyphens w:val="0"/>
        <w:autoSpaceDE w:val="0"/>
        <w:autoSpaceDN w:val="0"/>
        <w:adjustRightInd w:val="0"/>
        <w:ind w:left="360" w:hanging="360"/>
        <w:jc w:val="both"/>
        <w:rPr>
          <w:rFonts w:ascii="Source Sans Pro" w:hAnsi="Source Sans Pro" w:cstheme="minorHAnsi"/>
          <w:b/>
          <w:color w:val="000000"/>
          <w:kern w:val="2"/>
          <w:sz w:val="22"/>
          <w:szCs w:val="22"/>
          <w:u w:val="single"/>
        </w:rPr>
      </w:pPr>
    </w:p>
    <w:p w14:paraId="61B50DEB" w14:textId="55FCAE12" w:rsidR="00473D14" w:rsidRDefault="002B048A" w:rsidP="0C2FDE56">
      <w:pPr>
        <w:pStyle w:val="ListParagraph"/>
        <w:tabs>
          <w:tab w:val="left" w:pos="180"/>
        </w:tabs>
        <w:suppressAutoHyphens w:val="0"/>
        <w:autoSpaceDE w:val="0"/>
        <w:autoSpaceDN w:val="0"/>
        <w:adjustRightInd w:val="0"/>
        <w:ind w:left="360" w:hanging="360"/>
        <w:jc w:val="both"/>
        <w:rPr>
          <w:rFonts w:ascii="Source Sans Pro" w:hAnsi="Source Sans Pro" w:cstheme="minorBidi"/>
          <w:color w:val="000000"/>
          <w:kern w:val="2"/>
          <w:sz w:val="22"/>
          <w:szCs w:val="22"/>
        </w:rPr>
      </w:pPr>
      <w:r w:rsidRPr="0C2FDE56">
        <w:rPr>
          <w:rFonts w:ascii="Source Sans Pro" w:hAnsi="Source Sans Pro" w:cstheme="minorBidi"/>
          <w:b/>
          <w:bCs/>
          <w:color w:val="000000"/>
          <w:kern w:val="2"/>
          <w:sz w:val="22"/>
          <w:szCs w:val="22"/>
        </w:rPr>
        <w:t>Mike</w:t>
      </w:r>
      <w:r w:rsidR="000A10DA" w:rsidRPr="0C2FDE56">
        <w:rPr>
          <w:rFonts w:ascii="Source Sans Pro" w:hAnsi="Source Sans Pro" w:cstheme="minorBidi"/>
          <w:b/>
          <w:bCs/>
          <w:color w:val="000000"/>
          <w:kern w:val="2"/>
          <w:sz w:val="22"/>
          <w:szCs w:val="22"/>
        </w:rPr>
        <w:t xml:space="preserve">, </w:t>
      </w:r>
      <w:r w:rsidR="000E736C" w:rsidRPr="0C2FDE56">
        <w:rPr>
          <w:rFonts w:ascii="Source Sans Pro" w:hAnsi="Source Sans Pro" w:cstheme="minorBidi"/>
          <w:b/>
          <w:bCs/>
          <w:color w:val="000000"/>
          <w:kern w:val="2"/>
          <w:sz w:val="22"/>
          <w:szCs w:val="22"/>
        </w:rPr>
        <w:t>non-resident</w:t>
      </w:r>
      <w:r w:rsidR="343753BA" w:rsidRPr="0C2FDE56">
        <w:rPr>
          <w:rFonts w:ascii="Source Sans Pro" w:hAnsi="Source Sans Pro" w:cstheme="minorBidi"/>
          <w:b/>
          <w:bCs/>
          <w:color w:val="000000"/>
          <w:kern w:val="2"/>
          <w:sz w:val="22"/>
          <w:szCs w:val="22"/>
        </w:rPr>
        <w:t xml:space="preserve">, </w:t>
      </w:r>
      <w:r w:rsidR="343753BA" w:rsidRPr="0C2FDE56">
        <w:rPr>
          <w:rFonts w:ascii="Source Sans Pro" w:hAnsi="Source Sans Pro" w:cstheme="minorBidi"/>
          <w:color w:val="000000"/>
          <w:kern w:val="2"/>
          <w:sz w:val="22"/>
          <w:szCs w:val="22"/>
        </w:rPr>
        <w:t>e</w:t>
      </w:r>
      <w:r w:rsidR="006746E4" w:rsidRPr="0C2FDE56">
        <w:rPr>
          <w:rFonts w:ascii="Source Sans Pro" w:hAnsi="Source Sans Pro" w:cstheme="minorBidi"/>
          <w:color w:val="000000"/>
          <w:kern w:val="2"/>
          <w:sz w:val="22"/>
          <w:szCs w:val="22"/>
        </w:rPr>
        <w:t>xpressed concerns over the election process for SANDAG</w:t>
      </w:r>
      <w:r w:rsidR="000E736C" w:rsidRPr="0C2FDE56">
        <w:rPr>
          <w:rFonts w:ascii="Source Sans Pro" w:hAnsi="Source Sans Pro" w:cstheme="minorBidi"/>
          <w:color w:val="000000"/>
          <w:kern w:val="2"/>
          <w:sz w:val="22"/>
          <w:szCs w:val="22"/>
        </w:rPr>
        <w:t xml:space="preserve">. </w:t>
      </w:r>
    </w:p>
    <w:p w14:paraId="170113D2" w14:textId="77777777" w:rsidR="000E736C" w:rsidRDefault="000E736C" w:rsidP="00473D14">
      <w:pPr>
        <w:pStyle w:val="ListParagraph"/>
        <w:tabs>
          <w:tab w:val="left" w:pos="180"/>
        </w:tabs>
        <w:suppressAutoHyphens w:val="0"/>
        <w:autoSpaceDE w:val="0"/>
        <w:autoSpaceDN w:val="0"/>
        <w:adjustRightInd w:val="0"/>
        <w:ind w:left="360" w:hanging="360"/>
        <w:jc w:val="both"/>
        <w:rPr>
          <w:rFonts w:ascii="Source Sans Pro" w:hAnsi="Source Sans Pro" w:cstheme="minorHAnsi"/>
          <w:bCs/>
          <w:color w:val="000000"/>
          <w:kern w:val="2"/>
          <w:sz w:val="22"/>
          <w:szCs w:val="22"/>
        </w:rPr>
      </w:pPr>
    </w:p>
    <w:p w14:paraId="1298E24E" w14:textId="295C0C30" w:rsidR="000E736C" w:rsidRPr="00473D14" w:rsidRDefault="00952FDA" w:rsidP="0C2FDE56">
      <w:pPr>
        <w:pStyle w:val="ListParagraph"/>
        <w:tabs>
          <w:tab w:val="left" w:pos="180"/>
        </w:tabs>
        <w:suppressAutoHyphens w:val="0"/>
        <w:autoSpaceDE w:val="0"/>
        <w:autoSpaceDN w:val="0"/>
        <w:adjustRightInd w:val="0"/>
        <w:ind w:left="360" w:hanging="360"/>
        <w:jc w:val="both"/>
        <w:rPr>
          <w:rFonts w:ascii="Source Sans Pro" w:hAnsi="Source Sans Pro" w:cstheme="minorBidi"/>
          <w:color w:val="000000"/>
          <w:kern w:val="2"/>
          <w:sz w:val="22"/>
          <w:szCs w:val="22"/>
        </w:rPr>
      </w:pPr>
      <w:r w:rsidRPr="0C2FDE56">
        <w:rPr>
          <w:rFonts w:ascii="Source Sans Pro" w:hAnsi="Source Sans Pro" w:cstheme="minorBidi"/>
          <w:b/>
          <w:bCs/>
          <w:color w:val="000000"/>
          <w:kern w:val="2"/>
          <w:sz w:val="22"/>
          <w:szCs w:val="22"/>
        </w:rPr>
        <w:t>John Mosher</w:t>
      </w:r>
      <w:r w:rsidR="05323A90" w:rsidRPr="0C2FDE56">
        <w:rPr>
          <w:rFonts w:ascii="Source Sans Pro" w:hAnsi="Source Sans Pro" w:cstheme="minorBidi"/>
          <w:b/>
          <w:bCs/>
          <w:color w:val="000000"/>
          <w:kern w:val="2"/>
          <w:sz w:val="22"/>
          <w:szCs w:val="22"/>
        </w:rPr>
        <w:t xml:space="preserve">, </w:t>
      </w:r>
      <w:r w:rsidR="00AB02D9" w:rsidRPr="0C2FDE56">
        <w:rPr>
          <w:rFonts w:ascii="Source Sans Pro" w:hAnsi="Source Sans Pro" w:cstheme="minorBidi"/>
          <w:b/>
          <w:bCs/>
          <w:color w:val="000000"/>
          <w:kern w:val="2"/>
          <w:sz w:val="22"/>
          <w:szCs w:val="22"/>
        </w:rPr>
        <w:t xml:space="preserve">San Marcos Mobile </w:t>
      </w:r>
      <w:r w:rsidR="006F1F31" w:rsidRPr="0C2FDE56">
        <w:rPr>
          <w:rFonts w:ascii="Source Sans Pro" w:hAnsi="Source Sans Pro" w:cstheme="minorBidi"/>
          <w:b/>
          <w:bCs/>
          <w:color w:val="000000"/>
          <w:kern w:val="2"/>
          <w:sz w:val="22"/>
          <w:szCs w:val="22"/>
        </w:rPr>
        <w:t>Estates</w:t>
      </w:r>
      <w:r w:rsidR="7A6E6CC3" w:rsidRPr="0C2FDE56">
        <w:rPr>
          <w:rFonts w:ascii="Source Sans Pro" w:hAnsi="Source Sans Pro" w:cstheme="minorBidi"/>
          <w:b/>
          <w:bCs/>
          <w:color w:val="000000"/>
          <w:kern w:val="2"/>
          <w:sz w:val="22"/>
          <w:szCs w:val="22"/>
        </w:rPr>
        <w:t>,</w:t>
      </w:r>
      <w:r w:rsidR="006F1F31" w:rsidRPr="0C2FDE56">
        <w:rPr>
          <w:rFonts w:ascii="Source Sans Pro" w:hAnsi="Source Sans Pro" w:cstheme="minorBidi"/>
          <w:color w:val="000000"/>
          <w:kern w:val="2"/>
          <w:sz w:val="22"/>
          <w:szCs w:val="22"/>
        </w:rPr>
        <w:t xml:space="preserve"> </w:t>
      </w:r>
      <w:r w:rsidR="4662B2A2" w:rsidRPr="0C2FDE56">
        <w:rPr>
          <w:rFonts w:ascii="Source Sans Pro" w:hAnsi="Source Sans Pro" w:cstheme="minorBidi"/>
          <w:color w:val="000000"/>
          <w:kern w:val="2"/>
          <w:sz w:val="22"/>
          <w:szCs w:val="22"/>
        </w:rPr>
        <w:t>spoke in support of</w:t>
      </w:r>
      <w:r w:rsidR="006F1F31" w:rsidRPr="0C2FDE56">
        <w:rPr>
          <w:rFonts w:ascii="Source Sans Pro" w:hAnsi="Source Sans Pro" w:cstheme="minorBidi"/>
          <w:color w:val="000000"/>
          <w:kern w:val="2"/>
          <w:sz w:val="22"/>
          <w:szCs w:val="22"/>
        </w:rPr>
        <w:t xml:space="preserve"> an updated </w:t>
      </w:r>
      <w:r w:rsidR="009A0C19" w:rsidRPr="0C2FDE56">
        <w:rPr>
          <w:rFonts w:ascii="Source Sans Pro" w:hAnsi="Source Sans Pro" w:cstheme="minorBidi"/>
          <w:color w:val="000000"/>
          <w:kern w:val="2"/>
          <w:sz w:val="22"/>
          <w:szCs w:val="22"/>
        </w:rPr>
        <w:t>Disaster/</w:t>
      </w:r>
      <w:r w:rsidR="00147C8F" w:rsidRPr="0C2FDE56">
        <w:rPr>
          <w:rFonts w:ascii="Source Sans Pro" w:hAnsi="Source Sans Pro" w:cstheme="minorBidi"/>
          <w:color w:val="000000"/>
          <w:kern w:val="2"/>
          <w:sz w:val="22"/>
          <w:szCs w:val="22"/>
        </w:rPr>
        <w:t xml:space="preserve">Evacuation Plan </w:t>
      </w:r>
      <w:r w:rsidR="00212919" w:rsidRPr="0C2FDE56">
        <w:rPr>
          <w:rFonts w:ascii="Source Sans Pro" w:hAnsi="Source Sans Pro" w:cstheme="minorBidi"/>
          <w:color w:val="000000"/>
          <w:kern w:val="2"/>
          <w:sz w:val="22"/>
          <w:szCs w:val="22"/>
        </w:rPr>
        <w:t xml:space="preserve">available for </w:t>
      </w:r>
      <w:r w:rsidR="004D40A2" w:rsidRPr="0C2FDE56">
        <w:rPr>
          <w:rFonts w:ascii="Source Sans Pro" w:hAnsi="Source Sans Pro" w:cstheme="minorBidi"/>
          <w:color w:val="000000"/>
          <w:kern w:val="2"/>
          <w:sz w:val="22"/>
          <w:szCs w:val="22"/>
        </w:rPr>
        <w:t>all</w:t>
      </w:r>
      <w:r w:rsidR="00212919" w:rsidRPr="0C2FDE56">
        <w:rPr>
          <w:rFonts w:ascii="Source Sans Pro" w:hAnsi="Source Sans Pro" w:cstheme="minorBidi"/>
          <w:color w:val="000000"/>
          <w:kern w:val="2"/>
          <w:sz w:val="22"/>
          <w:szCs w:val="22"/>
        </w:rPr>
        <w:t xml:space="preserve"> the residents</w:t>
      </w:r>
      <w:r w:rsidR="00516FD6" w:rsidRPr="0C2FDE56">
        <w:rPr>
          <w:rFonts w:ascii="Source Sans Pro" w:hAnsi="Source Sans Pro" w:cstheme="minorBidi"/>
          <w:color w:val="000000"/>
          <w:kern w:val="2"/>
          <w:sz w:val="22"/>
          <w:szCs w:val="22"/>
        </w:rPr>
        <w:t xml:space="preserve"> </w:t>
      </w:r>
      <w:r w:rsidR="00991E39" w:rsidRPr="0C2FDE56">
        <w:rPr>
          <w:rFonts w:ascii="Source Sans Pro" w:hAnsi="Source Sans Pro" w:cstheme="minorBidi"/>
          <w:color w:val="000000"/>
          <w:kern w:val="2"/>
          <w:sz w:val="22"/>
          <w:szCs w:val="22"/>
        </w:rPr>
        <w:t>living in</w:t>
      </w:r>
      <w:r w:rsidR="00147C8F" w:rsidRPr="0C2FDE56">
        <w:rPr>
          <w:rFonts w:ascii="Source Sans Pro" w:hAnsi="Source Sans Pro" w:cstheme="minorBidi"/>
          <w:color w:val="000000"/>
          <w:kern w:val="2"/>
          <w:sz w:val="22"/>
          <w:szCs w:val="22"/>
        </w:rPr>
        <w:t xml:space="preserve"> the mobile home park. </w:t>
      </w:r>
    </w:p>
    <w:p w14:paraId="3BF1E9FB" w14:textId="77777777" w:rsidR="00A04AD7" w:rsidRDefault="00A04AD7" w:rsidP="00F358B2">
      <w:pPr>
        <w:pStyle w:val="ListParagraph"/>
        <w:tabs>
          <w:tab w:val="left" w:pos="180"/>
        </w:tabs>
        <w:suppressAutoHyphens w:val="0"/>
        <w:autoSpaceDE w:val="0"/>
        <w:autoSpaceDN w:val="0"/>
        <w:adjustRightInd w:val="0"/>
        <w:ind w:left="360" w:firstLine="0"/>
        <w:jc w:val="both"/>
        <w:rPr>
          <w:rFonts w:ascii="Source Sans Pro" w:hAnsi="Source Sans Pro" w:cstheme="minorHAnsi"/>
          <w:bCs/>
          <w:color w:val="000000"/>
          <w:kern w:val="2"/>
        </w:rPr>
      </w:pPr>
    </w:p>
    <w:p w14:paraId="5B19A1B7" w14:textId="23AF3F12" w:rsidR="00850E55" w:rsidRPr="00D64463" w:rsidRDefault="00850E55" w:rsidP="00E172BC">
      <w:pPr>
        <w:tabs>
          <w:tab w:val="left" w:pos="90"/>
          <w:tab w:val="left" w:pos="180"/>
        </w:tabs>
        <w:autoSpaceDE w:val="0"/>
        <w:spacing w:after="0" w:line="240" w:lineRule="auto"/>
        <w:jc w:val="both"/>
        <w:rPr>
          <w:rFonts w:ascii="Source Sans Pro" w:hAnsi="Source Sans Pro" w:cstheme="minorHAnsi"/>
          <w:bCs/>
        </w:rPr>
      </w:pPr>
      <w:r w:rsidRPr="00D64463">
        <w:rPr>
          <w:rFonts w:ascii="Source Sans Pro" w:hAnsi="Source Sans Pro" w:cstheme="minorHAnsi"/>
          <w:b/>
          <w:u w:val="single"/>
        </w:rPr>
        <w:t>REPORTS</w:t>
      </w:r>
      <w:r w:rsidRPr="00D64463">
        <w:rPr>
          <w:rFonts w:ascii="Source Sans Pro" w:hAnsi="Source Sans Pro" w:cstheme="minorHAnsi"/>
          <w:b/>
          <w:bCs/>
        </w:rPr>
        <w:t xml:space="preserve"> </w:t>
      </w:r>
      <w:r w:rsidRPr="00D64463">
        <w:rPr>
          <w:rFonts w:ascii="Source Sans Pro" w:hAnsi="Source Sans Pro" w:cstheme="minorHAnsi"/>
          <w:bCs/>
        </w:rPr>
        <w:t>(Including AB 1234 Reporting Requirements)</w:t>
      </w:r>
    </w:p>
    <w:p w14:paraId="015DC306" w14:textId="77777777" w:rsidR="00AF1721" w:rsidRPr="00D64463" w:rsidRDefault="001D7C48" w:rsidP="00341CB6">
      <w:pPr>
        <w:spacing w:after="0" w:line="240" w:lineRule="auto"/>
        <w:ind w:left="450"/>
        <w:jc w:val="both"/>
        <w:rPr>
          <w:rFonts w:ascii="Source Sans Pro" w:hAnsi="Source Sans Pro" w:cstheme="minorHAnsi"/>
        </w:rPr>
      </w:pPr>
      <w:r w:rsidRPr="00D64463">
        <w:rPr>
          <w:rFonts w:ascii="Source Sans Pro" w:hAnsi="Source Sans Pro" w:cstheme="minorHAnsi"/>
        </w:rPr>
        <w:tab/>
      </w:r>
    </w:p>
    <w:p w14:paraId="050F72FB" w14:textId="5181972A" w:rsidR="00AF2A21" w:rsidRPr="00D64463" w:rsidRDefault="002B1C61" w:rsidP="00BC3F84">
      <w:pPr>
        <w:pStyle w:val="ListParagraph"/>
        <w:numPr>
          <w:ilvl w:val="0"/>
          <w:numId w:val="4"/>
        </w:numPr>
        <w:jc w:val="both"/>
        <w:rPr>
          <w:rFonts w:ascii="Source Sans Pro" w:hAnsi="Source Sans Pro" w:cstheme="minorHAnsi"/>
          <w:sz w:val="22"/>
          <w:szCs w:val="22"/>
          <w:lang w:eastAsia="en-US"/>
        </w:rPr>
      </w:pPr>
      <w:r w:rsidRPr="00D64463">
        <w:rPr>
          <w:rFonts w:ascii="Source Sans Pro" w:hAnsi="Source Sans Pro" w:cstheme="minorHAnsi"/>
          <w:b/>
          <w:bCs/>
          <w:sz w:val="22"/>
          <w:szCs w:val="22"/>
          <w:u w:val="single"/>
        </w:rPr>
        <w:t>S</w:t>
      </w:r>
      <w:r w:rsidR="00850E55" w:rsidRPr="00D64463">
        <w:rPr>
          <w:rFonts w:ascii="Source Sans Pro" w:hAnsi="Source Sans Pro" w:cstheme="minorHAnsi"/>
          <w:b/>
          <w:bCs/>
          <w:sz w:val="22"/>
          <w:szCs w:val="22"/>
          <w:u w:val="single"/>
        </w:rPr>
        <w:t>AN DIEGO ASSOCIATION OF GOVERNMENTS REPORT</w:t>
      </w:r>
      <w:r w:rsidR="00850E55" w:rsidRPr="00D64463">
        <w:rPr>
          <w:rFonts w:ascii="Source Sans Pro" w:hAnsi="Source Sans Pro" w:cstheme="minorHAnsi"/>
          <w:b/>
          <w:sz w:val="22"/>
          <w:szCs w:val="22"/>
        </w:rPr>
        <w:t xml:space="preserve"> </w:t>
      </w:r>
      <w:r w:rsidR="00F65822" w:rsidRPr="00D64463">
        <w:rPr>
          <w:rFonts w:ascii="Source Sans Pro" w:hAnsi="Source Sans Pro" w:cstheme="minorHAnsi"/>
          <w:sz w:val="22"/>
          <w:szCs w:val="22"/>
        </w:rPr>
        <w:t xml:space="preserve">– </w:t>
      </w:r>
      <w:r w:rsidR="003B4799">
        <w:rPr>
          <w:rFonts w:ascii="Source Sans Pro" w:hAnsi="Source Sans Pro" w:cstheme="minorHAnsi"/>
          <w:sz w:val="22"/>
          <w:szCs w:val="22"/>
        </w:rPr>
        <w:t>COUNCILMEMBER MUSGROVE</w:t>
      </w:r>
      <w:r w:rsidR="00F65822" w:rsidRPr="00D64463">
        <w:rPr>
          <w:rFonts w:ascii="Source Sans Pro" w:hAnsi="Source Sans Pro" w:cstheme="minorHAnsi"/>
          <w:sz w:val="22"/>
          <w:szCs w:val="22"/>
        </w:rPr>
        <w:t xml:space="preserve">. </w:t>
      </w:r>
      <w:r w:rsidR="00C84146">
        <w:rPr>
          <w:rFonts w:ascii="Source Sans Pro" w:hAnsi="Source Sans Pro" w:cstheme="minorHAnsi"/>
          <w:sz w:val="22"/>
          <w:szCs w:val="22"/>
        </w:rPr>
        <w:t>R</w:t>
      </w:r>
      <w:r w:rsidR="002822EE">
        <w:rPr>
          <w:rFonts w:ascii="Source Sans Pro" w:hAnsi="Source Sans Pro" w:cstheme="minorHAnsi"/>
          <w:sz w:val="22"/>
          <w:szCs w:val="22"/>
        </w:rPr>
        <w:t>eport given. No action taken.</w:t>
      </w:r>
    </w:p>
    <w:p w14:paraId="3CBACAB2" w14:textId="77777777" w:rsidR="006F347D" w:rsidRPr="00D64463" w:rsidRDefault="006F347D" w:rsidP="00341CB6">
      <w:pPr>
        <w:pStyle w:val="ListParagraph"/>
        <w:ind w:firstLine="0"/>
        <w:jc w:val="both"/>
        <w:rPr>
          <w:rFonts w:ascii="Source Sans Pro" w:hAnsi="Source Sans Pro" w:cstheme="minorHAnsi"/>
          <w:sz w:val="22"/>
          <w:szCs w:val="22"/>
          <w:lang w:eastAsia="en-US"/>
        </w:rPr>
      </w:pPr>
    </w:p>
    <w:p w14:paraId="64FEE6E3" w14:textId="44D41C52" w:rsidR="009F0B54" w:rsidRPr="00D64463" w:rsidRDefault="00AE2AAB" w:rsidP="00BC3F84">
      <w:pPr>
        <w:numPr>
          <w:ilvl w:val="0"/>
          <w:numId w:val="4"/>
        </w:numPr>
        <w:spacing w:after="0" w:line="240" w:lineRule="auto"/>
        <w:jc w:val="both"/>
        <w:rPr>
          <w:rFonts w:ascii="Source Sans Pro" w:hAnsi="Source Sans Pro" w:cstheme="minorHAnsi"/>
        </w:rPr>
      </w:pPr>
      <w:r w:rsidRPr="00D64463">
        <w:rPr>
          <w:rFonts w:ascii="Source Sans Pro" w:hAnsi="Source Sans Pro" w:cstheme="minorHAnsi"/>
          <w:b/>
          <w:bCs/>
          <w:u w:val="single"/>
        </w:rPr>
        <w:t>LEAGUE OF CALIFORNIA CITIES REPORT</w:t>
      </w:r>
      <w:r w:rsidRPr="00D64463">
        <w:rPr>
          <w:rFonts w:ascii="Source Sans Pro" w:hAnsi="Source Sans Pro" w:cstheme="minorHAnsi"/>
        </w:rPr>
        <w:t xml:space="preserve"> </w:t>
      </w:r>
      <w:r w:rsidR="001F6B12" w:rsidRPr="00D64463">
        <w:rPr>
          <w:rFonts w:ascii="Source Sans Pro" w:hAnsi="Source Sans Pro" w:cstheme="minorHAnsi"/>
        </w:rPr>
        <w:t xml:space="preserve">– COUNCILMEMBER </w:t>
      </w:r>
      <w:r w:rsidR="008B0A93" w:rsidRPr="00D64463">
        <w:rPr>
          <w:rFonts w:ascii="Source Sans Pro" w:hAnsi="Source Sans Pro" w:cstheme="minorHAnsi"/>
        </w:rPr>
        <w:t>MUSGROVE</w:t>
      </w:r>
      <w:r w:rsidR="001F6B12" w:rsidRPr="00D64463">
        <w:rPr>
          <w:rFonts w:ascii="Source Sans Pro" w:hAnsi="Source Sans Pro" w:cstheme="minorHAnsi"/>
        </w:rPr>
        <w:t xml:space="preserve">. </w:t>
      </w:r>
      <w:r w:rsidR="004C6EFD" w:rsidRPr="00D64463">
        <w:rPr>
          <w:rFonts w:ascii="Source Sans Pro" w:hAnsi="Source Sans Pro" w:cstheme="minorHAnsi"/>
        </w:rPr>
        <w:t xml:space="preserve"> </w:t>
      </w:r>
      <w:r w:rsidR="004F0BA2">
        <w:rPr>
          <w:rFonts w:ascii="Source Sans Pro" w:hAnsi="Source Sans Pro" w:cstheme="minorHAnsi"/>
        </w:rPr>
        <w:t>No r</w:t>
      </w:r>
      <w:r w:rsidR="002822EE">
        <w:rPr>
          <w:rFonts w:ascii="Source Sans Pro" w:hAnsi="Source Sans Pro" w:cstheme="minorHAnsi"/>
        </w:rPr>
        <w:t>eport given. No action taken.</w:t>
      </w:r>
    </w:p>
    <w:p w14:paraId="21EC7359" w14:textId="77777777" w:rsidR="001F6B12" w:rsidRPr="00D64463" w:rsidRDefault="001F6B12" w:rsidP="00341CB6">
      <w:pPr>
        <w:spacing w:after="0" w:line="240" w:lineRule="auto"/>
        <w:jc w:val="both"/>
        <w:rPr>
          <w:rFonts w:ascii="Source Sans Pro" w:hAnsi="Source Sans Pro" w:cstheme="minorHAnsi"/>
        </w:rPr>
      </w:pPr>
    </w:p>
    <w:p w14:paraId="0711F1DB" w14:textId="2ADB9209" w:rsidR="0013295B" w:rsidRPr="00D64463" w:rsidRDefault="00850E55" w:rsidP="00BC3F84">
      <w:pPr>
        <w:numPr>
          <w:ilvl w:val="0"/>
          <w:numId w:val="4"/>
        </w:numPr>
        <w:spacing w:after="0" w:line="240" w:lineRule="auto"/>
        <w:jc w:val="both"/>
        <w:rPr>
          <w:rFonts w:ascii="Source Sans Pro" w:hAnsi="Source Sans Pro" w:cstheme="minorHAnsi"/>
        </w:rPr>
      </w:pPr>
      <w:r w:rsidRPr="00D64463">
        <w:rPr>
          <w:rFonts w:ascii="Source Sans Pro" w:hAnsi="Source Sans Pro" w:cstheme="minorHAnsi"/>
          <w:b/>
          <w:bCs/>
          <w:u w:val="single"/>
        </w:rPr>
        <w:t>NORTH COUNTY TRANSIT DISTRICT REPORT</w:t>
      </w:r>
      <w:r w:rsidRPr="00D64463">
        <w:rPr>
          <w:rFonts w:ascii="Source Sans Pro" w:hAnsi="Source Sans Pro" w:cstheme="minorHAnsi"/>
        </w:rPr>
        <w:t xml:space="preserve"> </w:t>
      </w:r>
      <w:r w:rsidR="00985085" w:rsidRPr="00D64463">
        <w:rPr>
          <w:rFonts w:ascii="Source Sans Pro" w:hAnsi="Source Sans Pro" w:cstheme="minorHAnsi"/>
        </w:rPr>
        <w:t>– DEPUTY MAYOR JENKINS.</w:t>
      </w:r>
      <w:r w:rsidR="00E81041" w:rsidRPr="00D64463">
        <w:rPr>
          <w:rFonts w:ascii="Source Sans Pro" w:hAnsi="Source Sans Pro" w:cstheme="minorHAnsi"/>
        </w:rPr>
        <w:t xml:space="preserve"> </w:t>
      </w:r>
      <w:r w:rsidR="004F0BA2">
        <w:rPr>
          <w:rFonts w:ascii="Source Sans Pro" w:hAnsi="Source Sans Pro" w:cstheme="minorHAnsi"/>
        </w:rPr>
        <w:t>No r</w:t>
      </w:r>
      <w:r w:rsidR="002822EE">
        <w:rPr>
          <w:rFonts w:ascii="Source Sans Pro" w:hAnsi="Source Sans Pro" w:cstheme="minorHAnsi"/>
        </w:rPr>
        <w:t>eport given. No action taken.</w:t>
      </w:r>
    </w:p>
    <w:p w14:paraId="56780DD6" w14:textId="77777777" w:rsidR="001F6B12" w:rsidRPr="00D64463" w:rsidRDefault="001F6B12" w:rsidP="00341CB6">
      <w:pPr>
        <w:spacing w:after="0" w:line="240" w:lineRule="auto"/>
        <w:jc w:val="both"/>
        <w:rPr>
          <w:rFonts w:ascii="Source Sans Pro" w:hAnsi="Source Sans Pro" w:cstheme="minorHAnsi"/>
        </w:rPr>
      </w:pPr>
    </w:p>
    <w:p w14:paraId="56B7BC2F" w14:textId="363768DD" w:rsidR="007B23ED" w:rsidRPr="00D64463" w:rsidRDefault="00850E55" w:rsidP="00BC3F84">
      <w:pPr>
        <w:numPr>
          <w:ilvl w:val="0"/>
          <w:numId w:val="4"/>
        </w:numPr>
        <w:tabs>
          <w:tab w:val="left" w:pos="360"/>
        </w:tabs>
        <w:spacing w:after="0" w:line="240" w:lineRule="auto"/>
        <w:jc w:val="both"/>
        <w:rPr>
          <w:rFonts w:ascii="Source Sans Pro" w:hAnsi="Source Sans Pro" w:cstheme="minorHAnsi"/>
          <w:color w:val="000000"/>
          <w:lang w:eastAsia="en-US"/>
        </w:rPr>
      </w:pPr>
      <w:r w:rsidRPr="00D64463">
        <w:rPr>
          <w:rFonts w:ascii="Source Sans Pro" w:hAnsi="Source Sans Pro" w:cstheme="minorHAnsi"/>
          <w:b/>
          <w:u w:val="single"/>
        </w:rPr>
        <w:t>NORTH COUNTY DISPATCH JOINT POWERS AUTHORITY REPORT</w:t>
      </w:r>
      <w:r w:rsidRPr="00D64463">
        <w:rPr>
          <w:rFonts w:ascii="Source Sans Pro" w:hAnsi="Source Sans Pro" w:cstheme="minorHAnsi"/>
        </w:rPr>
        <w:t xml:space="preserve"> </w:t>
      </w:r>
      <w:r w:rsidR="001F6B12" w:rsidRPr="00D64463">
        <w:rPr>
          <w:rFonts w:ascii="Source Sans Pro" w:hAnsi="Source Sans Pro" w:cstheme="minorHAnsi"/>
        </w:rPr>
        <w:t>–</w:t>
      </w:r>
      <w:r w:rsidR="0027642C" w:rsidRPr="00D64463">
        <w:rPr>
          <w:rFonts w:ascii="Source Sans Pro" w:hAnsi="Source Sans Pro" w:cstheme="minorHAnsi"/>
        </w:rPr>
        <w:t xml:space="preserve"> </w:t>
      </w:r>
      <w:r w:rsidR="00982114" w:rsidRPr="00D64463">
        <w:rPr>
          <w:rFonts w:ascii="Source Sans Pro" w:hAnsi="Source Sans Pro" w:cstheme="minorHAnsi"/>
        </w:rPr>
        <w:t>COUNCILMEMBER</w:t>
      </w:r>
      <w:r w:rsidR="00B32803" w:rsidRPr="00D64463">
        <w:rPr>
          <w:rFonts w:ascii="Source Sans Pro" w:hAnsi="Source Sans Pro" w:cstheme="minorHAnsi"/>
        </w:rPr>
        <w:t xml:space="preserve"> NUÑEZ.</w:t>
      </w:r>
      <w:r w:rsidR="00A03005" w:rsidRPr="00D64463">
        <w:rPr>
          <w:rFonts w:ascii="Source Sans Pro" w:hAnsi="Source Sans Pro" w:cstheme="minorHAnsi"/>
        </w:rPr>
        <w:t xml:space="preserve"> </w:t>
      </w:r>
      <w:r w:rsidR="004F0BA2">
        <w:rPr>
          <w:rFonts w:ascii="Source Sans Pro" w:hAnsi="Source Sans Pro" w:cstheme="minorHAnsi"/>
        </w:rPr>
        <w:t>No r</w:t>
      </w:r>
      <w:r w:rsidR="002822EE">
        <w:rPr>
          <w:rFonts w:ascii="Source Sans Pro" w:hAnsi="Source Sans Pro" w:cstheme="minorHAnsi"/>
        </w:rPr>
        <w:t xml:space="preserve">eport given. No action taken. </w:t>
      </w:r>
    </w:p>
    <w:p w14:paraId="61BB3110" w14:textId="77777777" w:rsidR="001F6B12" w:rsidRPr="00D64463" w:rsidRDefault="001F6B12" w:rsidP="00341CB6">
      <w:pPr>
        <w:tabs>
          <w:tab w:val="left" w:pos="360"/>
        </w:tabs>
        <w:spacing w:after="0" w:line="240" w:lineRule="auto"/>
        <w:ind w:left="720"/>
        <w:jc w:val="both"/>
        <w:rPr>
          <w:rFonts w:ascii="Source Sans Pro" w:hAnsi="Source Sans Pro" w:cstheme="minorHAnsi"/>
          <w:color w:val="000000"/>
          <w:lang w:eastAsia="en-US"/>
        </w:rPr>
      </w:pPr>
    </w:p>
    <w:p w14:paraId="6556126B" w14:textId="43B7139E" w:rsidR="006F347D" w:rsidRPr="00D64463" w:rsidRDefault="007B23ED" w:rsidP="00BC3F84">
      <w:pPr>
        <w:numPr>
          <w:ilvl w:val="0"/>
          <w:numId w:val="4"/>
        </w:numPr>
        <w:spacing w:after="0" w:line="240" w:lineRule="auto"/>
        <w:jc w:val="both"/>
        <w:rPr>
          <w:rFonts w:ascii="Source Sans Pro" w:hAnsi="Source Sans Pro" w:cstheme="minorHAnsi"/>
        </w:rPr>
      </w:pPr>
      <w:r w:rsidRPr="00D64463">
        <w:rPr>
          <w:rFonts w:ascii="Source Sans Pro" w:eastAsia="Times New Roman" w:hAnsi="Source Sans Pro" w:cstheme="minorHAnsi"/>
          <w:b/>
          <w:color w:val="000000"/>
          <w:u w:val="single"/>
          <w:lang w:eastAsia="en-US"/>
        </w:rPr>
        <w:t>CLEAN ENERGY ALLIANCE REPORT</w:t>
      </w:r>
      <w:r w:rsidR="007A1548" w:rsidRPr="00D64463">
        <w:rPr>
          <w:rFonts w:ascii="Source Sans Pro" w:eastAsia="Times New Roman" w:hAnsi="Source Sans Pro" w:cstheme="minorHAnsi"/>
          <w:color w:val="000000"/>
          <w:lang w:eastAsia="en-US"/>
        </w:rPr>
        <w:t xml:space="preserve"> </w:t>
      </w:r>
      <w:r w:rsidR="001F6B12" w:rsidRPr="00D64463">
        <w:rPr>
          <w:rFonts w:ascii="Source Sans Pro" w:hAnsi="Source Sans Pro" w:cstheme="minorHAnsi"/>
        </w:rPr>
        <w:t>– CO</w:t>
      </w:r>
      <w:r w:rsidR="0027642C" w:rsidRPr="00D64463">
        <w:rPr>
          <w:rFonts w:ascii="Source Sans Pro" w:hAnsi="Source Sans Pro" w:cstheme="minorHAnsi"/>
        </w:rPr>
        <w:t xml:space="preserve">UNCILMEMBER </w:t>
      </w:r>
      <w:r w:rsidR="00C84146">
        <w:rPr>
          <w:rFonts w:ascii="Source Sans Pro" w:hAnsi="Source Sans Pro" w:cstheme="minorHAnsi"/>
        </w:rPr>
        <w:t>MUSGROVE</w:t>
      </w:r>
      <w:r w:rsidR="0027642C" w:rsidRPr="00D64463">
        <w:rPr>
          <w:rFonts w:ascii="Source Sans Pro" w:hAnsi="Source Sans Pro" w:cstheme="minorHAnsi"/>
        </w:rPr>
        <w:t xml:space="preserve">. </w:t>
      </w:r>
      <w:r w:rsidR="001154C8">
        <w:rPr>
          <w:rFonts w:ascii="Source Sans Pro" w:hAnsi="Source Sans Pro" w:cstheme="minorHAnsi"/>
        </w:rPr>
        <w:t>R</w:t>
      </w:r>
      <w:r w:rsidR="002822EE">
        <w:rPr>
          <w:rFonts w:ascii="Source Sans Pro" w:hAnsi="Source Sans Pro" w:cstheme="minorHAnsi"/>
        </w:rPr>
        <w:t>eport given.</w:t>
      </w:r>
      <w:r w:rsidR="005869D1">
        <w:rPr>
          <w:rFonts w:ascii="Source Sans Pro" w:hAnsi="Source Sans Pro" w:cstheme="minorHAnsi"/>
        </w:rPr>
        <w:t xml:space="preserve"> No action taken.</w:t>
      </w:r>
      <w:r w:rsidR="002822EE">
        <w:rPr>
          <w:rFonts w:ascii="Source Sans Pro" w:hAnsi="Source Sans Pro" w:cstheme="minorHAnsi"/>
        </w:rPr>
        <w:t xml:space="preserve"> </w:t>
      </w:r>
    </w:p>
    <w:p w14:paraId="320D8A62" w14:textId="77777777" w:rsidR="00262B24" w:rsidRPr="00D64463" w:rsidRDefault="00262B24" w:rsidP="00341CB6">
      <w:pPr>
        <w:spacing w:after="0" w:line="240" w:lineRule="auto"/>
        <w:jc w:val="both"/>
        <w:rPr>
          <w:rFonts w:ascii="Source Sans Pro" w:eastAsia="Times New Roman" w:hAnsi="Source Sans Pro" w:cstheme="minorHAnsi"/>
          <w:color w:val="000000"/>
          <w:lang w:eastAsia="en-US"/>
        </w:rPr>
      </w:pPr>
    </w:p>
    <w:p w14:paraId="4A571279" w14:textId="089F396C" w:rsidR="007B23ED" w:rsidRPr="00D64463" w:rsidRDefault="007B23ED" w:rsidP="00BC3F84">
      <w:pPr>
        <w:numPr>
          <w:ilvl w:val="0"/>
          <w:numId w:val="4"/>
        </w:numPr>
        <w:tabs>
          <w:tab w:val="left" w:pos="360"/>
        </w:tabs>
        <w:spacing w:after="0" w:line="240" w:lineRule="auto"/>
        <w:jc w:val="both"/>
        <w:rPr>
          <w:rFonts w:ascii="Source Sans Pro" w:hAnsi="Source Sans Pro" w:cstheme="minorHAnsi"/>
          <w:b/>
          <w:color w:val="000000"/>
          <w:u w:val="single"/>
          <w:lang w:eastAsia="en-US"/>
        </w:rPr>
      </w:pPr>
      <w:r w:rsidRPr="00D64463">
        <w:rPr>
          <w:rFonts w:ascii="Source Sans Pro" w:eastAsia="Times New Roman" w:hAnsi="Source Sans Pro" w:cstheme="minorHAnsi"/>
          <w:b/>
          <w:color w:val="000000"/>
          <w:u w:val="single"/>
          <w:lang w:eastAsia="en-US"/>
        </w:rPr>
        <w:t>CITY COUNCIL BUSINESS VISITS</w:t>
      </w:r>
      <w:r w:rsidRPr="00D64463">
        <w:rPr>
          <w:rFonts w:ascii="Source Sans Pro" w:eastAsia="Times New Roman" w:hAnsi="Source Sans Pro" w:cstheme="minorHAnsi"/>
          <w:color w:val="000000"/>
          <w:lang w:eastAsia="en-US"/>
        </w:rPr>
        <w:t xml:space="preserve"> </w:t>
      </w:r>
      <w:r w:rsidR="00B32803" w:rsidRPr="00D64463">
        <w:rPr>
          <w:rFonts w:ascii="Source Sans Pro" w:eastAsia="Times New Roman" w:hAnsi="Source Sans Pro" w:cstheme="minorHAnsi"/>
          <w:color w:val="000000"/>
          <w:lang w:eastAsia="en-US"/>
        </w:rPr>
        <w:t>–</w:t>
      </w:r>
      <w:r w:rsidR="007A2A31" w:rsidRPr="00D64463">
        <w:rPr>
          <w:rFonts w:ascii="Source Sans Pro" w:eastAsia="Times New Roman" w:hAnsi="Source Sans Pro" w:cstheme="minorHAnsi"/>
          <w:color w:val="000000"/>
          <w:lang w:eastAsia="en-US"/>
        </w:rPr>
        <w:t xml:space="preserve"> </w:t>
      </w:r>
      <w:r w:rsidR="00C84146">
        <w:rPr>
          <w:rFonts w:ascii="Source Sans Pro" w:eastAsia="Times New Roman" w:hAnsi="Source Sans Pro" w:cstheme="minorHAnsi"/>
          <w:color w:val="000000"/>
          <w:lang w:eastAsia="en-US"/>
        </w:rPr>
        <w:t>MAYOR J</w:t>
      </w:r>
      <w:r w:rsidR="001818E8">
        <w:rPr>
          <w:rFonts w:ascii="Source Sans Pro" w:eastAsia="Times New Roman" w:hAnsi="Source Sans Pro" w:cstheme="minorHAnsi"/>
          <w:color w:val="000000"/>
          <w:lang w:eastAsia="en-US"/>
        </w:rPr>
        <w:t>ONES</w:t>
      </w:r>
      <w:r w:rsidR="007B45CE">
        <w:rPr>
          <w:rFonts w:ascii="Source Sans Pro" w:eastAsia="Times New Roman" w:hAnsi="Source Sans Pro" w:cstheme="minorHAnsi"/>
          <w:color w:val="000000"/>
          <w:lang w:eastAsia="en-US"/>
        </w:rPr>
        <w:t xml:space="preserve"> and COUNCILMEMBER </w:t>
      </w:r>
      <w:r w:rsidR="000E3B29">
        <w:rPr>
          <w:rFonts w:ascii="Source Sans Pro" w:eastAsia="Times New Roman" w:hAnsi="Source Sans Pro" w:cstheme="minorHAnsi"/>
          <w:color w:val="000000"/>
          <w:lang w:eastAsia="en-US"/>
        </w:rPr>
        <w:t>MUSGROVE</w:t>
      </w:r>
      <w:r w:rsidR="007B45CE">
        <w:rPr>
          <w:rFonts w:ascii="Source Sans Pro" w:eastAsia="Times New Roman" w:hAnsi="Source Sans Pro" w:cstheme="minorHAnsi"/>
          <w:color w:val="000000"/>
          <w:lang w:eastAsia="en-US"/>
        </w:rPr>
        <w:t xml:space="preserve"> visited </w:t>
      </w:r>
      <w:r w:rsidR="005651B9">
        <w:rPr>
          <w:rFonts w:ascii="Source Sans Pro" w:eastAsia="Times New Roman" w:hAnsi="Source Sans Pro" w:cstheme="minorHAnsi"/>
          <w:color w:val="000000"/>
          <w:lang w:eastAsia="en-US"/>
        </w:rPr>
        <w:t>University of St. Augustine for Health Sciences</w:t>
      </w:r>
      <w:r w:rsidR="00D80B3F">
        <w:rPr>
          <w:rFonts w:ascii="Source Sans Pro" w:eastAsia="Times New Roman" w:hAnsi="Source Sans Pro" w:cstheme="minorHAnsi"/>
          <w:color w:val="000000"/>
          <w:lang w:eastAsia="en-US"/>
        </w:rPr>
        <w:t>.</w:t>
      </w:r>
      <w:r w:rsidR="007B45CE">
        <w:rPr>
          <w:rFonts w:ascii="Source Sans Pro" w:eastAsia="Times New Roman" w:hAnsi="Source Sans Pro" w:cstheme="minorHAnsi"/>
          <w:color w:val="000000"/>
          <w:lang w:eastAsia="en-US"/>
        </w:rPr>
        <w:t xml:space="preserve"> </w:t>
      </w:r>
      <w:r w:rsidR="002822EE">
        <w:rPr>
          <w:rFonts w:ascii="Source Sans Pro" w:eastAsia="Times New Roman" w:hAnsi="Source Sans Pro" w:cstheme="minorHAnsi"/>
          <w:color w:val="000000"/>
          <w:lang w:eastAsia="en-US"/>
        </w:rPr>
        <w:t>Report given. No action taken.</w:t>
      </w:r>
    </w:p>
    <w:p w14:paraId="7617F7D5" w14:textId="77777777" w:rsidR="00505BF4" w:rsidRPr="00D64463" w:rsidRDefault="00505BF4" w:rsidP="00505BF4">
      <w:pPr>
        <w:tabs>
          <w:tab w:val="left" w:pos="360"/>
        </w:tabs>
        <w:spacing w:after="0" w:line="240" w:lineRule="auto"/>
        <w:ind w:left="720"/>
        <w:jc w:val="both"/>
        <w:rPr>
          <w:rFonts w:ascii="Source Sans Pro" w:hAnsi="Source Sans Pro" w:cstheme="minorHAnsi"/>
          <w:b/>
          <w:color w:val="000000"/>
          <w:u w:val="single"/>
          <w:lang w:eastAsia="en-US"/>
        </w:rPr>
      </w:pPr>
    </w:p>
    <w:p w14:paraId="096C9B74" w14:textId="017E1D13" w:rsidR="001D7C48" w:rsidRPr="00D64463" w:rsidRDefault="00262B24" w:rsidP="00BC3F84">
      <w:pPr>
        <w:numPr>
          <w:ilvl w:val="0"/>
          <w:numId w:val="4"/>
        </w:numPr>
        <w:tabs>
          <w:tab w:val="left" w:pos="360"/>
        </w:tabs>
        <w:spacing w:after="0" w:line="240" w:lineRule="auto"/>
        <w:jc w:val="both"/>
        <w:rPr>
          <w:rFonts w:ascii="Source Sans Pro" w:hAnsi="Source Sans Pro" w:cstheme="minorHAnsi"/>
          <w:b/>
          <w:u w:val="single"/>
        </w:rPr>
      </w:pPr>
      <w:r w:rsidRPr="00D64463">
        <w:rPr>
          <w:rFonts w:ascii="Source Sans Pro" w:eastAsia="Times New Roman" w:hAnsi="Source Sans Pro" w:cstheme="minorHAnsi"/>
          <w:b/>
          <w:color w:val="000000"/>
          <w:u w:val="single"/>
          <w:lang w:eastAsia="en-US"/>
        </w:rPr>
        <w:lastRenderedPageBreak/>
        <w:t>SAN MARCOS CREEK PROJECT UPDATE</w:t>
      </w:r>
      <w:r w:rsidRPr="00D64463">
        <w:rPr>
          <w:rFonts w:ascii="Source Sans Pro" w:eastAsia="Times New Roman" w:hAnsi="Source Sans Pro" w:cstheme="minorHAnsi"/>
          <w:color w:val="000000"/>
          <w:lang w:eastAsia="en-US"/>
        </w:rPr>
        <w:t xml:space="preserve"> </w:t>
      </w:r>
      <w:r w:rsidR="001F6B12" w:rsidRPr="00D64463">
        <w:rPr>
          <w:rFonts w:ascii="Source Sans Pro" w:eastAsia="Times New Roman" w:hAnsi="Source Sans Pro" w:cstheme="minorHAnsi"/>
          <w:color w:val="000000"/>
          <w:lang w:eastAsia="en-US"/>
        </w:rPr>
        <w:t>–</w:t>
      </w:r>
      <w:r w:rsidR="008E7440" w:rsidRPr="00D64463">
        <w:rPr>
          <w:rFonts w:ascii="Source Sans Pro" w:eastAsia="Times New Roman" w:hAnsi="Source Sans Pro" w:cstheme="minorHAnsi"/>
          <w:color w:val="000000"/>
          <w:lang w:eastAsia="en-US"/>
        </w:rPr>
        <w:t xml:space="preserve"> </w:t>
      </w:r>
      <w:r w:rsidR="00CD33CD" w:rsidRPr="00D64463">
        <w:rPr>
          <w:rFonts w:ascii="Source Sans Pro" w:eastAsia="Times New Roman" w:hAnsi="Source Sans Pro" w:cstheme="minorHAnsi"/>
          <w:color w:val="000000"/>
          <w:lang w:eastAsia="en-US"/>
        </w:rPr>
        <w:t xml:space="preserve">CITY MANAGER </w:t>
      </w:r>
      <w:r w:rsidR="00A80FE5">
        <w:rPr>
          <w:rFonts w:ascii="Source Sans Pro" w:eastAsia="Times New Roman" w:hAnsi="Source Sans Pro" w:cstheme="minorHAnsi"/>
          <w:color w:val="000000"/>
          <w:lang w:eastAsia="en-US"/>
        </w:rPr>
        <w:t>MICHELLE BENDER</w:t>
      </w:r>
      <w:r w:rsidR="008E7440" w:rsidRPr="00D64463">
        <w:rPr>
          <w:rFonts w:ascii="Source Sans Pro" w:eastAsia="Times New Roman" w:hAnsi="Source Sans Pro" w:cstheme="minorHAnsi"/>
          <w:color w:val="000000"/>
          <w:lang w:eastAsia="en-US"/>
        </w:rPr>
        <w:t xml:space="preserve">. </w:t>
      </w:r>
      <w:r w:rsidR="002822EE">
        <w:rPr>
          <w:rFonts w:ascii="Source Sans Pro" w:eastAsia="Times New Roman" w:hAnsi="Source Sans Pro" w:cstheme="minorHAnsi"/>
          <w:color w:val="000000"/>
          <w:lang w:eastAsia="en-US"/>
        </w:rPr>
        <w:t>Report given. No action taken.</w:t>
      </w:r>
    </w:p>
    <w:p w14:paraId="26946F68" w14:textId="77777777" w:rsidR="001F6B12" w:rsidRPr="00D64463" w:rsidRDefault="001F6B12" w:rsidP="00341CB6">
      <w:pPr>
        <w:tabs>
          <w:tab w:val="left" w:pos="360"/>
        </w:tabs>
        <w:spacing w:after="0" w:line="240" w:lineRule="auto"/>
        <w:ind w:left="720"/>
        <w:jc w:val="both"/>
        <w:rPr>
          <w:rFonts w:ascii="Source Sans Pro" w:hAnsi="Source Sans Pro" w:cstheme="minorHAnsi"/>
          <w:b/>
          <w:u w:val="single"/>
        </w:rPr>
      </w:pPr>
    </w:p>
    <w:p w14:paraId="2782C073" w14:textId="39915DE4" w:rsidR="008F1CAE" w:rsidRPr="00D64463" w:rsidRDefault="00850E55" w:rsidP="00341CB6">
      <w:pPr>
        <w:tabs>
          <w:tab w:val="left" w:pos="720"/>
        </w:tabs>
        <w:spacing w:after="0" w:line="240" w:lineRule="auto"/>
        <w:ind w:left="720" w:hanging="720"/>
        <w:jc w:val="both"/>
        <w:rPr>
          <w:rFonts w:ascii="Source Sans Pro" w:hAnsi="Source Sans Pro" w:cstheme="minorHAnsi"/>
          <w:b/>
          <w:u w:val="single"/>
        </w:rPr>
      </w:pPr>
      <w:r w:rsidRPr="00D64463">
        <w:rPr>
          <w:rFonts w:ascii="Source Sans Pro" w:hAnsi="Source Sans Pro" w:cstheme="minorHAnsi"/>
          <w:b/>
          <w:u w:val="single"/>
        </w:rPr>
        <w:t>COUNCIL COMMENTARY</w:t>
      </w:r>
    </w:p>
    <w:p w14:paraId="34FF5051" w14:textId="4D217378" w:rsidR="00673A9C" w:rsidRDefault="00673A9C" w:rsidP="00341CB6">
      <w:pPr>
        <w:tabs>
          <w:tab w:val="left" w:pos="720"/>
        </w:tabs>
        <w:spacing w:after="0" w:line="240" w:lineRule="auto"/>
        <w:jc w:val="both"/>
        <w:rPr>
          <w:rFonts w:ascii="Source Sans Pro" w:hAnsi="Source Sans Pro" w:cstheme="minorHAnsi"/>
          <w:bCs/>
        </w:rPr>
      </w:pPr>
    </w:p>
    <w:p w14:paraId="0F04C672" w14:textId="6AF746D6" w:rsidR="00BB5DCE" w:rsidRDefault="00C85733" w:rsidP="0C2FDE56">
      <w:pPr>
        <w:tabs>
          <w:tab w:val="left" w:pos="720"/>
        </w:tabs>
        <w:spacing w:after="0" w:line="240" w:lineRule="auto"/>
        <w:jc w:val="both"/>
        <w:rPr>
          <w:rFonts w:ascii="Source Sans Pro" w:hAnsi="Source Sans Pro" w:cstheme="minorBidi"/>
        </w:rPr>
      </w:pPr>
      <w:r w:rsidRPr="0C2FDE56">
        <w:rPr>
          <w:rFonts w:ascii="Source Sans Pro" w:hAnsi="Source Sans Pro" w:cstheme="minorBidi"/>
        </w:rPr>
        <w:t xml:space="preserve">Mayor Jones </w:t>
      </w:r>
      <w:r w:rsidR="00F3486C" w:rsidRPr="0C2FDE56">
        <w:rPr>
          <w:rFonts w:ascii="Source Sans Pro" w:hAnsi="Source Sans Pro" w:cstheme="minorBidi"/>
        </w:rPr>
        <w:t xml:space="preserve">spoke about the Veterans Day Ceremony </w:t>
      </w:r>
      <w:r w:rsidR="00F32665" w:rsidRPr="0C2FDE56">
        <w:rPr>
          <w:rFonts w:ascii="Source Sans Pro" w:hAnsi="Source Sans Pro" w:cstheme="minorBidi"/>
        </w:rPr>
        <w:t xml:space="preserve">and thanked all of volunteers </w:t>
      </w:r>
      <w:r w:rsidR="00936D5A" w:rsidRPr="0C2FDE56">
        <w:rPr>
          <w:rFonts w:ascii="Source Sans Pro" w:hAnsi="Source Sans Pro" w:cstheme="minorBidi"/>
        </w:rPr>
        <w:t xml:space="preserve">and the San Marcos Veterans Memorial group </w:t>
      </w:r>
      <w:r w:rsidR="73BD4E9D" w:rsidRPr="0C2FDE56">
        <w:rPr>
          <w:rFonts w:ascii="Source Sans Pro" w:hAnsi="Source Sans Pro" w:cstheme="minorBidi"/>
        </w:rPr>
        <w:t>for atten</w:t>
      </w:r>
      <w:r w:rsidR="00F32665" w:rsidRPr="0C2FDE56">
        <w:rPr>
          <w:rFonts w:ascii="Source Sans Pro" w:hAnsi="Source Sans Pro" w:cstheme="minorBidi"/>
        </w:rPr>
        <w:t>d</w:t>
      </w:r>
      <w:r w:rsidR="73BD4E9D" w:rsidRPr="0C2FDE56">
        <w:rPr>
          <w:rFonts w:ascii="Source Sans Pro" w:hAnsi="Source Sans Pro" w:cstheme="minorBidi"/>
        </w:rPr>
        <w:t>ing</w:t>
      </w:r>
      <w:r w:rsidR="00F32665" w:rsidRPr="0C2FDE56">
        <w:rPr>
          <w:rFonts w:ascii="Source Sans Pro" w:hAnsi="Source Sans Pro" w:cstheme="minorBidi"/>
        </w:rPr>
        <w:t xml:space="preserve"> </w:t>
      </w:r>
      <w:r w:rsidR="00936D5A" w:rsidRPr="0C2FDE56">
        <w:rPr>
          <w:rFonts w:ascii="Source Sans Pro" w:hAnsi="Source Sans Pro" w:cstheme="minorBidi"/>
        </w:rPr>
        <w:t>the event</w:t>
      </w:r>
      <w:r w:rsidR="00F3486C" w:rsidRPr="0C2FDE56">
        <w:rPr>
          <w:rFonts w:ascii="Source Sans Pro" w:hAnsi="Source Sans Pro" w:cstheme="minorBidi"/>
        </w:rPr>
        <w:t xml:space="preserve">. </w:t>
      </w:r>
    </w:p>
    <w:p w14:paraId="192AE667" w14:textId="77777777" w:rsidR="00AC4CB1" w:rsidRPr="00D64463" w:rsidRDefault="00AC4CB1" w:rsidP="00341CB6">
      <w:pPr>
        <w:tabs>
          <w:tab w:val="left" w:pos="720"/>
        </w:tabs>
        <w:spacing w:after="0" w:line="240" w:lineRule="auto"/>
        <w:jc w:val="both"/>
        <w:rPr>
          <w:rFonts w:ascii="Source Sans Pro" w:hAnsi="Source Sans Pro" w:cstheme="minorHAnsi"/>
          <w:bCs/>
        </w:rPr>
      </w:pPr>
    </w:p>
    <w:p w14:paraId="24FA754C" w14:textId="77777777" w:rsidR="00850E55" w:rsidRPr="00D64463" w:rsidRDefault="00850E55" w:rsidP="00341CB6">
      <w:pPr>
        <w:pStyle w:val="BlockText"/>
        <w:tabs>
          <w:tab w:val="left" w:pos="600"/>
          <w:tab w:val="left" w:pos="960"/>
          <w:tab w:val="left" w:pos="1320"/>
        </w:tabs>
        <w:ind w:left="0" w:right="0"/>
        <w:jc w:val="both"/>
        <w:rPr>
          <w:rFonts w:ascii="Source Sans Pro" w:hAnsi="Source Sans Pro" w:cstheme="minorHAnsi"/>
          <w:szCs w:val="22"/>
        </w:rPr>
      </w:pPr>
      <w:r w:rsidRPr="00D64463">
        <w:rPr>
          <w:rFonts w:ascii="Source Sans Pro" w:hAnsi="Source Sans Pro" w:cstheme="minorHAnsi"/>
          <w:b/>
          <w:szCs w:val="22"/>
          <w:u w:val="single"/>
        </w:rPr>
        <w:t>ADJOURNMENT</w:t>
      </w:r>
    </w:p>
    <w:p w14:paraId="37729EAE" w14:textId="77777777" w:rsidR="00B44FE0" w:rsidRPr="00D64463" w:rsidRDefault="00B44FE0" w:rsidP="00341CB6">
      <w:pPr>
        <w:pStyle w:val="BlockText"/>
        <w:tabs>
          <w:tab w:val="left" w:pos="600"/>
          <w:tab w:val="left" w:pos="960"/>
          <w:tab w:val="left" w:pos="1320"/>
        </w:tabs>
        <w:ind w:left="600" w:right="0"/>
        <w:jc w:val="both"/>
        <w:rPr>
          <w:rFonts w:ascii="Source Sans Pro" w:hAnsi="Source Sans Pro" w:cstheme="minorHAnsi"/>
          <w:b/>
          <w:szCs w:val="22"/>
        </w:rPr>
      </w:pPr>
    </w:p>
    <w:p w14:paraId="56BFDA95" w14:textId="7E1848E5" w:rsidR="001E7525" w:rsidRPr="00D64463" w:rsidRDefault="00162EFC" w:rsidP="00DD3489">
      <w:pPr>
        <w:pStyle w:val="BlockText"/>
        <w:ind w:left="0" w:right="0"/>
        <w:jc w:val="both"/>
        <w:rPr>
          <w:rFonts w:ascii="Source Sans Pro" w:hAnsi="Source Sans Pro" w:cstheme="minorHAnsi"/>
          <w:szCs w:val="22"/>
        </w:rPr>
      </w:pPr>
      <w:r w:rsidRPr="00D64463">
        <w:rPr>
          <w:rFonts w:ascii="Source Sans Pro" w:hAnsi="Source Sans Pro" w:cstheme="minorHAnsi"/>
          <w:b/>
          <w:szCs w:val="22"/>
        </w:rPr>
        <w:t>MAYOR JONES</w:t>
      </w:r>
      <w:r w:rsidR="00850E55" w:rsidRPr="00D64463">
        <w:rPr>
          <w:rFonts w:ascii="Source Sans Pro" w:hAnsi="Source Sans Pro" w:cstheme="minorHAnsi"/>
          <w:szCs w:val="22"/>
        </w:rPr>
        <w:t xml:space="preserve"> adjourned the meeting at</w:t>
      </w:r>
      <w:r w:rsidR="00523431" w:rsidRPr="00D64463">
        <w:rPr>
          <w:rFonts w:ascii="Source Sans Pro" w:hAnsi="Source Sans Pro" w:cstheme="minorHAnsi"/>
          <w:szCs w:val="22"/>
        </w:rPr>
        <w:t xml:space="preserve"> </w:t>
      </w:r>
      <w:r w:rsidR="0054612F">
        <w:rPr>
          <w:rFonts w:ascii="Source Sans Pro" w:hAnsi="Source Sans Pro" w:cstheme="minorHAnsi"/>
          <w:szCs w:val="22"/>
        </w:rPr>
        <w:t xml:space="preserve">7: </w:t>
      </w:r>
      <w:r w:rsidR="007035BD">
        <w:rPr>
          <w:rFonts w:ascii="Source Sans Pro" w:hAnsi="Source Sans Pro" w:cstheme="minorHAnsi"/>
          <w:szCs w:val="22"/>
        </w:rPr>
        <w:t>59</w:t>
      </w:r>
      <w:r w:rsidR="0054612F">
        <w:rPr>
          <w:rFonts w:ascii="Source Sans Pro" w:hAnsi="Source Sans Pro" w:cstheme="minorHAnsi"/>
          <w:szCs w:val="22"/>
        </w:rPr>
        <w:t xml:space="preserve"> p.m. </w:t>
      </w:r>
    </w:p>
    <w:p w14:paraId="1774D0AC" w14:textId="77777777" w:rsidR="001E7525" w:rsidRPr="00D64463" w:rsidRDefault="001E7525" w:rsidP="00341CB6">
      <w:pPr>
        <w:pStyle w:val="NoSpacing"/>
        <w:ind w:left="4320" w:firstLine="720"/>
        <w:jc w:val="both"/>
        <w:rPr>
          <w:rFonts w:ascii="Source Sans Pro" w:hAnsi="Source Sans Pro" w:cstheme="minorHAnsi"/>
        </w:rPr>
      </w:pPr>
    </w:p>
    <w:p w14:paraId="7698F5DF" w14:textId="77777777" w:rsidR="000A1384" w:rsidRPr="00D64463" w:rsidRDefault="000A1384" w:rsidP="00341CB6">
      <w:pPr>
        <w:pStyle w:val="NoSpacing"/>
        <w:ind w:left="4320" w:firstLine="720"/>
        <w:jc w:val="both"/>
        <w:rPr>
          <w:rFonts w:ascii="Source Sans Pro" w:hAnsi="Source Sans Pro" w:cstheme="minorHAnsi"/>
        </w:rPr>
      </w:pPr>
    </w:p>
    <w:p w14:paraId="651D5B21" w14:textId="77777777" w:rsidR="00850E55" w:rsidRPr="00D64463" w:rsidRDefault="00850E55" w:rsidP="00341CB6">
      <w:pPr>
        <w:pStyle w:val="NoSpacing"/>
        <w:ind w:left="4320" w:firstLine="720"/>
        <w:jc w:val="both"/>
        <w:rPr>
          <w:rFonts w:ascii="Source Sans Pro" w:hAnsi="Source Sans Pro" w:cstheme="minorHAnsi"/>
        </w:rPr>
      </w:pPr>
      <w:r w:rsidRPr="00D64463">
        <w:rPr>
          <w:rFonts w:ascii="Source Sans Pro" w:hAnsi="Source Sans Pro" w:cstheme="minorHAnsi"/>
        </w:rPr>
        <w:t>________________________________</w:t>
      </w:r>
    </w:p>
    <w:p w14:paraId="323DE937" w14:textId="77777777" w:rsidR="00850E55" w:rsidRPr="00D64463" w:rsidRDefault="00850E55" w:rsidP="00341CB6">
      <w:pPr>
        <w:pStyle w:val="NoSpacing"/>
        <w:jc w:val="both"/>
        <w:rPr>
          <w:rFonts w:ascii="Source Sans Pro" w:hAnsi="Source Sans Pro" w:cstheme="minorHAnsi"/>
        </w:rPr>
      </w:pPr>
      <w:r w:rsidRPr="00D64463">
        <w:rPr>
          <w:rFonts w:ascii="Source Sans Pro" w:hAnsi="Source Sans Pro" w:cstheme="minorHAnsi"/>
        </w:rPr>
        <w:tab/>
      </w:r>
      <w:r w:rsidRPr="00D64463">
        <w:rPr>
          <w:rFonts w:ascii="Source Sans Pro" w:hAnsi="Source Sans Pro" w:cstheme="minorHAnsi"/>
        </w:rPr>
        <w:tab/>
      </w:r>
      <w:r w:rsidRPr="00D64463">
        <w:rPr>
          <w:rFonts w:ascii="Source Sans Pro" w:hAnsi="Source Sans Pro" w:cstheme="minorHAnsi"/>
        </w:rPr>
        <w:tab/>
      </w:r>
      <w:r w:rsidRPr="00D64463">
        <w:rPr>
          <w:rFonts w:ascii="Source Sans Pro" w:hAnsi="Source Sans Pro" w:cstheme="minorHAnsi"/>
        </w:rPr>
        <w:tab/>
      </w:r>
      <w:r w:rsidRPr="00D64463">
        <w:rPr>
          <w:rFonts w:ascii="Source Sans Pro" w:hAnsi="Source Sans Pro" w:cstheme="minorHAnsi"/>
        </w:rPr>
        <w:tab/>
      </w:r>
      <w:r w:rsidRPr="00D64463">
        <w:rPr>
          <w:rFonts w:ascii="Source Sans Pro" w:hAnsi="Source Sans Pro" w:cstheme="minorHAnsi"/>
        </w:rPr>
        <w:tab/>
      </w:r>
      <w:r w:rsidRPr="00D64463">
        <w:rPr>
          <w:rFonts w:ascii="Source Sans Pro" w:hAnsi="Source Sans Pro" w:cstheme="minorHAnsi"/>
        </w:rPr>
        <w:tab/>
      </w:r>
      <w:r w:rsidR="00FC0B90" w:rsidRPr="00D64463">
        <w:rPr>
          <w:rFonts w:ascii="Source Sans Pro" w:hAnsi="Source Sans Pro" w:cstheme="minorHAnsi"/>
        </w:rPr>
        <w:t>REBECCA D. JONES</w:t>
      </w:r>
      <w:r w:rsidR="00F06683" w:rsidRPr="00D64463">
        <w:rPr>
          <w:rFonts w:ascii="Source Sans Pro" w:hAnsi="Source Sans Pro" w:cstheme="minorHAnsi"/>
        </w:rPr>
        <w:t>, MAYOR</w:t>
      </w:r>
    </w:p>
    <w:p w14:paraId="0C28AFDC" w14:textId="77777777" w:rsidR="00D4214E" w:rsidRPr="00D64463" w:rsidRDefault="00B77BAA" w:rsidP="00341CB6">
      <w:pPr>
        <w:pStyle w:val="NoSpacing"/>
        <w:jc w:val="both"/>
        <w:rPr>
          <w:rFonts w:ascii="Source Sans Pro" w:hAnsi="Source Sans Pro" w:cstheme="minorHAnsi"/>
        </w:rPr>
      </w:pPr>
      <w:r w:rsidRPr="00D64463">
        <w:rPr>
          <w:rFonts w:ascii="Source Sans Pro" w:hAnsi="Source Sans Pro" w:cstheme="minorHAnsi"/>
        </w:rPr>
        <w:tab/>
      </w:r>
      <w:r w:rsidR="00D4214E" w:rsidRPr="00D64463">
        <w:rPr>
          <w:rFonts w:ascii="Source Sans Pro" w:hAnsi="Source Sans Pro" w:cstheme="minorHAnsi"/>
        </w:rPr>
        <w:tab/>
      </w:r>
      <w:r w:rsidR="00D4214E" w:rsidRPr="00D64463">
        <w:rPr>
          <w:rFonts w:ascii="Source Sans Pro" w:hAnsi="Source Sans Pro" w:cstheme="minorHAnsi"/>
        </w:rPr>
        <w:tab/>
      </w:r>
      <w:r w:rsidR="00D4214E" w:rsidRPr="00D64463">
        <w:rPr>
          <w:rFonts w:ascii="Source Sans Pro" w:hAnsi="Source Sans Pro" w:cstheme="minorHAnsi"/>
        </w:rPr>
        <w:tab/>
      </w:r>
      <w:r w:rsidR="00D4214E" w:rsidRPr="00D64463">
        <w:rPr>
          <w:rFonts w:ascii="Source Sans Pro" w:hAnsi="Source Sans Pro" w:cstheme="minorHAnsi"/>
        </w:rPr>
        <w:tab/>
      </w:r>
      <w:r w:rsidR="00D4214E" w:rsidRPr="00D64463">
        <w:rPr>
          <w:rFonts w:ascii="Source Sans Pro" w:hAnsi="Source Sans Pro" w:cstheme="minorHAnsi"/>
        </w:rPr>
        <w:tab/>
      </w:r>
      <w:r w:rsidR="00D4214E" w:rsidRPr="00D64463">
        <w:rPr>
          <w:rFonts w:ascii="Source Sans Pro" w:hAnsi="Source Sans Pro" w:cstheme="minorHAnsi"/>
        </w:rPr>
        <w:tab/>
        <w:t>CITY OF SAN MARCOS</w:t>
      </w:r>
    </w:p>
    <w:p w14:paraId="0FEF4C56" w14:textId="77777777" w:rsidR="00850E55" w:rsidRPr="00D64463" w:rsidRDefault="00850E55" w:rsidP="00341CB6">
      <w:pPr>
        <w:pStyle w:val="NoSpacing"/>
        <w:jc w:val="both"/>
        <w:rPr>
          <w:rFonts w:ascii="Source Sans Pro" w:hAnsi="Source Sans Pro" w:cstheme="minorHAnsi"/>
        </w:rPr>
      </w:pPr>
      <w:r w:rsidRPr="00D64463">
        <w:rPr>
          <w:rFonts w:ascii="Source Sans Pro" w:hAnsi="Source Sans Pro" w:cstheme="minorHAnsi"/>
        </w:rPr>
        <w:t>ATTEST:</w:t>
      </w:r>
    </w:p>
    <w:p w14:paraId="6A5048AB" w14:textId="77777777" w:rsidR="003A3783" w:rsidRPr="00D64463" w:rsidRDefault="003A3783" w:rsidP="00341CB6">
      <w:pPr>
        <w:pStyle w:val="NoSpacing"/>
        <w:jc w:val="both"/>
        <w:rPr>
          <w:rFonts w:ascii="Source Sans Pro" w:hAnsi="Source Sans Pro" w:cstheme="minorHAnsi"/>
        </w:rPr>
      </w:pPr>
    </w:p>
    <w:p w14:paraId="2500C8A0" w14:textId="77777777" w:rsidR="00850E55" w:rsidRPr="00D64463" w:rsidRDefault="00850E55" w:rsidP="00341CB6">
      <w:pPr>
        <w:pStyle w:val="NoSpacing"/>
        <w:jc w:val="both"/>
        <w:rPr>
          <w:rFonts w:ascii="Source Sans Pro" w:hAnsi="Source Sans Pro" w:cstheme="minorHAnsi"/>
        </w:rPr>
      </w:pPr>
      <w:r w:rsidRPr="00D64463">
        <w:rPr>
          <w:rFonts w:ascii="Source Sans Pro" w:hAnsi="Source Sans Pro" w:cstheme="minorHAnsi"/>
        </w:rPr>
        <w:t>______________________________</w:t>
      </w:r>
    </w:p>
    <w:p w14:paraId="2A1D694F" w14:textId="77777777" w:rsidR="00850E55" w:rsidRPr="00D64463" w:rsidRDefault="00850E55" w:rsidP="00341CB6">
      <w:pPr>
        <w:pStyle w:val="NoSpacing"/>
        <w:jc w:val="both"/>
        <w:rPr>
          <w:rFonts w:ascii="Source Sans Pro" w:hAnsi="Source Sans Pro" w:cstheme="minorHAnsi"/>
        </w:rPr>
      </w:pPr>
      <w:r w:rsidRPr="00D64463">
        <w:rPr>
          <w:rFonts w:ascii="Source Sans Pro" w:hAnsi="Source Sans Pro" w:cstheme="minorHAnsi"/>
        </w:rPr>
        <w:t>PHILLIP SCOLLICK, CITY CLERK</w:t>
      </w:r>
    </w:p>
    <w:p w14:paraId="455DC49B" w14:textId="77777777" w:rsidR="00850E55" w:rsidRPr="00D64463" w:rsidRDefault="00850E55" w:rsidP="00341CB6">
      <w:pPr>
        <w:pStyle w:val="NoSpacing"/>
        <w:jc w:val="both"/>
        <w:rPr>
          <w:rFonts w:ascii="Source Sans Pro" w:hAnsi="Source Sans Pro" w:cstheme="minorHAnsi"/>
        </w:rPr>
      </w:pPr>
      <w:r w:rsidRPr="00D64463">
        <w:rPr>
          <w:rFonts w:ascii="Source Sans Pro" w:hAnsi="Source Sans Pro" w:cstheme="minorHAnsi"/>
        </w:rPr>
        <w:t>CITY OF SAN MARCOS</w:t>
      </w:r>
      <w:bookmarkEnd w:id="0"/>
      <w:bookmarkEnd w:id="1"/>
      <w:bookmarkEnd w:id="2"/>
      <w:bookmarkEnd w:id="3"/>
      <w:bookmarkEnd w:id="4"/>
      <w:bookmarkEnd w:id="5"/>
      <w:bookmarkEnd w:id="6"/>
      <w:bookmarkEnd w:id="7"/>
      <w:bookmarkEnd w:id="8"/>
    </w:p>
    <w:sectPr w:rsidR="00850E55" w:rsidRPr="00D64463" w:rsidSect="001E30EF">
      <w:headerReference w:type="default" r:id="rId11"/>
      <w:headerReference w:type="first" r:id="rId12"/>
      <w:footerReference w:type="first" r:id="rId13"/>
      <w:pgSz w:w="12240" w:h="15840" w:code="1"/>
      <w:pgMar w:top="1440" w:right="1440" w:bottom="1008" w:left="1440" w:header="720" w:footer="4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E396F5" w14:textId="77777777" w:rsidR="00DB253A" w:rsidRDefault="00DB253A">
      <w:pPr>
        <w:spacing w:after="0" w:line="240" w:lineRule="auto"/>
      </w:pPr>
      <w:r>
        <w:separator/>
      </w:r>
    </w:p>
  </w:endnote>
  <w:endnote w:type="continuationSeparator" w:id="0">
    <w:p w14:paraId="34F19B26" w14:textId="77777777" w:rsidR="00DB253A" w:rsidRDefault="00DB253A">
      <w:pPr>
        <w:spacing w:after="0" w:line="240" w:lineRule="auto"/>
      </w:pPr>
      <w:r>
        <w:continuationSeparator/>
      </w:r>
    </w:p>
  </w:endnote>
  <w:endnote w:type="continuationNotice" w:id="1">
    <w:p w14:paraId="46D3E70E" w14:textId="77777777" w:rsidR="00DB253A" w:rsidRDefault="00DB253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Source Sans Pro">
    <w:panose1 w:val="020B0503030403020204"/>
    <w:charset w:val="00"/>
    <w:family w:val="swiss"/>
    <w:pitch w:val="variable"/>
    <w:sig w:usb0="600002F7" w:usb1="02000001"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3F3E6" w14:textId="77777777" w:rsidR="00EB5826" w:rsidRDefault="00EB5826">
    <w:pPr>
      <w:pStyle w:val="Footer"/>
      <w:jc w:val="right"/>
      <w:rPr>
        <w:b/>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DB05DA" w14:textId="77777777" w:rsidR="00DB253A" w:rsidRDefault="00DB253A">
      <w:pPr>
        <w:spacing w:after="0" w:line="240" w:lineRule="auto"/>
      </w:pPr>
      <w:r>
        <w:separator/>
      </w:r>
    </w:p>
  </w:footnote>
  <w:footnote w:type="continuationSeparator" w:id="0">
    <w:p w14:paraId="25987673" w14:textId="77777777" w:rsidR="00DB253A" w:rsidRDefault="00DB253A">
      <w:pPr>
        <w:spacing w:after="0" w:line="240" w:lineRule="auto"/>
      </w:pPr>
      <w:r>
        <w:continuationSeparator/>
      </w:r>
    </w:p>
  </w:footnote>
  <w:footnote w:type="continuationNotice" w:id="1">
    <w:p w14:paraId="07DDBEC6" w14:textId="77777777" w:rsidR="00DB253A" w:rsidRDefault="00DB253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DA500" w14:textId="77777777" w:rsidR="00EB5826" w:rsidRDefault="00EB5826" w:rsidP="00B64EB4">
    <w:pPr>
      <w:ind w:left="1350" w:hanging="1350"/>
    </w:pPr>
    <w:r>
      <w:rPr>
        <w:rFonts w:cs="Arial"/>
        <w:noProof/>
        <w:sz w:val="18"/>
        <w:lang w:eastAsia="en-US"/>
      </w:rPr>
      <w:drawing>
        <wp:anchor distT="0" distB="0" distL="114935" distR="114935" simplePos="0" relativeHeight="251658244" behindDoc="0" locked="0" layoutInCell="1" allowOverlap="1" wp14:anchorId="4648E38F" wp14:editId="754ED14B">
          <wp:simplePos x="0" y="0"/>
          <wp:positionH relativeFrom="column">
            <wp:posOffset>-372110</wp:posOffset>
          </wp:positionH>
          <wp:positionV relativeFrom="paragraph">
            <wp:posOffset>-9525</wp:posOffset>
          </wp:positionV>
          <wp:extent cx="1021715" cy="80264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l="-172" t="-220" r="-172" b="-220"/>
                  <a:stretch>
                    <a:fillRect/>
                  </a:stretch>
                </pic:blipFill>
                <pic:spPr bwMode="auto">
                  <a:xfrm>
                    <a:off x="0" y="0"/>
                    <a:ext cx="1021715" cy="802640"/>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r>
      <w:rPr>
        <w:rFonts w:cs="Arial"/>
        <w:sz w:val="18"/>
      </w:rPr>
      <w:t>Regular City C</w:t>
    </w:r>
    <w:r>
      <w:rPr>
        <w:rFonts w:cs="Arial"/>
        <w:sz w:val="18"/>
      </w:rPr>
      <w:tab/>
      <w:t>Regular City Council</w:t>
    </w:r>
  </w:p>
  <w:p w14:paraId="0F2FBFC1" w14:textId="0EC53D1B" w:rsidR="00EB5826" w:rsidRPr="00F328C1" w:rsidRDefault="00EB5826" w:rsidP="001B7728">
    <w:pPr>
      <w:pStyle w:val="Footer"/>
      <w:ind w:left="1350"/>
      <w:rPr>
        <w:rFonts w:cs="Arial"/>
        <w:sz w:val="18"/>
        <w:lang w:val="en-US"/>
      </w:rPr>
    </w:pPr>
    <w:r>
      <w:rPr>
        <w:rFonts w:cs="Arial"/>
        <w:noProof/>
        <w:sz w:val="18"/>
        <w:lang w:val="en-US" w:eastAsia="en-US"/>
      </w:rPr>
      <mc:AlternateContent>
        <mc:Choice Requires="wps">
          <w:drawing>
            <wp:anchor distT="0" distB="0" distL="114300" distR="114300" simplePos="0" relativeHeight="251658240" behindDoc="1" locked="0" layoutInCell="1" allowOverlap="1" wp14:anchorId="6BC01D1C" wp14:editId="4429A68B">
              <wp:simplePos x="0" y="0"/>
              <wp:positionH relativeFrom="column">
                <wp:posOffset>9525</wp:posOffset>
              </wp:positionH>
              <wp:positionV relativeFrom="paragraph">
                <wp:posOffset>300355</wp:posOffset>
              </wp:positionV>
              <wp:extent cx="6296025" cy="0"/>
              <wp:effectExtent l="19050" t="16510" r="19050" b="12065"/>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6025" cy="0"/>
                      </a:xfrm>
                      <a:prstGeom prst="line">
                        <a:avLst/>
                      </a:prstGeom>
                      <a:noFill/>
                      <a:ln w="19080" cap="sq">
                        <a:solidFill>
                          <a:srgbClr val="548DD4"/>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1AB7204C">
            <v:line id="Straight Connector 4"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548dd4" strokeweight=".53mm" from=".75pt,23.65pt" to="496.5pt,23.65pt" w14:anchorId="7C5E05F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">
              <v:stroke joinstyle="miter" endcap="square"/>
            </v:line>
          </w:pict>
        </mc:Fallback>
      </mc:AlternateContent>
    </w:r>
    <w:r>
      <w:rPr>
        <w:rFonts w:cs="Arial"/>
        <w:sz w:val="18"/>
      </w:rPr>
      <w:t>Tuesday</w:t>
    </w:r>
    <w:r>
      <w:rPr>
        <w:rFonts w:cs="Arial"/>
        <w:sz w:val="18"/>
        <w:lang w:val="en-US"/>
      </w:rPr>
      <w:t xml:space="preserve">, </w:t>
    </w:r>
    <w:r w:rsidR="00D7312D">
      <w:rPr>
        <w:rFonts w:cs="Arial"/>
        <w:sz w:val="18"/>
        <w:lang w:val="en-US"/>
      </w:rPr>
      <w:t>November 14</w:t>
    </w:r>
    <w:r>
      <w:rPr>
        <w:rFonts w:cs="Arial"/>
        <w:sz w:val="18"/>
        <w:lang w:val="en-US"/>
      </w:rPr>
      <w:t xml:space="preserve">, 2023 </w:t>
    </w:r>
    <w:r>
      <w:rPr>
        <w:rFonts w:cs="Arial"/>
        <w:sz w:val="18"/>
      </w:rPr>
      <w:t xml:space="preserve">| </w:t>
    </w:r>
    <w:r>
      <w:rPr>
        <w:rFonts w:cs="Arial"/>
        <w:sz w:val="18"/>
        <w:szCs w:val="18"/>
      </w:rPr>
      <w:t xml:space="preserve">Page </w:t>
    </w:r>
    <w:r>
      <w:rPr>
        <w:rFonts w:cs="Arial"/>
        <w:sz w:val="18"/>
        <w:szCs w:val="18"/>
      </w:rPr>
      <w:fldChar w:fldCharType="begin"/>
    </w:r>
    <w:r>
      <w:rPr>
        <w:rFonts w:cs="Arial"/>
        <w:sz w:val="18"/>
        <w:szCs w:val="18"/>
      </w:rPr>
      <w:instrText xml:space="preserve"> PAGE </w:instrText>
    </w:r>
    <w:r>
      <w:rPr>
        <w:rFonts w:cs="Arial"/>
        <w:sz w:val="18"/>
        <w:szCs w:val="18"/>
      </w:rPr>
      <w:fldChar w:fldCharType="separate"/>
    </w:r>
    <w:r w:rsidR="0073223C">
      <w:rPr>
        <w:rFonts w:cs="Arial"/>
        <w:noProof/>
        <w:sz w:val="18"/>
        <w:szCs w:val="18"/>
      </w:rPr>
      <w:t>5</w:t>
    </w:r>
    <w:r>
      <w:rPr>
        <w:rFonts w:cs="Arial"/>
        <w:sz w:val="18"/>
        <w:szCs w:val="18"/>
      </w:rPr>
      <w:fldChar w:fldCharType="end"/>
    </w:r>
    <w:r>
      <w:rPr>
        <w:rFonts w:cs="Arial"/>
        <w:sz w:val="18"/>
        <w:szCs w:val="18"/>
      </w:rPr>
      <w:t xml:space="preserve"> of </w:t>
    </w:r>
    <w:r>
      <w:rPr>
        <w:rFonts w:cs="Arial"/>
        <w:sz w:val="18"/>
        <w:szCs w:val="18"/>
      </w:rPr>
      <w:fldChar w:fldCharType="begin"/>
    </w:r>
    <w:r>
      <w:rPr>
        <w:rFonts w:cs="Arial"/>
        <w:sz w:val="18"/>
        <w:szCs w:val="18"/>
      </w:rPr>
      <w:instrText xml:space="preserve"> NUMPAGES \* ARABIC </w:instrText>
    </w:r>
    <w:r>
      <w:rPr>
        <w:rFonts w:cs="Arial"/>
        <w:sz w:val="18"/>
        <w:szCs w:val="18"/>
      </w:rPr>
      <w:fldChar w:fldCharType="separate"/>
    </w:r>
    <w:r w:rsidR="0073223C">
      <w:rPr>
        <w:rFonts w:cs="Arial"/>
        <w:noProof/>
        <w:sz w:val="18"/>
        <w:szCs w:val="18"/>
      </w:rPr>
      <w:t>5</w:t>
    </w:r>
    <w:r>
      <w:rPr>
        <w:rFonts w:cs="Arial"/>
        <w:sz w:val="18"/>
        <w:szCs w:val="18"/>
      </w:rPr>
      <w:fldChar w:fldCharType="end"/>
    </w:r>
  </w:p>
  <w:p w14:paraId="35DBFEEB" w14:textId="77777777" w:rsidR="00EB5826" w:rsidRDefault="00EB5826">
    <w:pPr>
      <w:pStyle w:val="Footer"/>
      <w:ind w:left="1350"/>
    </w:pPr>
  </w:p>
  <w:p w14:paraId="2CEBB725" w14:textId="77777777" w:rsidR="00EB5826" w:rsidRDefault="00EB582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ACBCA" w14:textId="77777777" w:rsidR="00EB5826" w:rsidRDefault="00EB5826">
    <w:pPr>
      <w:pStyle w:val="Header"/>
      <w:rPr>
        <w:lang w:val="en-US" w:eastAsia="en-US"/>
      </w:rPr>
    </w:pPr>
    <w:r>
      <w:rPr>
        <w:noProof/>
        <w:lang w:val="en-US" w:eastAsia="en-US"/>
      </w:rPr>
      <mc:AlternateContent>
        <mc:Choice Requires="wps">
          <w:drawing>
            <wp:anchor distT="0" distB="0" distL="114300" distR="114300" simplePos="0" relativeHeight="251658241" behindDoc="1" locked="0" layoutInCell="1" allowOverlap="1" wp14:anchorId="0CE70794" wp14:editId="161A6D85">
              <wp:simplePos x="0" y="0"/>
              <wp:positionH relativeFrom="column">
                <wp:posOffset>-487045</wp:posOffset>
              </wp:positionH>
              <wp:positionV relativeFrom="paragraph">
                <wp:posOffset>632460</wp:posOffset>
              </wp:positionV>
              <wp:extent cx="2332355" cy="0"/>
              <wp:effectExtent l="17780" t="13335" r="12065" b="1524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32355" cy="0"/>
                      </a:xfrm>
                      <a:prstGeom prst="line">
                        <a:avLst/>
                      </a:prstGeom>
                      <a:noFill/>
                      <a:ln w="19080" cap="sq">
                        <a:solidFill>
                          <a:srgbClr val="548DD4"/>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w14:anchorId="625AE637">
            <v:line id="Straight Connector 2" style="position:absolute;flip:x;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548dd4" strokeweight=".53mm" from="-38.35pt,49.8pt" to="145.3pt,49.8pt" w14:anchorId="47F078C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">
              <v:stroke joinstyle="miter" endcap="square"/>
            </v:line>
          </w:pict>
        </mc:Fallback>
      </mc:AlternateContent>
    </w:r>
    <w:r>
      <w:rPr>
        <w:noProof/>
        <w:lang w:val="en-US" w:eastAsia="en-US"/>
      </w:rPr>
      <mc:AlternateContent>
        <mc:Choice Requires="wps">
          <w:drawing>
            <wp:anchor distT="0" distB="0" distL="114300" distR="114300" simplePos="0" relativeHeight="251658242" behindDoc="1" locked="0" layoutInCell="1" allowOverlap="1" wp14:anchorId="0EE83600" wp14:editId="7D6C57B1">
              <wp:simplePos x="0" y="0"/>
              <wp:positionH relativeFrom="column">
                <wp:posOffset>4011930</wp:posOffset>
              </wp:positionH>
              <wp:positionV relativeFrom="paragraph">
                <wp:posOffset>632460</wp:posOffset>
              </wp:positionV>
              <wp:extent cx="2418715" cy="0"/>
              <wp:effectExtent l="11430" t="13335" r="17780" b="1524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8715" cy="0"/>
                      </a:xfrm>
                      <a:prstGeom prst="line">
                        <a:avLst/>
                      </a:prstGeom>
                      <a:noFill/>
                      <a:ln w="19080" cap="sq">
                        <a:solidFill>
                          <a:srgbClr val="548DD4"/>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w14:anchorId="5728F409">
            <v:line id="Straight Connector 1" style="position:absolute;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548dd4" strokeweight=".53mm" from="315.9pt,49.8pt" to="506.35pt,49.8pt" w14:anchorId="2C733FD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">
              <v:stroke joinstyle="miter" endcap="square"/>
            </v:line>
          </w:pict>
        </mc:Fallback>
      </mc:AlternateContent>
    </w:r>
    <w:r>
      <w:rPr>
        <w:noProof/>
        <w:lang w:val="en-US" w:eastAsia="en-US"/>
      </w:rPr>
      <w:drawing>
        <wp:anchor distT="0" distB="0" distL="114935" distR="114935" simplePos="0" relativeHeight="251658243" behindDoc="0" locked="0" layoutInCell="1" allowOverlap="1" wp14:anchorId="406D1C42" wp14:editId="34E1ECAA">
          <wp:simplePos x="0" y="0"/>
          <wp:positionH relativeFrom="column">
            <wp:posOffset>2075815</wp:posOffset>
          </wp:positionH>
          <wp:positionV relativeFrom="paragraph">
            <wp:posOffset>-49530</wp:posOffset>
          </wp:positionV>
          <wp:extent cx="1825625" cy="14351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l="-172" t="-220" r="-172" b="-220"/>
                  <a:stretch>
                    <a:fillRect/>
                  </a:stretch>
                </pic:blipFill>
                <pic:spPr bwMode="auto">
                  <a:xfrm>
                    <a:off x="0" y="0"/>
                    <a:ext cx="1825625" cy="1435100"/>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pl5Ok9tpXO4A9u" int2:id="EJpOddPG">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430212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2"/>
    <w:multiLevelType w:val="singleLevel"/>
    <w:tmpl w:val="00000002"/>
    <w:name w:val="WW8Num3"/>
    <w:lvl w:ilvl="0">
      <w:start w:val="1"/>
      <w:numFmt w:val="upperLetter"/>
      <w:lvlText w:val="%1."/>
      <w:lvlJc w:val="left"/>
      <w:pPr>
        <w:tabs>
          <w:tab w:val="num" w:pos="0"/>
        </w:tabs>
        <w:ind w:left="720" w:hanging="360"/>
      </w:pPr>
      <w:rPr>
        <w:rFonts w:hint="default"/>
      </w:rPr>
    </w:lvl>
  </w:abstractNum>
  <w:abstractNum w:abstractNumId="3" w15:restartNumberingAfterBreak="0">
    <w:nsid w:val="078B039A"/>
    <w:multiLevelType w:val="hybridMultilevel"/>
    <w:tmpl w:val="B76E9264"/>
    <w:lvl w:ilvl="0" w:tplc="E6AAB6F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A100A7"/>
    <w:multiLevelType w:val="hybridMultilevel"/>
    <w:tmpl w:val="54720A66"/>
    <w:lvl w:ilvl="0" w:tplc="C6D20B5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EDF0EB3"/>
    <w:multiLevelType w:val="hybridMultilevel"/>
    <w:tmpl w:val="1A76946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404634D"/>
    <w:multiLevelType w:val="hybridMultilevel"/>
    <w:tmpl w:val="1F6A8C98"/>
    <w:lvl w:ilvl="0" w:tplc="04090011">
      <w:start w:val="1"/>
      <w:numFmt w:val="decimal"/>
      <w:lvlText w:val="%1)"/>
      <w:lvlJc w:val="left"/>
      <w:pPr>
        <w:ind w:left="720" w:hanging="360"/>
      </w:pPr>
      <w:rPr>
        <w:rFonts w:hint="default"/>
        <w:b w:val="0"/>
        <w:u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EF77D28"/>
    <w:multiLevelType w:val="hybridMultilevel"/>
    <w:tmpl w:val="8990F35E"/>
    <w:lvl w:ilvl="0" w:tplc="90963E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69F9A73"/>
    <w:multiLevelType w:val="hybridMultilevel"/>
    <w:tmpl w:val="C016BF94"/>
    <w:lvl w:ilvl="0" w:tplc="31D89C9A">
      <w:start w:val="1"/>
      <w:numFmt w:val="upperLetter"/>
      <w:lvlText w:val="%1."/>
      <w:lvlJc w:val="left"/>
      <w:pPr>
        <w:ind w:left="720" w:hanging="360"/>
      </w:pPr>
    </w:lvl>
    <w:lvl w:ilvl="1" w:tplc="5E1253D8">
      <w:start w:val="1"/>
      <w:numFmt w:val="lowerLetter"/>
      <w:lvlText w:val="%2."/>
      <w:lvlJc w:val="left"/>
      <w:pPr>
        <w:ind w:left="1440" w:hanging="360"/>
      </w:pPr>
    </w:lvl>
    <w:lvl w:ilvl="2" w:tplc="1F90338A">
      <w:start w:val="1"/>
      <w:numFmt w:val="lowerRoman"/>
      <w:lvlText w:val="%3."/>
      <w:lvlJc w:val="right"/>
      <w:pPr>
        <w:ind w:left="2160" w:hanging="180"/>
      </w:pPr>
    </w:lvl>
    <w:lvl w:ilvl="3" w:tplc="8752CDEC">
      <w:start w:val="1"/>
      <w:numFmt w:val="decimal"/>
      <w:lvlText w:val="%4."/>
      <w:lvlJc w:val="left"/>
      <w:pPr>
        <w:ind w:left="2880" w:hanging="360"/>
      </w:pPr>
    </w:lvl>
    <w:lvl w:ilvl="4" w:tplc="81F41216">
      <w:start w:val="1"/>
      <w:numFmt w:val="lowerLetter"/>
      <w:lvlText w:val="%5."/>
      <w:lvlJc w:val="left"/>
      <w:pPr>
        <w:ind w:left="3600" w:hanging="360"/>
      </w:pPr>
    </w:lvl>
    <w:lvl w:ilvl="5" w:tplc="4E0EC57E">
      <w:start w:val="1"/>
      <w:numFmt w:val="lowerRoman"/>
      <w:lvlText w:val="%6."/>
      <w:lvlJc w:val="right"/>
      <w:pPr>
        <w:ind w:left="4320" w:hanging="180"/>
      </w:pPr>
    </w:lvl>
    <w:lvl w:ilvl="6" w:tplc="039A8DA2">
      <w:start w:val="1"/>
      <w:numFmt w:val="decimal"/>
      <w:lvlText w:val="%7."/>
      <w:lvlJc w:val="left"/>
      <w:pPr>
        <w:ind w:left="5040" w:hanging="360"/>
      </w:pPr>
    </w:lvl>
    <w:lvl w:ilvl="7" w:tplc="15F0170A">
      <w:start w:val="1"/>
      <w:numFmt w:val="lowerLetter"/>
      <w:lvlText w:val="%8."/>
      <w:lvlJc w:val="left"/>
      <w:pPr>
        <w:ind w:left="5760" w:hanging="360"/>
      </w:pPr>
    </w:lvl>
    <w:lvl w:ilvl="8" w:tplc="52EA4D00">
      <w:start w:val="1"/>
      <w:numFmt w:val="lowerRoman"/>
      <w:lvlText w:val="%9."/>
      <w:lvlJc w:val="right"/>
      <w:pPr>
        <w:ind w:left="6480" w:hanging="180"/>
      </w:pPr>
    </w:lvl>
  </w:abstractNum>
  <w:abstractNum w:abstractNumId="9" w15:restartNumberingAfterBreak="0">
    <w:nsid w:val="3C9C6480"/>
    <w:multiLevelType w:val="hybridMultilevel"/>
    <w:tmpl w:val="FFBED2F6"/>
    <w:lvl w:ilvl="0" w:tplc="BBB0CC3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581D1CE5"/>
    <w:multiLevelType w:val="hybridMultilevel"/>
    <w:tmpl w:val="96083EF6"/>
    <w:lvl w:ilvl="0" w:tplc="54384D5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D5C53AD"/>
    <w:multiLevelType w:val="hybridMultilevel"/>
    <w:tmpl w:val="D10069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5D8E6570"/>
    <w:multiLevelType w:val="hybridMultilevel"/>
    <w:tmpl w:val="9ED02178"/>
    <w:lvl w:ilvl="0" w:tplc="59D22F1C">
      <w:start w:val="13"/>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139156E"/>
    <w:multiLevelType w:val="hybridMultilevel"/>
    <w:tmpl w:val="78A4C892"/>
    <w:lvl w:ilvl="0" w:tplc="FA3682C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F182C80"/>
    <w:multiLevelType w:val="hybridMultilevel"/>
    <w:tmpl w:val="898C3FFE"/>
    <w:lvl w:ilvl="0" w:tplc="0409000F">
      <w:start w:val="1"/>
      <w:numFmt w:val="decimal"/>
      <w:lvlText w:val="%1."/>
      <w:lvlJc w:val="left"/>
      <w:pPr>
        <w:ind w:left="720" w:hanging="360"/>
      </w:pPr>
      <w:rPr>
        <w:rFonts w:hint="default"/>
        <w:b w:val="0"/>
        <w:sz w:val="22"/>
        <w:szCs w:val="22"/>
        <w:u w:val="none"/>
      </w:rPr>
    </w:lvl>
    <w:lvl w:ilvl="1" w:tplc="0409000F">
      <w:start w:val="1"/>
      <w:numFmt w:val="decimal"/>
      <w:lvlText w:val="%2."/>
      <w:lvlJc w:val="left"/>
      <w:pPr>
        <w:ind w:left="1440" w:hanging="360"/>
      </w:pPr>
    </w:lvl>
    <w:lvl w:ilvl="2" w:tplc="0409000F">
      <w:start w:val="1"/>
      <w:numFmt w:val="decimal"/>
      <w:lvlText w:val="%3."/>
      <w:lvlJc w:val="left"/>
      <w:pPr>
        <w:ind w:left="2340" w:hanging="36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1DA0F3D"/>
    <w:multiLevelType w:val="hybridMultilevel"/>
    <w:tmpl w:val="99CE061C"/>
    <w:lvl w:ilvl="0" w:tplc="4C027CB6">
      <w:start w:val="7"/>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8B75E08"/>
    <w:multiLevelType w:val="hybridMultilevel"/>
    <w:tmpl w:val="4754E7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B6F2D72"/>
    <w:multiLevelType w:val="hybridMultilevel"/>
    <w:tmpl w:val="4014946A"/>
    <w:lvl w:ilvl="0" w:tplc="FFFFFFFF">
      <w:start w:val="1"/>
      <w:numFmt w:val="decimal"/>
      <w:lvlText w:val="%1."/>
      <w:lvlJc w:val="left"/>
      <w:pPr>
        <w:ind w:left="720" w:hanging="360"/>
      </w:pPr>
      <w:rPr>
        <w:rFonts w:hint="default"/>
        <w:b w:val="0"/>
        <w:sz w:val="22"/>
        <w:szCs w:val="22"/>
        <w:u w:val="none"/>
      </w:rPr>
    </w:lvl>
    <w:lvl w:ilvl="1" w:tplc="FFFFFFFF">
      <w:start w:val="1"/>
      <w:numFmt w:val="decimal"/>
      <w:lvlText w:val="%2."/>
      <w:lvlJc w:val="left"/>
      <w:pPr>
        <w:ind w:left="1440" w:hanging="360"/>
      </w:pPr>
    </w:lvl>
    <w:lvl w:ilvl="2" w:tplc="FFFFFFFF">
      <w:start w:val="1"/>
      <w:numFmt w:val="decimal"/>
      <w:lvlText w:val="%3."/>
      <w:lvlJc w:val="left"/>
      <w:pPr>
        <w:ind w:left="2340" w:hanging="36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DCE206F"/>
    <w:multiLevelType w:val="hybridMultilevel"/>
    <w:tmpl w:val="0E6461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E52681C"/>
    <w:multiLevelType w:val="hybridMultilevel"/>
    <w:tmpl w:val="13CCE20C"/>
    <w:lvl w:ilvl="0" w:tplc="D422D62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024817841">
    <w:abstractNumId w:val="8"/>
  </w:num>
  <w:num w:numId="2" w16cid:durableId="931085661">
    <w:abstractNumId w:val="1"/>
  </w:num>
  <w:num w:numId="3" w16cid:durableId="1249267211">
    <w:abstractNumId w:val="0"/>
  </w:num>
  <w:num w:numId="4" w16cid:durableId="136340887">
    <w:abstractNumId w:val="14"/>
  </w:num>
  <w:num w:numId="5" w16cid:durableId="1094665351">
    <w:abstractNumId w:val="3"/>
  </w:num>
  <w:num w:numId="6" w16cid:durableId="752581990">
    <w:abstractNumId w:val="6"/>
  </w:num>
  <w:num w:numId="7" w16cid:durableId="956135493">
    <w:abstractNumId w:val="12"/>
  </w:num>
  <w:num w:numId="8" w16cid:durableId="635764812">
    <w:abstractNumId w:val="15"/>
  </w:num>
  <w:num w:numId="9" w16cid:durableId="2096631368">
    <w:abstractNumId w:val="4"/>
  </w:num>
  <w:num w:numId="10" w16cid:durableId="366639616">
    <w:abstractNumId w:val="18"/>
  </w:num>
  <w:num w:numId="11" w16cid:durableId="987706524">
    <w:abstractNumId w:val="11"/>
  </w:num>
  <w:num w:numId="12" w16cid:durableId="671301451">
    <w:abstractNumId w:val="11"/>
  </w:num>
  <w:num w:numId="13" w16cid:durableId="843395738">
    <w:abstractNumId w:val="5"/>
  </w:num>
  <w:num w:numId="14" w16cid:durableId="87626254">
    <w:abstractNumId w:val="16"/>
  </w:num>
  <w:num w:numId="15" w16cid:durableId="859708341">
    <w:abstractNumId w:val="17"/>
  </w:num>
  <w:num w:numId="16" w16cid:durableId="1677926910">
    <w:abstractNumId w:val="7"/>
  </w:num>
  <w:num w:numId="17" w16cid:durableId="346835628">
    <w:abstractNumId w:val="19"/>
  </w:num>
  <w:num w:numId="18" w16cid:durableId="1595481085">
    <w:abstractNumId w:val="9"/>
  </w:num>
  <w:num w:numId="19" w16cid:durableId="1952711452">
    <w:abstractNumId w:val="13"/>
  </w:num>
  <w:num w:numId="20" w16cid:durableId="1726873917">
    <w:abstractNumId w:val="1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0E55"/>
    <w:rsid w:val="0000008E"/>
    <w:rsid w:val="000000A0"/>
    <w:rsid w:val="000003D5"/>
    <w:rsid w:val="00000500"/>
    <w:rsid w:val="0000054F"/>
    <w:rsid w:val="000006C0"/>
    <w:rsid w:val="000006C2"/>
    <w:rsid w:val="000007F3"/>
    <w:rsid w:val="000037EC"/>
    <w:rsid w:val="0000386E"/>
    <w:rsid w:val="00004689"/>
    <w:rsid w:val="00004CB4"/>
    <w:rsid w:val="00005D5B"/>
    <w:rsid w:val="00005E91"/>
    <w:rsid w:val="0000607A"/>
    <w:rsid w:val="000106B6"/>
    <w:rsid w:val="000107D5"/>
    <w:rsid w:val="000108D4"/>
    <w:rsid w:val="00014577"/>
    <w:rsid w:val="00014D20"/>
    <w:rsid w:val="00015B89"/>
    <w:rsid w:val="000166F5"/>
    <w:rsid w:val="00020350"/>
    <w:rsid w:val="00020810"/>
    <w:rsid w:val="00020A00"/>
    <w:rsid w:val="000211E3"/>
    <w:rsid w:val="00022006"/>
    <w:rsid w:val="0002261D"/>
    <w:rsid w:val="00022B1D"/>
    <w:rsid w:val="00024B71"/>
    <w:rsid w:val="00025015"/>
    <w:rsid w:val="00025A84"/>
    <w:rsid w:val="00026007"/>
    <w:rsid w:val="0002655F"/>
    <w:rsid w:val="00026EB2"/>
    <w:rsid w:val="000279AD"/>
    <w:rsid w:val="0003081B"/>
    <w:rsid w:val="00030CDD"/>
    <w:rsid w:val="00031786"/>
    <w:rsid w:val="00031F88"/>
    <w:rsid w:val="00032F78"/>
    <w:rsid w:val="00033204"/>
    <w:rsid w:val="000332B0"/>
    <w:rsid w:val="000332B8"/>
    <w:rsid w:val="000334D0"/>
    <w:rsid w:val="00033A2F"/>
    <w:rsid w:val="00033EA6"/>
    <w:rsid w:val="00033F42"/>
    <w:rsid w:val="00034C3A"/>
    <w:rsid w:val="00034E18"/>
    <w:rsid w:val="000359B1"/>
    <w:rsid w:val="000371E4"/>
    <w:rsid w:val="00037565"/>
    <w:rsid w:val="00037DBA"/>
    <w:rsid w:val="0004045F"/>
    <w:rsid w:val="000405C4"/>
    <w:rsid w:val="00041355"/>
    <w:rsid w:val="00041A08"/>
    <w:rsid w:val="000424FE"/>
    <w:rsid w:val="00042542"/>
    <w:rsid w:val="00043629"/>
    <w:rsid w:val="0004413F"/>
    <w:rsid w:val="00044ACC"/>
    <w:rsid w:val="000450B2"/>
    <w:rsid w:val="00045268"/>
    <w:rsid w:val="000454BB"/>
    <w:rsid w:val="00045962"/>
    <w:rsid w:val="0004691C"/>
    <w:rsid w:val="00047390"/>
    <w:rsid w:val="000507F2"/>
    <w:rsid w:val="000518A0"/>
    <w:rsid w:val="00051EBF"/>
    <w:rsid w:val="000535CD"/>
    <w:rsid w:val="0005415E"/>
    <w:rsid w:val="000548E3"/>
    <w:rsid w:val="00054962"/>
    <w:rsid w:val="00054FB7"/>
    <w:rsid w:val="0005502E"/>
    <w:rsid w:val="00061647"/>
    <w:rsid w:val="000627F1"/>
    <w:rsid w:val="00062BEF"/>
    <w:rsid w:val="00062D00"/>
    <w:rsid w:val="000639D3"/>
    <w:rsid w:val="000654FD"/>
    <w:rsid w:val="0006616C"/>
    <w:rsid w:val="000669AE"/>
    <w:rsid w:val="00066CBA"/>
    <w:rsid w:val="0006781D"/>
    <w:rsid w:val="00070366"/>
    <w:rsid w:val="0007159D"/>
    <w:rsid w:val="00071A27"/>
    <w:rsid w:val="0007242E"/>
    <w:rsid w:val="0007248E"/>
    <w:rsid w:val="00073722"/>
    <w:rsid w:val="000740F5"/>
    <w:rsid w:val="00074960"/>
    <w:rsid w:val="00074FE3"/>
    <w:rsid w:val="000756E6"/>
    <w:rsid w:val="0007749A"/>
    <w:rsid w:val="0007751E"/>
    <w:rsid w:val="00077E8B"/>
    <w:rsid w:val="0008022C"/>
    <w:rsid w:val="00080ACE"/>
    <w:rsid w:val="00081AFD"/>
    <w:rsid w:val="00082788"/>
    <w:rsid w:val="00083791"/>
    <w:rsid w:val="000842E0"/>
    <w:rsid w:val="00084C72"/>
    <w:rsid w:val="00084FB2"/>
    <w:rsid w:val="00085340"/>
    <w:rsid w:val="000854CB"/>
    <w:rsid w:val="0008679D"/>
    <w:rsid w:val="00086850"/>
    <w:rsid w:val="00086949"/>
    <w:rsid w:val="00086DB9"/>
    <w:rsid w:val="00090B94"/>
    <w:rsid w:val="000914C1"/>
    <w:rsid w:val="000926B5"/>
    <w:rsid w:val="00092854"/>
    <w:rsid w:val="00092B7A"/>
    <w:rsid w:val="00094F0C"/>
    <w:rsid w:val="00094F62"/>
    <w:rsid w:val="0009524C"/>
    <w:rsid w:val="00095C55"/>
    <w:rsid w:val="00095C56"/>
    <w:rsid w:val="00095CE2"/>
    <w:rsid w:val="00096437"/>
    <w:rsid w:val="00096A90"/>
    <w:rsid w:val="000977E9"/>
    <w:rsid w:val="000A0629"/>
    <w:rsid w:val="000A084F"/>
    <w:rsid w:val="000A087A"/>
    <w:rsid w:val="000A10DA"/>
    <w:rsid w:val="000A115F"/>
    <w:rsid w:val="000A1384"/>
    <w:rsid w:val="000A1464"/>
    <w:rsid w:val="000A2481"/>
    <w:rsid w:val="000A2FAC"/>
    <w:rsid w:val="000A329C"/>
    <w:rsid w:val="000A44E4"/>
    <w:rsid w:val="000A4FF7"/>
    <w:rsid w:val="000A6BCE"/>
    <w:rsid w:val="000A77DD"/>
    <w:rsid w:val="000A7A06"/>
    <w:rsid w:val="000A7DCC"/>
    <w:rsid w:val="000B08AB"/>
    <w:rsid w:val="000B16FB"/>
    <w:rsid w:val="000B20E1"/>
    <w:rsid w:val="000B2A7D"/>
    <w:rsid w:val="000B2F3A"/>
    <w:rsid w:val="000B3658"/>
    <w:rsid w:val="000B7684"/>
    <w:rsid w:val="000C18D1"/>
    <w:rsid w:val="000C24E9"/>
    <w:rsid w:val="000C26F1"/>
    <w:rsid w:val="000C2945"/>
    <w:rsid w:val="000C297D"/>
    <w:rsid w:val="000C3121"/>
    <w:rsid w:val="000C4291"/>
    <w:rsid w:val="000C436E"/>
    <w:rsid w:val="000C485C"/>
    <w:rsid w:val="000C59A1"/>
    <w:rsid w:val="000C5D37"/>
    <w:rsid w:val="000C62F2"/>
    <w:rsid w:val="000C64C8"/>
    <w:rsid w:val="000C65D5"/>
    <w:rsid w:val="000C730C"/>
    <w:rsid w:val="000C77C7"/>
    <w:rsid w:val="000D04B9"/>
    <w:rsid w:val="000D092E"/>
    <w:rsid w:val="000D2104"/>
    <w:rsid w:val="000D3FD6"/>
    <w:rsid w:val="000D40DC"/>
    <w:rsid w:val="000D504A"/>
    <w:rsid w:val="000D5193"/>
    <w:rsid w:val="000D5923"/>
    <w:rsid w:val="000D61BC"/>
    <w:rsid w:val="000D62E4"/>
    <w:rsid w:val="000D65AF"/>
    <w:rsid w:val="000D6E0F"/>
    <w:rsid w:val="000D71CA"/>
    <w:rsid w:val="000D71D1"/>
    <w:rsid w:val="000D7364"/>
    <w:rsid w:val="000D74D8"/>
    <w:rsid w:val="000E019A"/>
    <w:rsid w:val="000E08E9"/>
    <w:rsid w:val="000E09F3"/>
    <w:rsid w:val="000E1053"/>
    <w:rsid w:val="000E1860"/>
    <w:rsid w:val="000E2109"/>
    <w:rsid w:val="000E253B"/>
    <w:rsid w:val="000E2BC5"/>
    <w:rsid w:val="000E34C2"/>
    <w:rsid w:val="000E39A5"/>
    <w:rsid w:val="000E3B05"/>
    <w:rsid w:val="000E3B29"/>
    <w:rsid w:val="000E4871"/>
    <w:rsid w:val="000E507B"/>
    <w:rsid w:val="000E618F"/>
    <w:rsid w:val="000E735B"/>
    <w:rsid w:val="000E736C"/>
    <w:rsid w:val="000E75E3"/>
    <w:rsid w:val="000E7929"/>
    <w:rsid w:val="000E7DCD"/>
    <w:rsid w:val="000F1387"/>
    <w:rsid w:val="000F169F"/>
    <w:rsid w:val="000F20DE"/>
    <w:rsid w:val="000F2A5B"/>
    <w:rsid w:val="000F313E"/>
    <w:rsid w:val="000F3C47"/>
    <w:rsid w:val="000F3E0E"/>
    <w:rsid w:val="000F3FBE"/>
    <w:rsid w:val="000F47D8"/>
    <w:rsid w:val="000F7168"/>
    <w:rsid w:val="0010106B"/>
    <w:rsid w:val="00101890"/>
    <w:rsid w:val="00101A5E"/>
    <w:rsid w:val="00102CC1"/>
    <w:rsid w:val="001044AF"/>
    <w:rsid w:val="001057C4"/>
    <w:rsid w:val="00106D27"/>
    <w:rsid w:val="00106D66"/>
    <w:rsid w:val="001072DF"/>
    <w:rsid w:val="00111526"/>
    <w:rsid w:val="00111A20"/>
    <w:rsid w:val="00111B7C"/>
    <w:rsid w:val="00112329"/>
    <w:rsid w:val="00112832"/>
    <w:rsid w:val="001128E0"/>
    <w:rsid w:val="001136B8"/>
    <w:rsid w:val="0011376C"/>
    <w:rsid w:val="00113CE5"/>
    <w:rsid w:val="0011454C"/>
    <w:rsid w:val="001154C8"/>
    <w:rsid w:val="0011583D"/>
    <w:rsid w:val="00116758"/>
    <w:rsid w:val="0011698F"/>
    <w:rsid w:val="00117456"/>
    <w:rsid w:val="0012014F"/>
    <w:rsid w:val="00120212"/>
    <w:rsid w:val="00121417"/>
    <w:rsid w:val="0012233B"/>
    <w:rsid w:val="0012281D"/>
    <w:rsid w:val="00122A64"/>
    <w:rsid w:val="00122EF2"/>
    <w:rsid w:val="001237B6"/>
    <w:rsid w:val="00123C37"/>
    <w:rsid w:val="00123C49"/>
    <w:rsid w:val="00124017"/>
    <w:rsid w:val="001247BE"/>
    <w:rsid w:val="00126678"/>
    <w:rsid w:val="00126A94"/>
    <w:rsid w:val="0012700F"/>
    <w:rsid w:val="00127D2C"/>
    <w:rsid w:val="00127EAD"/>
    <w:rsid w:val="0013002F"/>
    <w:rsid w:val="00131CCF"/>
    <w:rsid w:val="0013295B"/>
    <w:rsid w:val="00132B3A"/>
    <w:rsid w:val="00132E08"/>
    <w:rsid w:val="001336E0"/>
    <w:rsid w:val="001349F7"/>
    <w:rsid w:val="00135816"/>
    <w:rsid w:val="00135E5D"/>
    <w:rsid w:val="00135F59"/>
    <w:rsid w:val="00136750"/>
    <w:rsid w:val="00137720"/>
    <w:rsid w:val="00137BE0"/>
    <w:rsid w:val="0014096E"/>
    <w:rsid w:val="00141E6A"/>
    <w:rsid w:val="0014335E"/>
    <w:rsid w:val="00143B65"/>
    <w:rsid w:val="00143E5B"/>
    <w:rsid w:val="00144171"/>
    <w:rsid w:val="001444C8"/>
    <w:rsid w:val="0014522C"/>
    <w:rsid w:val="0014581C"/>
    <w:rsid w:val="00145A36"/>
    <w:rsid w:val="00145AF4"/>
    <w:rsid w:val="00147193"/>
    <w:rsid w:val="001476E9"/>
    <w:rsid w:val="00147C8F"/>
    <w:rsid w:val="0015016A"/>
    <w:rsid w:val="00150CC8"/>
    <w:rsid w:val="00151397"/>
    <w:rsid w:val="001517BB"/>
    <w:rsid w:val="00151C4C"/>
    <w:rsid w:val="001520CC"/>
    <w:rsid w:val="00152804"/>
    <w:rsid w:val="00152FEB"/>
    <w:rsid w:val="00153917"/>
    <w:rsid w:val="00154E2E"/>
    <w:rsid w:val="001559B2"/>
    <w:rsid w:val="00155C8B"/>
    <w:rsid w:val="00156084"/>
    <w:rsid w:val="001561A1"/>
    <w:rsid w:val="00156524"/>
    <w:rsid w:val="00156B2E"/>
    <w:rsid w:val="001570AE"/>
    <w:rsid w:val="0015777C"/>
    <w:rsid w:val="0016033C"/>
    <w:rsid w:val="00160DD5"/>
    <w:rsid w:val="00160E69"/>
    <w:rsid w:val="00160F05"/>
    <w:rsid w:val="00161296"/>
    <w:rsid w:val="0016186B"/>
    <w:rsid w:val="001629A7"/>
    <w:rsid w:val="00162EFC"/>
    <w:rsid w:val="00163538"/>
    <w:rsid w:val="0016366E"/>
    <w:rsid w:val="00164189"/>
    <w:rsid w:val="001648B2"/>
    <w:rsid w:val="0016652D"/>
    <w:rsid w:val="0016654A"/>
    <w:rsid w:val="00166B37"/>
    <w:rsid w:val="00166F3A"/>
    <w:rsid w:val="0016787F"/>
    <w:rsid w:val="00167D76"/>
    <w:rsid w:val="00170EE3"/>
    <w:rsid w:val="0017148E"/>
    <w:rsid w:val="00171712"/>
    <w:rsid w:val="001728E6"/>
    <w:rsid w:val="00172BB0"/>
    <w:rsid w:val="001736BC"/>
    <w:rsid w:val="001742A5"/>
    <w:rsid w:val="00174B77"/>
    <w:rsid w:val="00174DA4"/>
    <w:rsid w:val="00175693"/>
    <w:rsid w:val="00175E6A"/>
    <w:rsid w:val="00176928"/>
    <w:rsid w:val="00176CBF"/>
    <w:rsid w:val="00176DA6"/>
    <w:rsid w:val="00177509"/>
    <w:rsid w:val="00180268"/>
    <w:rsid w:val="00180335"/>
    <w:rsid w:val="001805DE"/>
    <w:rsid w:val="001818E8"/>
    <w:rsid w:val="0018292D"/>
    <w:rsid w:val="00182E86"/>
    <w:rsid w:val="00183F93"/>
    <w:rsid w:val="00184AC9"/>
    <w:rsid w:val="001863EB"/>
    <w:rsid w:val="00186AFE"/>
    <w:rsid w:val="00187000"/>
    <w:rsid w:val="00187908"/>
    <w:rsid w:val="00187E66"/>
    <w:rsid w:val="0019114F"/>
    <w:rsid w:val="00191268"/>
    <w:rsid w:val="0019226E"/>
    <w:rsid w:val="001924A7"/>
    <w:rsid w:val="00192D7B"/>
    <w:rsid w:val="00192DAB"/>
    <w:rsid w:val="00192E8D"/>
    <w:rsid w:val="001932CF"/>
    <w:rsid w:val="00193E4D"/>
    <w:rsid w:val="00194A9A"/>
    <w:rsid w:val="00196961"/>
    <w:rsid w:val="00196A65"/>
    <w:rsid w:val="00196EF8"/>
    <w:rsid w:val="00197AF2"/>
    <w:rsid w:val="001A10AE"/>
    <w:rsid w:val="001A1983"/>
    <w:rsid w:val="001A1C3F"/>
    <w:rsid w:val="001A216F"/>
    <w:rsid w:val="001A272E"/>
    <w:rsid w:val="001A2C37"/>
    <w:rsid w:val="001A4400"/>
    <w:rsid w:val="001A4A80"/>
    <w:rsid w:val="001A4F84"/>
    <w:rsid w:val="001A5020"/>
    <w:rsid w:val="001A585C"/>
    <w:rsid w:val="001A696D"/>
    <w:rsid w:val="001A69B0"/>
    <w:rsid w:val="001A6F5D"/>
    <w:rsid w:val="001A717B"/>
    <w:rsid w:val="001A72BE"/>
    <w:rsid w:val="001A7377"/>
    <w:rsid w:val="001A752C"/>
    <w:rsid w:val="001A7EBD"/>
    <w:rsid w:val="001B0252"/>
    <w:rsid w:val="001B1FC5"/>
    <w:rsid w:val="001B36E1"/>
    <w:rsid w:val="001B43D2"/>
    <w:rsid w:val="001B53BB"/>
    <w:rsid w:val="001B57DD"/>
    <w:rsid w:val="001B5927"/>
    <w:rsid w:val="001B5FF7"/>
    <w:rsid w:val="001B64A0"/>
    <w:rsid w:val="001B6CA5"/>
    <w:rsid w:val="001B7558"/>
    <w:rsid w:val="001B7728"/>
    <w:rsid w:val="001B7D63"/>
    <w:rsid w:val="001C146C"/>
    <w:rsid w:val="001C154D"/>
    <w:rsid w:val="001C1CE3"/>
    <w:rsid w:val="001C27E4"/>
    <w:rsid w:val="001C2CD6"/>
    <w:rsid w:val="001C4436"/>
    <w:rsid w:val="001C4DA2"/>
    <w:rsid w:val="001C5B4F"/>
    <w:rsid w:val="001C6368"/>
    <w:rsid w:val="001C7504"/>
    <w:rsid w:val="001C7FBD"/>
    <w:rsid w:val="001D0C69"/>
    <w:rsid w:val="001D0CD5"/>
    <w:rsid w:val="001D0D36"/>
    <w:rsid w:val="001D1126"/>
    <w:rsid w:val="001D1188"/>
    <w:rsid w:val="001D1BF2"/>
    <w:rsid w:val="001D28DB"/>
    <w:rsid w:val="001D2A04"/>
    <w:rsid w:val="001D2E44"/>
    <w:rsid w:val="001D2E5E"/>
    <w:rsid w:val="001D3111"/>
    <w:rsid w:val="001D3FA6"/>
    <w:rsid w:val="001D48F1"/>
    <w:rsid w:val="001D4CE5"/>
    <w:rsid w:val="001D6603"/>
    <w:rsid w:val="001D68C4"/>
    <w:rsid w:val="001D6C22"/>
    <w:rsid w:val="001D6CBB"/>
    <w:rsid w:val="001D7C48"/>
    <w:rsid w:val="001E0224"/>
    <w:rsid w:val="001E0D8F"/>
    <w:rsid w:val="001E1488"/>
    <w:rsid w:val="001E1AFF"/>
    <w:rsid w:val="001E1E22"/>
    <w:rsid w:val="001E28E0"/>
    <w:rsid w:val="001E30EF"/>
    <w:rsid w:val="001E3BD8"/>
    <w:rsid w:val="001E4080"/>
    <w:rsid w:val="001E4096"/>
    <w:rsid w:val="001E54B6"/>
    <w:rsid w:val="001E62C0"/>
    <w:rsid w:val="001E6559"/>
    <w:rsid w:val="001E68B7"/>
    <w:rsid w:val="001E7525"/>
    <w:rsid w:val="001E7804"/>
    <w:rsid w:val="001F046F"/>
    <w:rsid w:val="001F051F"/>
    <w:rsid w:val="001F2850"/>
    <w:rsid w:val="001F3124"/>
    <w:rsid w:val="001F3777"/>
    <w:rsid w:val="001F5EEE"/>
    <w:rsid w:val="001F6B12"/>
    <w:rsid w:val="001F75ED"/>
    <w:rsid w:val="001F7AA2"/>
    <w:rsid w:val="002006F8"/>
    <w:rsid w:val="00200A0C"/>
    <w:rsid w:val="0020101E"/>
    <w:rsid w:val="00201825"/>
    <w:rsid w:val="00201FC8"/>
    <w:rsid w:val="00202634"/>
    <w:rsid w:val="0020282C"/>
    <w:rsid w:val="002029EB"/>
    <w:rsid w:val="00203145"/>
    <w:rsid w:val="00203357"/>
    <w:rsid w:val="002052A7"/>
    <w:rsid w:val="00205616"/>
    <w:rsid w:val="00205CEB"/>
    <w:rsid w:val="00210EFD"/>
    <w:rsid w:val="0021111B"/>
    <w:rsid w:val="0021150C"/>
    <w:rsid w:val="00211A13"/>
    <w:rsid w:val="0021212C"/>
    <w:rsid w:val="00212561"/>
    <w:rsid w:val="00212919"/>
    <w:rsid w:val="00212984"/>
    <w:rsid w:val="00214EC9"/>
    <w:rsid w:val="00215480"/>
    <w:rsid w:val="00215491"/>
    <w:rsid w:val="0021597B"/>
    <w:rsid w:val="00216177"/>
    <w:rsid w:val="002164E9"/>
    <w:rsid w:val="002166AC"/>
    <w:rsid w:val="00216B94"/>
    <w:rsid w:val="00216B9E"/>
    <w:rsid w:val="00216BBA"/>
    <w:rsid w:val="0021776B"/>
    <w:rsid w:val="00220CBD"/>
    <w:rsid w:val="00221B81"/>
    <w:rsid w:val="00221BA1"/>
    <w:rsid w:val="00221D05"/>
    <w:rsid w:val="00222A2A"/>
    <w:rsid w:val="00222C20"/>
    <w:rsid w:val="0022381E"/>
    <w:rsid w:val="002239C8"/>
    <w:rsid w:val="00223CFD"/>
    <w:rsid w:val="002244C5"/>
    <w:rsid w:val="0022509D"/>
    <w:rsid w:val="00225308"/>
    <w:rsid w:val="00227525"/>
    <w:rsid w:val="00227626"/>
    <w:rsid w:val="002301A7"/>
    <w:rsid w:val="00230413"/>
    <w:rsid w:val="002309D3"/>
    <w:rsid w:val="00230B5E"/>
    <w:rsid w:val="00230F34"/>
    <w:rsid w:val="002312CD"/>
    <w:rsid w:val="00232482"/>
    <w:rsid w:val="002325FB"/>
    <w:rsid w:val="00232B50"/>
    <w:rsid w:val="002331BF"/>
    <w:rsid w:val="0023474A"/>
    <w:rsid w:val="00235F0E"/>
    <w:rsid w:val="00236AD8"/>
    <w:rsid w:val="00241A75"/>
    <w:rsid w:val="00242294"/>
    <w:rsid w:val="00242334"/>
    <w:rsid w:val="00242573"/>
    <w:rsid w:val="00242926"/>
    <w:rsid w:val="002434BF"/>
    <w:rsid w:val="00244C90"/>
    <w:rsid w:val="0024562E"/>
    <w:rsid w:val="00245A3B"/>
    <w:rsid w:val="00245A7C"/>
    <w:rsid w:val="002468EC"/>
    <w:rsid w:val="002478E1"/>
    <w:rsid w:val="002512B8"/>
    <w:rsid w:val="00251749"/>
    <w:rsid w:val="002517B7"/>
    <w:rsid w:val="00251CCF"/>
    <w:rsid w:val="002521A2"/>
    <w:rsid w:val="002523E1"/>
    <w:rsid w:val="0025274F"/>
    <w:rsid w:val="00253678"/>
    <w:rsid w:val="002546A2"/>
    <w:rsid w:val="0025508D"/>
    <w:rsid w:val="002568BB"/>
    <w:rsid w:val="00256AD3"/>
    <w:rsid w:val="00257732"/>
    <w:rsid w:val="00260240"/>
    <w:rsid w:val="0026041C"/>
    <w:rsid w:val="00262165"/>
    <w:rsid w:val="00262B24"/>
    <w:rsid w:val="00264DD2"/>
    <w:rsid w:val="00265F78"/>
    <w:rsid w:val="00266825"/>
    <w:rsid w:val="002669B6"/>
    <w:rsid w:val="00267512"/>
    <w:rsid w:val="0027007A"/>
    <w:rsid w:val="00270137"/>
    <w:rsid w:val="00271324"/>
    <w:rsid w:val="0027163D"/>
    <w:rsid w:val="00271C58"/>
    <w:rsid w:val="00271ED4"/>
    <w:rsid w:val="00272850"/>
    <w:rsid w:val="00272CFD"/>
    <w:rsid w:val="0027363D"/>
    <w:rsid w:val="00273820"/>
    <w:rsid w:val="00274129"/>
    <w:rsid w:val="00274799"/>
    <w:rsid w:val="00274827"/>
    <w:rsid w:val="00275416"/>
    <w:rsid w:val="0027642C"/>
    <w:rsid w:val="002769B4"/>
    <w:rsid w:val="00277594"/>
    <w:rsid w:val="00277D9F"/>
    <w:rsid w:val="0028063A"/>
    <w:rsid w:val="00280F1A"/>
    <w:rsid w:val="00280F9F"/>
    <w:rsid w:val="002810BB"/>
    <w:rsid w:val="00281506"/>
    <w:rsid w:val="002816B3"/>
    <w:rsid w:val="002822EE"/>
    <w:rsid w:val="00282454"/>
    <w:rsid w:val="0028316D"/>
    <w:rsid w:val="002831BE"/>
    <w:rsid w:val="002845A6"/>
    <w:rsid w:val="00286791"/>
    <w:rsid w:val="00290091"/>
    <w:rsid w:val="002901E6"/>
    <w:rsid w:val="002906B1"/>
    <w:rsid w:val="00290F26"/>
    <w:rsid w:val="00290FBE"/>
    <w:rsid w:val="002915F3"/>
    <w:rsid w:val="00291FA9"/>
    <w:rsid w:val="0029265C"/>
    <w:rsid w:val="002929F7"/>
    <w:rsid w:val="00292C27"/>
    <w:rsid w:val="00292CF9"/>
    <w:rsid w:val="002933E5"/>
    <w:rsid w:val="00294D96"/>
    <w:rsid w:val="00294DD7"/>
    <w:rsid w:val="00295D12"/>
    <w:rsid w:val="00295E49"/>
    <w:rsid w:val="00295FBC"/>
    <w:rsid w:val="0029621C"/>
    <w:rsid w:val="00297C9B"/>
    <w:rsid w:val="002A0881"/>
    <w:rsid w:val="002A15B2"/>
    <w:rsid w:val="002A1B57"/>
    <w:rsid w:val="002A2F6F"/>
    <w:rsid w:val="002A3391"/>
    <w:rsid w:val="002A3F12"/>
    <w:rsid w:val="002A4041"/>
    <w:rsid w:val="002A45A5"/>
    <w:rsid w:val="002A4628"/>
    <w:rsid w:val="002A5390"/>
    <w:rsid w:val="002A5D34"/>
    <w:rsid w:val="002A6D97"/>
    <w:rsid w:val="002A706F"/>
    <w:rsid w:val="002B048A"/>
    <w:rsid w:val="002B06D3"/>
    <w:rsid w:val="002B0E01"/>
    <w:rsid w:val="002B1879"/>
    <w:rsid w:val="002B1C61"/>
    <w:rsid w:val="002B1D74"/>
    <w:rsid w:val="002B21DA"/>
    <w:rsid w:val="002B21FC"/>
    <w:rsid w:val="002B2B43"/>
    <w:rsid w:val="002B2C64"/>
    <w:rsid w:val="002B431A"/>
    <w:rsid w:val="002B43E3"/>
    <w:rsid w:val="002B4D14"/>
    <w:rsid w:val="002B5EC5"/>
    <w:rsid w:val="002B6254"/>
    <w:rsid w:val="002B6410"/>
    <w:rsid w:val="002B6579"/>
    <w:rsid w:val="002B6EC0"/>
    <w:rsid w:val="002B7A49"/>
    <w:rsid w:val="002B7EE6"/>
    <w:rsid w:val="002C097C"/>
    <w:rsid w:val="002C1B13"/>
    <w:rsid w:val="002C2152"/>
    <w:rsid w:val="002C3A94"/>
    <w:rsid w:val="002C3B09"/>
    <w:rsid w:val="002C4DC6"/>
    <w:rsid w:val="002C518B"/>
    <w:rsid w:val="002C59CC"/>
    <w:rsid w:val="002C5C38"/>
    <w:rsid w:val="002C6492"/>
    <w:rsid w:val="002C7370"/>
    <w:rsid w:val="002D14D4"/>
    <w:rsid w:val="002D2FDB"/>
    <w:rsid w:val="002D4309"/>
    <w:rsid w:val="002D47BE"/>
    <w:rsid w:val="002D5291"/>
    <w:rsid w:val="002D5610"/>
    <w:rsid w:val="002D6465"/>
    <w:rsid w:val="002D654E"/>
    <w:rsid w:val="002D71BF"/>
    <w:rsid w:val="002D7F74"/>
    <w:rsid w:val="002E15EA"/>
    <w:rsid w:val="002E1A1D"/>
    <w:rsid w:val="002E2979"/>
    <w:rsid w:val="002E39BE"/>
    <w:rsid w:val="002E3AE7"/>
    <w:rsid w:val="002E3F47"/>
    <w:rsid w:val="002E6177"/>
    <w:rsid w:val="002E79A4"/>
    <w:rsid w:val="002E7AE6"/>
    <w:rsid w:val="002E7ED4"/>
    <w:rsid w:val="002F1AA0"/>
    <w:rsid w:val="002F1FC3"/>
    <w:rsid w:val="002F2765"/>
    <w:rsid w:val="002F2F04"/>
    <w:rsid w:val="002F35DC"/>
    <w:rsid w:val="002F480B"/>
    <w:rsid w:val="002F4C24"/>
    <w:rsid w:val="002F51AE"/>
    <w:rsid w:val="002F5290"/>
    <w:rsid w:val="002F5DCB"/>
    <w:rsid w:val="002F5F24"/>
    <w:rsid w:val="002F6006"/>
    <w:rsid w:val="002F705C"/>
    <w:rsid w:val="002F7102"/>
    <w:rsid w:val="002F76C0"/>
    <w:rsid w:val="002F7784"/>
    <w:rsid w:val="00300360"/>
    <w:rsid w:val="00301A02"/>
    <w:rsid w:val="00301AD6"/>
    <w:rsid w:val="00301B59"/>
    <w:rsid w:val="00301D98"/>
    <w:rsid w:val="00301E54"/>
    <w:rsid w:val="00302705"/>
    <w:rsid w:val="00302A64"/>
    <w:rsid w:val="003031BA"/>
    <w:rsid w:val="003037D5"/>
    <w:rsid w:val="00303A19"/>
    <w:rsid w:val="003045AC"/>
    <w:rsid w:val="003062C3"/>
    <w:rsid w:val="003063EF"/>
    <w:rsid w:val="00306713"/>
    <w:rsid w:val="00307172"/>
    <w:rsid w:val="003077E0"/>
    <w:rsid w:val="00307DDE"/>
    <w:rsid w:val="00307F71"/>
    <w:rsid w:val="00310F62"/>
    <w:rsid w:val="00311574"/>
    <w:rsid w:val="00312176"/>
    <w:rsid w:val="0031228A"/>
    <w:rsid w:val="003132AC"/>
    <w:rsid w:val="00314045"/>
    <w:rsid w:val="00314F1B"/>
    <w:rsid w:val="00314F51"/>
    <w:rsid w:val="00315CB4"/>
    <w:rsid w:val="00315DB5"/>
    <w:rsid w:val="00315EFD"/>
    <w:rsid w:val="0031777A"/>
    <w:rsid w:val="00317B1F"/>
    <w:rsid w:val="00317CC0"/>
    <w:rsid w:val="00321676"/>
    <w:rsid w:val="00322206"/>
    <w:rsid w:val="00322989"/>
    <w:rsid w:val="00323D01"/>
    <w:rsid w:val="003252B6"/>
    <w:rsid w:val="0032687C"/>
    <w:rsid w:val="003268F3"/>
    <w:rsid w:val="003278C4"/>
    <w:rsid w:val="0032798B"/>
    <w:rsid w:val="00327DEF"/>
    <w:rsid w:val="00327E20"/>
    <w:rsid w:val="003309BC"/>
    <w:rsid w:val="00331194"/>
    <w:rsid w:val="0033153F"/>
    <w:rsid w:val="0033284F"/>
    <w:rsid w:val="003330C6"/>
    <w:rsid w:val="00333FD7"/>
    <w:rsid w:val="00334003"/>
    <w:rsid w:val="003340B6"/>
    <w:rsid w:val="00334824"/>
    <w:rsid w:val="00334E09"/>
    <w:rsid w:val="003350D6"/>
    <w:rsid w:val="00336152"/>
    <w:rsid w:val="0033699C"/>
    <w:rsid w:val="0033721C"/>
    <w:rsid w:val="00337C5F"/>
    <w:rsid w:val="0034042C"/>
    <w:rsid w:val="00340AD7"/>
    <w:rsid w:val="003418A8"/>
    <w:rsid w:val="00341AC8"/>
    <w:rsid w:val="00341CB6"/>
    <w:rsid w:val="00341D99"/>
    <w:rsid w:val="00342C2E"/>
    <w:rsid w:val="00343462"/>
    <w:rsid w:val="00343582"/>
    <w:rsid w:val="0034489B"/>
    <w:rsid w:val="00344B44"/>
    <w:rsid w:val="00345B03"/>
    <w:rsid w:val="00346624"/>
    <w:rsid w:val="00346799"/>
    <w:rsid w:val="003476EE"/>
    <w:rsid w:val="00347C9F"/>
    <w:rsid w:val="00347D7B"/>
    <w:rsid w:val="00350FCF"/>
    <w:rsid w:val="00351682"/>
    <w:rsid w:val="00352226"/>
    <w:rsid w:val="0035242B"/>
    <w:rsid w:val="00352D16"/>
    <w:rsid w:val="00353864"/>
    <w:rsid w:val="00353867"/>
    <w:rsid w:val="00353F76"/>
    <w:rsid w:val="00354CF8"/>
    <w:rsid w:val="0035605E"/>
    <w:rsid w:val="00356A6C"/>
    <w:rsid w:val="00357657"/>
    <w:rsid w:val="00361302"/>
    <w:rsid w:val="00361F0E"/>
    <w:rsid w:val="00361F95"/>
    <w:rsid w:val="00362799"/>
    <w:rsid w:val="00362F23"/>
    <w:rsid w:val="00363603"/>
    <w:rsid w:val="00363B7A"/>
    <w:rsid w:val="00363D54"/>
    <w:rsid w:val="00363E5D"/>
    <w:rsid w:val="00363FCC"/>
    <w:rsid w:val="003645A1"/>
    <w:rsid w:val="003647D6"/>
    <w:rsid w:val="0036489D"/>
    <w:rsid w:val="00364FAC"/>
    <w:rsid w:val="0036570A"/>
    <w:rsid w:val="0036586E"/>
    <w:rsid w:val="003665BA"/>
    <w:rsid w:val="00367052"/>
    <w:rsid w:val="00367300"/>
    <w:rsid w:val="00370E44"/>
    <w:rsid w:val="00371D89"/>
    <w:rsid w:val="0037278A"/>
    <w:rsid w:val="00373FF1"/>
    <w:rsid w:val="00374F9D"/>
    <w:rsid w:val="00375421"/>
    <w:rsid w:val="003754BA"/>
    <w:rsid w:val="0037569F"/>
    <w:rsid w:val="00375CC1"/>
    <w:rsid w:val="0037662F"/>
    <w:rsid w:val="00376D1C"/>
    <w:rsid w:val="00376E70"/>
    <w:rsid w:val="00377184"/>
    <w:rsid w:val="00377224"/>
    <w:rsid w:val="00377440"/>
    <w:rsid w:val="003778DD"/>
    <w:rsid w:val="00382F38"/>
    <w:rsid w:val="00383245"/>
    <w:rsid w:val="00383BB6"/>
    <w:rsid w:val="00383FEE"/>
    <w:rsid w:val="0038408E"/>
    <w:rsid w:val="003841A0"/>
    <w:rsid w:val="00384340"/>
    <w:rsid w:val="00385288"/>
    <w:rsid w:val="00386708"/>
    <w:rsid w:val="00386DD6"/>
    <w:rsid w:val="00386F0E"/>
    <w:rsid w:val="003871BF"/>
    <w:rsid w:val="00387C2A"/>
    <w:rsid w:val="003902E9"/>
    <w:rsid w:val="0039042D"/>
    <w:rsid w:val="00390633"/>
    <w:rsid w:val="0039066C"/>
    <w:rsid w:val="003906D0"/>
    <w:rsid w:val="00390906"/>
    <w:rsid w:val="00390A1A"/>
    <w:rsid w:val="00390C6D"/>
    <w:rsid w:val="00390D6A"/>
    <w:rsid w:val="00390E9B"/>
    <w:rsid w:val="003920E6"/>
    <w:rsid w:val="00392882"/>
    <w:rsid w:val="00393ED0"/>
    <w:rsid w:val="00394AFC"/>
    <w:rsid w:val="00395FEB"/>
    <w:rsid w:val="0039719E"/>
    <w:rsid w:val="003978AF"/>
    <w:rsid w:val="00397EA8"/>
    <w:rsid w:val="003A0B99"/>
    <w:rsid w:val="003A175C"/>
    <w:rsid w:val="003A1B3C"/>
    <w:rsid w:val="003A305A"/>
    <w:rsid w:val="003A3783"/>
    <w:rsid w:val="003A3B1D"/>
    <w:rsid w:val="003A4689"/>
    <w:rsid w:val="003A5791"/>
    <w:rsid w:val="003A586A"/>
    <w:rsid w:val="003A5B46"/>
    <w:rsid w:val="003A66F8"/>
    <w:rsid w:val="003A738D"/>
    <w:rsid w:val="003A73B1"/>
    <w:rsid w:val="003B001B"/>
    <w:rsid w:val="003B2401"/>
    <w:rsid w:val="003B2D59"/>
    <w:rsid w:val="003B3A7F"/>
    <w:rsid w:val="003B40AD"/>
    <w:rsid w:val="003B43B2"/>
    <w:rsid w:val="003B4799"/>
    <w:rsid w:val="003B53BE"/>
    <w:rsid w:val="003B56E9"/>
    <w:rsid w:val="003B5BB6"/>
    <w:rsid w:val="003B6240"/>
    <w:rsid w:val="003B648B"/>
    <w:rsid w:val="003B6A92"/>
    <w:rsid w:val="003C598B"/>
    <w:rsid w:val="003C74F7"/>
    <w:rsid w:val="003C7E6B"/>
    <w:rsid w:val="003D0252"/>
    <w:rsid w:val="003D0473"/>
    <w:rsid w:val="003D156B"/>
    <w:rsid w:val="003D15EB"/>
    <w:rsid w:val="003D1BB1"/>
    <w:rsid w:val="003D2BE6"/>
    <w:rsid w:val="003D3450"/>
    <w:rsid w:val="003D3516"/>
    <w:rsid w:val="003D3918"/>
    <w:rsid w:val="003D4399"/>
    <w:rsid w:val="003D44C8"/>
    <w:rsid w:val="003D4736"/>
    <w:rsid w:val="003D4D4B"/>
    <w:rsid w:val="003D5435"/>
    <w:rsid w:val="003D5C8E"/>
    <w:rsid w:val="003D65B4"/>
    <w:rsid w:val="003D76E0"/>
    <w:rsid w:val="003D796B"/>
    <w:rsid w:val="003E04F0"/>
    <w:rsid w:val="003E0625"/>
    <w:rsid w:val="003E0BF0"/>
    <w:rsid w:val="003E0E80"/>
    <w:rsid w:val="003E3CDE"/>
    <w:rsid w:val="003E3FF0"/>
    <w:rsid w:val="003E444C"/>
    <w:rsid w:val="003E4B9B"/>
    <w:rsid w:val="003E4FAE"/>
    <w:rsid w:val="003E534D"/>
    <w:rsid w:val="003E5DDD"/>
    <w:rsid w:val="003E5E08"/>
    <w:rsid w:val="003E66D9"/>
    <w:rsid w:val="003E71D0"/>
    <w:rsid w:val="003E7785"/>
    <w:rsid w:val="003E7EC8"/>
    <w:rsid w:val="003F0C75"/>
    <w:rsid w:val="003F0DD9"/>
    <w:rsid w:val="003F1C6A"/>
    <w:rsid w:val="003F2903"/>
    <w:rsid w:val="003F4401"/>
    <w:rsid w:val="003F5582"/>
    <w:rsid w:val="003F6691"/>
    <w:rsid w:val="003F682F"/>
    <w:rsid w:val="003F7772"/>
    <w:rsid w:val="0040084A"/>
    <w:rsid w:val="0040096B"/>
    <w:rsid w:val="00400A59"/>
    <w:rsid w:val="00401179"/>
    <w:rsid w:val="00402074"/>
    <w:rsid w:val="004023CF"/>
    <w:rsid w:val="0040277B"/>
    <w:rsid w:val="00402A24"/>
    <w:rsid w:val="00402BE1"/>
    <w:rsid w:val="0040305B"/>
    <w:rsid w:val="00403EAE"/>
    <w:rsid w:val="004055DA"/>
    <w:rsid w:val="004066DF"/>
    <w:rsid w:val="004067B8"/>
    <w:rsid w:val="00407100"/>
    <w:rsid w:val="00407417"/>
    <w:rsid w:val="004100D9"/>
    <w:rsid w:val="00410209"/>
    <w:rsid w:val="00410CA5"/>
    <w:rsid w:val="00410F2F"/>
    <w:rsid w:val="004115BD"/>
    <w:rsid w:val="00411AD7"/>
    <w:rsid w:val="00411E9A"/>
    <w:rsid w:val="00412AB5"/>
    <w:rsid w:val="00413A1E"/>
    <w:rsid w:val="004148E3"/>
    <w:rsid w:val="004153F3"/>
    <w:rsid w:val="00415824"/>
    <w:rsid w:val="004160D4"/>
    <w:rsid w:val="00417D58"/>
    <w:rsid w:val="00417D6D"/>
    <w:rsid w:val="00420DD6"/>
    <w:rsid w:val="004220DC"/>
    <w:rsid w:val="00422B8C"/>
    <w:rsid w:val="00423BDF"/>
    <w:rsid w:val="00425EC6"/>
    <w:rsid w:val="00426565"/>
    <w:rsid w:val="004268C6"/>
    <w:rsid w:val="004273A9"/>
    <w:rsid w:val="004273D1"/>
    <w:rsid w:val="00427E21"/>
    <w:rsid w:val="00430DCD"/>
    <w:rsid w:val="0043164F"/>
    <w:rsid w:val="00432ECA"/>
    <w:rsid w:val="00433D5D"/>
    <w:rsid w:val="00435473"/>
    <w:rsid w:val="004360E8"/>
    <w:rsid w:val="004362CE"/>
    <w:rsid w:val="00440AEF"/>
    <w:rsid w:val="00443019"/>
    <w:rsid w:val="004437E2"/>
    <w:rsid w:val="004438CD"/>
    <w:rsid w:val="00443A2B"/>
    <w:rsid w:val="004444E7"/>
    <w:rsid w:val="0044564F"/>
    <w:rsid w:val="00446140"/>
    <w:rsid w:val="0044614A"/>
    <w:rsid w:val="00446C43"/>
    <w:rsid w:val="004500A4"/>
    <w:rsid w:val="00451809"/>
    <w:rsid w:val="004520B7"/>
    <w:rsid w:val="00452E55"/>
    <w:rsid w:val="004534F1"/>
    <w:rsid w:val="004540D4"/>
    <w:rsid w:val="00454E69"/>
    <w:rsid w:val="00455471"/>
    <w:rsid w:val="00455BE8"/>
    <w:rsid w:val="00456355"/>
    <w:rsid w:val="004576EE"/>
    <w:rsid w:val="00461034"/>
    <w:rsid w:val="00461E6A"/>
    <w:rsid w:val="004620EA"/>
    <w:rsid w:val="00462C37"/>
    <w:rsid w:val="004630BD"/>
    <w:rsid w:val="004632B3"/>
    <w:rsid w:val="004633C5"/>
    <w:rsid w:val="00464DC1"/>
    <w:rsid w:val="00464DD0"/>
    <w:rsid w:val="00466138"/>
    <w:rsid w:val="0046618A"/>
    <w:rsid w:val="00466580"/>
    <w:rsid w:val="004671B8"/>
    <w:rsid w:val="00467CA9"/>
    <w:rsid w:val="00467DD3"/>
    <w:rsid w:val="0047004D"/>
    <w:rsid w:val="00470701"/>
    <w:rsid w:val="00472C41"/>
    <w:rsid w:val="00472FE5"/>
    <w:rsid w:val="004736A5"/>
    <w:rsid w:val="00473D14"/>
    <w:rsid w:val="00473EC4"/>
    <w:rsid w:val="00475261"/>
    <w:rsid w:val="00475F28"/>
    <w:rsid w:val="0047617D"/>
    <w:rsid w:val="0047654B"/>
    <w:rsid w:val="00476888"/>
    <w:rsid w:val="004768CA"/>
    <w:rsid w:val="00476C86"/>
    <w:rsid w:val="0047750D"/>
    <w:rsid w:val="004779F4"/>
    <w:rsid w:val="00481827"/>
    <w:rsid w:val="004821C6"/>
    <w:rsid w:val="00482E27"/>
    <w:rsid w:val="004844F9"/>
    <w:rsid w:val="00484C81"/>
    <w:rsid w:val="00484D6D"/>
    <w:rsid w:val="00484FE6"/>
    <w:rsid w:val="0048639A"/>
    <w:rsid w:val="00487174"/>
    <w:rsid w:val="00487575"/>
    <w:rsid w:val="004907F2"/>
    <w:rsid w:val="00491045"/>
    <w:rsid w:val="004921CE"/>
    <w:rsid w:val="004925D6"/>
    <w:rsid w:val="00493082"/>
    <w:rsid w:val="004938C5"/>
    <w:rsid w:val="00493900"/>
    <w:rsid w:val="004941D6"/>
    <w:rsid w:val="00494374"/>
    <w:rsid w:val="00494DF9"/>
    <w:rsid w:val="004955DB"/>
    <w:rsid w:val="00497A42"/>
    <w:rsid w:val="00497CCA"/>
    <w:rsid w:val="00497D71"/>
    <w:rsid w:val="004A1D1D"/>
    <w:rsid w:val="004A299C"/>
    <w:rsid w:val="004A2F84"/>
    <w:rsid w:val="004A3711"/>
    <w:rsid w:val="004A4091"/>
    <w:rsid w:val="004A4317"/>
    <w:rsid w:val="004A57B0"/>
    <w:rsid w:val="004A5CE2"/>
    <w:rsid w:val="004A6058"/>
    <w:rsid w:val="004A678D"/>
    <w:rsid w:val="004A712D"/>
    <w:rsid w:val="004B045C"/>
    <w:rsid w:val="004B0B26"/>
    <w:rsid w:val="004B1B2B"/>
    <w:rsid w:val="004B31A7"/>
    <w:rsid w:val="004B3875"/>
    <w:rsid w:val="004B441A"/>
    <w:rsid w:val="004B489B"/>
    <w:rsid w:val="004B56DD"/>
    <w:rsid w:val="004B65FE"/>
    <w:rsid w:val="004B6D1B"/>
    <w:rsid w:val="004B6ECA"/>
    <w:rsid w:val="004B725F"/>
    <w:rsid w:val="004B79A1"/>
    <w:rsid w:val="004C0201"/>
    <w:rsid w:val="004C0313"/>
    <w:rsid w:val="004C050B"/>
    <w:rsid w:val="004C05EA"/>
    <w:rsid w:val="004C2711"/>
    <w:rsid w:val="004C355F"/>
    <w:rsid w:val="004C369C"/>
    <w:rsid w:val="004C4104"/>
    <w:rsid w:val="004C51EE"/>
    <w:rsid w:val="004C5E0D"/>
    <w:rsid w:val="004C6EA7"/>
    <w:rsid w:val="004C6EFD"/>
    <w:rsid w:val="004C72D6"/>
    <w:rsid w:val="004C78AC"/>
    <w:rsid w:val="004D0AE8"/>
    <w:rsid w:val="004D24D9"/>
    <w:rsid w:val="004D26C2"/>
    <w:rsid w:val="004D3570"/>
    <w:rsid w:val="004D40A2"/>
    <w:rsid w:val="004D4221"/>
    <w:rsid w:val="004D4B3E"/>
    <w:rsid w:val="004D5D74"/>
    <w:rsid w:val="004D5E26"/>
    <w:rsid w:val="004D6B95"/>
    <w:rsid w:val="004D7616"/>
    <w:rsid w:val="004D7AFE"/>
    <w:rsid w:val="004E07F3"/>
    <w:rsid w:val="004E2736"/>
    <w:rsid w:val="004E4A7F"/>
    <w:rsid w:val="004E4E26"/>
    <w:rsid w:val="004E4E60"/>
    <w:rsid w:val="004E64EE"/>
    <w:rsid w:val="004E6F04"/>
    <w:rsid w:val="004E715D"/>
    <w:rsid w:val="004E780F"/>
    <w:rsid w:val="004F028D"/>
    <w:rsid w:val="004F0BA2"/>
    <w:rsid w:val="004F0F3E"/>
    <w:rsid w:val="004F11C8"/>
    <w:rsid w:val="004F229D"/>
    <w:rsid w:val="004F2931"/>
    <w:rsid w:val="004F2962"/>
    <w:rsid w:val="004F2C45"/>
    <w:rsid w:val="004F2C8D"/>
    <w:rsid w:val="004F3CDE"/>
    <w:rsid w:val="004F418E"/>
    <w:rsid w:val="004F457C"/>
    <w:rsid w:val="004F477B"/>
    <w:rsid w:val="004F48CF"/>
    <w:rsid w:val="004F5103"/>
    <w:rsid w:val="004F5134"/>
    <w:rsid w:val="004F551E"/>
    <w:rsid w:val="004F5552"/>
    <w:rsid w:val="004F59FB"/>
    <w:rsid w:val="004F5EC8"/>
    <w:rsid w:val="004F74A8"/>
    <w:rsid w:val="004F7B9B"/>
    <w:rsid w:val="004F7D4B"/>
    <w:rsid w:val="00500DB1"/>
    <w:rsid w:val="005030F4"/>
    <w:rsid w:val="005031BD"/>
    <w:rsid w:val="00503731"/>
    <w:rsid w:val="005037BB"/>
    <w:rsid w:val="00503A2D"/>
    <w:rsid w:val="00503F63"/>
    <w:rsid w:val="00504656"/>
    <w:rsid w:val="00504A7B"/>
    <w:rsid w:val="00505691"/>
    <w:rsid w:val="00505BF4"/>
    <w:rsid w:val="00510096"/>
    <w:rsid w:val="00511E45"/>
    <w:rsid w:val="00512137"/>
    <w:rsid w:val="0051271C"/>
    <w:rsid w:val="00513DB8"/>
    <w:rsid w:val="00514F9A"/>
    <w:rsid w:val="00515AAB"/>
    <w:rsid w:val="00515D19"/>
    <w:rsid w:val="00516396"/>
    <w:rsid w:val="00516640"/>
    <w:rsid w:val="005167A1"/>
    <w:rsid w:val="00516FD6"/>
    <w:rsid w:val="00517051"/>
    <w:rsid w:val="00517153"/>
    <w:rsid w:val="0051722E"/>
    <w:rsid w:val="005177FF"/>
    <w:rsid w:val="00517B2E"/>
    <w:rsid w:val="00520B6B"/>
    <w:rsid w:val="00520C51"/>
    <w:rsid w:val="00521458"/>
    <w:rsid w:val="005214EA"/>
    <w:rsid w:val="005216F2"/>
    <w:rsid w:val="00521F4D"/>
    <w:rsid w:val="00522C63"/>
    <w:rsid w:val="00522E59"/>
    <w:rsid w:val="00523431"/>
    <w:rsid w:val="0052361A"/>
    <w:rsid w:val="00524D03"/>
    <w:rsid w:val="00526E92"/>
    <w:rsid w:val="005274F7"/>
    <w:rsid w:val="005300C1"/>
    <w:rsid w:val="005301E2"/>
    <w:rsid w:val="00530AA0"/>
    <w:rsid w:val="00530B7F"/>
    <w:rsid w:val="00531E9C"/>
    <w:rsid w:val="00531FFD"/>
    <w:rsid w:val="0053248B"/>
    <w:rsid w:val="005329BF"/>
    <w:rsid w:val="00532A0D"/>
    <w:rsid w:val="00533520"/>
    <w:rsid w:val="00533647"/>
    <w:rsid w:val="00534A62"/>
    <w:rsid w:val="005353A7"/>
    <w:rsid w:val="00535CE2"/>
    <w:rsid w:val="00536767"/>
    <w:rsid w:val="005367D5"/>
    <w:rsid w:val="00537101"/>
    <w:rsid w:val="00537840"/>
    <w:rsid w:val="00541073"/>
    <w:rsid w:val="00541084"/>
    <w:rsid w:val="00542764"/>
    <w:rsid w:val="00542A11"/>
    <w:rsid w:val="005430AE"/>
    <w:rsid w:val="005433A1"/>
    <w:rsid w:val="00543F32"/>
    <w:rsid w:val="00544577"/>
    <w:rsid w:val="00544DB0"/>
    <w:rsid w:val="00545C0C"/>
    <w:rsid w:val="0054612F"/>
    <w:rsid w:val="00546715"/>
    <w:rsid w:val="00546CD5"/>
    <w:rsid w:val="00546DA6"/>
    <w:rsid w:val="005470B7"/>
    <w:rsid w:val="0054734D"/>
    <w:rsid w:val="00547420"/>
    <w:rsid w:val="00551BD7"/>
    <w:rsid w:val="00552026"/>
    <w:rsid w:val="00552594"/>
    <w:rsid w:val="005536BB"/>
    <w:rsid w:val="00555893"/>
    <w:rsid w:val="00555B0E"/>
    <w:rsid w:val="00555B20"/>
    <w:rsid w:val="00557F7D"/>
    <w:rsid w:val="005600A0"/>
    <w:rsid w:val="005600C0"/>
    <w:rsid w:val="00560B0A"/>
    <w:rsid w:val="00560E19"/>
    <w:rsid w:val="005610AE"/>
    <w:rsid w:val="0056139F"/>
    <w:rsid w:val="00562694"/>
    <w:rsid w:val="00562F20"/>
    <w:rsid w:val="00564438"/>
    <w:rsid w:val="00564AD4"/>
    <w:rsid w:val="00564EC0"/>
    <w:rsid w:val="005651B9"/>
    <w:rsid w:val="00565305"/>
    <w:rsid w:val="00567BF2"/>
    <w:rsid w:val="00567FB3"/>
    <w:rsid w:val="00570099"/>
    <w:rsid w:val="0057031A"/>
    <w:rsid w:val="00570712"/>
    <w:rsid w:val="005709B9"/>
    <w:rsid w:val="00570ED5"/>
    <w:rsid w:val="00571745"/>
    <w:rsid w:val="00571880"/>
    <w:rsid w:val="00571C9E"/>
    <w:rsid w:val="0057211E"/>
    <w:rsid w:val="005734DE"/>
    <w:rsid w:val="005758E5"/>
    <w:rsid w:val="005773ED"/>
    <w:rsid w:val="005776BE"/>
    <w:rsid w:val="00580AB7"/>
    <w:rsid w:val="00580C9E"/>
    <w:rsid w:val="00582484"/>
    <w:rsid w:val="005827BB"/>
    <w:rsid w:val="00583911"/>
    <w:rsid w:val="005842BC"/>
    <w:rsid w:val="0058431E"/>
    <w:rsid w:val="00585271"/>
    <w:rsid w:val="0058537C"/>
    <w:rsid w:val="0058549D"/>
    <w:rsid w:val="0058551A"/>
    <w:rsid w:val="005856F0"/>
    <w:rsid w:val="00585806"/>
    <w:rsid w:val="005869D1"/>
    <w:rsid w:val="00586F66"/>
    <w:rsid w:val="00590933"/>
    <w:rsid w:val="00591778"/>
    <w:rsid w:val="00591DB2"/>
    <w:rsid w:val="005920E5"/>
    <w:rsid w:val="005923A9"/>
    <w:rsid w:val="00593305"/>
    <w:rsid w:val="005956A6"/>
    <w:rsid w:val="005959A0"/>
    <w:rsid w:val="00595BD8"/>
    <w:rsid w:val="005964C1"/>
    <w:rsid w:val="005968E9"/>
    <w:rsid w:val="00596AEB"/>
    <w:rsid w:val="0059715B"/>
    <w:rsid w:val="00597219"/>
    <w:rsid w:val="0059790D"/>
    <w:rsid w:val="005A0223"/>
    <w:rsid w:val="005A1D98"/>
    <w:rsid w:val="005A29E8"/>
    <w:rsid w:val="005A35CC"/>
    <w:rsid w:val="005A3881"/>
    <w:rsid w:val="005A3A4E"/>
    <w:rsid w:val="005A4AC9"/>
    <w:rsid w:val="005A5A1E"/>
    <w:rsid w:val="005A604F"/>
    <w:rsid w:val="005A6246"/>
    <w:rsid w:val="005A64F8"/>
    <w:rsid w:val="005A7090"/>
    <w:rsid w:val="005A777B"/>
    <w:rsid w:val="005A77FB"/>
    <w:rsid w:val="005B0B50"/>
    <w:rsid w:val="005B0D1F"/>
    <w:rsid w:val="005B1021"/>
    <w:rsid w:val="005B1052"/>
    <w:rsid w:val="005B1C6A"/>
    <w:rsid w:val="005B1E03"/>
    <w:rsid w:val="005B2235"/>
    <w:rsid w:val="005B27F3"/>
    <w:rsid w:val="005B2AA6"/>
    <w:rsid w:val="005B5506"/>
    <w:rsid w:val="005B643D"/>
    <w:rsid w:val="005B64CE"/>
    <w:rsid w:val="005B6589"/>
    <w:rsid w:val="005B7B07"/>
    <w:rsid w:val="005C13E0"/>
    <w:rsid w:val="005C225D"/>
    <w:rsid w:val="005C2730"/>
    <w:rsid w:val="005C2A32"/>
    <w:rsid w:val="005C2C64"/>
    <w:rsid w:val="005C3CA4"/>
    <w:rsid w:val="005C41EC"/>
    <w:rsid w:val="005C5446"/>
    <w:rsid w:val="005C598C"/>
    <w:rsid w:val="005C6343"/>
    <w:rsid w:val="005C6D3D"/>
    <w:rsid w:val="005C781C"/>
    <w:rsid w:val="005C7BA3"/>
    <w:rsid w:val="005D0778"/>
    <w:rsid w:val="005D1DEA"/>
    <w:rsid w:val="005D2934"/>
    <w:rsid w:val="005D3569"/>
    <w:rsid w:val="005D4ADB"/>
    <w:rsid w:val="005D5463"/>
    <w:rsid w:val="005D59C9"/>
    <w:rsid w:val="005E08B5"/>
    <w:rsid w:val="005E0E03"/>
    <w:rsid w:val="005E1063"/>
    <w:rsid w:val="005E1437"/>
    <w:rsid w:val="005E1BDE"/>
    <w:rsid w:val="005E224E"/>
    <w:rsid w:val="005E2804"/>
    <w:rsid w:val="005E3967"/>
    <w:rsid w:val="005E47A9"/>
    <w:rsid w:val="005E4A1B"/>
    <w:rsid w:val="005E524C"/>
    <w:rsid w:val="005E5385"/>
    <w:rsid w:val="005E60CD"/>
    <w:rsid w:val="005E764E"/>
    <w:rsid w:val="005F061C"/>
    <w:rsid w:val="005F11EF"/>
    <w:rsid w:val="005F16C4"/>
    <w:rsid w:val="005F1D17"/>
    <w:rsid w:val="005F1FCB"/>
    <w:rsid w:val="005F21FD"/>
    <w:rsid w:val="005F3354"/>
    <w:rsid w:val="005F436F"/>
    <w:rsid w:val="005F541A"/>
    <w:rsid w:val="005F56B9"/>
    <w:rsid w:val="005F56CE"/>
    <w:rsid w:val="005F6A84"/>
    <w:rsid w:val="005F7D2F"/>
    <w:rsid w:val="00600FE3"/>
    <w:rsid w:val="0060150A"/>
    <w:rsid w:val="0060191D"/>
    <w:rsid w:val="00602374"/>
    <w:rsid w:val="00603603"/>
    <w:rsid w:val="0060681A"/>
    <w:rsid w:val="00607495"/>
    <w:rsid w:val="00607906"/>
    <w:rsid w:val="00607F88"/>
    <w:rsid w:val="006107DA"/>
    <w:rsid w:val="00611127"/>
    <w:rsid w:val="006121FC"/>
    <w:rsid w:val="006135D1"/>
    <w:rsid w:val="00613893"/>
    <w:rsid w:val="00613BB2"/>
    <w:rsid w:val="00613C1E"/>
    <w:rsid w:val="00614E12"/>
    <w:rsid w:val="0061506D"/>
    <w:rsid w:val="006163E5"/>
    <w:rsid w:val="0061664E"/>
    <w:rsid w:val="0061689E"/>
    <w:rsid w:val="00617560"/>
    <w:rsid w:val="006202CC"/>
    <w:rsid w:val="0062063F"/>
    <w:rsid w:val="00620AC8"/>
    <w:rsid w:val="00621274"/>
    <w:rsid w:val="00623583"/>
    <w:rsid w:val="006239B4"/>
    <w:rsid w:val="006241CF"/>
    <w:rsid w:val="006242FC"/>
    <w:rsid w:val="00626233"/>
    <w:rsid w:val="00626608"/>
    <w:rsid w:val="00626D97"/>
    <w:rsid w:val="00627665"/>
    <w:rsid w:val="0062767B"/>
    <w:rsid w:val="006301C4"/>
    <w:rsid w:val="006306F9"/>
    <w:rsid w:val="0063159D"/>
    <w:rsid w:val="00631637"/>
    <w:rsid w:val="006316CB"/>
    <w:rsid w:val="006321AB"/>
    <w:rsid w:val="00632308"/>
    <w:rsid w:val="00632C60"/>
    <w:rsid w:val="00633461"/>
    <w:rsid w:val="006337F5"/>
    <w:rsid w:val="006338B7"/>
    <w:rsid w:val="00633A98"/>
    <w:rsid w:val="00633D8E"/>
    <w:rsid w:val="006340BB"/>
    <w:rsid w:val="006349A7"/>
    <w:rsid w:val="00634C9E"/>
    <w:rsid w:val="006356AF"/>
    <w:rsid w:val="00635B95"/>
    <w:rsid w:val="00635D38"/>
    <w:rsid w:val="00636614"/>
    <w:rsid w:val="00636F6E"/>
    <w:rsid w:val="006375A1"/>
    <w:rsid w:val="006375B2"/>
    <w:rsid w:val="00637714"/>
    <w:rsid w:val="00637A7A"/>
    <w:rsid w:val="00637DD9"/>
    <w:rsid w:val="006408F2"/>
    <w:rsid w:val="00640907"/>
    <w:rsid w:val="00640FF7"/>
    <w:rsid w:val="006413F6"/>
    <w:rsid w:val="00641B5C"/>
    <w:rsid w:val="00641D86"/>
    <w:rsid w:val="00642D65"/>
    <w:rsid w:val="0064452A"/>
    <w:rsid w:val="0064478C"/>
    <w:rsid w:val="00651288"/>
    <w:rsid w:val="006520B1"/>
    <w:rsid w:val="006524B4"/>
    <w:rsid w:val="00652F34"/>
    <w:rsid w:val="00654E2C"/>
    <w:rsid w:val="006558F4"/>
    <w:rsid w:val="006563C8"/>
    <w:rsid w:val="00656CD8"/>
    <w:rsid w:val="00657537"/>
    <w:rsid w:val="00657675"/>
    <w:rsid w:val="00657F6B"/>
    <w:rsid w:val="006605D4"/>
    <w:rsid w:val="00660A91"/>
    <w:rsid w:val="00660D23"/>
    <w:rsid w:val="00660D80"/>
    <w:rsid w:val="00661673"/>
    <w:rsid w:val="00661EA0"/>
    <w:rsid w:val="00662577"/>
    <w:rsid w:val="00663208"/>
    <w:rsid w:val="0066323B"/>
    <w:rsid w:val="006634E7"/>
    <w:rsid w:val="00664BC6"/>
    <w:rsid w:val="0066637B"/>
    <w:rsid w:val="006663A7"/>
    <w:rsid w:val="00666793"/>
    <w:rsid w:val="00666A39"/>
    <w:rsid w:val="00667068"/>
    <w:rsid w:val="0066740F"/>
    <w:rsid w:val="00670581"/>
    <w:rsid w:val="00670855"/>
    <w:rsid w:val="00670A87"/>
    <w:rsid w:val="00670B2C"/>
    <w:rsid w:val="00670C0D"/>
    <w:rsid w:val="006737DD"/>
    <w:rsid w:val="00673A9C"/>
    <w:rsid w:val="00674568"/>
    <w:rsid w:val="006746E4"/>
    <w:rsid w:val="006753E6"/>
    <w:rsid w:val="00675964"/>
    <w:rsid w:val="00675C7F"/>
    <w:rsid w:val="006761A0"/>
    <w:rsid w:val="006761BA"/>
    <w:rsid w:val="006762F1"/>
    <w:rsid w:val="00676BB4"/>
    <w:rsid w:val="00677758"/>
    <w:rsid w:val="00677835"/>
    <w:rsid w:val="006809A1"/>
    <w:rsid w:val="00680C82"/>
    <w:rsid w:val="006810F0"/>
    <w:rsid w:val="00681CB9"/>
    <w:rsid w:val="00681EBF"/>
    <w:rsid w:val="006825D1"/>
    <w:rsid w:val="006834F1"/>
    <w:rsid w:val="00683BC9"/>
    <w:rsid w:val="00683C37"/>
    <w:rsid w:val="0068472C"/>
    <w:rsid w:val="006848CA"/>
    <w:rsid w:val="00685754"/>
    <w:rsid w:val="006860B3"/>
    <w:rsid w:val="006904C4"/>
    <w:rsid w:val="00691393"/>
    <w:rsid w:val="006923E0"/>
    <w:rsid w:val="00692A14"/>
    <w:rsid w:val="00692B6A"/>
    <w:rsid w:val="00692D23"/>
    <w:rsid w:val="00692F99"/>
    <w:rsid w:val="00693A6C"/>
    <w:rsid w:val="0069433C"/>
    <w:rsid w:val="006949A7"/>
    <w:rsid w:val="00695B42"/>
    <w:rsid w:val="00695BB0"/>
    <w:rsid w:val="00697FAB"/>
    <w:rsid w:val="006A1102"/>
    <w:rsid w:val="006A2BFA"/>
    <w:rsid w:val="006A352D"/>
    <w:rsid w:val="006A3853"/>
    <w:rsid w:val="006A4251"/>
    <w:rsid w:val="006A5E39"/>
    <w:rsid w:val="006A67ED"/>
    <w:rsid w:val="006A6D6E"/>
    <w:rsid w:val="006A6E37"/>
    <w:rsid w:val="006A6ECB"/>
    <w:rsid w:val="006B0221"/>
    <w:rsid w:val="006B0656"/>
    <w:rsid w:val="006B06BA"/>
    <w:rsid w:val="006B176F"/>
    <w:rsid w:val="006B20C0"/>
    <w:rsid w:val="006B29D1"/>
    <w:rsid w:val="006B29F0"/>
    <w:rsid w:val="006B2E81"/>
    <w:rsid w:val="006B3314"/>
    <w:rsid w:val="006B3590"/>
    <w:rsid w:val="006B3885"/>
    <w:rsid w:val="006B403C"/>
    <w:rsid w:val="006B444D"/>
    <w:rsid w:val="006B4687"/>
    <w:rsid w:val="006B589F"/>
    <w:rsid w:val="006B5ECF"/>
    <w:rsid w:val="006B61AB"/>
    <w:rsid w:val="006B61C0"/>
    <w:rsid w:val="006B64C3"/>
    <w:rsid w:val="006B7333"/>
    <w:rsid w:val="006B737D"/>
    <w:rsid w:val="006B7F3E"/>
    <w:rsid w:val="006B7FEE"/>
    <w:rsid w:val="006C167D"/>
    <w:rsid w:val="006C1D4F"/>
    <w:rsid w:val="006C331E"/>
    <w:rsid w:val="006C3CD2"/>
    <w:rsid w:val="006C3E61"/>
    <w:rsid w:val="006C46BC"/>
    <w:rsid w:val="006C6E29"/>
    <w:rsid w:val="006C72FC"/>
    <w:rsid w:val="006C7332"/>
    <w:rsid w:val="006C74E6"/>
    <w:rsid w:val="006D0ABF"/>
    <w:rsid w:val="006D0FB8"/>
    <w:rsid w:val="006D1C26"/>
    <w:rsid w:val="006D2309"/>
    <w:rsid w:val="006D2D6C"/>
    <w:rsid w:val="006D3A81"/>
    <w:rsid w:val="006D4D0A"/>
    <w:rsid w:val="006D5AEF"/>
    <w:rsid w:val="006D678E"/>
    <w:rsid w:val="006D6D05"/>
    <w:rsid w:val="006E05E8"/>
    <w:rsid w:val="006E06A3"/>
    <w:rsid w:val="006E0772"/>
    <w:rsid w:val="006E1F87"/>
    <w:rsid w:val="006E225C"/>
    <w:rsid w:val="006E47E6"/>
    <w:rsid w:val="006E4B00"/>
    <w:rsid w:val="006E5D47"/>
    <w:rsid w:val="006E5F42"/>
    <w:rsid w:val="006E6A2B"/>
    <w:rsid w:val="006E6A42"/>
    <w:rsid w:val="006E7133"/>
    <w:rsid w:val="006F0425"/>
    <w:rsid w:val="006F0A5F"/>
    <w:rsid w:val="006F0E8F"/>
    <w:rsid w:val="006F1F31"/>
    <w:rsid w:val="006F347D"/>
    <w:rsid w:val="006F3A34"/>
    <w:rsid w:val="006F3B46"/>
    <w:rsid w:val="006F3E7A"/>
    <w:rsid w:val="006F52E9"/>
    <w:rsid w:val="006F60D3"/>
    <w:rsid w:val="006F6DDD"/>
    <w:rsid w:val="007001F6"/>
    <w:rsid w:val="00701A1E"/>
    <w:rsid w:val="00701AAE"/>
    <w:rsid w:val="00701B1B"/>
    <w:rsid w:val="007029A2"/>
    <w:rsid w:val="007035BD"/>
    <w:rsid w:val="007037C4"/>
    <w:rsid w:val="00704050"/>
    <w:rsid w:val="0070436E"/>
    <w:rsid w:val="00704DBD"/>
    <w:rsid w:val="00705EAB"/>
    <w:rsid w:val="0070630F"/>
    <w:rsid w:val="0070640E"/>
    <w:rsid w:val="0070654C"/>
    <w:rsid w:val="00706859"/>
    <w:rsid w:val="0070689F"/>
    <w:rsid w:val="00706AB9"/>
    <w:rsid w:val="00707611"/>
    <w:rsid w:val="00707A4C"/>
    <w:rsid w:val="00707B34"/>
    <w:rsid w:val="00707D58"/>
    <w:rsid w:val="00707E50"/>
    <w:rsid w:val="00710266"/>
    <w:rsid w:val="007107DC"/>
    <w:rsid w:val="00711AC1"/>
    <w:rsid w:val="00711CA3"/>
    <w:rsid w:val="00711D55"/>
    <w:rsid w:val="00713043"/>
    <w:rsid w:val="007138D9"/>
    <w:rsid w:val="00713C30"/>
    <w:rsid w:val="00714A83"/>
    <w:rsid w:val="007154E2"/>
    <w:rsid w:val="0071555D"/>
    <w:rsid w:val="00715648"/>
    <w:rsid w:val="007162E6"/>
    <w:rsid w:val="0071717C"/>
    <w:rsid w:val="00717877"/>
    <w:rsid w:val="00720428"/>
    <w:rsid w:val="007208ED"/>
    <w:rsid w:val="007210B7"/>
    <w:rsid w:val="007219AA"/>
    <w:rsid w:val="00721B8E"/>
    <w:rsid w:val="00722822"/>
    <w:rsid w:val="007229B7"/>
    <w:rsid w:val="00722B09"/>
    <w:rsid w:val="007235A4"/>
    <w:rsid w:val="007239AB"/>
    <w:rsid w:val="007241B1"/>
    <w:rsid w:val="00724377"/>
    <w:rsid w:val="00724937"/>
    <w:rsid w:val="00724A95"/>
    <w:rsid w:val="00724D4E"/>
    <w:rsid w:val="00725571"/>
    <w:rsid w:val="00725C06"/>
    <w:rsid w:val="00725D30"/>
    <w:rsid w:val="00727777"/>
    <w:rsid w:val="00727860"/>
    <w:rsid w:val="00727D5C"/>
    <w:rsid w:val="00727E8B"/>
    <w:rsid w:val="00730DF5"/>
    <w:rsid w:val="0073153D"/>
    <w:rsid w:val="0073223C"/>
    <w:rsid w:val="00734A51"/>
    <w:rsid w:val="00734AF6"/>
    <w:rsid w:val="00735185"/>
    <w:rsid w:val="00736148"/>
    <w:rsid w:val="00736345"/>
    <w:rsid w:val="0074107C"/>
    <w:rsid w:val="00741F65"/>
    <w:rsid w:val="007428FC"/>
    <w:rsid w:val="007430B4"/>
    <w:rsid w:val="00743A0F"/>
    <w:rsid w:val="00743B02"/>
    <w:rsid w:val="00744454"/>
    <w:rsid w:val="0074462C"/>
    <w:rsid w:val="00744677"/>
    <w:rsid w:val="0074491C"/>
    <w:rsid w:val="00744F33"/>
    <w:rsid w:val="00746877"/>
    <w:rsid w:val="00746910"/>
    <w:rsid w:val="00747A0D"/>
    <w:rsid w:val="00750CBE"/>
    <w:rsid w:val="00750FD7"/>
    <w:rsid w:val="00751356"/>
    <w:rsid w:val="00751CE7"/>
    <w:rsid w:val="00755D3E"/>
    <w:rsid w:val="007566CD"/>
    <w:rsid w:val="00756A31"/>
    <w:rsid w:val="00760147"/>
    <w:rsid w:val="007604AE"/>
    <w:rsid w:val="007605DD"/>
    <w:rsid w:val="007608D8"/>
    <w:rsid w:val="00760D3A"/>
    <w:rsid w:val="0076122B"/>
    <w:rsid w:val="00761612"/>
    <w:rsid w:val="00761DF8"/>
    <w:rsid w:val="00763D38"/>
    <w:rsid w:val="007641F9"/>
    <w:rsid w:val="007647B4"/>
    <w:rsid w:val="00765685"/>
    <w:rsid w:val="00765A5A"/>
    <w:rsid w:val="00765F9C"/>
    <w:rsid w:val="007660D0"/>
    <w:rsid w:val="007661D3"/>
    <w:rsid w:val="00766F90"/>
    <w:rsid w:val="00767B7E"/>
    <w:rsid w:val="00772FBE"/>
    <w:rsid w:val="00773129"/>
    <w:rsid w:val="007747E6"/>
    <w:rsid w:val="00774E0F"/>
    <w:rsid w:val="00775C8A"/>
    <w:rsid w:val="007764E8"/>
    <w:rsid w:val="007804D7"/>
    <w:rsid w:val="00780AB3"/>
    <w:rsid w:val="007811A6"/>
    <w:rsid w:val="00781939"/>
    <w:rsid w:val="00781954"/>
    <w:rsid w:val="007819AA"/>
    <w:rsid w:val="00781B67"/>
    <w:rsid w:val="00781DCC"/>
    <w:rsid w:val="00782EC9"/>
    <w:rsid w:val="00783B28"/>
    <w:rsid w:val="00785C60"/>
    <w:rsid w:val="00786861"/>
    <w:rsid w:val="00790404"/>
    <w:rsid w:val="00790DB2"/>
    <w:rsid w:val="00791530"/>
    <w:rsid w:val="00791910"/>
    <w:rsid w:val="00791CD5"/>
    <w:rsid w:val="00791F42"/>
    <w:rsid w:val="0079233D"/>
    <w:rsid w:val="0079250F"/>
    <w:rsid w:val="00793BC2"/>
    <w:rsid w:val="00795172"/>
    <w:rsid w:val="00795629"/>
    <w:rsid w:val="00795BA4"/>
    <w:rsid w:val="00796B73"/>
    <w:rsid w:val="007979F8"/>
    <w:rsid w:val="007A0169"/>
    <w:rsid w:val="007A1296"/>
    <w:rsid w:val="007A1548"/>
    <w:rsid w:val="007A2A31"/>
    <w:rsid w:val="007A520E"/>
    <w:rsid w:val="007A586D"/>
    <w:rsid w:val="007A5E8D"/>
    <w:rsid w:val="007A5EFE"/>
    <w:rsid w:val="007A6AAA"/>
    <w:rsid w:val="007A767C"/>
    <w:rsid w:val="007A7DFE"/>
    <w:rsid w:val="007B03FA"/>
    <w:rsid w:val="007B0997"/>
    <w:rsid w:val="007B1621"/>
    <w:rsid w:val="007B18E0"/>
    <w:rsid w:val="007B23ED"/>
    <w:rsid w:val="007B2741"/>
    <w:rsid w:val="007B37CE"/>
    <w:rsid w:val="007B3D77"/>
    <w:rsid w:val="007B45CE"/>
    <w:rsid w:val="007B56BE"/>
    <w:rsid w:val="007B5CF8"/>
    <w:rsid w:val="007B6188"/>
    <w:rsid w:val="007B6799"/>
    <w:rsid w:val="007B6B5C"/>
    <w:rsid w:val="007B74D7"/>
    <w:rsid w:val="007B77F5"/>
    <w:rsid w:val="007C0F4B"/>
    <w:rsid w:val="007C1680"/>
    <w:rsid w:val="007C1DE8"/>
    <w:rsid w:val="007C2FD7"/>
    <w:rsid w:val="007C3AEB"/>
    <w:rsid w:val="007C5523"/>
    <w:rsid w:val="007C5913"/>
    <w:rsid w:val="007C592E"/>
    <w:rsid w:val="007C5B81"/>
    <w:rsid w:val="007C6E3E"/>
    <w:rsid w:val="007C6E9E"/>
    <w:rsid w:val="007C7798"/>
    <w:rsid w:val="007D0286"/>
    <w:rsid w:val="007D0CFB"/>
    <w:rsid w:val="007D1081"/>
    <w:rsid w:val="007D1554"/>
    <w:rsid w:val="007D2BDA"/>
    <w:rsid w:val="007D3A93"/>
    <w:rsid w:val="007D3E5B"/>
    <w:rsid w:val="007D448F"/>
    <w:rsid w:val="007D5022"/>
    <w:rsid w:val="007D561A"/>
    <w:rsid w:val="007D6E5A"/>
    <w:rsid w:val="007D6E77"/>
    <w:rsid w:val="007D76E0"/>
    <w:rsid w:val="007E085D"/>
    <w:rsid w:val="007E0D3A"/>
    <w:rsid w:val="007E10ED"/>
    <w:rsid w:val="007E13E1"/>
    <w:rsid w:val="007E17DC"/>
    <w:rsid w:val="007E1ACA"/>
    <w:rsid w:val="007E1FA5"/>
    <w:rsid w:val="007E2B39"/>
    <w:rsid w:val="007E3BB0"/>
    <w:rsid w:val="007E3C56"/>
    <w:rsid w:val="007E47A9"/>
    <w:rsid w:val="007E47CB"/>
    <w:rsid w:val="007E5045"/>
    <w:rsid w:val="007E552A"/>
    <w:rsid w:val="007E61DF"/>
    <w:rsid w:val="007E661B"/>
    <w:rsid w:val="007E66C9"/>
    <w:rsid w:val="007E6B14"/>
    <w:rsid w:val="007E6E14"/>
    <w:rsid w:val="007E733A"/>
    <w:rsid w:val="007E7536"/>
    <w:rsid w:val="007F094D"/>
    <w:rsid w:val="007F09FB"/>
    <w:rsid w:val="007F12E3"/>
    <w:rsid w:val="007F2542"/>
    <w:rsid w:val="007F255E"/>
    <w:rsid w:val="007F2772"/>
    <w:rsid w:val="007F33C2"/>
    <w:rsid w:val="007F358B"/>
    <w:rsid w:val="007F519A"/>
    <w:rsid w:val="007F5B5F"/>
    <w:rsid w:val="007F5FDA"/>
    <w:rsid w:val="007F665E"/>
    <w:rsid w:val="007F6DA9"/>
    <w:rsid w:val="007F744E"/>
    <w:rsid w:val="007F758C"/>
    <w:rsid w:val="007F79F7"/>
    <w:rsid w:val="00800B5F"/>
    <w:rsid w:val="008019E6"/>
    <w:rsid w:val="00803FE9"/>
    <w:rsid w:val="00804C44"/>
    <w:rsid w:val="00804C4E"/>
    <w:rsid w:val="00805157"/>
    <w:rsid w:val="00805DA6"/>
    <w:rsid w:val="00805FC4"/>
    <w:rsid w:val="00806049"/>
    <w:rsid w:val="00806246"/>
    <w:rsid w:val="00806361"/>
    <w:rsid w:val="00806459"/>
    <w:rsid w:val="008075DA"/>
    <w:rsid w:val="00810027"/>
    <w:rsid w:val="00810528"/>
    <w:rsid w:val="00810739"/>
    <w:rsid w:val="008111B6"/>
    <w:rsid w:val="00813592"/>
    <w:rsid w:val="00813854"/>
    <w:rsid w:val="00813F84"/>
    <w:rsid w:val="00814AF9"/>
    <w:rsid w:val="0081535F"/>
    <w:rsid w:val="00815B25"/>
    <w:rsid w:val="00815D5E"/>
    <w:rsid w:val="00817222"/>
    <w:rsid w:val="00817C89"/>
    <w:rsid w:val="0082076E"/>
    <w:rsid w:val="008207F2"/>
    <w:rsid w:val="00820C40"/>
    <w:rsid w:val="00820EF0"/>
    <w:rsid w:val="008210EE"/>
    <w:rsid w:val="008238C2"/>
    <w:rsid w:val="00823AA8"/>
    <w:rsid w:val="00823CC2"/>
    <w:rsid w:val="0082439A"/>
    <w:rsid w:val="00826226"/>
    <w:rsid w:val="008265D5"/>
    <w:rsid w:val="00826894"/>
    <w:rsid w:val="00826B46"/>
    <w:rsid w:val="008270FD"/>
    <w:rsid w:val="008273EF"/>
    <w:rsid w:val="00827CDE"/>
    <w:rsid w:val="00831152"/>
    <w:rsid w:val="00831E0D"/>
    <w:rsid w:val="00832240"/>
    <w:rsid w:val="008324F2"/>
    <w:rsid w:val="0083270D"/>
    <w:rsid w:val="008335AD"/>
    <w:rsid w:val="00833720"/>
    <w:rsid w:val="00833E7E"/>
    <w:rsid w:val="008346AD"/>
    <w:rsid w:val="00834AFF"/>
    <w:rsid w:val="00835195"/>
    <w:rsid w:val="0083519B"/>
    <w:rsid w:val="00835C19"/>
    <w:rsid w:val="00835D05"/>
    <w:rsid w:val="00837057"/>
    <w:rsid w:val="00837292"/>
    <w:rsid w:val="0083736E"/>
    <w:rsid w:val="00841284"/>
    <w:rsid w:val="00841A5A"/>
    <w:rsid w:val="00842568"/>
    <w:rsid w:val="00842BDB"/>
    <w:rsid w:val="00842C89"/>
    <w:rsid w:val="00842DF1"/>
    <w:rsid w:val="008432AA"/>
    <w:rsid w:val="00843980"/>
    <w:rsid w:val="00844389"/>
    <w:rsid w:val="008475C4"/>
    <w:rsid w:val="0085090A"/>
    <w:rsid w:val="00850A07"/>
    <w:rsid w:val="00850DD9"/>
    <w:rsid w:val="00850E55"/>
    <w:rsid w:val="0085112A"/>
    <w:rsid w:val="00852477"/>
    <w:rsid w:val="00852AC1"/>
    <w:rsid w:val="00853351"/>
    <w:rsid w:val="0085444B"/>
    <w:rsid w:val="00854B9B"/>
    <w:rsid w:val="00855EFC"/>
    <w:rsid w:val="00855F84"/>
    <w:rsid w:val="00857238"/>
    <w:rsid w:val="008579B4"/>
    <w:rsid w:val="00860591"/>
    <w:rsid w:val="0086127A"/>
    <w:rsid w:val="008619AF"/>
    <w:rsid w:val="008625AC"/>
    <w:rsid w:val="008628FF"/>
    <w:rsid w:val="00862B94"/>
    <w:rsid w:val="00862D62"/>
    <w:rsid w:val="00863134"/>
    <w:rsid w:val="00863E6A"/>
    <w:rsid w:val="008644EF"/>
    <w:rsid w:val="00864E1E"/>
    <w:rsid w:val="00865250"/>
    <w:rsid w:val="00865810"/>
    <w:rsid w:val="00865F40"/>
    <w:rsid w:val="008704FC"/>
    <w:rsid w:val="00870B74"/>
    <w:rsid w:val="00871BED"/>
    <w:rsid w:val="00874174"/>
    <w:rsid w:val="008741FA"/>
    <w:rsid w:val="00874ACA"/>
    <w:rsid w:val="00874B2A"/>
    <w:rsid w:val="0087612B"/>
    <w:rsid w:val="0087621E"/>
    <w:rsid w:val="00881801"/>
    <w:rsid w:val="00881C9A"/>
    <w:rsid w:val="008824EB"/>
    <w:rsid w:val="00884039"/>
    <w:rsid w:val="0088468F"/>
    <w:rsid w:val="00884D27"/>
    <w:rsid w:val="00885D16"/>
    <w:rsid w:val="008862B6"/>
    <w:rsid w:val="0088641E"/>
    <w:rsid w:val="008867A8"/>
    <w:rsid w:val="00887DF4"/>
    <w:rsid w:val="0089037C"/>
    <w:rsid w:val="00890C15"/>
    <w:rsid w:val="00891AB0"/>
    <w:rsid w:val="00892970"/>
    <w:rsid w:val="00892E50"/>
    <w:rsid w:val="00894E4D"/>
    <w:rsid w:val="00896932"/>
    <w:rsid w:val="00896CA9"/>
    <w:rsid w:val="008975E7"/>
    <w:rsid w:val="00897932"/>
    <w:rsid w:val="00897DA6"/>
    <w:rsid w:val="008A2BF9"/>
    <w:rsid w:val="008A36B2"/>
    <w:rsid w:val="008A3806"/>
    <w:rsid w:val="008A45DF"/>
    <w:rsid w:val="008A45ED"/>
    <w:rsid w:val="008A5CEA"/>
    <w:rsid w:val="008A68DB"/>
    <w:rsid w:val="008A6F1A"/>
    <w:rsid w:val="008A7B38"/>
    <w:rsid w:val="008B02B2"/>
    <w:rsid w:val="008B058B"/>
    <w:rsid w:val="008B0788"/>
    <w:rsid w:val="008B0A93"/>
    <w:rsid w:val="008B0CE9"/>
    <w:rsid w:val="008B0F47"/>
    <w:rsid w:val="008B11CF"/>
    <w:rsid w:val="008B1ADE"/>
    <w:rsid w:val="008B2EC9"/>
    <w:rsid w:val="008B356A"/>
    <w:rsid w:val="008B3D70"/>
    <w:rsid w:val="008B4715"/>
    <w:rsid w:val="008B4A27"/>
    <w:rsid w:val="008B4CD0"/>
    <w:rsid w:val="008B6AB8"/>
    <w:rsid w:val="008B74A8"/>
    <w:rsid w:val="008B78E3"/>
    <w:rsid w:val="008C09EF"/>
    <w:rsid w:val="008C11FA"/>
    <w:rsid w:val="008C3F54"/>
    <w:rsid w:val="008C74D1"/>
    <w:rsid w:val="008D03E3"/>
    <w:rsid w:val="008D0E35"/>
    <w:rsid w:val="008D1086"/>
    <w:rsid w:val="008D1BE4"/>
    <w:rsid w:val="008D2C1B"/>
    <w:rsid w:val="008D2D55"/>
    <w:rsid w:val="008D36A3"/>
    <w:rsid w:val="008D4C97"/>
    <w:rsid w:val="008D58F6"/>
    <w:rsid w:val="008D625B"/>
    <w:rsid w:val="008D74FE"/>
    <w:rsid w:val="008E1CE1"/>
    <w:rsid w:val="008E207B"/>
    <w:rsid w:val="008E31FD"/>
    <w:rsid w:val="008E3C4C"/>
    <w:rsid w:val="008E5544"/>
    <w:rsid w:val="008E6BC1"/>
    <w:rsid w:val="008E6C82"/>
    <w:rsid w:val="008E7440"/>
    <w:rsid w:val="008F0455"/>
    <w:rsid w:val="008F1A5A"/>
    <w:rsid w:val="008F1CAE"/>
    <w:rsid w:val="008F2C5F"/>
    <w:rsid w:val="008F31EB"/>
    <w:rsid w:val="008F329E"/>
    <w:rsid w:val="008F39DB"/>
    <w:rsid w:val="008F3FEC"/>
    <w:rsid w:val="008F5EDC"/>
    <w:rsid w:val="008F751F"/>
    <w:rsid w:val="00901639"/>
    <w:rsid w:val="00901C64"/>
    <w:rsid w:val="009023DD"/>
    <w:rsid w:val="00902D89"/>
    <w:rsid w:val="00902E95"/>
    <w:rsid w:val="009034B5"/>
    <w:rsid w:val="00903FD9"/>
    <w:rsid w:val="00904099"/>
    <w:rsid w:val="00904E7B"/>
    <w:rsid w:val="00906F58"/>
    <w:rsid w:val="0091024E"/>
    <w:rsid w:val="0091118B"/>
    <w:rsid w:val="00911A89"/>
    <w:rsid w:val="00912011"/>
    <w:rsid w:val="009137E6"/>
    <w:rsid w:val="009145B0"/>
    <w:rsid w:val="00915126"/>
    <w:rsid w:val="00915891"/>
    <w:rsid w:val="00915BE5"/>
    <w:rsid w:val="00915BE9"/>
    <w:rsid w:val="009164D1"/>
    <w:rsid w:val="00916C12"/>
    <w:rsid w:val="00917532"/>
    <w:rsid w:val="009203D6"/>
    <w:rsid w:val="009204C9"/>
    <w:rsid w:val="00921270"/>
    <w:rsid w:val="00921F6B"/>
    <w:rsid w:val="009226BE"/>
    <w:rsid w:val="0092385D"/>
    <w:rsid w:val="009238A8"/>
    <w:rsid w:val="00925046"/>
    <w:rsid w:val="00925FB6"/>
    <w:rsid w:val="00926704"/>
    <w:rsid w:val="0092678A"/>
    <w:rsid w:val="00926EF9"/>
    <w:rsid w:val="00927AEB"/>
    <w:rsid w:val="00927EE9"/>
    <w:rsid w:val="00930AEB"/>
    <w:rsid w:val="009311DB"/>
    <w:rsid w:val="0093218E"/>
    <w:rsid w:val="00932D92"/>
    <w:rsid w:val="00933087"/>
    <w:rsid w:val="009337C7"/>
    <w:rsid w:val="00934C51"/>
    <w:rsid w:val="009353B3"/>
    <w:rsid w:val="00935A14"/>
    <w:rsid w:val="00936D5A"/>
    <w:rsid w:val="009408D3"/>
    <w:rsid w:val="00941677"/>
    <w:rsid w:val="00941E6A"/>
    <w:rsid w:val="00942060"/>
    <w:rsid w:val="009430A1"/>
    <w:rsid w:val="00944A82"/>
    <w:rsid w:val="00945ABA"/>
    <w:rsid w:val="0094654A"/>
    <w:rsid w:val="0094676D"/>
    <w:rsid w:val="0094698E"/>
    <w:rsid w:val="00946E35"/>
    <w:rsid w:val="00946FDA"/>
    <w:rsid w:val="00947F8B"/>
    <w:rsid w:val="00950474"/>
    <w:rsid w:val="00950BB9"/>
    <w:rsid w:val="00951AE7"/>
    <w:rsid w:val="00952BDB"/>
    <w:rsid w:val="00952FBB"/>
    <w:rsid w:val="00952FDA"/>
    <w:rsid w:val="00953EB7"/>
    <w:rsid w:val="00953F87"/>
    <w:rsid w:val="0095605E"/>
    <w:rsid w:val="009563A4"/>
    <w:rsid w:val="009564FE"/>
    <w:rsid w:val="00956820"/>
    <w:rsid w:val="00956C69"/>
    <w:rsid w:val="00956D37"/>
    <w:rsid w:val="00956E18"/>
    <w:rsid w:val="00957753"/>
    <w:rsid w:val="009577D1"/>
    <w:rsid w:val="00957832"/>
    <w:rsid w:val="009616C2"/>
    <w:rsid w:val="00961AC9"/>
    <w:rsid w:val="0096412D"/>
    <w:rsid w:val="00964234"/>
    <w:rsid w:val="009643F6"/>
    <w:rsid w:val="00966BB3"/>
    <w:rsid w:val="00967BBD"/>
    <w:rsid w:val="009702B5"/>
    <w:rsid w:val="009706EF"/>
    <w:rsid w:val="009706F9"/>
    <w:rsid w:val="00970DEF"/>
    <w:rsid w:val="0097155E"/>
    <w:rsid w:val="00972BC7"/>
    <w:rsid w:val="00973AFF"/>
    <w:rsid w:val="00974A67"/>
    <w:rsid w:val="009754B6"/>
    <w:rsid w:val="00975769"/>
    <w:rsid w:val="00975B1A"/>
    <w:rsid w:val="00975FD4"/>
    <w:rsid w:val="00976516"/>
    <w:rsid w:val="00976B3E"/>
    <w:rsid w:val="00977440"/>
    <w:rsid w:val="00977C95"/>
    <w:rsid w:val="00977CC8"/>
    <w:rsid w:val="00977D42"/>
    <w:rsid w:val="00977D56"/>
    <w:rsid w:val="00977ECA"/>
    <w:rsid w:val="00980571"/>
    <w:rsid w:val="0098075E"/>
    <w:rsid w:val="00981217"/>
    <w:rsid w:val="00982114"/>
    <w:rsid w:val="00982864"/>
    <w:rsid w:val="00983513"/>
    <w:rsid w:val="00983582"/>
    <w:rsid w:val="009837AC"/>
    <w:rsid w:val="00984259"/>
    <w:rsid w:val="009845B9"/>
    <w:rsid w:val="00984B48"/>
    <w:rsid w:val="00984D7C"/>
    <w:rsid w:val="00985085"/>
    <w:rsid w:val="00985777"/>
    <w:rsid w:val="00985E6A"/>
    <w:rsid w:val="00986D3A"/>
    <w:rsid w:val="0098757C"/>
    <w:rsid w:val="00990079"/>
    <w:rsid w:val="009915EE"/>
    <w:rsid w:val="00991E39"/>
    <w:rsid w:val="009924E9"/>
    <w:rsid w:val="00993414"/>
    <w:rsid w:val="0099371F"/>
    <w:rsid w:val="00994628"/>
    <w:rsid w:val="00994E98"/>
    <w:rsid w:val="00995F1C"/>
    <w:rsid w:val="00996121"/>
    <w:rsid w:val="00997D00"/>
    <w:rsid w:val="009A0073"/>
    <w:rsid w:val="009A0C19"/>
    <w:rsid w:val="009A1024"/>
    <w:rsid w:val="009A250A"/>
    <w:rsid w:val="009A28C9"/>
    <w:rsid w:val="009A3DC3"/>
    <w:rsid w:val="009A4169"/>
    <w:rsid w:val="009A4A90"/>
    <w:rsid w:val="009A5623"/>
    <w:rsid w:val="009A5717"/>
    <w:rsid w:val="009A5ECA"/>
    <w:rsid w:val="009A611B"/>
    <w:rsid w:val="009A6932"/>
    <w:rsid w:val="009A6D48"/>
    <w:rsid w:val="009A7B64"/>
    <w:rsid w:val="009B09B7"/>
    <w:rsid w:val="009B0E06"/>
    <w:rsid w:val="009B36B9"/>
    <w:rsid w:val="009B381C"/>
    <w:rsid w:val="009B3FFD"/>
    <w:rsid w:val="009B4CB8"/>
    <w:rsid w:val="009B59F9"/>
    <w:rsid w:val="009C1431"/>
    <w:rsid w:val="009C21A3"/>
    <w:rsid w:val="009C3B79"/>
    <w:rsid w:val="009C4EF9"/>
    <w:rsid w:val="009C5A0D"/>
    <w:rsid w:val="009C6ED2"/>
    <w:rsid w:val="009C7611"/>
    <w:rsid w:val="009C7A4F"/>
    <w:rsid w:val="009C7E43"/>
    <w:rsid w:val="009C7F37"/>
    <w:rsid w:val="009D02AE"/>
    <w:rsid w:val="009D03BB"/>
    <w:rsid w:val="009D063E"/>
    <w:rsid w:val="009D1847"/>
    <w:rsid w:val="009D3109"/>
    <w:rsid w:val="009D384B"/>
    <w:rsid w:val="009E14F7"/>
    <w:rsid w:val="009E1738"/>
    <w:rsid w:val="009E1A71"/>
    <w:rsid w:val="009E2841"/>
    <w:rsid w:val="009E2C8B"/>
    <w:rsid w:val="009E3A49"/>
    <w:rsid w:val="009E4874"/>
    <w:rsid w:val="009E493F"/>
    <w:rsid w:val="009E78F1"/>
    <w:rsid w:val="009F0313"/>
    <w:rsid w:val="009F07A2"/>
    <w:rsid w:val="009F0B54"/>
    <w:rsid w:val="009F1221"/>
    <w:rsid w:val="009F1285"/>
    <w:rsid w:val="009F1A8B"/>
    <w:rsid w:val="009F21F2"/>
    <w:rsid w:val="009F2A6C"/>
    <w:rsid w:val="009F3366"/>
    <w:rsid w:val="009F3D47"/>
    <w:rsid w:val="009F4038"/>
    <w:rsid w:val="009F4210"/>
    <w:rsid w:val="009F4432"/>
    <w:rsid w:val="009F45F1"/>
    <w:rsid w:val="009F561E"/>
    <w:rsid w:val="009F611C"/>
    <w:rsid w:val="009F6887"/>
    <w:rsid w:val="00A00026"/>
    <w:rsid w:val="00A00D21"/>
    <w:rsid w:val="00A00E39"/>
    <w:rsid w:val="00A018A5"/>
    <w:rsid w:val="00A02841"/>
    <w:rsid w:val="00A02B36"/>
    <w:rsid w:val="00A03005"/>
    <w:rsid w:val="00A032BD"/>
    <w:rsid w:val="00A04385"/>
    <w:rsid w:val="00A04AD7"/>
    <w:rsid w:val="00A0506C"/>
    <w:rsid w:val="00A05B28"/>
    <w:rsid w:val="00A05E9B"/>
    <w:rsid w:val="00A05EB7"/>
    <w:rsid w:val="00A10077"/>
    <w:rsid w:val="00A10A61"/>
    <w:rsid w:val="00A11401"/>
    <w:rsid w:val="00A11441"/>
    <w:rsid w:val="00A11458"/>
    <w:rsid w:val="00A11764"/>
    <w:rsid w:val="00A11E72"/>
    <w:rsid w:val="00A1304F"/>
    <w:rsid w:val="00A1384D"/>
    <w:rsid w:val="00A13969"/>
    <w:rsid w:val="00A13CE5"/>
    <w:rsid w:val="00A15A19"/>
    <w:rsid w:val="00A15E42"/>
    <w:rsid w:val="00A15F6F"/>
    <w:rsid w:val="00A16B3C"/>
    <w:rsid w:val="00A16DCD"/>
    <w:rsid w:val="00A174B6"/>
    <w:rsid w:val="00A179FE"/>
    <w:rsid w:val="00A22D92"/>
    <w:rsid w:val="00A233BE"/>
    <w:rsid w:val="00A235BC"/>
    <w:rsid w:val="00A251C2"/>
    <w:rsid w:val="00A2628F"/>
    <w:rsid w:val="00A26DED"/>
    <w:rsid w:val="00A26EA6"/>
    <w:rsid w:val="00A273B4"/>
    <w:rsid w:val="00A274E5"/>
    <w:rsid w:val="00A31438"/>
    <w:rsid w:val="00A31D70"/>
    <w:rsid w:val="00A33146"/>
    <w:rsid w:val="00A3378D"/>
    <w:rsid w:val="00A3382A"/>
    <w:rsid w:val="00A33DC9"/>
    <w:rsid w:val="00A34A8D"/>
    <w:rsid w:val="00A3517A"/>
    <w:rsid w:val="00A355D5"/>
    <w:rsid w:val="00A367A2"/>
    <w:rsid w:val="00A3696D"/>
    <w:rsid w:val="00A36D01"/>
    <w:rsid w:val="00A36D03"/>
    <w:rsid w:val="00A376B4"/>
    <w:rsid w:val="00A377D2"/>
    <w:rsid w:val="00A40FD6"/>
    <w:rsid w:val="00A41338"/>
    <w:rsid w:val="00A4209D"/>
    <w:rsid w:val="00A42447"/>
    <w:rsid w:val="00A43451"/>
    <w:rsid w:val="00A44818"/>
    <w:rsid w:val="00A4572E"/>
    <w:rsid w:val="00A45E9A"/>
    <w:rsid w:val="00A51202"/>
    <w:rsid w:val="00A5175B"/>
    <w:rsid w:val="00A517C3"/>
    <w:rsid w:val="00A518D8"/>
    <w:rsid w:val="00A52F3A"/>
    <w:rsid w:val="00A53020"/>
    <w:rsid w:val="00A53106"/>
    <w:rsid w:val="00A53CF7"/>
    <w:rsid w:val="00A53F58"/>
    <w:rsid w:val="00A53F6A"/>
    <w:rsid w:val="00A54055"/>
    <w:rsid w:val="00A5616B"/>
    <w:rsid w:val="00A60F8A"/>
    <w:rsid w:val="00A6139B"/>
    <w:rsid w:val="00A61941"/>
    <w:rsid w:val="00A61A52"/>
    <w:rsid w:val="00A61A77"/>
    <w:rsid w:val="00A6260D"/>
    <w:rsid w:val="00A62792"/>
    <w:rsid w:val="00A62AA2"/>
    <w:rsid w:val="00A631E3"/>
    <w:rsid w:val="00A63565"/>
    <w:rsid w:val="00A635A0"/>
    <w:rsid w:val="00A6472D"/>
    <w:rsid w:val="00A65516"/>
    <w:rsid w:val="00A6633A"/>
    <w:rsid w:val="00A66A06"/>
    <w:rsid w:val="00A67485"/>
    <w:rsid w:val="00A71D3A"/>
    <w:rsid w:val="00A72285"/>
    <w:rsid w:val="00A72B7E"/>
    <w:rsid w:val="00A73F32"/>
    <w:rsid w:val="00A7609C"/>
    <w:rsid w:val="00A807E5"/>
    <w:rsid w:val="00A80FE5"/>
    <w:rsid w:val="00A81151"/>
    <w:rsid w:val="00A8123B"/>
    <w:rsid w:val="00A81641"/>
    <w:rsid w:val="00A83D3A"/>
    <w:rsid w:val="00A83EB3"/>
    <w:rsid w:val="00A85BFA"/>
    <w:rsid w:val="00A86941"/>
    <w:rsid w:val="00A901A4"/>
    <w:rsid w:val="00A90928"/>
    <w:rsid w:val="00A91C33"/>
    <w:rsid w:val="00A91D61"/>
    <w:rsid w:val="00A91E74"/>
    <w:rsid w:val="00A91F25"/>
    <w:rsid w:val="00A91F59"/>
    <w:rsid w:val="00A92517"/>
    <w:rsid w:val="00A929ED"/>
    <w:rsid w:val="00A9396B"/>
    <w:rsid w:val="00A93E15"/>
    <w:rsid w:val="00A94382"/>
    <w:rsid w:val="00A94D16"/>
    <w:rsid w:val="00A94E31"/>
    <w:rsid w:val="00A95CC8"/>
    <w:rsid w:val="00A96563"/>
    <w:rsid w:val="00A97EE2"/>
    <w:rsid w:val="00AA10FC"/>
    <w:rsid w:val="00AA1DD7"/>
    <w:rsid w:val="00AA22A2"/>
    <w:rsid w:val="00AA2416"/>
    <w:rsid w:val="00AA2DBD"/>
    <w:rsid w:val="00AA3C69"/>
    <w:rsid w:val="00AA4605"/>
    <w:rsid w:val="00AA4CC5"/>
    <w:rsid w:val="00AA600D"/>
    <w:rsid w:val="00AA7829"/>
    <w:rsid w:val="00AA7DFC"/>
    <w:rsid w:val="00AB02D9"/>
    <w:rsid w:val="00AB058D"/>
    <w:rsid w:val="00AB06A7"/>
    <w:rsid w:val="00AB11B7"/>
    <w:rsid w:val="00AB11C4"/>
    <w:rsid w:val="00AB1B47"/>
    <w:rsid w:val="00AB236A"/>
    <w:rsid w:val="00AB257D"/>
    <w:rsid w:val="00AB2BAB"/>
    <w:rsid w:val="00AB2BD3"/>
    <w:rsid w:val="00AB2D02"/>
    <w:rsid w:val="00AB303D"/>
    <w:rsid w:val="00AB310C"/>
    <w:rsid w:val="00AB3C7C"/>
    <w:rsid w:val="00AB47EB"/>
    <w:rsid w:val="00AB6DFD"/>
    <w:rsid w:val="00AB7698"/>
    <w:rsid w:val="00AB7917"/>
    <w:rsid w:val="00AC05C2"/>
    <w:rsid w:val="00AC1A94"/>
    <w:rsid w:val="00AC217A"/>
    <w:rsid w:val="00AC2A8C"/>
    <w:rsid w:val="00AC2EE5"/>
    <w:rsid w:val="00AC37C4"/>
    <w:rsid w:val="00AC3F1B"/>
    <w:rsid w:val="00AC4083"/>
    <w:rsid w:val="00AC427C"/>
    <w:rsid w:val="00AC460E"/>
    <w:rsid w:val="00AC4A58"/>
    <w:rsid w:val="00AC4CB1"/>
    <w:rsid w:val="00AC56CF"/>
    <w:rsid w:val="00AC6144"/>
    <w:rsid w:val="00AC61FB"/>
    <w:rsid w:val="00AD01AC"/>
    <w:rsid w:val="00AD0927"/>
    <w:rsid w:val="00AD0A1B"/>
    <w:rsid w:val="00AD0B7A"/>
    <w:rsid w:val="00AD27D0"/>
    <w:rsid w:val="00AD3C41"/>
    <w:rsid w:val="00AD3F32"/>
    <w:rsid w:val="00AD4795"/>
    <w:rsid w:val="00AD4D2A"/>
    <w:rsid w:val="00AD5E73"/>
    <w:rsid w:val="00AD6B34"/>
    <w:rsid w:val="00AD6B41"/>
    <w:rsid w:val="00AD7121"/>
    <w:rsid w:val="00AD77A9"/>
    <w:rsid w:val="00AD78F8"/>
    <w:rsid w:val="00AD7ABB"/>
    <w:rsid w:val="00AE0001"/>
    <w:rsid w:val="00AE021C"/>
    <w:rsid w:val="00AE03F5"/>
    <w:rsid w:val="00AE0453"/>
    <w:rsid w:val="00AE0D43"/>
    <w:rsid w:val="00AE21DA"/>
    <w:rsid w:val="00AE2A54"/>
    <w:rsid w:val="00AE2AAB"/>
    <w:rsid w:val="00AE2D15"/>
    <w:rsid w:val="00AE2DD0"/>
    <w:rsid w:val="00AE4F32"/>
    <w:rsid w:val="00AE4FEE"/>
    <w:rsid w:val="00AF07A0"/>
    <w:rsid w:val="00AF0CC7"/>
    <w:rsid w:val="00AF142D"/>
    <w:rsid w:val="00AF1721"/>
    <w:rsid w:val="00AF2A21"/>
    <w:rsid w:val="00AF36DD"/>
    <w:rsid w:val="00AF3D8A"/>
    <w:rsid w:val="00AF4352"/>
    <w:rsid w:val="00AF4CF9"/>
    <w:rsid w:val="00AF51E3"/>
    <w:rsid w:val="00AF6BA5"/>
    <w:rsid w:val="00AF6E7B"/>
    <w:rsid w:val="00B0068C"/>
    <w:rsid w:val="00B00740"/>
    <w:rsid w:val="00B013BE"/>
    <w:rsid w:val="00B0241A"/>
    <w:rsid w:val="00B02604"/>
    <w:rsid w:val="00B028F0"/>
    <w:rsid w:val="00B043C9"/>
    <w:rsid w:val="00B05AC6"/>
    <w:rsid w:val="00B063E1"/>
    <w:rsid w:val="00B06B32"/>
    <w:rsid w:val="00B06F4D"/>
    <w:rsid w:val="00B10420"/>
    <w:rsid w:val="00B104B8"/>
    <w:rsid w:val="00B106F3"/>
    <w:rsid w:val="00B110E4"/>
    <w:rsid w:val="00B111CD"/>
    <w:rsid w:val="00B11C41"/>
    <w:rsid w:val="00B11E04"/>
    <w:rsid w:val="00B12E9D"/>
    <w:rsid w:val="00B138C9"/>
    <w:rsid w:val="00B13ABD"/>
    <w:rsid w:val="00B13C48"/>
    <w:rsid w:val="00B141D5"/>
    <w:rsid w:val="00B14762"/>
    <w:rsid w:val="00B1502B"/>
    <w:rsid w:val="00B157C0"/>
    <w:rsid w:val="00B15874"/>
    <w:rsid w:val="00B15A09"/>
    <w:rsid w:val="00B15E6C"/>
    <w:rsid w:val="00B17CAA"/>
    <w:rsid w:val="00B2018F"/>
    <w:rsid w:val="00B20531"/>
    <w:rsid w:val="00B20835"/>
    <w:rsid w:val="00B20ADB"/>
    <w:rsid w:val="00B20FDD"/>
    <w:rsid w:val="00B2111C"/>
    <w:rsid w:val="00B21B23"/>
    <w:rsid w:val="00B22223"/>
    <w:rsid w:val="00B22D57"/>
    <w:rsid w:val="00B25E31"/>
    <w:rsid w:val="00B262E2"/>
    <w:rsid w:val="00B264F3"/>
    <w:rsid w:val="00B27612"/>
    <w:rsid w:val="00B277B9"/>
    <w:rsid w:val="00B27885"/>
    <w:rsid w:val="00B27BB6"/>
    <w:rsid w:val="00B30231"/>
    <w:rsid w:val="00B30A8D"/>
    <w:rsid w:val="00B31297"/>
    <w:rsid w:val="00B3189C"/>
    <w:rsid w:val="00B31C1F"/>
    <w:rsid w:val="00B32803"/>
    <w:rsid w:val="00B32D1A"/>
    <w:rsid w:val="00B3317A"/>
    <w:rsid w:val="00B33239"/>
    <w:rsid w:val="00B347F9"/>
    <w:rsid w:val="00B35605"/>
    <w:rsid w:val="00B35E2F"/>
    <w:rsid w:val="00B36FBF"/>
    <w:rsid w:val="00B37094"/>
    <w:rsid w:val="00B37921"/>
    <w:rsid w:val="00B37C8F"/>
    <w:rsid w:val="00B41674"/>
    <w:rsid w:val="00B41A1F"/>
    <w:rsid w:val="00B426A1"/>
    <w:rsid w:val="00B43037"/>
    <w:rsid w:val="00B439F4"/>
    <w:rsid w:val="00B44842"/>
    <w:rsid w:val="00B44A85"/>
    <w:rsid w:val="00B44FE0"/>
    <w:rsid w:val="00B4582C"/>
    <w:rsid w:val="00B47171"/>
    <w:rsid w:val="00B471F8"/>
    <w:rsid w:val="00B472D9"/>
    <w:rsid w:val="00B47453"/>
    <w:rsid w:val="00B476DA"/>
    <w:rsid w:val="00B5010B"/>
    <w:rsid w:val="00B503CF"/>
    <w:rsid w:val="00B50C96"/>
    <w:rsid w:val="00B50CE6"/>
    <w:rsid w:val="00B50E78"/>
    <w:rsid w:val="00B514B5"/>
    <w:rsid w:val="00B51E2A"/>
    <w:rsid w:val="00B5256A"/>
    <w:rsid w:val="00B531ED"/>
    <w:rsid w:val="00B53DB4"/>
    <w:rsid w:val="00B543CA"/>
    <w:rsid w:val="00B54765"/>
    <w:rsid w:val="00B55DEF"/>
    <w:rsid w:val="00B5633F"/>
    <w:rsid w:val="00B5637C"/>
    <w:rsid w:val="00B57556"/>
    <w:rsid w:val="00B57B6E"/>
    <w:rsid w:val="00B60369"/>
    <w:rsid w:val="00B6086C"/>
    <w:rsid w:val="00B61207"/>
    <w:rsid w:val="00B61949"/>
    <w:rsid w:val="00B61A47"/>
    <w:rsid w:val="00B622D1"/>
    <w:rsid w:val="00B62306"/>
    <w:rsid w:val="00B628EA"/>
    <w:rsid w:val="00B62A94"/>
    <w:rsid w:val="00B63B89"/>
    <w:rsid w:val="00B64679"/>
    <w:rsid w:val="00B64EB4"/>
    <w:rsid w:val="00B6519B"/>
    <w:rsid w:val="00B6563B"/>
    <w:rsid w:val="00B65BAC"/>
    <w:rsid w:val="00B65DF5"/>
    <w:rsid w:val="00B66331"/>
    <w:rsid w:val="00B66666"/>
    <w:rsid w:val="00B66BA6"/>
    <w:rsid w:val="00B67B99"/>
    <w:rsid w:val="00B67C17"/>
    <w:rsid w:val="00B70042"/>
    <w:rsid w:val="00B70171"/>
    <w:rsid w:val="00B70E8B"/>
    <w:rsid w:val="00B723E4"/>
    <w:rsid w:val="00B724DD"/>
    <w:rsid w:val="00B736DD"/>
    <w:rsid w:val="00B73D86"/>
    <w:rsid w:val="00B74059"/>
    <w:rsid w:val="00B745FD"/>
    <w:rsid w:val="00B75192"/>
    <w:rsid w:val="00B76A10"/>
    <w:rsid w:val="00B76A29"/>
    <w:rsid w:val="00B77BAA"/>
    <w:rsid w:val="00B802DC"/>
    <w:rsid w:val="00B8135E"/>
    <w:rsid w:val="00B8247B"/>
    <w:rsid w:val="00B82C58"/>
    <w:rsid w:val="00B840D8"/>
    <w:rsid w:val="00B8577D"/>
    <w:rsid w:val="00B86B99"/>
    <w:rsid w:val="00B86C1C"/>
    <w:rsid w:val="00B86D2E"/>
    <w:rsid w:val="00B87489"/>
    <w:rsid w:val="00B91488"/>
    <w:rsid w:val="00B91541"/>
    <w:rsid w:val="00B926D6"/>
    <w:rsid w:val="00B93139"/>
    <w:rsid w:val="00B93756"/>
    <w:rsid w:val="00B93D3A"/>
    <w:rsid w:val="00B93ECD"/>
    <w:rsid w:val="00B940A2"/>
    <w:rsid w:val="00B943AB"/>
    <w:rsid w:val="00B943F6"/>
    <w:rsid w:val="00B9471B"/>
    <w:rsid w:val="00B96510"/>
    <w:rsid w:val="00B965C0"/>
    <w:rsid w:val="00B972C2"/>
    <w:rsid w:val="00B97856"/>
    <w:rsid w:val="00B97A6C"/>
    <w:rsid w:val="00BA161E"/>
    <w:rsid w:val="00BA1632"/>
    <w:rsid w:val="00BA365A"/>
    <w:rsid w:val="00BA3EF2"/>
    <w:rsid w:val="00BA4BB0"/>
    <w:rsid w:val="00BA50A8"/>
    <w:rsid w:val="00BA5AD5"/>
    <w:rsid w:val="00BA5AF9"/>
    <w:rsid w:val="00BA5B0A"/>
    <w:rsid w:val="00BA6851"/>
    <w:rsid w:val="00BA68C7"/>
    <w:rsid w:val="00BA6F86"/>
    <w:rsid w:val="00BA7FEA"/>
    <w:rsid w:val="00BB1161"/>
    <w:rsid w:val="00BB1468"/>
    <w:rsid w:val="00BB191C"/>
    <w:rsid w:val="00BB2541"/>
    <w:rsid w:val="00BB29FB"/>
    <w:rsid w:val="00BB3781"/>
    <w:rsid w:val="00BB535C"/>
    <w:rsid w:val="00BB5DCE"/>
    <w:rsid w:val="00BB6098"/>
    <w:rsid w:val="00BB6D0D"/>
    <w:rsid w:val="00BB7234"/>
    <w:rsid w:val="00BB7357"/>
    <w:rsid w:val="00BB7E6E"/>
    <w:rsid w:val="00BC05BD"/>
    <w:rsid w:val="00BC0629"/>
    <w:rsid w:val="00BC1577"/>
    <w:rsid w:val="00BC3702"/>
    <w:rsid w:val="00BC3C9B"/>
    <w:rsid w:val="00BC3F84"/>
    <w:rsid w:val="00BC44C7"/>
    <w:rsid w:val="00BC5B6F"/>
    <w:rsid w:val="00BC6144"/>
    <w:rsid w:val="00BC63A3"/>
    <w:rsid w:val="00BC6801"/>
    <w:rsid w:val="00BC7275"/>
    <w:rsid w:val="00BD0D0C"/>
    <w:rsid w:val="00BD1FE1"/>
    <w:rsid w:val="00BD2777"/>
    <w:rsid w:val="00BD2DF2"/>
    <w:rsid w:val="00BD2F8F"/>
    <w:rsid w:val="00BD3BEF"/>
    <w:rsid w:val="00BD3C58"/>
    <w:rsid w:val="00BD459F"/>
    <w:rsid w:val="00BD49C1"/>
    <w:rsid w:val="00BD52A7"/>
    <w:rsid w:val="00BD5B40"/>
    <w:rsid w:val="00BD5DC1"/>
    <w:rsid w:val="00BD68DB"/>
    <w:rsid w:val="00BD775A"/>
    <w:rsid w:val="00BE0FBC"/>
    <w:rsid w:val="00BE18C0"/>
    <w:rsid w:val="00BE1DE7"/>
    <w:rsid w:val="00BE2FD3"/>
    <w:rsid w:val="00BE3484"/>
    <w:rsid w:val="00BE3C47"/>
    <w:rsid w:val="00BE3D41"/>
    <w:rsid w:val="00BE3E06"/>
    <w:rsid w:val="00BE5B24"/>
    <w:rsid w:val="00BE5E95"/>
    <w:rsid w:val="00BE6250"/>
    <w:rsid w:val="00BE7226"/>
    <w:rsid w:val="00BE73F9"/>
    <w:rsid w:val="00BE7921"/>
    <w:rsid w:val="00BF0280"/>
    <w:rsid w:val="00BF0493"/>
    <w:rsid w:val="00BF0ED9"/>
    <w:rsid w:val="00BF114B"/>
    <w:rsid w:val="00BF1D05"/>
    <w:rsid w:val="00BF1DE7"/>
    <w:rsid w:val="00BF1F37"/>
    <w:rsid w:val="00BF26AC"/>
    <w:rsid w:val="00BF2F98"/>
    <w:rsid w:val="00BF3056"/>
    <w:rsid w:val="00BF4456"/>
    <w:rsid w:val="00BF459D"/>
    <w:rsid w:val="00BF46DE"/>
    <w:rsid w:val="00BF4E55"/>
    <w:rsid w:val="00BF53FD"/>
    <w:rsid w:val="00BF624A"/>
    <w:rsid w:val="00BF787F"/>
    <w:rsid w:val="00BF7CB2"/>
    <w:rsid w:val="00C01228"/>
    <w:rsid w:val="00C02E36"/>
    <w:rsid w:val="00C0339C"/>
    <w:rsid w:val="00C03428"/>
    <w:rsid w:val="00C0465C"/>
    <w:rsid w:val="00C04684"/>
    <w:rsid w:val="00C052CC"/>
    <w:rsid w:val="00C05BC6"/>
    <w:rsid w:val="00C068B7"/>
    <w:rsid w:val="00C077E9"/>
    <w:rsid w:val="00C07CA4"/>
    <w:rsid w:val="00C1079C"/>
    <w:rsid w:val="00C10DFF"/>
    <w:rsid w:val="00C11187"/>
    <w:rsid w:val="00C1247F"/>
    <w:rsid w:val="00C12CEA"/>
    <w:rsid w:val="00C13883"/>
    <w:rsid w:val="00C139E9"/>
    <w:rsid w:val="00C14A97"/>
    <w:rsid w:val="00C14ECF"/>
    <w:rsid w:val="00C15144"/>
    <w:rsid w:val="00C155F5"/>
    <w:rsid w:val="00C1628E"/>
    <w:rsid w:val="00C16E48"/>
    <w:rsid w:val="00C20584"/>
    <w:rsid w:val="00C20920"/>
    <w:rsid w:val="00C21759"/>
    <w:rsid w:val="00C2181D"/>
    <w:rsid w:val="00C21C9A"/>
    <w:rsid w:val="00C22293"/>
    <w:rsid w:val="00C2355D"/>
    <w:rsid w:val="00C236FB"/>
    <w:rsid w:val="00C23BBE"/>
    <w:rsid w:val="00C249C3"/>
    <w:rsid w:val="00C24DBF"/>
    <w:rsid w:val="00C259EC"/>
    <w:rsid w:val="00C344E0"/>
    <w:rsid w:val="00C34C4D"/>
    <w:rsid w:val="00C357E9"/>
    <w:rsid w:val="00C359D1"/>
    <w:rsid w:val="00C35A5E"/>
    <w:rsid w:val="00C36508"/>
    <w:rsid w:val="00C367D5"/>
    <w:rsid w:val="00C36BC2"/>
    <w:rsid w:val="00C36D21"/>
    <w:rsid w:val="00C3741E"/>
    <w:rsid w:val="00C40433"/>
    <w:rsid w:val="00C40D82"/>
    <w:rsid w:val="00C41192"/>
    <w:rsid w:val="00C415F9"/>
    <w:rsid w:val="00C41819"/>
    <w:rsid w:val="00C41BDD"/>
    <w:rsid w:val="00C43A2B"/>
    <w:rsid w:val="00C44FE4"/>
    <w:rsid w:val="00C45220"/>
    <w:rsid w:val="00C45676"/>
    <w:rsid w:val="00C46DE2"/>
    <w:rsid w:val="00C47AF6"/>
    <w:rsid w:val="00C50BBA"/>
    <w:rsid w:val="00C50C1F"/>
    <w:rsid w:val="00C5108D"/>
    <w:rsid w:val="00C510E3"/>
    <w:rsid w:val="00C5160C"/>
    <w:rsid w:val="00C52060"/>
    <w:rsid w:val="00C5211D"/>
    <w:rsid w:val="00C54E47"/>
    <w:rsid w:val="00C54F48"/>
    <w:rsid w:val="00C55529"/>
    <w:rsid w:val="00C56BB6"/>
    <w:rsid w:val="00C56C17"/>
    <w:rsid w:val="00C56DA2"/>
    <w:rsid w:val="00C5743A"/>
    <w:rsid w:val="00C57456"/>
    <w:rsid w:val="00C602DA"/>
    <w:rsid w:val="00C60E52"/>
    <w:rsid w:val="00C624BE"/>
    <w:rsid w:val="00C63339"/>
    <w:rsid w:val="00C63C00"/>
    <w:rsid w:val="00C644ED"/>
    <w:rsid w:val="00C64B2B"/>
    <w:rsid w:val="00C65364"/>
    <w:rsid w:val="00C65500"/>
    <w:rsid w:val="00C66A7C"/>
    <w:rsid w:val="00C66CA5"/>
    <w:rsid w:val="00C67F89"/>
    <w:rsid w:val="00C72113"/>
    <w:rsid w:val="00C721B5"/>
    <w:rsid w:val="00C730FC"/>
    <w:rsid w:val="00C7393A"/>
    <w:rsid w:val="00C73B0A"/>
    <w:rsid w:val="00C749C6"/>
    <w:rsid w:val="00C75181"/>
    <w:rsid w:val="00C753F6"/>
    <w:rsid w:val="00C7599C"/>
    <w:rsid w:val="00C75AF1"/>
    <w:rsid w:val="00C76711"/>
    <w:rsid w:val="00C805DB"/>
    <w:rsid w:val="00C8254C"/>
    <w:rsid w:val="00C82B5F"/>
    <w:rsid w:val="00C838CF"/>
    <w:rsid w:val="00C84146"/>
    <w:rsid w:val="00C84405"/>
    <w:rsid w:val="00C84825"/>
    <w:rsid w:val="00C84B84"/>
    <w:rsid w:val="00C85733"/>
    <w:rsid w:val="00C857EF"/>
    <w:rsid w:val="00C86ECE"/>
    <w:rsid w:val="00C875B8"/>
    <w:rsid w:val="00C875F3"/>
    <w:rsid w:val="00C87DE7"/>
    <w:rsid w:val="00C918B8"/>
    <w:rsid w:val="00C919A3"/>
    <w:rsid w:val="00C91D12"/>
    <w:rsid w:val="00C92C2F"/>
    <w:rsid w:val="00C92EF4"/>
    <w:rsid w:val="00C93CD7"/>
    <w:rsid w:val="00C94F32"/>
    <w:rsid w:val="00C95360"/>
    <w:rsid w:val="00C9592A"/>
    <w:rsid w:val="00C96516"/>
    <w:rsid w:val="00C96A34"/>
    <w:rsid w:val="00C9746A"/>
    <w:rsid w:val="00C9793C"/>
    <w:rsid w:val="00C9797D"/>
    <w:rsid w:val="00CA0054"/>
    <w:rsid w:val="00CA00EA"/>
    <w:rsid w:val="00CA011F"/>
    <w:rsid w:val="00CA0189"/>
    <w:rsid w:val="00CA0515"/>
    <w:rsid w:val="00CA0556"/>
    <w:rsid w:val="00CA1525"/>
    <w:rsid w:val="00CA1D14"/>
    <w:rsid w:val="00CA2CFB"/>
    <w:rsid w:val="00CA4231"/>
    <w:rsid w:val="00CA4EED"/>
    <w:rsid w:val="00CA5835"/>
    <w:rsid w:val="00CA5C21"/>
    <w:rsid w:val="00CA5E24"/>
    <w:rsid w:val="00CA5FC9"/>
    <w:rsid w:val="00CA61A4"/>
    <w:rsid w:val="00CA6A89"/>
    <w:rsid w:val="00CA6EA5"/>
    <w:rsid w:val="00CA6FB9"/>
    <w:rsid w:val="00CA7232"/>
    <w:rsid w:val="00CA77FC"/>
    <w:rsid w:val="00CB1C75"/>
    <w:rsid w:val="00CB1FFD"/>
    <w:rsid w:val="00CB37D5"/>
    <w:rsid w:val="00CB4439"/>
    <w:rsid w:val="00CB55EA"/>
    <w:rsid w:val="00CB5A5B"/>
    <w:rsid w:val="00CB6B56"/>
    <w:rsid w:val="00CC0507"/>
    <w:rsid w:val="00CC0CED"/>
    <w:rsid w:val="00CC0EB1"/>
    <w:rsid w:val="00CC1CC9"/>
    <w:rsid w:val="00CC22DB"/>
    <w:rsid w:val="00CC2BC5"/>
    <w:rsid w:val="00CC2D0E"/>
    <w:rsid w:val="00CC3701"/>
    <w:rsid w:val="00CC4E7F"/>
    <w:rsid w:val="00CC5E2A"/>
    <w:rsid w:val="00CC68BF"/>
    <w:rsid w:val="00CC714A"/>
    <w:rsid w:val="00CD02FE"/>
    <w:rsid w:val="00CD2DB8"/>
    <w:rsid w:val="00CD33CD"/>
    <w:rsid w:val="00CD3931"/>
    <w:rsid w:val="00CD408B"/>
    <w:rsid w:val="00CD496F"/>
    <w:rsid w:val="00CD52D2"/>
    <w:rsid w:val="00CD55DF"/>
    <w:rsid w:val="00CE046E"/>
    <w:rsid w:val="00CE0694"/>
    <w:rsid w:val="00CE1841"/>
    <w:rsid w:val="00CE1B2D"/>
    <w:rsid w:val="00CE1CA9"/>
    <w:rsid w:val="00CE1FC6"/>
    <w:rsid w:val="00CE301C"/>
    <w:rsid w:val="00CE3586"/>
    <w:rsid w:val="00CE394C"/>
    <w:rsid w:val="00CE5E10"/>
    <w:rsid w:val="00CE6CCB"/>
    <w:rsid w:val="00CE6FCB"/>
    <w:rsid w:val="00CE738B"/>
    <w:rsid w:val="00CE7947"/>
    <w:rsid w:val="00CF086A"/>
    <w:rsid w:val="00CF0B99"/>
    <w:rsid w:val="00CF1202"/>
    <w:rsid w:val="00CF1653"/>
    <w:rsid w:val="00CF19D7"/>
    <w:rsid w:val="00CF2B02"/>
    <w:rsid w:val="00CF38DD"/>
    <w:rsid w:val="00CF4811"/>
    <w:rsid w:val="00CF4E15"/>
    <w:rsid w:val="00CF6377"/>
    <w:rsid w:val="00CF6E4F"/>
    <w:rsid w:val="00CF6E86"/>
    <w:rsid w:val="00CF7222"/>
    <w:rsid w:val="00CF7410"/>
    <w:rsid w:val="00CF74F1"/>
    <w:rsid w:val="00D013C9"/>
    <w:rsid w:val="00D018CF"/>
    <w:rsid w:val="00D01BAC"/>
    <w:rsid w:val="00D04445"/>
    <w:rsid w:val="00D04654"/>
    <w:rsid w:val="00D05F7B"/>
    <w:rsid w:val="00D0632C"/>
    <w:rsid w:val="00D06A23"/>
    <w:rsid w:val="00D06C26"/>
    <w:rsid w:val="00D06DA8"/>
    <w:rsid w:val="00D06F70"/>
    <w:rsid w:val="00D072DF"/>
    <w:rsid w:val="00D07D75"/>
    <w:rsid w:val="00D10427"/>
    <w:rsid w:val="00D11209"/>
    <w:rsid w:val="00D11F51"/>
    <w:rsid w:val="00D11F8E"/>
    <w:rsid w:val="00D1254E"/>
    <w:rsid w:val="00D1393F"/>
    <w:rsid w:val="00D13E37"/>
    <w:rsid w:val="00D13F34"/>
    <w:rsid w:val="00D1405B"/>
    <w:rsid w:val="00D1416A"/>
    <w:rsid w:val="00D14363"/>
    <w:rsid w:val="00D143B7"/>
    <w:rsid w:val="00D14F92"/>
    <w:rsid w:val="00D152C7"/>
    <w:rsid w:val="00D15A7A"/>
    <w:rsid w:val="00D15E04"/>
    <w:rsid w:val="00D1760D"/>
    <w:rsid w:val="00D20980"/>
    <w:rsid w:val="00D20BD5"/>
    <w:rsid w:val="00D20F95"/>
    <w:rsid w:val="00D231AD"/>
    <w:rsid w:val="00D2436B"/>
    <w:rsid w:val="00D24B0C"/>
    <w:rsid w:val="00D262AF"/>
    <w:rsid w:val="00D273D5"/>
    <w:rsid w:val="00D27B37"/>
    <w:rsid w:val="00D30D69"/>
    <w:rsid w:val="00D30D8B"/>
    <w:rsid w:val="00D33C4F"/>
    <w:rsid w:val="00D3541A"/>
    <w:rsid w:val="00D35481"/>
    <w:rsid w:val="00D35BCC"/>
    <w:rsid w:val="00D37EF6"/>
    <w:rsid w:val="00D41541"/>
    <w:rsid w:val="00D41B8B"/>
    <w:rsid w:val="00D4214E"/>
    <w:rsid w:val="00D425B9"/>
    <w:rsid w:val="00D42B67"/>
    <w:rsid w:val="00D430E2"/>
    <w:rsid w:val="00D4365A"/>
    <w:rsid w:val="00D4371C"/>
    <w:rsid w:val="00D4416C"/>
    <w:rsid w:val="00D444F6"/>
    <w:rsid w:val="00D45C32"/>
    <w:rsid w:val="00D46BAD"/>
    <w:rsid w:val="00D4776F"/>
    <w:rsid w:val="00D47B6C"/>
    <w:rsid w:val="00D512A2"/>
    <w:rsid w:val="00D52B6A"/>
    <w:rsid w:val="00D52FDD"/>
    <w:rsid w:val="00D53982"/>
    <w:rsid w:val="00D53A7D"/>
    <w:rsid w:val="00D541C9"/>
    <w:rsid w:val="00D54B5F"/>
    <w:rsid w:val="00D550BE"/>
    <w:rsid w:val="00D55404"/>
    <w:rsid w:val="00D55579"/>
    <w:rsid w:val="00D55819"/>
    <w:rsid w:val="00D56B27"/>
    <w:rsid w:val="00D56CE6"/>
    <w:rsid w:val="00D576E3"/>
    <w:rsid w:val="00D577C2"/>
    <w:rsid w:val="00D5780F"/>
    <w:rsid w:val="00D57F0D"/>
    <w:rsid w:val="00D6032D"/>
    <w:rsid w:val="00D60784"/>
    <w:rsid w:val="00D61356"/>
    <w:rsid w:val="00D61850"/>
    <w:rsid w:val="00D62908"/>
    <w:rsid w:val="00D62CB7"/>
    <w:rsid w:val="00D63034"/>
    <w:rsid w:val="00D637FD"/>
    <w:rsid w:val="00D64463"/>
    <w:rsid w:val="00D645B1"/>
    <w:rsid w:val="00D651D5"/>
    <w:rsid w:val="00D6554F"/>
    <w:rsid w:val="00D65C6E"/>
    <w:rsid w:val="00D65CE7"/>
    <w:rsid w:val="00D66D04"/>
    <w:rsid w:val="00D66E6D"/>
    <w:rsid w:val="00D71A2B"/>
    <w:rsid w:val="00D7312D"/>
    <w:rsid w:val="00D7341F"/>
    <w:rsid w:val="00D73A41"/>
    <w:rsid w:val="00D748E3"/>
    <w:rsid w:val="00D74BD5"/>
    <w:rsid w:val="00D7554C"/>
    <w:rsid w:val="00D75B05"/>
    <w:rsid w:val="00D763C5"/>
    <w:rsid w:val="00D77E58"/>
    <w:rsid w:val="00D80B3F"/>
    <w:rsid w:val="00D81476"/>
    <w:rsid w:val="00D81C77"/>
    <w:rsid w:val="00D8312F"/>
    <w:rsid w:val="00D8366C"/>
    <w:rsid w:val="00D83B43"/>
    <w:rsid w:val="00D84789"/>
    <w:rsid w:val="00D852C1"/>
    <w:rsid w:val="00D862D0"/>
    <w:rsid w:val="00D86F86"/>
    <w:rsid w:val="00D90212"/>
    <w:rsid w:val="00D90229"/>
    <w:rsid w:val="00D90464"/>
    <w:rsid w:val="00D90F15"/>
    <w:rsid w:val="00D90FC6"/>
    <w:rsid w:val="00D91D52"/>
    <w:rsid w:val="00D9222B"/>
    <w:rsid w:val="00D924DB"/>
    <w:rsid w:val="00D9264F"/>
    <w:rsid w:val="00D92B69"/>
    <w:rsid w:val="00D94831"/>
    <w:rsid w:val="00D96C9C"/>
    <w:rsid w:val="00D97256"/>
    <w:rsid w:val="00DA0777"/>
    <w:rsid w:val="00DA124E"/>
    <w:rsid w:val="00DA19CA"/>
    <w:rsid w:val="00DA21A7"/>
    <w:rsid w:val="00DA2B74"/>
    <w:rsid w:val="00DA2FCE"/>
    <w:rsid w:val="00DA321F"/>
    <w:rsid w:val="00DA333B"/>
    <w:rsid w:val="00DA340B"/>
    <w:rsid w:val="00DA3516"/>
    <w:rsid w:val="00DA3F09"/>
    <w:rsid w:val="00DA402B"/>
    <w:rsid w:val="00DA4109"/>
    <w:rsid w:val="00DA45CE"/>
    <w:rsid w:val="00DA506F"/>
    <w:rsid w:val="00DA55A4"/>
    <w:rsid w:val="00DA6A44"/>
    <w:rsid w:val="00DA75FD"/>
    <w:rsid w:val="00DA7935"/>
    <w:rsid w:val="00DA7BD5"/>
    <w:rsid w:val="00DB06B5"/>
    <w:rsid w:val="00DB0D8B"/>
    <w:rsid w:val="00DB1CC6"/>
    <w:rsid w:val="00DB253A"/>
    <w:rsid w:val="00DB5193"/>
    <w:rsid w:val="00DB5A14"/>
    <w:rsid w:val="00DB7602"/>
    <w:rsid w:val="00DC020F"/>
    <w:rsid w:val="00DC0280"/>
    <w:rsid w:val="00DC02C1"/>
    <w:rsid w:val="00DC0424"/>
    <w:rsid w:val="00DC05BA"/>
    <w:rsid w:val="00DC0985"/>
    <w:rsid w:val="00DC0D65"/>
    <w:rsid w:val="00DC1AA8"/>
    <w:rsid w:val="00DC1FF3"/>
    <w:rsid w:val="00DC2187"/>
    <w:rsid w:val="00DC275F"/>
    <w:rsid w:val="00DC2B73"/>
    <w:rsid w:val="00DC3189"/>
    <w:rsid w:val="00DC34E1"/>
    <w:rsid w:val="00DC58FA"/>
    <w:rsid w:val="00DC60FF"/>
    <w:rsid w:val="00DC6904"/>
    <w:rsid w:val="00DC70B6"/>
    <w:rsid w:val="00DC7391"/>
    <w:rsid w:val="00DC7EF6"/>
    <w:rsid w:val="00DD08BF"/>
    <w:rsid w:val="00DD0BD8"/>
    <w:rsid w:val="00DD0F80"/>
    <w:rsid w:val="00DD1019"/>
    <w:rsid w:val="00DD267E"/>
    <w:rsid w:val="00DD31A1"/>
    <w:rsid w:val="00DD3489"/>
    <w:rsid w:val="00DD5E2E"/>
    <w:rsid w:val="00DD5F25"/>
    <w:rsid w:val="00DD7332"/>
    <w:rsid w:val="00DE0121"/>
    <w:rsid w:val="00DE01FE"/>
    <w:rsid w:val="00DE0A8B"/>
    <w:rsid w:val="00DE0E69"/>
    <w:rsid w:val="00DE205E"/>
    <w:rsid w:val="00DE358C"/>
    <w:rsid w:val="00DE3875"/>
    <w:rsid w:val="00DE3DC3"/>
    <w:rsid w:val="00DE3E7B"/>
    <w:rsid w:val="00DE42D7"/>
    <w:rsid w:val="00DE4823"/>
    <w:rsid w:val="00DE4C2F"/>
    <w:rsid w:val="00DE4CD9"/>
    <w:rsid w:val="00DE52D1"/>
    <w:rsid w:val="00DE55A0"/>
    <w:rsid w:val="00DE6977"/>
    <w:rsid w:val="00DE706A"/>
    <w:rsid w:val="00DE7106"/>
    <w:rsid w:val="00DE77FD"/>
    <w:rsid w:val="00DF0C7E"/>
    <w:rsid w:val="00DF12DA"/>
    <w:rsid w:val="00DF2385"/>
    <w:rsid w:val="00DF28E1"/>
    <w:rsid w:val="00DF3233"/>
    <w:rsid w:val="00DF34CF"/>
    <w:rsid w:val="00DF3A3B"/>
    <w:rsid w:val="00DF48D1"/>
    <w:rsid w:val="00DF50A6"/>
    <w:rsid w:val="00DF525A"/>
    <w:rsid w:val="00DF5F9C"/>
    <w:rsid w:val="00DF5FB6"/>
    <w:rsid w:val="00DF6745"/>
    <w:rsid w:val="00DF69AA"/>
    <w:rsid w:val="00DF6C1F"/>
    <w:rsid w:val="00DF7C59"/>
    <w:rsid w:val="00E0002A"/>
    <w:rsid w:val="00E0095A"/>
    <w:rsid w:val="00E00F42"/>
    <w:rsid w:val="00E01142"/>
    <w:rsid w:val="00E012D0"/>
    <w:rsid w:val="00E0137D"/>
    <w:rsid w:val="00E0245C"/>
    <w:rsid w:val="00E02953"/>
    <w:rsid w:val="00E02A9B"/>
    <w:rsid w:val="00E02ECC"/>
    <w:rsid w:val="00E03082"/>
    <w:rsid w:val="00E03530"/>
    <w:rsid w:val="00E03A76"/>
    <w:rsid w:val="00E03D9C"/>
    <w:rsid w:val="00E041E3"/>
    <w:rsid w:val="00E05AD2"/>
    <w:rsid w:val="00E06A1A"/>
    <w:rsid w:val="00E12661"/>
    <w:rsid w:val="00E13C76"/>
    <w:rsid w:val="00E13C9A"/>
    <w:rsid w:val="00E13F61"/>
    <w:rsid w:val="00E15F67"/>
    <w:rsid w:val="00E1648A"/>
    <w:rsid w:val="00E172BC"/>
    <w:rsid w:val="00E172DC"/>
    <w:rsid w:val="00E1780B"/>
    <w:rsid w:val="00E17B8C"/>
    <w:rsid w:val="00E20918"/>
    <w:rsid w:val="00E21246"/>
    <w:rsid w:val="00E213BA"/>
    <w:rsid w:val="00E21479"/>
    <w:rsid w:val="00E214C1"/>
    <w:rsid w:val="00E223B2"/>
    <w:rsid w:val="00E22F57"/>
    <w:rsid w:val="00E2302C"/>
    <w:rsid w:val="00E231D3"/>
    <w:rsid w:val="00E23755"/>
    <w:rsid w:val="00E249D5"/>
    <w:rsid w:val="00E2582C"/>
    <w:rsid w:val="00E26EA5"/>
    <w:rsid w:val="00E27362"/>
    <w:rsid w:val="00E27490"/>
    <w:rsid w:val="00E27C0F"/>
    <w:rsid w:val="00E27E83"/>
    <w:rsid w:val="00E30447"/>
    <w:rsid w:val="00E3157C"/>
    <w:rsid w:val="00E3176C"/>
    <w:rsid w:val="00E3192A"/>
    <w:rsid w:val="00E328D3"/>
    <w:rsid w:val="00E356ED"/>
    <w:rsid w:val="00E359AA"/>
    <w:rsid w:val="00E35B7C"/>
    <w:rsid w:val="00E360D5"/>
    <w:rsid w:val="00E36754"/>
    <w:rsid w:val="00E377FD"/>
    <w:rsid w:val="00E40FB1"/>
    <w:rsid w:val="00E41C7A"/>
    <w:rsid w:val="00E42315"/>
    <w:rsid w:val="00E427EE"/>
    <w:rsid w:val="00E42A34"/>
    <w:rsid w:val="00E42ABD"/>
    <w:rsid w:val="00E433AC"/>
    <w:rsid w:val="00E433CD"/>
    <w:rsid w:val="00E4408D"/>
    <w:rsid w:val="00E44536"/>
    <w:rsid w:val="00E446E3"/>
    <w:rsid w:val="00E453A5"/>
    <w:rsid w:val="00E456D8"/>
    <w:rsid w:val="00E461B4"/>
    <w:rsid w:val="00E50379"/>
    <w:rsid w:val="00E50E8C"/>
    <w:rsid w:val="00E50EBC"/>
    <w:rsid w:val="00E51B73"/>
    <w:rsid w:val="00E52043"/>
    <w:rsid w:val="00E522BC"/>
    <w:rsid w:val="00E527CC"/>
    <w:rsid w:val="00E5325D"/>
    <w:rsid w:val="00E53817"/>
    <w:rsid w:val="00E539BA"/>
    <w:rsid w:val="00E5432B"/>
    <w:rsid w:val="00E544AE"/>
    <w:rsid w:val="00E5461B"/>
    <w:rsid w:val="00E54E1A"/>
    <w:rsid w:val="00E556CA"/>
    <w:rsid w:val="00E55788"/>
    <w:rsid w:val="00E55BEC"/>
    <w:rsid w:val="00E55DDD"/>
    <w:rsid w:val="00E56C9C"/>
    <w:rsid w:val="00E61E68"/>
    <w:rsid w:val="00E6218D"/>
    <w:rsid w:val="00E625E1"/>
    <w:rsid w:val="00E62659"/>
    <w:rsid w:val="00E62D5B"/>
    <w:rsid w:val="00E63992"/>
    <w:rsid w:val="00E63A17"/>
    <w:rsid w:val="00E64408"/>
    <w:rsid w:val="00E64663"/>
    <w:rsid w:val="00E65AA7"/>
    <w:rsid w:val="00E70304"/>
    <w:rsid w:val="00E70760"/>
    <w:rsid w:val="00E70D37"/>
    <w:rsid w:val="00E710F6"/>
    <w:rsid w:val="00E71869"/>
    <w:rsid w:val="00E73809"/>
    <w:rsid w:val="00E74BFE"/>
    <w:rsid w:val="00E74D41"/>
    <w:rsid w:val="00E7523E"/>
    <w:rsid w:val="00E767BD"/>
    <w:rsid w:val="00E76D42"/>
    <w:rsid w:val="00E76E86"/>
    <w:rsid w:val="00E8049F"/>
    <w:rsid w:val="00E80C39"/>
    <w:rsid w:val="00E81041"/>
    <w:rsid w:val="00E8137E"/>
    <w:rsid w:val="00E82693"/>
    <w:rsid w:val="00E82A9A"/>
    <w:rsid w:val="00E83705"/>
    <w:rsid w:val="00E83794"/>
    <w:rsid w:val="00E83AD4"/>
    <w:rsid w:val="00E840BE"/>
    <w:rsid w:val="00E845B3"/>
    <w:rsid w:val="00E845C8"/>
    <w:rsid w:val="00E84950"/>
    <w:rsid w:val="00E851FB"/>
    <w:rsid w:val="00E85257"/>
    <w:rsid w:val="00E855AB"/>
    <w:rsid w:val="00E8572A"/>
    <w:rsid w:val="00E85F57"/>
    <w:rsid w:val="00E86318"/>
    <w:rsid w:val="00E86562"/>
    <w:rsid w:val="00E86638"/>
    <w:rsid w:val="00E9017A"/>
    <w:rsid w:val="00E9041E"/>
    <w:rsid w:val="00E91FC0"/>
    <w:rsid w:val="00E9225E"/>
    <w:rsid w:val="00E92D98"/>
    <w:rsid w:val="00E9339E"/>
    <w:rsid w:val="00E94C93"/>
    <w:rsid w:val="00E959EB"/>
    <w:rsid w:val="00E96174"/>
    <w:rsid w:val="00EA115B"/>
    <w:rsid w:val="00EA1CC6"/>
    <w:rsid w:val="00EA1F29"/>
    <w:rsid w:val="00EA1F36"/>
    <w:rsid w:val="00EA238D"/>
    <w:rsid w:val="00EA2E78"/>
    <w:rsid w:val="00EA32EA"/>
    <w:rsid w:val="00EA4BFF"/>
    <w:rsid w:val="00EA5D76"/>
    <w:rsid w:val="00EA63F2"/>
    <w:rsid w:val="00EA6694"/>
    <w:rsid w:val="00EA6807"/>
    <w:rsid w:val="00EA6EE4"/>
    <w:rsid w:val="00EA7256"/>
    <w:rsid w:val="00EA7BF5"/>
    <w:rsid w:val="00EB0113"/>
    <w:rsid w:val="00EB0172"/>
    <w:rsid w:val="00EB0388"/>
    <w:rsid w:val="00EB05B3"/>
    <w:rsid w:val="00EB0E35"/>
    <w:rsid w:val="00EB1023"/>
    <w:rsid w:val="00EB15D5"/>
    <w:rsid w:val="00EB30F0"/>
    <w:rsid w:val="00EB3BC7"/>
    <w:rsid w:val="00EB3C8D"/>
    <w:rsid w:val="00EB432E"/>
    <w:rsid w:val="00EB45E0"/>
    <w:rsid w:val="00EB491B"/>
    <w:rsid w:val="00EB52A3"/>
    <w:rsid w:val="00EB53AA"/>
    <w:rsid w:val="00EB57DB"/>
    <w:rsid w:val="00EB5826"/>
    <w:rsid w:val="00EB5ED4"/>
    <w:rsid w:val="00EB646C"/>
    <w:rsid w:val="00EB6BED"/>
    <w:rsid w:val="00EC0A9E"/>
    <w:rsid w:val="00EC1232"/>
    <w:rsid w:val="00EC19DC"/>
    <w:rsid w:val="00EC313A"/>
    <w:rsid w:val="00EC4109"/>
    <w:rsid w:val="00EC4169"/>
    <w:rsid w:val="00EC4195"/>
    <w:rsid w:val="00EC695E"/>
    <w:rsid w:val="00EC69AD"/>
    <w:rsid w:val="00EC7106"/>
    <w:rsid w:val="00ED20BB"/>
    <w:rsid w:val="00ED3087"/>
    <w:rsid w:val="00ED39C9"/>
    <w:rsid w:val="00ED5930"/>
    <w:rsid w:val="00ED6257"/>
    <w:rsid w:val="00ED6319"/>
    <w:rsid w:val="00ED642A"/>
    <w:rsid w:val="00EE001E"/>
    <w:rsid w:val="00EE0C4A"/>
    <w:rsid w:val="00EE1863"/>
    <w:rsid w:val="00EE264F"/>
    <w:rsid w:val="00EE2670"/>
    <w:rsid w:val="00EE27A5"/>
    <w:rsid w:val="00EE365D"/>
    <w:rsid w:val="00EE4CE8"/>
    <w:rsid w:val="00EE521B"/>
    <w:rsid w:val="00EE625F"/>
    <w:rsid w:val="00EE64AC"/>
    <w:rsid w:val="00EE74F9"/>
    <w:rsid w:val="00EF0BC0"/>
    <w:rsid w:val="00EF0F89"/>
    <w:rsid w:val="00EF155E"/>
    <w:rsid w:val="00EF1834"/>
    <w:rsid w:val="00EF1C14"/>
    <w:rsid w:val="00EF25E3"/>
    <w:rsid w:val="00EF29AB"/>
    <w:rsid w:val="00EF2D9D"/>
    <w:rsid w:val="00EF30B1"/>
    <w:rsid w:val="00EF336B"/>
    <w:rsid w:val="00EF38A8"/>
    <w:rsid w:val="00EF4247"/>
    <w:rsid w:val="00EF4374"/>
    <w:rsid w:val="00EF43F0"/>
    <w:rsid w:val="00EF44CD"/>
    <w:rsid w:val="00EF539B"/>
    <w:rsid w:val="00EF5609"/>
    <w:rsid w:val="00EF5681"/>
    <w:rsid w:val="00EF6159"/>
    <w:rsid w:val="00EF675B"/>
    <w:rsid w:val="00EF6F04"/>
    <w:rsid w:val="00F005EA"/>
    <w:rsid w:val="00F00761"/>
    <w:rsid w:val="00F00831"/>
    <w:rsid w:val="00F00ADD"/>
    <w:rsid w:val="00F00AEA"/>
    <w:rsid w:val="00F012A9"/>
    <w:rsid w:val="00F020F4"/>
    <w:rsid w:val="00F0270B"/>
    <w:rsid w:val="00F03082"/>
    <w:rsid w:val="00F04DB8"/>
    <w:rsid w:val="00F0570D"/>
    <w:rsid w:val="00F05E0C"/>
    <w:rsid w:val="00F05EC0"/>
    <w:rsid w:val="00F06683"/>
    <w:rsid w:val="00F07931"/>
    <w:rsid w:val="00F10A89"/>
    <w:rsid w:val="00F10B07"/>
    <w:rsid w:val="00F10B0E"/>
    <w:rsid w:val="00F11B24"/>
    <w:rsid w:val="00F11B64"/>
    <w:rsid w:val="00F11B8C"/>
    <w:rsid w:val="00F120B4"/>
    <w:rsid w:val="00F1341F"/>
    <w:rsid w:val="00F14086"/>
    <w:rsid w:val="00F145F3"/>
    <w:rsid w:val="00F15236"/>
    <w:rsid w:val="00F16105"/>
    <w:rsid w:val="00F169D3"/>
    <w:rsid w:val="00F178D0"/>
    <w:rsid w:val="00F20367"/>
    <w:rsid w:val="00F206A8"/>
    <w:rsid w:val="00F213E4"/>
    <w:rsid w:val="00F2198C"/>
    <w:rsid w:val="00F225E4"/>
    <w:rsid w:val="00F22ED3"/>
    <w:rsid w:val="00F23C4E"/>
    <w:rsid w:val="00F25EFB"/>
    <w:rsid w:val="00F25FBD"/>
    <w:rsid w:val="00F274D9"/>
    <w:rsid w:val="00F278B9"/>
    <w:rsid w:val="00F30522"/>
    <w:rsid w:val="00F3128C"/>
    <w:rsid w:val="00F3132C"/>
    <w:rsid w:val="00F315EE"/>
    <w:rsid w:val="00F316C8"/>
    <w:rsid w:val="00F3194E"/>
    <w:rsid w:val="00F31C1E"/>
    <w:rsid w:val="00F31C91"/>
    <w:rsid w:val="00F31DB9"/>
    <w:rsid w:val="00F32665"/>
    <w:rsid w:val="00F328C1"/>
    <w:rsid w:val="00F33052"/>
    <w:rsid w:val="00F3486C"/>
    <w:rsid w:val="00F35025"/>
    <w:rsid w:val="00F358B2"/>
    <w:rsid w:val="00F363E4"/>
    <w:rsid w:val="00F36B9E"/>
    <w:rsid w:val="00F36CAC"/>
    <w:rsid w:val="00F36FFF"/>
    <w:rsid w:val="00F37E67"/>
    <w:rsid w:val="00F37F2C"/>
    <w:rsid w:val="00F406D0"/>
    <w:rsid w:val="00F407EE"/>
    <w:rsid w:val="00F41946"/>
    <w:rsid w:val="00F42623"/>
    <w:rsid w:val="00F43AE3"/>
    <w:rsid w:val="00F440A9"/>
    <w:rsid w:val="00F4460A"/>
    <w:rsid w:val="00F44A4C"/>
    <w:rsid w:val="00F453C8"/>
    <w:rsid w:val="00F46189"/>
    <w:rsid w:val="00F47651"/>
    <w:rsid w:val="00F50059"/>
    <w:rsid w:val="00F517BF"/>
    <w:rsid w:val="00F5225D"/>
    <w:rsid w:val="00F52E67"/>
    <w:rsid w:val="00F544A5"/>
    <w:rsid w:val="00F601DE"/>
    <w:rsid w:val="00F60A76"/>
    <w:rsid w:val="00F6153E"/>
    <w:rsid w:val="00F62482"/>
    <w:rsid w:val="00F6293B"/>
    <w:rsid w:val="00F62BEC"/>
    <w:rsid w:val="00F64FAB"/>
    <w:rsid w:val="00F65822"/>
    <w:rsid w:val="00F65CDE"/>
    <w:rsid w:val="00F66560"/>
    <w:rsid w:val="00F66649"/>
    <w:rsid w:val="00F66BA1"/>
    <w:rsid w:val="00F72E4F"/>
    <w:rsid w:val="00F73D02"/>
    <w:rsid w:val="00F743E5"/>
    <w:rsid w:val="00F754D1"/>
    <w:rsid w:val="00F75583"/>
    <w:rsid w:val="00F7672B"/>
    <w:rsid w:val="00F768C1"/>
    <w:rsid w:val="00F773D4"/>
    <w:rsid w:val="00F7743C"/>
    <w:rsid w:val="00F779F8"/>
    <w:rsid w:val="00F77D33"/>
    <w:rsid w:val="00F80164"/>
    <w:rsid w:val="00F80FAE"/>
    <w:rsid w:val="00F8170C"/>
    <w:rsid w:val="00F81A3F"/>
    <w:rsid w:val="00F81C0A"/>
    <w:rsid w:val="00F82623"/>
    <w:rsid w:val="00F83008"/>
    <w:rsid w:val="00F85378"/>
    <w:rsid w:val="00F858A0"/>
    <w:rsid w:val="00F85FCF"/>
    <w:rsid w:val="00F8623B"/>
    <w:rsid w:val="00F870F2"/>
    <w:rsid w:val="00F90325"/>
    <w:rsid w:val="00F91AF9"/>
    <w:rsid w:val="00F920D9"/>
    <w:rsid w:val="00F92A3B"/>
    <w:rsid w:val="00F93DB1"/>
    <w:rsid w:val="00F95520"/>
    <w:rsid w:val="00F955D6"/>
    <w:rsid w:val="00F95D70"/>
    <w:rsid w:val="00F95E69"/>
    <w:rsid w:val="00F9720F"/>
    <w:rsid w:val="00F9730D"/>
    <w:rsid w:val="00FA0057"/>
    <w:rsid w:val="00FA1F4A"/>
    <w:rsid w:val="00FA280E"/>
    <w:rsid w:val="00FA2C6C"/>
    <w:rsid w:val="00FA2D28"/>
    <w:rsid w:val="00FA3706"/>
    <w:rsid w:val="00FA4817"/>
    <w:rsid w:val="00FA4A0E"/>
    <w:rsid w:val="00FA57D0"/>
    <w:rsid w:val="00FA5C7A"/>
    <w:rsid w:val="00FA76B2"/>
    <w:rsid w:val="00FA78E2"/>
    <w:rsid w:val="00FA7A14"/>
    <w:rsid w:val="00FB07C2"/>
    <w:rsid w:val="00FB0AAF"/>
    <w:rsid w:val="00FB1A5F"/>
    <w:rsid w:val="00FB2574"/>
    <w:rsid w:val="00FB453B"/>
    <w:rsid w:val="00FB5F7C"/>
    <w:rsid w:val="00FB60AE"/>
    <w:rsid w:val="00FB68D0"/>
    <w:rsid w:val="00FB68DD"/>
    <w:rsid w:val="00FB75C2"/>
    <w:rsid w:val="00FC0B90"/>
    <w:rsid w:val="00FC19AA"/>
    <w:rsid w:val="00FC242F"/>
    <w:rsid w:val="00FC2769"/>
    <w:rsid w:val="00FC2B59"/>
    <w:rsid w:val="00FC4499"/>
    <w:rsid w:val="00FC44D9"/>
    <w:rsid w:val="00FC61EE"/>
    <w:rsid w:val="00FC6975"/>
    <w:rsid w:val="00FC6ECD"/>
    <w:rsid w:val="00FC7779"/>
    <w:rsid w:val="00FD133A"/>
    <w:rsid w:val="00FD14CE"/>
    <w:rsid w:val="00FD2127"/>
    <w:rsid w:val="00FD21D6"/>
    <w:rsid w:val="00FD2564"/>
    <w:rsid w:val="00FD28ED"/>
    <w:rsid w:val="00FD3610"/>
    <w:rsid w:val="00FD3AB1"/>
    <w:rsid w:val="00FD4353"/>
    <w:rsid w:val="00FD47EB"/>
    <w:rsid w:val="00FD5356"/>
    <w:rsid w:val="00FD5A8D"/>
    <w:rsid w:val="00FD5B21"/>
    <w:rsid w:val="00FD5E65"/>
    <w:rsid w:val="00FD6C54"/>
    <w:rsid w:val="00FD6CA7"/>
    <w:rsid w:val="00FD7144"/>
    <w:rsid w:val="00FD796E"/>
    <w:rsid w:val="00FD7B5E"/>
    <w:rsid w:val="00FE0101"/>
    <w:rsid w:val="00FE02F5"/>
    <w:rsid w:val="00FE0608"/>
    <w:rsid w:val="00FE08A7"/>
    <w:rsid w:val="00FE18B9"/>
    <w:rsid w:val="00FE3230"/>
    <w:rsid w:val="00FE3521"/>
    <w:rsid w:val="00FE409D"/>
    <w:rsid w:val="00FE42D5"/>
    <w:rsid w:val="00FE4ADC"/>
    <w:rsid w:val="00FE6C21"/>
    <w:rsid w:val="00FE7210"/>
    <w:rsid w:val="00FF03A4"/>
    <w:rsid w:val="00FF0B29"/>
    <w:rsid w:val="00FF0D0F"/>
    <w:rsid w:val="00FF12CC"/>
    <w:rsid w:val="00FF147D"/>
    <w:rsid w:val="00FF1EF0"/>
    <w:rsid w:val="00FF2972"/>
    <w:rsid w:val="00FF2D17"/>
    <w:rsid w:val="00FF4995"/>
    <w:rsid w:val="00FF4B01"/>
    <w:rsid w:val="00FF5B21"/>
    <w:rsid w:val="00FF5CE2"/>
    <w:rsid w:val="00FF7B99"/>
    <w:rsid w:val="0160181F"/>
    <w:rsid w:val="01C293EC"/>
    <w:rsid w:val="01D46073"/>
    <w:rsid w:val="02A3D261"/>
    <w:rsid w:val="036EF5D2"/>
    <w:rsid w:val="03C4B4B3"/>
    <w:rsid w:val="03E502C0"/>
    <w:rsid w:val="05323A90"/>
    <w:rsid w:val="058BC9F6"/>
    <w:rsid w:val="06368B8D"/>
    <w:rsid w:val="0722B646"/>
    <w:rsid w:val="0790E898"/>
    <w:rsid w:val="0AC97132"/>
    <w:rsid w:val="0B795F50"/>
    <w:rsid w:val="0BDC0B88"/>
    <w:rsid w:val="0C2F4801"/>
    <w:rsid w:val="0C2FDE56"/>
    <w:rsid w:val="10D390B6"/>
    <w:rsid w:val="127873F2"/>
    <w:rsid w:val="1383CD04"/>
    <w:rsid w:val="14E2018A"/>
    <w:rsid w:val="157723CB"/>
    <w:rsid w:val="160B0BD7"/>
    <w:rsid w:val="1725DF59"/>
    <w:rsid w:val="17B02022"/>
    <w:rsid w:val="191EA016"/>
    <w:rsid w:val="19E34FBA"/>
    <w:rsid w:val="19F05CB7"/>
    <w:rsid w:val="20830718"/>
    <w:rsid w:val="20B39942"/>
    <w:rsid w:val="219F8FFC"/>
    <w:rsid w:val="21A75C35"/>
    <w:rsid w:val="2299DC2D"/>
    <w:rsid w:val="25382377"/>
    <w:rsid w:val="26BF9B0C"/>
    <w:rsid w:val="27A7D331"/>
    <w:rsid w:val="29B26E1A"/>
    <w:rsid w:val="29CB9677"/>
    <w:rsid w:val="2AA6310D"/>
    <w:rsid w:val="2BF08167"/>
    <w:rsid w:val="2C2F2FCB"/>
    <w:rsid w:val="2C855C19"/>
    <w:rsid w:val="2C8EC8DC"/>
    <w:rsid w:val="2F81F580"/>
    <w:rsid w:val="2FDC3AA9"/>
    <w:rsid w:val="31A5B0A0"/>
    <w:rsid w:val="3277AB20"/>
    <w:rsid w:val="32CF14BA"/>
    <w:rsid w:val="331D4747"/>
    <w:rsid w:val="343753BA"/>
    <w:rsid w:val="360D2D84"/>
    <w:rsid w:val="36CF5165"/>
    <w:rsid w:val="39A826BD"/>
    <w:rsid w:val="39D07F6A"/>
    <w:rsid w:val="3ABB87B5"/>
    <w:rsid w:val="3B6D3EDE"/>
    <w:rsid w:val="3C3EFCDB"/>
    <w:rsid w:val="3CAC1C3A"/>
    <w:rsid w:val="3D08202C"/>
    <w:rsid w:val="3F3F5D5F"/>
    <w:rsid w:val="3F68E595"/>
    <w:rsid w:val="4016B5BD"/>
    <w:rsid w:val="402EF548"/>
    <w:rsid w:val="4147B653"/>
    <w:rsid w:val="41DB914F"/>
    <w:rsid w:val="4389DF06"/>
    <w:rsid w:val="444A0EC0"/>
    <w:rsid w:val="451B8E3B"/>
    <w:rsid w:val="45B0FA61"/>
    <w:rsid w:val="461889E8"/>
    <w:rsid w:val="4662B2A2"/>
    <w:rsid w:val="4A1A43C7"/>
    <w:rsid w:val="4C5D0E2B"/>
    <w:rsid w:val="4FEE6EEF"/>
    <w:rsid w:val="502980DD"/>
    <w:rsid w:val="53336B83"/>
    <w:rsid w:val="539F6E22"/>
    <w:rsid w:val="541A0AA3"/>
    <w:rsid w:val="54682010"/>
    <w:rsid w:val="55922777"/>
    <w:rsid w:val="5707B59F"/>
    <w:rsid w:val="58785AC1"/>
    <w:rsid w:val="589BD715"/>
    <w:rsid w:val="5973AB04"/>
    <w:rsid w:val="5AAF5D63"/>
    <w:rsid w:val="5BD377D7"/>
    <w:rsid w:val="5C504AD6"/>
    <w:rsid w:val="5D9019F9"/>
    <w:rsid w:val="5E622EC0"/>
    <w:rsid w:val="5F745E6B"/>
    <w:rsid w:val="622806F1"/>
    <w:rsid w:val="66F2DA89"/>
    <w:rsid w:val="67547988"/>
    <w:rsid w:val="678D696F"/>
    <w:rsid w:val="69703A2F"/>
    <w:rsid w:val="6B1C8B4D"/>
    <w:rsid w:val="6B2860BE"/>
    <w:rsid w:val="6D7AF6F3"/>
    <w:rsid w:val="72D52965"/>
    <w:rsid w:val="73B56F96"/>
    <w:rsid w:val="73BD4E9D"/>
    <w:rsid w:val="73DE32DF"/>
    <w:rsid w:val="74E56F8E"/>
    <w:rsid w:val="768C99B2"/>
    <w:rsid w:val="78ED08C2"/>
    <w:rsid w:val="7A42735D"/>
    <w:rsid w:val="7A6E6CC3"/>
    <w:rsid w:val="7EDE8F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B3726D2"/>
  <w15:chartTrackingRefBased/>
  <w15:docId w15:val="{F57DE897-3048-47FB-BB18-4F21D9B89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6562"/>
    <w:pPr>
      <w:suppressAutoHyphens/>
      <w:spacing w:after="200" w:line="276" w:lineRule="auto"/>
    </w:pPr>
    <w:rPr>
      <w:rFonts w:ascii="Calibri" w:eastAsia="Calibri" w:hAnsi="Calibri" w:cs="Calibri"/>
      <w:sz w:val="22"/>
      <w:szCs w:val="22"/>
      <w:lang w:eastAsia="zh-CN"/>
    </w:rPr>
  </w:style>
  <w:style w:type="paragraph" w:styleId="Heading1">
    <w:name w:val="heading 1"/>
    <w:basedOn w:val="Normal"/>
    <w:next w:val="Normal"/>
    <w:qFormat/>
    <w:pPr>
      <w:keepNext/>
      <w:numPr>
        <w:numId w:val="2"/>
      </w:numPr>
      <w:spacing w:after="0" w:line="240" w:lineRule="auto"/>
      <w:outlineLvl w:val="0"/>
    </w:pPr>
    <w:rPr>
      <w:rFonts w:ascii="Arial" w:eastAsia="Times New Roman" w:hAnsi="Arial" w:cs="Arial"/>
      <w:b/>
      <w:bCs/>
      <w:sz w:val="20"/>
      <w:szCs w:val="24"/>
      <w:lang w:val="x-none"/>
    </w:rPr>
  </w:style>
  <w:style w:type="paragraph" w:styleId="Heading2">
    <w:name w:val="heading 2"/>
    <w:basedOn w:val="Normal"/>
    <w:next w:val="Normal"/>
    <w:qFormat/>
    <w:pPr>
      <w:keepNext/>
      <w:numPr>
        <w:ilvl w:val="1"/>
        <w:numId w:val="2"/>
      </w:numPr>
      <w:spacing w:after="0" w:line="240" w:lineRule="auto"/>
      <w:jc w:val="center"/>
      <w:outlineLvl w:val="1"/>
    </w:pPr>
    <w:rPr>
      <w:rFonts w:ascii="Arial" w:eastAsia="Times New Roman" w:hAnsi="Arial" w:cs="Arial"/>
      <w:b/>
      <w:bCs/>
      <w:sz w:val="20"/>
      <w:szCs w:val="24"/>
      <w:lang w:val="x-none"/>
    </w:rPr>
  </w:style>
  <w:style w:type="paragraph" w:styleId="Heading3">
    <w:name w:val="heading 3"/>
    <w:basedOn w:val="Normal"/>
    <w:next w:val="Normal"/>
    <w:qFormat/>
    <w:pPr>
      <w:keepNext/>
      <w:numPr>
        <w:ilvl w:val="2"/>
        <w:numId w:val="2"/>
      </w:numPr>
      <w:spacing w:after="0" w:line="240" w:lineRule="auto"/>
      <w:jc w:val="center"/>
      <w:outlineLvl w:val="2"/>
    </w:pPr>
    <w:rPr>
      <w:rFonts w:ascii="Arial" w:eastAsia="Times New Roman" w:hAnsi="Arial" w:cs="Arial"/>
      <w:b/>
      <w:bCs/>
      <w:szCs w:val="24"/>
      <w:lang w:val="x-none"/>
    </w:rPr>
  </w:style>
  <w:style w:type="paragraph" w:styleId="Heading4">
    <w:name w:val="heading 4"/>
    <w:basedOn w:val="Normal"/>
    <w:next w:val="Normal"/>
    <w:qFormat/>
    <w:pPr>
      <w:keepNext/>
      <w:numPr>
        <w:ilvl w:val="3"/>
        <w:numId w:val="2"/>
      </w:numPr>
      <w:spacing w:before="240" w:after="60"/>
      <w:outlineLvl w:val="3"/>
    </w:pPr>
    <w:rPr>
      <w:rFonts w:eastAsia="Times New Roman"/>
      <w:b/>
      <w:bCs/>
      <w:sz w:val="28"/>
      <w:szCs w:val="28"/>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DefaultParagraphFont1">
    <w:name w:val="Default Paragraph Font1"/>
  </w:style>
  <w:style w:type="character" w:customStyle="1" w:styleId="WW-DefaultParagraphFont">
    <w:name w:val="WW-Default Paragraph Font"/>
  </w:style>
  <w:style w:type="character" w:customStyle="1" w:styleId="WW8Num4z0">
    <w:name w:val="WW8Num4z0"/>
    <w:rPr>
      <w:rFonts w:hint="default"/>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hint="default"/>
      <w:b w:val="0"/>
      <w:color w:val="auto"/>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hint="default"/>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hint="default"/>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hint="default"/>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hint="default"/>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hint="default"/>
      <w:color w:val="auto"/>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hint="default"/>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hint="default"/>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hint="default"/>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hint="default"/>
      <w:color w:val="auto"/>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hint="default"/>
    </w:rPr>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ascii="Symbol" w:hAnsi="Symbol" w:cs="Symbol" w:hint="default"/>
    </w:rPr>
  </w:style>
  <w:style w:type="character" w:customStyle="1" w:styleId="WW8Num16z1">
    <w:name w:val="WW8Num16z1"/>
    <w:rPr>
      <w:rFonts w:ascii="Courier New" w:hAnsi="Courier New" w:cs="Courier New" w:hint="default"/>
    </w:rPr>
  </w:style>
  <w:style w:type="character" w:customStyle="1" w:styleId="WW8Num16z2">
    <w:name w:val="WW8Num16z2"/>
    <w:rPr>
      <w:rFonts w:ascii="Wingdings" w:hAnsi="Wingdings" w:cs="Wingdings" w:hint="default"/>
    </w:rPr>
  </w:style>
  <w:style w:type="character" w:customStyle="1" w:styleId="WW8Num17z0">
    <w:name w:val="WW8Num17z0"/>
    <w:rPr>
      <w:rFonts w:hint="default"/>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hint="default"/>
    </w:rPr>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rPr>
      <w:rFonts w:hint="default"/>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ascii="Symbol" w:hAnsi="Symbol" w:cs="Symbol" w:hint="default"/>
    </w:rPr>
  </w:style>
  <w:style w:type="character" w:customStyle="1" w:styleId="WW8Num20z1">
    <w:name w:val="WW8Num20z1"/>
    <w:rPr>
      <w:rFonts w:ascii="Courier New" w:hAnsi="Courier New" w:cs="Courier New" w:hint="default"/>
    </w:rPr>
  </w:style>
  <w:style w:type="character" w:customStyle="1" w:styleId="WW8Num20z2">
    <w:name w:val="WW8Num20z2"/>
    <w:rPr>
      <w:rFonts w:ascii="Wingdings" w:hAnsi="Wingdings" w:cs="Wingdings" w:hint="default"/>
    </w:rPr>
  </w:style>
  <w:style w:type="character" w:customStyle="1" w:styleId="WW8Num21z0">
    <w:name w:val="WW8Num21z0"/>
    <w:rPr>
      <w:rFonts w:ascii="Symbol" w:hAnsi="Symbol" w:cs="Symbol" w:hint="default"/>
    </w:rPr>
  </w:style>
  <w:style w:type="character" w:customStyle="1" w:styleId="WW8Num21z1">
    <w:name w:val="WW8Num21z1"/>
    <w:rPr>
      <w:rFonts w:ascii="Courier New" w:hAnsi="Courier New" w:cs="Courier New" w:hint="default"/>
    </w:rPr>
  </w:style>
  <w:style w:type="character" w:customStyle="1" w:styleId="WW8Num21z2">
    <w:name w:val="WW8Num21z2"/>
    <w:rPr>
      <w:rFonts w:ascii="Wingdings" w:hAnsi="Wingdings" w:cs="Wingdings" w:hint="default"/>
    </w:rPr>
  </w:style>
  <w:style w:type="character" w:customStyle="1" w:styleId="WW8Num22z0">
    <w:name w:val="WW8Num22z0"/>
    <w:rPr>
      <w:rFonts w:hint="default"/>
    </w:rPr>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rPr>
      <w:rFonts w:hint="default"/>
      <w:b w:val="0"/>
    </w:rPr>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rPr>
      <w:rFonts w:hint="default"/>
    </w:rPr>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rPr>
      <w:rFonts w:hint="default"/>
    </w:rPr>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rPr>
      <w:rFonts w:hint="default"/>
    </w:rPr>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rPr>
      <w:rFonts w:hint="default"/>
    </w:rPr>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rPr>
      <w:rFonts w:hint="default"/>
    </w:rPr>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rPr>
      <w:rFonts w:ascii="Symbol" w:hAnsi="Symbol" w:cs="Symbol" w:hint="default"/>
    </w:rPr>
  </w:style>
  <w:style w:type="character" w:customStyle="1" w:styleId="WW8Num29z1">
    <w:name w:val="WW8Num29z1"/>
    <w:rPr>
      <w:rFonts w:ascii="Courier New" w:hAnsi="Courier New" w:cs="Courier New" w:hint="default"/>
    </w:rPr>
  </w:style>
  <w:style w:type="character" w:customStyle="1" w:styleId="WW8Num29z2">
    <w:name w:val="WW8Num29z2"/>
    <w:rPr>
      <w:rFonts w:ascii="Wingdings" w:hAnsi="Wingdings" w:cs="Wingdings" w:hint="default"/>
    </w:rPr>
  </w:style>
  <w:style w:type="character" w:customStyle="1" w:styleId="WW8Num30z0">
    <w:name w:val="WW8Num30z0"/>
    <w:rPr>
      <w:rFonts w:hint="default"/>
    </w:rPr>
  </w:style>
  <w:style w:type="character" w:customStyle="1" w:styleId="WW8Num30z1">
    <w:name w:val="WW8Num30z1"/>
  </w:style>
  <w:style w:type="character" w:customStyle="1" w:styleId="WW8Num30z2">
    <w:name w:val="WW8Num30z2"/>
  </w:style>
  <w:style w:type="character" w:customStyle="1" w:styleId="WW8Num30z3">
    <w:name w:val="WW8Num30z3"/>
  </w:style>
  <w:style w:type="character" w:customStyle="1" w:styleId="WW8Num30z4">
    <w:name w:val="WW8Num30z4"/>
  </w:style>
  <w:style w:type="character" w:customStyle="1" w:styleId="WW8Num30z5">
    <w:name w:val="WW8Num30z5"/>
  </w:style>
  <w:style w:type="character" w:customStyle="1" w:styleId="WW8Num30z6">
    <w:name w:val="WW8Num30z6"/>
  </w:style>
  <w:style w:type="character" w:customStyle="1" w:styleId="WW8Num30z7">
    <w:name w:val="WW8Num30z7"/>
  </w:style>
  <w:style w:type="character" w:customStyle="1" w:styleId="WW8Num30z8">
    <w:name w:val="WW8Num30z8"/>
  </w:style>
  <w:style w:type="character" w:customStyle="1" w:styleId="WW8Num31z0">
    <w:name w:val="WW8Num31z0"/>
    <w:rPr>
      <w:rFonts w:ascii="Calibri" w:hAnsi="Calibri" w:cs="Calibri" w:hint="default"/>
      <w:sz w:val="23"/>
      <w:u w:val="none"/>
    </w:rPr>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2z0">
    <w:name w:val="WW8Num32z0"/>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0">
    <w:name w:val="WW8Num33z0"/>
  </w:style>
  <w:style w:type="character" w:customStyle="1" w:styleId="WW8Num33z1">
    <w:name w:val="WW8Num33z1"/>
  </w:style>
  <w:style w:type="character" w:customStyle="1" w:styleId="WW8Num33z2">
    <w:name w:val="WW8Num33z2"/>
  </w:style>
  <w:style w:type="character" w:customStyle="1" w:styleId="WW8Num33z3">
    <w:name w:val="WW8Num33z3"/>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34z0">
    <w:name w:val="WW8Num34z0"/>
    <w:rPr>
      <w:rFonts w:ascii="Calibri" w:hAnsi="Calibri" w:cs="Calibri" w:hint="default"/>
    </w:rPr>
  </w:style>
  <w:style w:type="character" w:customStyle="1" w:styleId="WW8Num34z1">
    <w:name w:val="WW8Num34z1"/>
  </w:style>
  <w:style w:type="character" w:customStyle="1" w:styleId="WW8Num34z2">
    <w:name w:val="WW8Num34z2"/>
  </w:style>
  <w:style w:type="character" w:customStyle="1" w:styleId="WW8Num34z3">
    <w:name w:val="WW8Num34z3"/>
  </w:style>
  <w:style w:type="character" w:customStyle="1" w:styleId="WW8Num34z4">
    <w:name w:val="WW8Num34z4"/>
  </w:style>
  <w:style w:type="character" w:customStyle="1" w:styleId="WW8Num34z5">
    <w:name w:val="WW8Num34z5"/>
  </w:style>
  <w:style w:type="character" w:customStyle="1" w:styleId="WW8Num34z6">
    <w:name w:val="WW8Num34z6"/>
  </w:style>
  <w:style w:type="character" w:customStyle="1" w:styleId="WW8Num34z7">
    <w:name w:val="WW8Num34z7"/>
  </w:style>
  <w:style w:type="character" w:customStyle="1" w:styleId="WW8Num34z8">
    <w:name w:val="WW8Num34z8"/>
  </w:style>
  <w:style w:type="character" w:customStyle="1" w:styleId="WW-DefaultParagraphFont1">
    <w:name w:val="WW-Default Paragraph Font1"/>
  </w:style>
  <w:style w:type="character" w:customStyle="1" w:styleId="HeaderChar">
    <w:name w:val="Header Char"/>
    <w:rPr>
      <w:sz w:val="22"/>
      <w:szCs w:val="22"/>
    </w:rPr>
  </w:style>
  <w:style w:type="character" w:customStyle="1" w:styleId="FooterChar">
    <w:name w:val="Footer Char"/>
    <w:rPr>
      <w:sz w:val="22"/>
      <w:szCs w:val="22"/>
    </w:rPr>
  </w:style>
  <w:style w:type="character" w:customStyle="1" w:styleId="BalloonTextChar">
    <w:name w:val="Balloon Text Char"/>
    <w:rPr>
      <w:rFonts w:ascii="Tahoma" w:hAnsi="Tahoma" w:cs="Tahoma"/>
      <w:sz w:val="16"/>
      <w:szCs w:val="16"/>
    </w:rPr>
  </w:style>
  <w:style w:type="character" w:customStyle="1" w:styleId="Heading1Char">
    <w:name w:val="Heading 1 Char"/>
    <w:rPr>
      <w:rFonts w:ascii="Arial" w:eastAsia="Times New Roman" w:hAnsi="Arial" w:cs="Arial"/>
      <w:b/>
      <w:bCs/>
      <w:szCs w:val="24"/>
    </w:rPr>
  </w:style>
  <w:style w:type="character" w:customStyle="1" w:styleId="Heading2Char">
    <w:name w:val="Heading 2 Char"/>
    <w:rPr>
      <w:rFonts w:ascii="Arial" w:eastAsia="Times New Roman" w:hAnsi="Arial" w:cs="Arial"/>
      <w:b/>
      <w:bCs/>
      <w:szCs w:val="24"/>
    </w:rPr>
  </w:style>
  <w:style w:type="character" w:customStyle="1" w:styleId="Heading3Char">
    <w:name w:val="Heading 3 Char"/>
    <w:rPr>
      <w:rFonts w:ascii="Arial" w:eastAsia="Times New Roman" w:hAnsi="Arial" w:cs="Arial"/>
      <w:b/>
      <w:bCs/>
      <w:sz w:val="22"/>
      <w:szCs w:val="24"/>
    </w:rPr>
  </w:style>
  <w:style w:type="character" w:styleId="Hyperlink">
    <w:name w:val="Hyperlink"/>
    <w:rPr>
      <w:color w:val="0000FF"/>
      <w:u w:val="single"/>
    </w:rPr>
  </w:style>
  <w:style w:type="character" w:customStyle="1" w:styleId="BodyTextChar">
    <w:name w:val="Body Text Char"/>
    <w:rPr>
      <w:rFonts w:ascii="Arial" w:eastAsia="Times New Roman" w:hAnsi="Arial" w:cs="Arial"/>
      <w:sz w:val="18"/>
      <w:szCs w:val="24"/>
    </w:rPr>
  </w:style>
  <w:style w:type="character" w:customStyle="1" w:styleId="PlainTextChar">
    <w:name w:val="Plain Text Char"/>
    <w:rPr>
      <w:rFonts w:ascii="Consolas" w:eastAsia="Times New Roman" w:hAnsi="Consolas" w:cs="Consolas"/>
      <w:sz w:val="21"/>
      <w:szCs w:val="21"/>
    </w:rPr>
  </w:style>
  <w:style w:type="character" w:styleId="Strong">
    <w:name w:val="Strong"/>
    <w:qFormat/>
    <w:rPr>
      <w:b/>
      <w:bCs/>
    </w:rPr>
  </w:style>
  <w:style w:type="character" w:customStyle="1" w:styleId="Heading4Char">
    <w:name w:val="Heading 4 Char"/>
    <w:rPr>
      <w:rFonts w:ascii="Calibri" w:eastAsia="Times New Roman" w:hAnsi="Calibri" w:cs="Times New Roman"/>
      <w:b/>
      <w:bCs/>
      <w:sz w:val="28"/>
      <w:szCs w:val="28"/>
    </w:rPr>
  </w:style>
  <w:style w:type="character" w:styleId="CommentReference">
    <w:name w:val="annotation reference"/>
    <w:rPr>
      <w:sz w:val="16"/>
      <w:szCs w:val="16"/>
    </w:rPr>
  </w:style>
  <w:style w:type="character" w:customStyle="1" w:styleId="CommentTextChar">
    <w:name w:val="Comment Text Char"/>
    <w:rPr>
      <w:rFonts w:eastAsia="Calibri"/>
    </w:rPr>
  </w:style>
  <w:style w:type="character" w:customStyle="1" w:styleId="CommentSubjectChar">
    <w:name w:val="Comment Subject Char"/>
    <w:rPr>
      <w:rFonts w:eastAsia="Calibri"/>
      <w:b/>
      <w:bCs/>
    </w:rPr>
  </w:style>
  <w:style w:type="character" w:styleId="FollowedHyperlink">
    <w:name w:val="FollowedHyperlink"/>
    <w:rPr>
      <w:color w:val="800080"/>
      <w:u w:val="single"/>
    </w:rPr>
  </w:style>
  <w:style w:type="paragraph" w:customStyle="1" w:styleId="Heading">
    <w:name w:val="Heading"/>
    <w:basedOn w:val="Normal"/>
    <w:next w:val="BodyTex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0" w:line="240" w:lineRule="auto"/>
    </w:pPr>
    <w:rPr>
      <w:rFonts w:ascii="Arial" w:eastAsia="Times New Roman" w:hAnsi="Arial" w:cs="Arial"/>
      <w:sz w:val="18"/>
      <w:szCs w:val="24"/>
      <w:lang w:val="x-none"/>
    </w:r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pPr>
      <w:suppressLineNumbers/>
    </w:pPr>
    <w:rPr>
      <w:rFonts w:cs="Lucida Sans"/>
    </w:rPr>
  </w:style>
  <w:style w:type="paragraph" w:styleId="Header">
    <w:name w:val="header"/>
    <w:basedOn w:val="Normal"/>
    <w:pPr>
      <w:tabs>
        <w:tab w:val="center" w:pos="4680"/>
        <w:tab w:val="right" w:pos="9360"/>
      </w:tabs>
    </w:pPr>
    <w:rPr>
      <w:lang w:val="x-none"/>
    </w:rPr>
  </w:style>
  <w:style w:type="paragraph" w:styleId="Footer">
    <w:name w:val="footer"/>
    <w:basedOn w:val="Normal"/>
    <w:pPr>
      <w:tabs>
        <w:tab w:val="center" w:pos="4680"/>
        <w:tab w:val="right" w:pos="9360"/>
      </w:tabs>
    </w:pPr>
    <w:rPr>
      <w:lang w:val="x-none"/>
    </w:rPr>
  </w:style>
  <w:style w:type="paragraph" w:styleId="BalloonText">
    <w:name w:val="Balloon Text"/>
    <w:basedOn w:val="Normal"/>
    <w:pPr>
      <w:spacing w:after="0" w:line="240" w:lineRule="auto"/>
    </w:pPr>
    <w:rPr>
      <w:rFonts w:ascii="Tahoma" w:hAnsi="Tahoma" w:cs="Tahoma"/>
      <w:sz w:val="16"/>
      <w:szCs w:val="16"/>
      <w:lang w:val="x-none"/>
    </w:rPr>
  </w:style>
  <w:style w:type="paragraph" w:styleId="BlockText">
    <w:name w:val="Block Text"/>
    <w:basedOn w:val="Normal"/>
    <w:pPr>
      <w:spacing w:after="0" w:line="240" w:lineRule="auto"/>
      <w:ind w:left="1440" w:right="2160"/>
    </w:pPr>
    <w:rPr>
      <w:rFonts w:ascii="Arial" w:eastAsia="Times New Roman" w:hAnsi="Arial" w:cs="Arial"/>
      <w:szCs w:val="24"/>
    </w:rPr>
  </w:style>
  <w:style w:type="paragraph" w:styleId="PlainText">
    <w:name w:val="Plain Text"/>
    <w:basedOn w:val="Normal"/>
    <w:pPr>
      <w:spacing w:after="0" w:line="240" w:lineRule="auto"/>
    </w:pPr>
    <w:rPr>
      <w:rFonts w:ascii="Consolas" w:eastAsia="Times New Roman" w:hAnsi="Consolas" w:cs="Consolas"/>
      <w:sz w:val="21"/>
      <w:szCs w:val="21"/>
      <w:lang w:val="x-none"/>
    </w:rPr>
  </w:style>
  <w:style w:type="paragraph" w:styleId="ListParagraph">
    <w:name w:val="List Paragraph"/>
    <w:basedOn w:val="Normal"/>
    <w:qFormat/>
    <w:pPr>
      <w:spacing w:after="0" w:line="240" w:lineRule="auto"/>
      <w:ind w:left="720" w:hanging="720"/>
    </w:pPr>
    <w:rPr>
      <w:rFonts w:ascii="Times New Roman" w:eastAsia="Times New Roman" w:hAnsi="Times New Roman" w:cs="Times New Roman"/>
      <w:sz w:val="24"/>
      <w:szCs w:val="24"/>
    </w:rPr>
  </w:style>
  <w:style w:type="paragraph" w:styleId="NoSpacing">
    <w:name w:val="No Spacing"/>
    <w:qFormat/>
    <w:pPr>
      <w:suppressAutoHyphens/>
    </w:pPr>
    <w:rPr>
      <w:rFonts w:ascii="Calibri" w:eastAsia="Calibri" w:hAnsi="Calibri" w:cs="Calibri"/>
      <w:sz w:val="22"/>
      <w:szCs w:val="22"/>
      <w:lang w:eastAsia="zh-CN"/>
    </w:rPr>
  </w:style>
  <w:style w:type="paragraph" w:styleId="CommentText">
    <w:name w:val="annotation text"/>
    <w:basedOn w:val="Normal"/>
    <w:rPr>
      <w:sz w:val="20"/>
      <w:szCs w:val="20"/>
      <w:lang w:val="x-none"/>
    </w:rPr>
  </w:style>
  <w:style w:type="paragraph" w:styleId="CommentSubject">
    <w:name w:val="annotation subject"/>
    <w:basedOn w:val="CommentText"/>
    <w:next w:val="CommentText"/>
    <w:rPr>
      <w:b/>
      <w:bCs/>
    </w:rPr>
  </w:style>
  <w:style w:type="paragraph" w:styleId="Revision">
    <w:name w:val="Revision"/>
    <w:pPr>
      <w:suppressAutoHyphens/>
    </w:pPr>
    <w:rPr>
      <w:rFonts w:ascii="Calibri" w:eastAsia="Calibri" w:hAnsi="Calibri" w:cs="Calibri"/>
      <w:sz w:val="22"/>
      <w:szCs w:val="22"/>
      <w:lang w:eastAsia="zh-CN"/>
    </w:rPr>
  </w:style>
  <w:style w:type="paragraph" w:customStyle="1" w:styleId="Default">
    <w:name w:val="Default"/>
    <w:pPr>
      <w:suppressAutoHyphens/>
      <w:autoSpaceDE w:val="0"/>
    </w:pPr>
    <w:rPr>
      <w:rFonts w:ascii="Arial" w:eastAsia="Calibri" w:hAnsi="Arial" w:cs="Arial"/>
      <w:color w:val="000000"/>
      <w:sz w:val="24"/>
      <w:szCs w:val="24"/>
      <w:lang w:eastAsia="zh-CN"/>
    </w:rPr>
  </w:style>
  <w:style w:type="paragraph" w:customStyle="1" w:styleId="CM14">
    <w:name w:val="CM14"/>
    <w:basedOn w:val="Default"/>
    <w:next w:val="Default"/>
    <w:rPr>
      <w:color w:val="auto"/>
    </w:rPr>
  </w:style>
  <w:style w:type="paragraph" w:customStyle="1" w:styleId="CM12">
    <w:name w:val="CM12"/>
    <w:basedOn w:val="Default"/>
    <w:next w:val="Default"/>
    <w:rPr>
      <w:color w:val="auto"/>
    </w:rPr>
  </w:style>
  <w:style w:type="paragraph" w:customStyle="1" w:styleId="CM16">
    <w:name w:val="CM16"/>
    <w:basedOn w:val="Default"/>
    <w:next w:val="Default"/>
    <w:rPr>
      <w:color w:val="auto"/>
    </w:rPr>
  </w:style>
  <w:style w:type="paragraph" w:customStyle="1" w:styleId="CM13">
    <w:name w:val="CM13"/>
    <w:basedOn w:val="Default"/>
    <w:next w:val="Default"/>
    <w:rPr>
      <w:color w:val="auto"/>
    </w:rPr>
  </w:style>
  <w:style w:type="paragraph" w:customStyle="1" w:styleId="CM9">
    <w:name w:val="CM9"/>
    <w:basedOn w:val="Default"/>
    <w:next w:val="Default"/>
    <w:uiPriority w:val="99"/>
    <w:rsid w:val="00775C8A"/>
    <w:pPr>
      <w:suppressAutoHyphens w:val="0"/>
      <w:autoSpaceDN w:val="0"/>
      <w:adjustRightInd w:val="0"/>
    </w:pPr>
    <w:rPr>
      <w:rFonts w:eastAsia="Times New Roman"/>
      <w:color w:val="auto"/>
      <w:lang w:eastAsia="en-US"/>
    </w:rPr>
  </w:style>
  <w:style w:type="paragraph" w:customStyle="1" w:styleId="CM10">
    <w:name w:val="CM10"/>
    <w:basedOn w:val="Default"/>
    <w:next w:val="Default"/>
    <w:uiPriority w:val="99"/>
    <w:rsid w:val="00775C8A"/>
    <w:pPr>
      <w:suppressAutoHyphens w:val="0"/>
      <w:autoSpaceDN w:val="0"/>
      <w:adjustRightInd w:val="0"/>
    </w:pPr>
    <w:rPr>
      <w:rFonts w:eastAsia="Times New Roman"/>
      <w:color w:val="auto"/>
      <w:lang w:eastAsia="en-US"/>
    </w:rPr>
  </w:style>
  <w:style w:type="paragraph" w:customStyle="1" w:styleId="CM11">
    <w:name w:val="CM11"/>
    <w:basedOn w:val="Default"/>
    <w:next w:val="Default"/>
    <w:uiPriority w:val="99"/>
    <w:rsid w:val="00A51202"/>
    <w:pPr>
      <w:suppressAutoHyphens w:val="0"/>
      <w:autoSpaceDN w:val="0"/>
      <w:adjustRightInd w:val="0"/>
    </w:pPr>
    <w:rPr>
      <w:rFonts w:eastAsia="Times New Roman"/>
      <w:color w:val="auto"/>
      <w:lang w:eastAsia="en-US"/>
    </w:rPr>
  </w:style>
  <w:style w:type="paragraph" w:customStyle="1" w:styleId="CM6">
    <w:name w:val="CM6"/>
    <w:basedOn w:val="Default"/>
    <w:next w:val="Default"/>
    <w:uiPriority w:val="99"/>
    <w:rsid w:val="00A51202"/>
    <w:pPr>
      <w:suppressAutoHyphens w:val="0"/>
      <w:autoSpaceDN w:val="0"/>
      <w:adjustRightInd w:val="0"/>
      <w:spacing w:line="218" w:lineRule="atLeast"/>
    </w:pPr>
    <w:rPr>
      <w:rFonts w:eastAsia="Times New Roman"/>
      <w:color w:val="auto"/>
      <w:lang w:eastAsia="en-US"/>
    </w:rPr>
  </w:style>
  <w:style w:type="table" w:styleId="TableGrid">
    <w:name w:val="Table Grid"/>
    <w:basedOn w:val="TableNormal"/>
    <w:uiPriority w:val="59"/>
    <w:rsid w:val="005644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1">
    <w:name w:val="Light Shading - Accent 11"/>
    <w:basedOn w:val="TableNormal"/>
    <w:uiPriority w:val="60"/>
    <w:rsid w:val="005E5385"/>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ListBullet">
    <w:name w:val="List Bullet"/>
    <w:basedOn w:val="Normal"/>
    <w:uiPriority w:val="99"/>
    <w:unhideWhenUsed/>
    <w:rsid w:val="00112329"/>
    <w:pPr>
      <w:numPr>
        <w:numId w:val="3"/>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127400">
      <w:bodyDiv w:val="1"/>
      <w:marLeft w:val="0"/>
      <w:marRight w:val="0"/>
      <w:marTop w:val="0"/>
      <w:marBottom w:val="0"/>
      <w:divBdr>
        <w:top w:val="none" w:sz="0" w:space="0" w:color="auto"/>
        <w:left w:val="none" w:sz="0" w:space="0" w:color="auto"/>
        <w:bottom w:val="none" w:sz="0" w:space="0" w:color="auto"/>
        <w:right w:val="none" w:sz="0" w:space="0" w:color="auto"/>
      </w:divBdr>
    </w:div>
    <w:div w:id="228805390">
      <w:bodyDiv w:val="1"/>
      <w:marLeft w:val="0"/>
      <w:marRight w:val="0"/>
      <w:marTop w:val="0"/>
      <w:marBottom w:val="0"/>
      <w:divBdr>
        <w:top w:val="none" w:sz="0" w:space="0" w:color="auto"/>
        <w:left w:val="none" w:sz="0" w:space="0" w:color="auto"/>
        <w:bottom w:val="none" w:sz="0" w:space="0" w:color="auto"/>
        <w:right w:val="none" w:sz="0" w:space="0" w:color="auto"/>
      </w:divBdr>
    </w:div>
    <w:div w:id="395977826">
      <w:bodyDiv w:val="1"/>
      <w:marLeft w:val="0"/>
      <w:marRight w:val="0"/>
      <w:marTop w:val="0"/>
      <w:marBottom w:val="0"/>
      <w:divBdr>
        <w:top w:val="none" w:sz="0" w:space="0" w:color="auto"/>
        <w:left w:val="none" w:sz="0" w:space="0" w:color="auto"/>
        <w:bottom w:val="none" w:sz="0" w:space="0" w:color="auto"/>
        <w:right w:val="none" w:sz="0" w:space="0" w:color="auto"/>
      </w:divBdr>
    </w:div>
    <w:div w:id="740950346">
      <w:bodyDiv w:val="1"/>
      <w:marLeft w:val="0"/>
      <w:marRight w:val="0"/>
      <w:marTop w:val="0"/>
      <w:marBottom w:val="0"/>
      <w:divBdr>
        <w:top w:val="none" w:sz="0" w:space="0" w:color="auto"/>
        <w:left w:val="none" w:sz="0" w:space="0" w:color="auto"/>
        <w:bottom w:val="none" w:sz="0" w:space="0" w:color="auto"/>
        <w:right w:val="none" w:sz="0" w:space="0" w:color="auto"/>
      </w:divBdr>
    </w:div>
    <w:div w:id="1011302202">
      <w:bodyDiv w:val="1"/>
      <w:marLeft w:val="0"/>
      <w:marRight w:val="0"/>
      <w:marTop w:val="0"/>
      <w:marBottom w:val="0"/>
      <w:divBdr>
        <w:top w:val="none" w:sz="0" w:space="0" w:color="auto"/>
        <w:left w:val="none" w:sz="0" w:space="0" w:color="auto"/>
        <w:bottom w:val="none" w:sz="0" w:space="0" w:color="auto"/>
        <w:right w:val="none" w:sz="0" w:space="0" w:color="auto"/>
      </w:divBdr>
    </w:div>
    <w:div w:id="1082068749">
      <w:bodyDiv w:val="1"/>
      <w:marLeft w:val="0"/>
      <w:marRight w:val="0"/>
      <w:marTop w:val="0"/>
      <w:marBottom w:val="0"/>
      <w:divBdr>
        <w:top w:val="none" w:sz="0" w:space="0" w:color="auto"/>
        <w:left w:val="none" w:sz="0" w:space="0" w:color="auto"/>
        <w:bottom w:val="none" w:sz="0" w:space="0" w:color="auto"/>
        <w:right w:val="none" w:sz="0" w:space="0" w:color="auto"/>
      </w:divBdr>
    </w:div>
    <w:div w:id="1250381561">
      <w:bodyDiv w:val="1"/>
      <w:marLeft w:val="0"/>
      <w:marRight w:val="0"/>
      <w:marTop w:val="0"/>
      <w:marBottom w:val="0"/>
      <w:divBdr>
        <w:top w:val="none" w:sz="0" w:space="0" w:color="auto"/>
        <w:left w:val="none" w:sz="0" w:space="0" w:color="auto"/>
        <w:bottom w:val="none" w:sz="0" w:space="0" w:color="auto"/>
        <w:right w:val="none" w:sz="0" w:space="0" w:color="auto"/>
      </w:divBdr>
    </w:div>
    <w:div w:id="1328361082">
      <w:bodyDiv w:val="1"/>
      <w:marLeft w:val="0"/>
      <w:marRight w:val="0"/>
      <w:marTop w:val="0"/>
      <w:marBottom w:val="0"/>
      <w:divBdr>
        <w:top w:val="none" w:sz="0" w:space="0" w:color="auto"/>
        <w:left w:val="none" w:sz="0" w:space="0" w:color="auto"/>
        <w:bottom w:val="none" w:sz="0" w:space="0" w:color="auto"/>
        <w:right w:val="none" w:sz="0" w:space="0" w:color="auto"/>
      </w:divBdr>
    </w:div>
    <w:div w:id="1370564917">
      <w:bodyDiv w:val="1"/>
      <w:marLeft w:val="0"/>
      <w:marRight w:val="0"/>
      <w:marTop w:val="0"/>
      <w:marBottom w:val="0"/>
      <w:divBdr>
        <w:top w:val="none" w:sz="0" w:space="0" w:color="auto"/>
        <w:left w:val="none" w:sz="0" w:space="0" w:color="auto"/>
        <w:bottom w:val="none" w:sz="0" w:space="0" w:color="auto"/>
        <w:right w:val="none" w:sz="0" w:space="0" w:color="auto"/>
      </w:divBdr>
    </w:div>
    <w:div w:id="1873880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Scollick\AppData\Local\Microsoft\Windows\Temporary%20Internet%20Files\Content.Outlook\M92P3A7E\12-8-15R%20Ne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2345044B1A039A46ADD288C9B4F14591" ma:contentTypeVersion="14" ma:contentTypeDescription="Create a new document." ma:contentTypeScope="" ma:versionID="418105339bd5cd30d4cf86c187f485cd">
  <xsd:schema xmlns:xsd="http://www.w3.org/2001/XMLSchema" xmlns:xs="http://www.w3.org/2001/XMLSchema" xmlns:p="http://schemas.microsoft.com/office/2006/metadata/properties" xmlns:ns2="277051dd-36a3-4c44-8aea-413955a4f728" xmlns:ns3="85511ca3-c3c6-40df-8619-f836b4a0c5b9" targetNamespace="http://schemas.microsoft.com/office/2006/metadata/properties" ma:root="true" ma:fieldsID="d2283b3edef005e0166ba3616f28cd5e" ns2:_="" ns3:_="">
    <xsd:import namespace="277051dd-36a3-4c44-8aea-413955a4f728"/>
    <xsd:import namespace="85511ca3-c3c6-40df-8619-f836b4a0c5b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7051dd-36a3-4c44-8aea-413955a4f7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125645f-8eda-46e5-ab68-1e5687bb27c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511ca3-c3c6-40df-8619-f836b4a0c5b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68b959d-8dc0-411d-8617-f3718fe2cc44}" ma:internalName="TaxCatchAll" ma:showField="CatchAllData" ma:web="85511ca3-c3c6-40df-8619-f836b4a0c5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5511ca3-c3c6-40df-8619-f836b4a0c5b9" xsi:nil="true"/>
    <lcf76f155ced4ddcb4097134ff3c332f xmlns="277051dd-36a3-4c44-8aea-413955a4f728">
      <Terms xmlns="http://schemas.microsoft.com/office/infopath/2007/PartnerControls"/>
    </lcf76f155ced4ddcb4097134ff3c332f>
    <SharedWithUsers xmlns="85511ca3-c3c6-40df-8619-f836b4a0c5b9">
      <UserInfo>
        <DisplayName>Phil Scollick</DisplayName>
        <AccountId>14</AccountId>
        <AccountType/>
      </UserInfo>
    </SharedWithUsers>
  </documentManagement>
</p:properties>
</file>

<file path=customXml/itemProps1.xml><?xml version="1.0" encoding="utf-8"?>
<ds:datastoreItem xmlns:ds="http://schemas.openxmlformats.org/officeDocument/2006/customXml" ds:itemID="{388DA29F-242B-40C7-93D0-3BC4059D55BB}">
  <ds:schemaRefs>
    <ds:schemaRef ds:uri="http://schemas.openxmlformats.org/officeDocument/2006/bibliography"/>
  </ds:schemaRefs>
</ds:datastoreItem>
</file>

<file path=customXml/itemProps2.xml><?xml version="1.0" encoding="utf-8"?>
<ds:datastoreItem xmlns:ds="http://schemas.openxmlformats.org/officeDocument/2006/customXml" ds:itemID="{21EB4BE8-253C-4EB3-8050-A5E5A175F4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7051dd-36a3-4c44-8aea-413955a4f728"/>
    <ds:schemaRef ds:uri="85511ca3-c3c6-40df-8619-f836b4a0c5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13A840D-2E4B-48CC-9ACF-5FD4DAEFD4A2}">
  <ds:schemaRefs>
    <ds:schemaRef ds:uri="http://schemas.microsoft.com/sharepoint/v3/contenttype/forms"/>
  </ds:schemaRefs>
</ds:datastoreItem>
</file>

<file path=customXml/itemProps4.xml><?xml version="1.0" encoding="utf-8"?>
<ds:datastoreItem xmlns:ds="http://schemas.openxmlformats.org/officeDocument/2006/customXml" ds:itemID="{B677C12D-7828-4C14-B1C7-C90516B77470}">
  <ds:schemaRefs>
    <ds:schemaRef ds:uri="http://schemas.microsoft.com/office/2006/metadata/properties"/>
    <ds:schemaRef ds:uri="http://schemas.microsoft.com/office/infopath/2007/PartnerControls"/>
    <ds:schemaRef ds:uri="85511ca3-c3c6-40df-8619-f836b4a0c5b9"/>
    <ds:schemaRef ds:uri="277051dd-36a3-4c44-8aea-413955a4f728"/>
  </ds:schemaRefs>
</ds:datastoreItem>
</file>

<file path=docMetadata/LabelInfo.xml><?xml version="1.0" encoding="utf-8"?>
<clbl:labelList xmlns:clbl="http://schemas.microsoft.com/office/2020/mipLabelMetadata">
  <clbl:label id="{cc3e0e2d-a2a6-4495-97d5-8999e9bb2aa3}" enabled="0" method="" siteId="{cc3e0e2d-a2a6-4495-97d5-8999e9bb2aa3}" removed="1"/>
</clbl:labelList>
</file>

<file path=docProps/app.xml><?xml version="1.0" encoding="utf-8"?>
<Properties xmlns="http://schemas.openxmlformats.org/officeDocument/2006/extended-properties" xmlns:vt="http://schemas.openxmlformats.org/officeDocument/2006/docPropsVTypes">
  <Template>12-8-15R New</Template>
  <TotalTime>27</TotalTime>
  <Pages>6</Pages>
  <Words>1468</Words>
  <Characters>8370</Characters>
  <Application>Microsoft Office Word</Application>
  <DocSecurity>0</DocSecurity>
  <Lines>69</Lines>
  <Paragraphs>19</Paragraphs>
  <ScaleCrop>false</ScaleCrop>
  <Company>City of San Marcos</Company>
  <LinksUpToDate>false</LinksUpToDate>
  <CharactersWithSpaces>9819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 Scollick</dc:creator>
  <cp:keywords/>
  <dc:description/>
  <cp:lastModifiedBy>Gina Jackson</cp:lastModifiedBy>
  <cp:revision>206</cp:revision>
  <cp:lastPrinted>2023-07-26T20:18:00Z</cp:lastPrinted>
  <dcterms:created xsi:type="dcterms:W3CDTF">2023-11-29T19:01:00Z</dcterms:created>
  <dcterms:modified xsi:type="dcterms:W3CDTF">2023-12-06T18:43:00Z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0x0101002345044B1A039A46ADD288C9B4F14591</vt:lpwstr>
  </property>
  <property fmtid="{D5CDD505-2E9C-101B-9397-08002B2CF9AE}" pid="3" name="MediaServiceImageTags">
    <vt:lpwstr/>
  </property>
</Properties>
</file>