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ackground w:color="FFFFFF"/>
  <w:body>
    <w:p w:rsidRPr="004A1D1D" w:rsidR="00850E55" w:rsidP="47B3F9A7" w:rsidRDefault="0005502E" w14:paraId="3EF8A152" w14:textId="77777777">
      <w:pPr>
        <w:spacing w:after="0" w:line="240" w:lineRule="auto"/>
        <w:ind w:right="360"/>
        <w:rPr>
          <w:rFonts w:asciiTheme="minorHAnsi" w:hAnsiTheme="minorHAnsi" w:cstheme="minorBidi"/>
        </w:rPr>
      </w:pPr>
      <w:r w:rsidRPr="004A1D1D">
        <w:rPr>
          <w:rFonts w:asciiTheme="minorHAnsi" w:hAnsiTheme="minorHAnsi" w:cstheme="minorHAnsi"/>
        </w:rPr>
        <w:tab/>
      </w:r>
    </w:p>
    <w:p w:rsidRPr="004A1D1D" w:rsidR="006163E5" w:rsidP="00341CB6" w:rsidRDefault="006163E5" w14:paraId="6351A040" w14:textId="77777777">
      <w:pPr>
        <w:spacing w:after="0" w:line="240" w:lineRule="auto"/>
        <w:ind w:right="360"/>
        <w:rPr>
          <w:rFonts w:asciiTheme="minorHAnsi" w:hAnsiTheme="minorHAnsi" w:cstheme="minorHAnsi"/>
        </w:rPr>
      </w:pPr>
    </w:p>
    <w:p w:rsidRPr="004A1D1D" w:rsidR="00850E55" w:rsidP="00341CB6" w:rsidRDefault="00850E55" w14:paraId="4D7DB2CE" w14:textId="77777777">
      <w:pPr>
        <w:spacing w:after="0" w:line="240" w:lineRule="auto"/>
        <w:ind w:right="360"/>
        <w:rPr>
          <w:rFonts w:asciiTheme="minorHAnsi" w:hAnsiTheme="minorHAnsi" w:cstheme="minorHAnsi"/>
          <w:b/>
          <w:sz w:val="24"/>
          <w:szCs w:val="24"/>
        </w:rPr>
      </w:pPr>
    </w:p>
    <w:p w:rsidRPr="004A1D1D" w:rsidR="00850E55" w:rsidP="00341CB6" w:rsidRDefault="00850E55" w14:paraId="6A4176D4" w14:textId="77777777">
      <w:pPr>
        <w:spacing w:after="0" w:line="240" w:lineRule="auto"/>
        <w:ind w:right="360"/>
        <w:rPr>
          <w:rFonts w:asciiTheme="minorHAnsi" w:hAnsiTheme="minorHAnsi" w:cstheme="minorHAnsi"/>
          <w:b/>
          <w:sz w:val="24"/>
          <w:szCs w:val="24"/>
        </w:rPr>
      </w:pPr>
    </w:p>
    <w:p w:rsidRPr="00D64463" w:rsidR="00850E55" w:rsidP="00341CB6" w:rsidRDefault="00850E55" w14:paraId="6C7895BA" w14:textId="77777777">
      <w:pPr>
        <w:spacing w:after="0" w:line="240" w:lineRule="auto"/>
        <w:ind w:right="360"/>
        <w:rPr>
          <w:rFonts w:ascii="Source Sans Pro" w:hAnsi="Source Sans Pro" w:cstheme="minorHAnsi"/>
        </w:rPr>
      </w:pPr>
      <w:r w:rsidRPr="00D64463">
        <w:rPr>
          <w:rFonts w:ascii="Source Sans Pro" w:hAnsi="Source Sans Pro" w:cstheme="minorHAnsi"/>
          <w:b/>
          <w:sz w:val="46"/>
          <w:szCs w:val="46"/>
        </w:rPr>
        <w:t>MINUTES</w:t>
      </w:r>
    </w:p>
    <w:p w:rsidRPr="00D64463" w:rsidR="00850E55" w:rsidP="00341CB6" w:rsidRDefault="00850E55" w14:paraId="6915044B" w14:textId="77777777">
      <w:pPr>
        <w:spacing w:after="0" w:line="240" w:lineRule="auto"/>
        <w:ind w:right="360"/>
        <w:rPr>
          <w:rFonts w:ascii="Source Sans Pro" w:hAnsi="Source Sans Pro" w:cstheme="minorHAnsi"/>
        </w:rPr>
      </w:pPr>
      <w:r w:rsidRPr="00D64463">
        <w:rPr>
          <w:rFonts w:ascii="Source Sans Pro" w:hAnsi="Source Sans Pro" w:cstheme="minorHAnsi"/>
          <w:b/>
          <w:sz w:val="32"/>
          <w:szCs w:val="32"/>
        </w:rPr>
        <w:t>Regular Meeting of the San Marcos City Council</w:t>
      </w:r>
      <w:r w:rsidRPr="00D64463">
        <w:rPr>
          <w:rFonts w:ascii="Source Sans Pro" w:hAnsi="Source Sans Pro" w:cstheme="minorHAnsi"/>
          <w:b/>
          <w:sz w:val="32"/>
          <w:szCs w:val="32"/>
        </w:rPr>
        <w:br/>
      </w:r>
    </w:p>
    <w:p w:rsidRPr="00D64463" w:rsidR="00850E55" w:rsidP="00341CB6" w:rsidRDefault="00850E55" w14:paraId="665297AC" w14:textId="07B89468">
      <w:pPr>
        <w:pStyle w:val="Heading3"/>
        <w:jc w:val="left"/>
        <w:rPr>
          <w:rFonts w:ascii="Source Sans Pro" w:hAnsi="Source Sans Pro" w:cstheme="minorHAnsi"/>
        </w:rPr>
      </w:pPr>
      <w:bookmarkStart w:name="OLE_LINK11" w:id="0"/>
      <w:bookmarkStart w:name="OLE_LINK8" w:id="1"/>
      <w:bookmarkStart w:name="OLE_LINK7" w:id="2"/>
      <w:bookmarkStart w:name="OLE_LINK6" w:id="3"/>
      <w:bookmarkStart w:name="OLE_LINK5" w:id="4"/>
      <w:bookmarkStart w:name="OLE_LINK4" w:id="5"/>
      <w:bookmarkStart w:name="OLE_LINK3" w:id="6"/>
      <w:bookmarkStart w:name="OLE_LINK2" w:id="7"/>
      <w:bookmarkStart w:name="OLE_LINK1" w:id="8"/>
      <w:r w:rsidRPr="00D64463">
        <w:rPr>
          <w:rFonts w:ascii="Source Sans Pro" w:hAnsi="Source Sans Pro" w:cstheme="minorHAnsi"/>
          <w:sz w:val="28"/>
          <w:szCs w:val="28"/>
        </w:rPr>
        <w:t>TUESDAY,</w:t>
      </w:r>
      <w:r w:rsidRPr="00D64463" w:rsidR="003F1C6A">
        <w:rPr>
          <w:rFonts w:ascii="Source Sans Pro" w:hAnsi="Source Sans Pro" w:cstheme="minorHAnsi"/>
          <w:sz w:val="28"/>
          <w:szCs w:val="28"/>
          <w:lang w:val="en-US"/>
        </w:rPr>
        <w:t xml:space="preserve"> </w:t>
      </w:r>
      <w:r w:rsidR="00ED4E2E">
        <w:rPr>
          <w:rFonts w:ascii="Source Sans Pro" w:hAnsi="Source Sans Pro" w:cstheme="minorHAnsi"/>
          <w:sz w:val="28"/>
          <w:szCs w:val="28"/>
          <w:lang w:val="en-US"/>
        </w:rPr>
        <w:t xml:space="preserve">MAY </w:t>
      </w:r>
      <w:r w:rsidR="00CE3554">
        <w:rPr>
          <w:rFonts w:ascii="Source Sans Pro" w:hAnsi="Source Sans Pro" w:cstheme="minorHAnsi"/>
          <w:sz w:val="28"/>
          <w:szCs w:val="28"/>
          <w:lang w:val="en-US"/>
        </w:rPr>
        <w:t>27</w:t>
      </w:r>
      <w:r w:rsidR="000B142F">
        <w:rPr>
          <w:rFonts w:ascii="Source Sans Pro" w:hAnsi="Source Sans Pro" w:cstheme="minorHAnsi"/>
          <w:sz w:val="28"/>
          <w:szCs w:val="28"/>
          <w:lang w:val="en-US"/>
        </w:rPr>
        <w:t>, 202</w:t>
      </w:r>
      <w:r w:rsidR="00AF23D9">
        <w:rPr>
          <w:rFonts w:ascii="Source Sans Pro" w:hAnsi="Source Sans Pro" w:cstheme="minorHAnsi"/>
          <w:sz w:val="28"/>
          <w:szCs w:val="28"/>
          <w:lang w:val="en-US"/>
        </w:rPr>
        <w:t>5</w:t>
      </w:r>
    </w:p>
    <w:p w:rsidRPr="00D64463" w:rsidR="00850E55" w:rsidP="00341CB6" w:rsidRDefault="00850E55" w14:paraId="099186F1" w14:textId="77777777">
      <w:pPr>
        <w:pStyle w:val="Heading1"/>
        <w:rPr>
          <w:rFonts w:ascii="Source Sans Pro" w:hAnsi="Source Sans Pro" w:cstheme="minorHAnsi"/>
        </w:rPr>
      </w:pPr>
      <w:r w:rsidRPr="00D64463">
        <w:rPr>
          <w:rFonts w:ascii="Source Sans Pro" w:hAnsi="Source Sans Pro" w:cstheme="minorHAnsi"/>
          <w:b w:val="0"/>
          <w:sz w:val="22"/>
          <w:szCs w:val="22"/>
          <w:lang w:val="en-US"/>
        </w:rPr>
        <w:t>City Council Chambers</w:t>
      </w:r>
    </w:p>
    <w:p w:rsidRPr="00D64463" w:rsidR="00850E55" w:rsidP="00341CB6" w:rsidRDefault="00850E55" w14:paraId="2EF27CC8" w14:textId="77777777">
      <w:pPr>
        <w:pStyle w:val="Heading1"/>
        <w:rPr>
          <w:rFonts w:ascii="Source Sans Pro" w:hAnsi="Source Sans Pro" w:cstheme="minorHAnsi"/>
        </w:rPr>
      </w:pPr>
      <w:r w:rsidRPr="00D64463">
        <w:rPr>
          <w:rFonts w:ascii="Source Sans Pro" w:hAnsi="Source Sans Pro" w:cstheme="minorHAnsi"/>
          <w:b w:val="0"/>
          <w:sz w:val="22"/>
          <w:szCs w:val="22"/>
          <w:lang w:val="en-US"/>
        </w:rPr>
        <w:t xml:space="preserve">1 Civic Center Drive, </w:t>
      </w:r>
      <w:r w:rsidRPr="00D64463">
        <w:rPr>
          <w:rFonts w:ascii="Source Sans Pro" w:hAnsi="Source Sans Pro" w:cstheme="minorHAnsi"/>
          <w:b w:val="0"/>
          <w:sz w:val="22"/>
          <w:szCs w:val="22"/>
        </w:rPr>
        <w:t>San Marcos, CA  92069</w:t>
      </w:r>
    </w:p>
    <w:p w:rsidRPr="00D64463" w:rsidR="004A1D1D" w:rsidP="00F95E69" w:rsidRDefault="00044ACC" w14:paraId="27A9C519" w14:textId="77777777">
      <w:pPr>
        <w:ind w:right="-450"/>
        <w:rPr>
          <w:rFonts w:ascii="Source Sans Pro" w:hAnsi="Source Sans Pro" w:cstheme="minorHAnsi"/>
        </w:rPr>
      </w:pPr>
      <w:r w:rsidRPr="00D64463">
        <w:rPr>
          <w:rFonts w:ascii="Source Sans Pro" w:hAnsi="Source Sans Pro" w:cstheme="minorHAnsi"/>
        </w:rPr>
        <w:br/>
      </w:r>
      <w:r w:rsidRPr="00D64463">
        <w:rPr>
          <w:rFonts w:ascii="Source Sans Pro" w:hAnsi="Source Sans Pro" w:cstheme="minorHAnsi"/>
        </w:rPr>
        <w:t>Regular City Council Meeting</w:t>
      </w:r>
      <w:r w:rsidRPr="00D64463" w:rsidR="004A1D1D">
        <w:rPr>
          <w:rFonts w:ascii="Source Sans Pro" w:hAnsi="Source Sans Pro" w:cstheme="minorHAnsi"/>
        </w:rPr>
        <w:br/>
      </w:r>
      <w:r w:rsidRPr="00D64463" w:rsidR="004A1D1D">
        <w:rPr>
          <w:rFonts w:ascii="Source Sans Pro" w:hAnsi="Source Sans Pro" w:cstheme="minorHAnsi"/>
        </w:rPr>
        <w:t>Special City of San Marcos as Successor Agency to the San Marcos Redevelopment Agency Meeting</w:t>
      </w:r>
      <w:r w:rsidRPr="00D64463" w:rsidR="004A1D1D">
        <w:rPr>
          <w:rFonts w:ascii="Source Sans Pro" w:hAnsi="Source Sans Pro" w:cstheme="minorHAnsi"/>
        </w:rPr>
        <w:br/>
      </w:r>
      <w:r w:rsidRPr="00D64463" w:rsidR="004A1D1D">
        <w:rPr>
          <w:rFonts w:ascii="Source Sans Pro" w:hAnsi="Source Sans Pro" w:cstheme="minorHAnsi"/>
        </w:rPr>
        <w:t>Special City of San Marcos as Successor Housing Agency to the San Marcos Redevelopment Agency Meeting</w:t>
      </w:r>
      <w:r w:rsidRPr="00D64463" w:rsidR="004A1D1D">
        <w:rPr>
          <w:rFonts w:ascii="Source Sans Pro" w:hAnsi="Source Sans Pro" w:cstheme="minorHAnsi"/>
        </w:rPr>
        <w:br/>
      </w:r>
      <w:r w:rsidRPr="00D64463" w:rsidR="004A1D1D">
        <w:rPr>
          <w:rFonts w:ascii="Source Sans Pro" w:hAnsi="Source Sans Pro" w:cstheme="minorHAnsi"/>
        </w:rPr>
        <w:t>Regular Fire Protection District Meeting</w:t>
      </w:r>
      <w:r w:rsidRPr="00D64463" w:rsidR="004A1D1D">
        <w:rPr>
          <w:rFonts w:ascii="Source Sans Pro" w:hAnsi="Source Sans Pro" w:cstheme="minorHAnsi"/>
        </w:rPr>
        <w:br/>
      </w:r>
      <w:r w:rsidRPr="00D64463" w:rsidR="004A1D1D">
        <w:rPr>
          <w:rFonts w:ascii="Source Sans Pro" w:hAnsi="Source Sans Pro" w:cstheme="minorHAnsi"/>
        </w:rPr>
        <w:t>Special San Marcos Public Financing Authority Meeting</w:t>
      </w:r>
      <w:r w:rsidRPr="00D64463" w:rsidR="004A1D1D">
        <w:rPr>
          <w:rFonts w:ascii="Source Sans Pro" w:hAnsi="Source Sans Pro" w:cstheme="minorHAnsi"/>
        </w:rPr>
        <w:br/>
      </w:r>
      <w:r w:rsidRPr="00D64463" w:rsidR="004A1D1D">
        <w:rPr>
          <w:rFonts w:ascii="Source Sans Pro" w:hAnsi="Source Sans Pro" w:cstheme="minorHAnsi"/>
        </w:rPr>
        <w:t>Regular San Marcos Public Facilities Authority Meeting</w:t>
      </w:r>
    </w:p>
    <w:p w:rsidRPr="00735C4F" w:rsidR="00850E55" w:rsidP="68F0912D" w:rsidRDefault="004A1D1D" w14:paraId="36FB0BA7" w14:textId="2C18C9E3">
      <w:pPr>
        <w:ind w:right="-450" w:hanging="450"/>
        <w:jc w:val="both"/>
        <w:rPr>
          <w:rFonts w:ascii="Source Sans Pro" w:hAnsi="Source Sans Pro" w:cs="" w:cstheme="minorBidi"/>
        </w:rPr>
      </w:pPr>
      <w:r w:rsidRPr="00D64463">
        <w:rPr>
          <w:rFonts w:ascii="Source Sans Pro" w:hAnsi="Source Sans Pro" w:cstheme="minorHAnsi"/>
          <w:noProof/>
          <w:lang w:eastAsia="en-US"/>
        </w:rPr>
        <mc:AlternateContent>
          <mc:Choice Requires="wps">
            <w:drawing>
              <wp:anchor distT="0" distB="0" distL="114300" distR="114300" simplePos="0" relativeHeight="251658240" behindDoc="0" locked="0" layoutInCell="1" allowOverlap="1" wp14:anchorId="394C3E08" wp14:editId="3CF49CF0">
                <wp:simplePos x="0" y="0"/>
                <wp:positionH relativeFrom="column">
                  <wp:posOffset>-538631</wp:posOffset>
                </wp:positionH>
                <wp:positionV relativeFrom="paragraph">
                  <wp:posOffset>-1734</wp:posOffset>
                </wp:positionV>
                <wp:extent cx="6981825" cy="0"/>
                <wp:effectExtent l="15240" t="16510" r="13335" b="120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45E6D99A">
              <v:line id="Straight Connector 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42.4pt,-.15pt" to="507.35pt,-.15pt" w14:anchorId="30E78C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">
                <v:stroke joinstyle="miter" endcap="square"/>
              </v:line>
            </w:pict>
          </mc:Fallback>
        </mc:AlternateContent>
      </w:r>
      <w:r w:rsidRPr="00D64463" w:rsidR="00850E55">
        <w:rPr>
          <w:rFonts w:ascii="Source Sans Pro" w:hAnsi="Source Sans Pro" w:cstheme="minorHAnsi"/>
        </w:rPr>
        <w:br/>
      </w:r>
      <w:r w:rsidRPr="68F0912D" w:rsidR="00850E55">
        <w:rPr>
          <w:rFonts w:ascii="Source Sans Pro" w:hAnsi="Source Sans Pro" w:cs="" w:cstheme="minorBidi"/>
          <w:b w:val="1"/>
          <w:bCs w:val="1"/>
          <w:u w:val="single"/>
        </w:rPr>
        <w:t>CALL TO ORDER:</w:t>
      </w:r>
      <w:r w:rsidRPr="68F0912D" w:rsidR="00850E55">
        <w:rPr>
          <w:rFonts w:ascii="Source Sans Pro" w:hAnsi="Source Sans Pro" w:cs="" w:cstheme="minorBidi"/>
        </w:rPr>
        <w:t xml:space="preserve"> </w:t>
      </w:r>
      <w:r w:rsidRPr="68F0912D" w:rsidR="00EB30F0">
        <w:rPr>
          <w:rFonts w:ascii="Source Sans Pro" w:hAnsi="Source Sans Pro" w:cs="" w:cstheme="minorBidi"/>
        </w:rPr>
        <w:t xml:space="preserve">Mayor </w:t>
      </w:r>
      <w:r w:rsidRPr="68F0912D" w:rsidR="00EA4BFF">
        <w:rPr>
          <w:rFonts w:ascii="Source Sans Pro" w:hAnsi="Source Sans Pro" w:cs="" w:cstheme="minorBidi"/>
        </w:rPr>
        <w:t xml:space="preserve">Jones </w:t>
      </w:r>
      <w:r w:rsidRPr="68F0912D" w:rsidR="00362F23">
        <w:rPr>
          <w:rFonts w:ascii="Source Sans Pro" w:hAnsi="Source Sans Pro" w:cs="" w:cstheme="minorBidi"/>
        </w:rPr>
        <w:t>called</w:t>
      </w:r>
      <w:r w:rsidRPr="68F0912D" w:rsidR="00850E55">
        <w:rPr>
          <w:rFonts w:ascii="Source Sans Pro" w:hAnsi="Source Sans Pro" w:cs="" w:cstheme="minorBidi"/>
        </w:rPr>
        <w:t xml:space="preserve"> the City Council </w:t>
      </w:r>
      <w:r w:rsidRPr="68F0912D" w:rsidR="00B043C9">
        <w:rPr>
          <w:rFonts w:ascii="Source Sans Pro" w:hAnsi="Source Sans Pro" w:cs="" w:cstheme="minorBidi"/>
        </w:rPr>
        <w:t>m</w:t>
      </w:r>
      <w:r w:rsidRPr="68F0912D" w:rsidR="00850E55">
        <w:rPr>
          <w:rFonts w:ascii="Source Sans Pro" w:hAnsi="Source Sans Pro" w:cs="" w:cstheme="minorBidi"/>
        </w:rPr>
        <w:t xml:space="preserve">eeting to order </w:t>
      </w:r>
      <w:r w:rsidRPr="68F0912D" w:rsidR="007E3BB0">
        <w:rPr>
          <w:rFonts w:ascii="Source Sans Pro" w:hAnsi="Source Sans Pro" w:cs="" w:cstheme="minorBidi"/>
        </w:rPr>
        <w:t>at</w:t>
      </w:r>
      <w:r w:rsidRPr="68F0912D" w:rsidR="00982114">
        <w:rPr>
          <w:rFonts w:ascii="Source Sans Pro" w:hAnsi="Source Sans Pro" w:cs="" w:cstheme="minorBidi"/>
        </w:rPr>
        <w:t xml:space="preserve"> 6:0</w:t>
      </w:r>
      <w:r w:rsidRPr="68F0912D" w:rsidR="04D72760">
        <w:rPr>
          <w:rFonts w:ascii="Source Sans Pro" w:hAnsi="Source Sans Pro" w:cs="" w:cstheme="minorBidi"/>
        </w:rPr>
        <w:t xml:space="preserve">2</w:t>
      </w:r>
      <w:r w:rsidRPr="68F0912D" w:rsidR="00025A84">
        <w:rPr>
          <w:rFonts w:ascii="Source Sans Pro" w:hAnsi="Source Sans Pro" w:cs="" w:cstheme="minorBidi"/>
        </w:rPr>
        <w:t xml:space="preserve"> </w:t>
      </w:r>
      <w:r w:rsidRPr="68F0912D" w:rsidR="00982114">
        <w:rPr>
          <w:rFonts w:ascii="Source Sans Pro" w:hAnsi="Source Sans Pro" w:cs="" w:cstheme="minorBidi"/>
        </w:rPr>
        <w:t>PM</w:t>
      </w:r>
      <w:r w:rsidRPr="68F0912D" w:rsidR="5AAF5D63">
        <w:rPr>
          <w:rFonts w:ascii="Source Sans Pro" w:hAnsi="Source Sans Pro" w:cs="" w:cstheme="minorBidi"/>
        </w:rPr>
        <w:t>.</w:t>
      </w:r>
      <w:r w:rsidRPr="00735C4F" w:rsidR="00850E55">
        <w:rPr>
          <w:rFonts w:ascii="Source Sans Pro" w:hAnsi="Source Sans Pro" w:cstheme="minorHAnsi"/>
        </w:rPr>
        <w:tab/>
      </w:r>
    </w:p>
    <w:p w:rsidRPr="00735C4F" w:rsidR="00850E55" w:rsidP="00341CB6" w:rsidRDefault="00850E55" w14:paraId="57FAC8A7" w14:textId="0DC2C071">
      <w:pPr>
        <w:pStyle w:val="NoSpacing"/>
        <w:jc w:val="both"/>
        <w:rPr>
          <w:rFonts w:ascii="Source Sans Pro" w:hAnsi="Source Sans Pro" w:cstheme="minorHAnsi"/>
        </w:rPr>
      </w:pPr>
      <w:r w:rsidRPr="00735C4F">
        <w:rPr>
          <w:rFonts w:ascii="Source Sans Pro" w:hAnsi="Source Sans Pro" w:cstheme="minorHAnsi"/>
          <w:b/>
          <w:u w:val="single"/>
        </w:rPr>
        <w:t>PLEDGE OF ALLEGIANCE</w:t>
      </w:r>
      <w:r w:rsidRPr="00735C4F">
        <w:rPr>
          <w:rFonts w:ascii="Source Sans Pro" w:hAnsi="Source Sans Pro" w:cstheme="minorHAnsi"/>
        </w:rPr>
        <w:t xml:space="preserve">: </w:t>
      </w:r>
      <w:r w:rsidRPr="00735C4F" w:rsidR="00F316C8">
        <w:rPr>
          <w:rFonts w:ascii="Source Sans Pro" w:hAnsi="Source Sans Pro" w:cstheme="minorHAnsi"/>
        </w:rPr>
        <w:t xml:space="preserve"> </w:t>
      </w:r>
      <w:r w:rsidRPr="00735C4F" w:rsidR="007E3BB0">
        <w:rPr>
          <w:rFonts w:ascii="Source Sans Pro" w:hAnsi="Source Sans Pro" w:cstheme="minorHAnsi"/>
        </w:rPr>
        <w:t>Led b</w:t>
      </w:r>
      <w:r w:rsidRPr="00735C4F" w:rsidR="005968E9">
        <w:rPr>
          <w:rFonts w:ascii="Source Sans Pro" w:hAnsi="Source Sans Pro" w:cstheme="minorHAnsi"/>
        </w:rPr>
        <w:t xml:space="preserve">y </w:t>
      </w:r>
      <w:r w:rsidRPr="00735C4F" w:rsidR="00F26F5E">
        <w:rPr>
          <w:rFonts w:ascii="Source Sans Pro" w:hAnsi="Source Sans Pro" w:cstheme="minorHAnsi"/>
        </w:rPr>
        <w:t>Boy Scout Troop 651 &amp; Girl Scout Troop 1377</w:t>
      </w:r>
      <w:r w:rsidRPr="00735C4F" w:rsidR="00196871">
        <w:rPr>
          <w:rFonts w:ascii="Source Sans Pro" w:hAnsi="Source Sans Pro" w:cstheme="minorHAnsi"/>
        </w:rPr>
        <w:t>.</w:t>
      </w:r>
    </w:p>
    <w:p w:rsidRPr="00735C4F" w:rsidR="00D15E04" w:rsidP="00341CB6" w:rsidRDefault="00D15E04" w14:paraId="4AF09758" w14:textId="77777777">
      <w:pPr>
        <w:pStyle w:val="NoSpacing"/>
        <w:jc w:val="both"/>
        <w:rPr>
          <w:rFonts w:ascii="Source Sans Pro" w:hAnsi="Source Sans Pro" w:cstheme="minorHAnsi"/>
        </w:rPr>
      </w:pPr>
    </w:p>
    <w:p w:rsidRPr="00735C4F" w:rsidR="00D15E04" w:rsidP="0C2FDE56" w:rsidRDefault="00D15E04" w14:paraId="0AEADB4C" w14:textId="22A3261B">
      <w:pPr>
        <w:pStyle w:val="NoSpacing"/>
        <w:jc w:val="both"/>
        <w:rPr>
          <w:rFonts w:ascii="Source Sans Pro" w:hAnsi="Source Sans Pro" w:cstheme="minorBidi"/>
        </w:rPr>
      </w:pPr>
      <w:r w:rsidRPr="00735C4F">
        <w:rPr>
          <w:rFonts w:ascii="Source Sans Pro" w:hAnsi="Source Sans Pro" w:cstheme="minorBidi"/>
          <w:b/>
          <w:bCs/>
          <w:u w:val="single"/>
        </w:rPr>
        <w:t>INVOCATION:</w:t>
      </w:r>
      <w:r w:rsidRPr="00735C4F">
        <w:rPr>
          <w:rFonts w:ascii="Source Sans Pro" w:hAnsi="Source Sans Pro" w:cstheme="minorBidi"/>
          <w:b/>
          <w:bCs/>
        </w:rPr>
        <w:t xml:space="preserve">  </w:t>
      </w:r>
      <w:r w:rsidRPr="00735C4F" w:rsidR="00CE0694">
        <w:rPr>
          <w:rFonts w:ascii="Source Sans Pro" w:hAnsi="Source Sans Pro" w:cstheme="minorBidi"/>
        </w:rPr>
        <w:t xml:space="preserve">Led </w:t>
      </w:r>
      <w:r w:rsidRPr="00735C4F" w:rsidR="00530AA0">
        <w:rPr>
          <w:rFonts w:ascii="Source Sans Pro" w:hAnsi="Source Sans Pro" w:cstheme="minorBidi"/>
        </w:rPr>
        <w:t xml:space="preserve">by </w:t>
      </w:r>
      <w:r w:rsidRPr="00735C4F" w:rsidR="004F2F4C">
        <w:rPr>
          <w:rFonts w:ascii="Source Sans Pro" w:hAnsi="Source Sans Pro" w:cstheme="minorBidi"/>
        </w:rPr>
        <w:t>Mayor Jones</w:t>
      </w:r>
      <w:r w:rsidRPr="00735C4F" w:rsidR="191EA016">
        <w:rPr>
          <w:rFonts w:ascii="Source Sans Pro" w:hAnsi="Source Sans Pro" w:cstheme="minorBidi"/>
        </w:rPr>
        <w:t>.</w:t>
      </w:r>
    </w:p>
    <w:p w:rsidRPr="00735C4F" w:rsidR="00675C7F" w:rsidP="00341CB6" w:rsidRDefault="00675C7F" w14:paraId="6EEB9B4B" w14:textId="77777777">
      <w:pPr>
        <w:pStyle w:val="NoSpacing"/>
        <w:jc w:val="both"/>
        <w:rPr>
          <w:rFonts w:ascii="Source Sans Pro" w:hAnsi="Source Sans Pro" w:cstheme="minorHAnsi"/>
        </w:rPr>
      </w:pPr>
    </w:p>
    <w:p w:rsidRPr="00735C4F" w:rsidR="00BD0D0C" w:rsidP="00341CB6" w:rsidRDefault="00850E55" w14:paraId="5FB17E49" w14:textId="77777777">
      <w:pPr>
        <w:pStyle w:val="NoSpacing"/>
        <w:ind w:right="-360"/>
        <w:jc w:val="both"/>
        <w:rPr>
          <w:rFonts w:ascii="Source Sans Pro" w:hAnsi="Source Sans Pro" w:cstheme="minorHAnsi"/>
          <w:b/>
        </w:rPr>
      </w:pPr>
      <w:r w:rsidRPr="00735C4F">
        <w:rPr>
          <w:rFonts w:ascii="Source Sans Pro" w:hAnsi="Source Sans Pro" w:cstheme="minorHAnsi"/>
          <w:b/>
          <w:u w:val="single"/>
        </w:rPr>
        <w:t>ROLL CALL:</w:t>
      </w:r>
      <w:r w:rsidRPr="00735C4F">
        <w:rPr>
          <w:rFonts w:ascii="Source Sans Pro" w:hAnsi="Source Sans Pro" w:cstheme="minorHAnsi"/>
          <w:b/>
        </w:rPr>
        <w:t xml:space="preserve"> </w:t>
      </w:r>
    </w:p>
    <w:p w:rsidRPr="00735C4F" w:rsidR="00850E55" w:rsidP="00341CB6" w:rsidRDefault="00850E55" w14:paraId="3746A20B" w14:textId="77777777">
      <w:pPr>
        <w:pStyle w:val="NoSpacing"/>
        <w:ind w:right="-360"/>
        <w:jc w:val="both"/>
        <w:rPr>
          <w:rFonts w:ascii="Source Sans Pro" w:hAnsi="Source Sans Pro" w:cstheme="minorHAnsi"/>
        </w:rPr>
      </w:pPr>
      <w:r w:rsidRPr="00735C4F">
        <w:rPr>
          <w:rFonts w:ascii="Source Sans Pro" w:hAnsi="Source Sans Pro" w:cstheme="minorHAnsi"/>
          <w:b/>
        </w:rPr>
        <w:t xml:space="preserve"> </w:t>
      </w:r>
    </w:p>
    <w:p w:rsidRPr="00735C4F" w:rsidR="00850E55" w:rsidP="00341CB6" w:rsidRDefault="00850E55" w14:paraId="2BC34C93" w14:textId="115FDDAC">
      <w:pPr>
        <w:pStyle w:val="NoSpacing"/>
        <w:ind w:left="2160" w:hanging="1440"/>
        <w:jc w:val="both"/>
        <w:rPr>
          <w:rFonts w:ascii="Source Sans Pro" w:hAnsi="Source Sans Pro" w:cstheme="minorHAnsi"/>
        </w:rPr>
      </w:pPr>
      <w:r w:rsidRPr="00735C4F">
        <w:rPr>
          <w:rFonts w:ascii="Source Sans Pro" w:hAnsi="Source Sans Pro" w:cstheme="minorHAnsi"/>
          <w:smallCaps/>
        </w:rPr>
        <w:t>PRESENT:</w:t>
      </w:r>
      <w:r w:rsidRPr="00735C4F">
        <w:rPr>
          <w:rFonts w:ascii="Source Sans Pro" w:hAnsi="Source Sans Pro" w:cstheme="minorHAnsi"/>
          <w:smallCaps/>
        </w:rPr>
        <w:tab/>
      </w:r>
      <w:r w:rsidRPr="00735C4F">
        <w:rPr>
          <w:rFonts w:ascii="Source Sans Pro" w:hAnsi="Source Sans Pro" w:cstheme="minorHAnsi"/>
          <w:smallCaps/>
        </w:rPr>
        <w:t xml:space="preserve">COUNCILMEMBERS:  </w:t>
      </w:r>
      <w:r w:rsidRPr="00735C4F" w:rsidR="00976B3E">
        <w:rPr>
          <w:rFonts w:ascii="Source Sans Pro" w:hAnsi="Source Sans Pro" w:cstheme="minorHAnsi"/>
        </w:rPr>
        <w:t xml:space="preserve">JONES, </w:t>
      </w:r>
      <w:r w:rsidRPr="00735C4F" w:rsidR="00BF37D5">
        <w:rPr>
          <w:rFonts w:ascii="Source Sans Pro" w:hAnsi="Source Sans Pro" w:cstheme="minorHAnsi"/>
        </w:rPr>
        <w:t xml:space="preserve">LEBLANG, </w:t>
      </w:r>
      <w:r w:rsidRPr="00735C4F" w:rsidR="00976B3E">
        <w:rPr>
          <w:rFonts w:ascii="Source Sans Pro" w:hAnsi="Source Sans Pro" w:cstheme="minorHAnsi"/>
        </w:rPr>
        <w:t xml:space="preserve">NUÑEZ, </w:t>
      </w:r>
      <w:r w:rsidRPr="00735C4F" w:rsidR="00894E4D">
        <w:rPr>
          <w:rFonts w:ascii="Source Sans Pro" w:hAnsi="Source Sans Pro" w:cstheme="minorHAnsi"/>
        </w:rPr>
        <w:t>SANNELLA</w:t>
      </w:r>
      <w:r w:rsidRPr="00735C4F" w:rsidR="008A372E">
        <w:rPr>
          <w:rFonts w:ascii="Source Sans Pro" w:hAnsi="Source Sans Pro" w:cstheme="minorHAnsi"/>
        </w:rPr>
        <w:t>, MUSGROVE</w:t>
      </w:r>
    </w:p>
    <w:p w:rsidRPr="00735C4F" w:rsidR="00850E55" w:rsidP="00341CB6" w:rsidRDefault="00850E55" w14:paraId="7E5D6F4D" w14:textId="4585084E">
      <w:pPr>
        <w:pStyle w:val="NoSpacing"/>
        <w:jc w:val="both"/>
        <w:rPr>
          <w:rFonts w:ascii="Source Sans Pro" w:hAnsi="Source Sans Pro" w:cstheme="minorHAnsi"/>
        </w:rPr>
      </w:pPr>
      <w:r w:rsidRPr="00735C4F">
        <w:rPr>
          <w:rFonts w:ascii="Source Sans Pro" w:hAnsi="Source Sans Pro" w:cstheme="minorHAnsi"/>
        </w:rPr>
        <w:tab/>
      </w:r>
      <w:r w:rsidRPr="00735C4F">
        <w:rPr>
          <w:rFonts w:ascii="Source Sans Pro" w:hAnsi="Source Sans Pro" w:cstheme="minorHAnsi"/>
        </w:rPr>
        <w:t>ABSENT:</w:t>
      </w:r>
      <w:r w:rsidRPr="00735C4F">
        <w:rPr>
          <w:rFonts w:ascii="Source Sans Pro" w:hAnsi="Source Sans Pro" w:cstheme="minorHAnsi"/>
        </w:rPr>
        <w:tab/>
      </w:r>
      <w:r w:rsidRPr="00735C4F">
        <w:rPr>
          <w:rFonts w:ascii="Source Sans Pro" w:hAnsi="Source Sans Pro" w:cstheme="minorHAnsi"/>
        </w:rPr>
        <w:t xml:space="preserve">COUNCILMEMBERS: </w:t>
      </w:r>
      <w:r w:rsidRPr="00735C4F" w:rsidR="00BF37D5">
        <w:rPr>
          <w:rFonts w:ascii="Source Sans Pro" w:hAnsi="Source Sans Pro" w:cstheme="minorHAnsi"/>
        </w:rPr>
        <w:t xml:space="preserve"> </w:t>
      </w:r>
      <w:r w:rsidRPr="00735C4F" w:rsidR="008A372E">
        <w:rPr>
          <w:rFonts w:ascii="Source Sans Pro" w:hAnsi="Source Sans Pro" w:cstheme="minorHAnsi"/>
        </w:rPr>
        <w:t>NONE</w:t>
      </w:r>
    </w:p>
    <w:p w:rsidRPr="00735C4F" w:rsidR="00524D03" w:rsidP="00341CB6" w:rsidRDefault="00524D03" w14:paraId="6183DD40" w14:textId="77777777">
      <w:pPr>
        <w:pStyle w:val="NoSpacing"/>
        <w:jc w:val="both"/>
        <w:rPr>
          <w:rFonts w:ascii="Source Sans Pro" w:hAnsi="Source Sans Pro" w:cstheme="minorHAnsi"/>
        </w:rPr>
      </w:pPr>
    </w:p>
    <w:p w:rsidRPr="00735C4F" w:rsidR="00850E55" w:rsidP="20830718" w:rsidRDefault="00850E55" w14:paraId="1ACBB8E5" w14:textId="47194D68">
      <w:pPr>
        <w:pStyle w:val="NoSpacing"/>
        <w:ind w:right="-180"/>
        <w:jc w:val="both"/>
        <w:rPr>
          <w:rFonts w:ascii="Source Sans Pro" w:hAnsi="Source Sans Pro" w:cstheme="minorBidi"/>
        </w:rPr>
      </w:pPr>
      <w:r w:rsidRPr="00735C4F">
        <w:rPr>
          <w:rFonts w:ascii="Source Sans Pro" w:hAnsi="Source Sans Pro" w:cstheme="minorBidi"/>
          <w:b/>
          <w:bCs/>
          <w:u w:val="single"/>
        </w:rPr>
        <w:t>ALSO PRESENT:</w:t>
      </w:r>
      <w:r w:rsidRPr="00735C4F">
        <w:rPr>
          <w:rFonts w:ascii="Source Sans Pro" w:hAnsi="Source Sans Pro" w:cstheme="minorBidi"/>
        </w:rPr>
        <w:t xml:space="preserve"> </w:t>
      </w:r>
      <w:r w:rsidRPr="00735C4F" w:rsidR="009F6887">
        <w:rPr>
          <w:rFonts w:ascii="Source Sans Pro" w:hAnsi="Source Sans Pro" w:cstheme="minorBidi"/>
        </w:rPr>
        <w:t xml:space="preserve">City Manager </w:t>
      </w:r>
      <w:r w:rsidRPr="00735C4F" w:rsidR="00D64463">
        <w:rPr>
          <w:rFonts w:ascii="Source Sans Pro" w:hAnsi="Source Sans Pro" w:cstheme="minorBidi"/>
        </w:rPr>
        <w:t>Bender</w:t>
      </w:r>
      <w:r w:rsidRPr="00735C4F" w:rsidR="007605DD">
        <w:rPr>
          <w:rFonts w:ascii="Source Sans Pro" w:hAnsi="Source Sans Pro" w:cstheme="minorBidi"/>
        </w:rPr>
        <w:t>,</w:t>
      </w:r>
      <w:r w:rsidRPr="00735C4F" w:rsidR="00D42B67">
        <w:rPr>
          <w:rFonts w:ascii="Source Sans Pro" w:hAnsi="Source Sans Pro" w:cstheme="minorBidi"/>
        </w:rPr>
        <w:t xml:space="preserve"> City Attorney Peak</w:t>
      </w:r>
      <w:r w:rsidRPr="00735C4F" w:rsidR="00894E4D">
        <w:rPr>
          <w:rFonts w:ascii="Source Sans Pro" w:hAnsi="Source Sans Pro" w:cstheme="minorBidi"/>
        </w:rPr>
        <w:t xml:space="preserve">, </w:t>
      </w:r>
      <w:r w:rsidRPr="00735C4F" w:rsidR="00684E05">
        <w:rPr>
          <w:rFonts w:ascii="Source Sans Pro" w:hAnsi="Source Sans Pro" w:cstheme="minorBidi"/>
        </w:rPr>
        <w:t xml:space="preserve">and </w:t>
      </w:r>
      <w:r w:rsidRPr="00735C4F" w:rsidR="00DA5F43">
        <w:rPr>
          <w:rFonts w:ascii="Source Sans Pro" w:hAnsi="Source Sans Pro" w:cstheme="minorBidi"/>
        </w:rPr>
        <w:t>City Clerk Scollick</w:t>
      </w:r>
      <w:r w:rsidRPr="00735C4F" w:rsidR="00894E4D">
        <w:rPr>
          <w:rFonts w:ascii="Source Sans Pro" w:hAnsi="Source Sans Pro" w:cstheme="minorBidi"/>
        </w:rPr>
        <w:t>.</w:t>
      </w:r>
    </w:p>
    <w:p w:rsidRPr="00735C4F" w:rsidR="00533647" w:rsidP="20830718" w:rsidRDefault="00533647" w14:paraId="702DC779" w14:textId="77777777">
      <w:pPr>
        <w:pStyle w:val="NoSpacing"/>
        <w:ind w:right="-180"/>
        <w:jc w:val="both"/>
        <w:rPr>
          <w:rFonts w:ascii="Source Sans Pro" w:hAnsi="Source Sans Pro" w:cstheme="minorBidi"/>
        </w:rPr>
      </w:pPr>
    </w:p>
    <w:p w:rsidRPr="00735C4F" w:rsidR="002A3391" w:rsidP="0C2FDE56" w:rsidRDefault="00160DD5" w14:paraId="25E17CA7" w14:textId="77777777">
      <w:pPr>
        <w:pStyle w:val="NoSpacing"/>
        <w:ind w:right="-180"/>
        <w:jc w:val="both"/>
        <w:rPr>
          <w:rFonts w:ascii="Source Sans Pro" w:hAnsi="Source Sans Pro" w:cstheme="minorBidi"/>
          <w:b/>
          <w:bCs/>
          <w:u w:val="single"/>
        </w:rPr>
      </w:pPr>
      <w:r w:rsidRPr="00735C4F">
        <w:rPr>
          <w:rFonts w:ascii="Source Sans Pro" w:hAnsi="Source Sans Pro" w:cstheme="minorBidi"/>
          <w:b/>
          <w:bCs/>
          <w:u w:val="single"/>
        </w:rPr>
        <w:t>PROCLAMATIONS AND PRESENTATIONS</w:t>
      </w:r>
      <w:r w:rsidRPr="00735C4F" w:rsidR="009A611B">
        <w:rPr>
          <w:rFonts w:ascii="Source Sans Pro" w:hAnsi="Source Sans Pro" w:cstheme="minorBidi"/>
          <w:b/>
          <w:bCs/>
          <w:u w:val="single"/>
        </w:rPr>
        <w:t xml:space="preserve">: </w:t>
      </w:r>
    </w:p>
    <w:p w:rsidRPr="00735C4F" w:rsidR="0C2FDE56" w:rsidP="0C2FDE56" w:rsidRDefault="0C2FDE56" w14:paraId="5C61BCE9" w14:textId="295D6744">
      <w:pPr>
        <w:pStyle w:val="NoSpacing"/>
        <w:ind w:right="-180"/>
        <w:jc w:val="both"/>
        <w:rPr>
          <w:rFonts w:ascii="Source Sans Pro" w:hAnsi="Source Sans Pro" w:cstheme="minorBidi"/>
          <w:b/>
          <w:bCs/>
          <w:u w:val="single"/>
        </w:rPr>
      </w:pPr>
    </w:p>
    <w:p w:rsidRPr="00735C4F" w:rsidR="00B0300B" w:rsidP="00956074" w:rsidRDefault="00CA186F" w14:paraId="1DFEAA31" w14:textId="4FB705EE">
      <w:pPr>
        <w:pStyle w:val="ListParagraph"/>
        <w:numPr>
          <w:ilvl w:val="0"/>
          <w:numId w:val="23"/>
        </w:numPr>
        <w:ind w:left="720" w:hanging="270"/>
        <w:rPr>
          <w:rFonts w:ascii="Source Sans Pro" w:hAnsi="Source Sans Pro" w:eastAsia="Calibri" w:cs="Calibri"/>
          <w:spacing w:val="-2"/>
          <w:sz w:val="22"/>
          <w:szCs w:val="22"/>
        </w:rPr>
      </w:pPr>
      <w:r w:rsidRPr="00735C4F">
        <w:rPr>
          <w:rFonts w:ascii="Source Sans Pro" w:hAnsi="Source Sans Pro" w:eastAsia="Calibri" w:cs="Calibri"/>
          <w:spacing w:val="-2"/>
          <w:sz w:val="22"/>
          <w:szCs w:val="22"/>
        </w:rPr>
        <w:t>75th Anniversary of Hollandia Dairy</w:t>
      </w:r>
      <w:r w:rsidRPr="00735C4F" w:rsidR="002E7117">
        <w:rPr>
          <w:rFonts w:ascii="Source Sans Pro" w:hAnsi="Source Sans Pro"/>
          <w:spacing w:val="-2"/>
          <w:sz w:val="22"/>
          <w:szCs w:val="22"/>
        </w:rPr>
        <w:t xml:space="preserve"> proclamation </w:t>
      </w:r>
      <w:r w:rsidRPr="00735C4F">
        <w:rPr>
          <w:rFonts w:ascii="Source Sans Pro" w:hAnsi="Source Sans Pro"/>
          <w:spacing w:val="-2"/>
          <w:sz w:val="22"/>
          <w:szCs w:val="22"/>
        </w:rPr>
        <w:t>presented to</w:t>
      </w:r>
      <w:r w:rsidRPr="00735C4F" w:rsidR="003012AD">
        <w:rPr>
          <w:rFonts w:ascii="Source Sans Pro" w:hAnsi="Source Sans Pro"/>
          <w:spacing w:val="-2"/>
          <w:sz w:val="22"/>
          <w:szCs w:val="22"/>
        </w:rPr>
        <w:t xml:space="preserve"> </w:t>
      </w:r>
      <w:r w:rsidRPr="00735C4F" w:rsidR="003012AD">
        <w:rPr>
          <w:rFonts w:ascii="Source Sans Pro" w:hAnsi="Source Sans Pro"/>
          <w:spacing w:val="-2"/>
          <w:sz w:val="22"/>
          <w:szCs w:val="22"/>
        </w:rPr>
        <w:t xml:space="preserve">Patrick </w:t>
      </w:r>
      <w:proofErr w:type="spellStart"/>
      <w:r w:rsidRPr="00735C4F" w:rsidR="003012AD">
        <w:rPr>
          <w:rFonts w:ascii="Source Sans Pro" w:hAnsi="Source Sans Pro"/>
          <w:spacing w:val="-2"/>
          <w:sz w:val="22"/>
          <w:szCs w:val="22"/>
        </w:rPr>
        <w:t>Schallberger</w:t>
      </w:r>
      <w:proofErr w:type="spellEnd"/>
      <w:r w:rsidRPr="00735C4F" w:rsidR="003012AD">
        <w:rPr>
          <w:rFonts w:ascii="Source Sans Pro" w:hAnsi="Source Sans Pro"/>
          <w:spacing w:val="-2"/>
          <w:sz w:val="22"/>
          <w:szCs w:val="22"/>
        </w:rPr>
        <w:t xml:space="preserve"> – CEO, Rick Struble - General Sales Manager,</w:t>
      </w:r>
      <w:r w:rsidRPr="00735C4F" w:rsidR="003012AD">
        <w:rPr>
          <w:rFonts w:ascii="Source Sans Pro" w:hAnsi="Source Sans Pro"/>
          <w:spacing w:val="-2"/>
          <w:sz w:val="22"/>
          <w:szCs w:val="22"/>
        </w:rPr>
        <w:t xml:space="preserve"> and</w:t>
      </w:r>
      <w:r w:rsidRPr="00735C4F" w:rsidR="003012AD">
        <w:rPr>
          <w:rFonts w:ascii="Source Sans Pro" w:hAnsi="Source Sans Pro"/>
          <w:spacing w:val="-2"/>
          <w:sz w:val="22"/>
          <w:szCs w:val="22"/>
        </w:rPr>
        <w:t xml:space="preserve"> Lucas DeBoer - Chief Business Analyst</w:t>
      </w:r>
      <w:r w:rsidRPr="00735C4F" w:rsidR="002B53EC">
        <w:rPr>
          <w:rFonts w:ascii="Source Sans Pro" w:hAnsi="Source Sans Pro"/>
          <w:spacing w:val="-2"/>
          <w:sz w:val="22"/>
          <w:szCs w:val="22"/>
        </w:rPr>
        <w:t xml:space="preserve">. </w:t>
      </w:r>
    </w:p>
    <w:p w:rsidRPr="00735C4F" w:rsidR="00735C4F" w:rsidP="00735C4F" w:rsidRDefault="00735C4F" w14:paraId="0E01E7E3" w14:textId="2B795C6C">
      <w:pPr>
        <w:pStyle w:val="ListParagraph"/>
        <w:ind w:firstLine="0"/>
        <w:rPr>
          <w:rFonts w:ascii="Source Sans Pro" w:hAnsi="Source Sans Pro" w:eastAsia="Calibri" w:cs="Calibri"/>
          <w:spacing w:val="-2"/>
          <w:sz w:val="22"/>
          <w:szCs w:val="22"/>
        </w:rPr>
      </w:pPr>
    </w:p>
    <w:p w:rsidR="00735C4F" w:rsidP="00735C4F" w:rsidRDefault="001F75C1" w14:paraId="1F729641" w14:textId="4F23AD5B">
      <w:pPr>
        <w:pStyle w:val="ListParagraph"/>
        <w:numPr>
          <w:ilvl w:val="0"/>
          <w:numId w:val="23"/>
        </w:numPr>
        <w:ind w:left="720" w:hanging="270"/>
        <w:rPr>
          <w:rFonts w:ascii="Source Sans Pro" w:hAnsi="Source Sans Pro" w:eastAsia="Calibri" w:cstheme="minorBidi"/>
          <w:sz w:val="22"/>
          <w:szCs w:val="22"/>
        </w:rPr>
      </w:pPr>
      <w:r w:rsidRPr="00735C4F">
        <w:rPr>
          <w:rFonts w:ascii="Source Sans Pro" w:hAnsi="Source Sans Pro" w:eastAsia="Calibri" w:cstheme="minorBidi"/>
          <w:sz w:val="22"/>
          <w:szCs w:val="22"/>
        </w:rPr>
        <w:t>Mental Health Awareness Month</w:t>
      </w:r>
      <w:r w:rsidRPr="00735C4F">
        <w:rPr>
          <w:rFonts w:ascii="Source Sans Pro" w:hAnsi="Source Sans Pro" w:eastAsia="Calibri" w:cstheme="minorBidi"/>
          <w:sz w:val="22"/>
          <w:szCs w:val="22"/>
        </w:rPr>
        <w:t xml:space="preserve"> proclamation presented to </w:t>
      </w:r>
      <w:r w:rsidRPr="00735C4F" w:rsidR="00FE1412">
        <w:rPr>
          <w:rFonts w:ascii="Source Sans Pro" w:hAnsi="Source Sans Pro" w:eastAsia="Calibri" w:cstheme="minorBidi"/>
          <w:sz w:val="22"/>
          <w:szCs w:val="22"/>
        </w:rPr>
        <w:t xml:space="preserve">Cherryl Baker - Counselor, Charlie Grenier – Counselor, Michelle Santiago - Social Worker for Mission Hills High School, Alejandra Perez, </w:t>
      </w:r>
      <w:proofErr w:type="spellStart"/>
      <w:r w:rsidRPr="00735C4F" w:rsidR="00FE1412">
        <w:rPr>
          <w:rFonts w:ascii="Source Sans Pro" w:hAnsi="Source Sans Pro" w:eastAsia="Calibri" w:cstheme="minorBidi"/>
          <w:sz w:val="22"/>
          <w:szCs w:val="22"/>
        </w:rPr>
        <w:t>TrueCare</w:t>
      </w:r>
      <w:proofErr w:type="spellEnd"/>
      <w:r w:rsidRPr="00735C4F" w:rsidR="00FE1412">
        <w:rPr>
          <w:rFonts w:ascii="Source Sans Pro" w:hAnsi="Source Sans Pro" w:eastAsia="Calibri" w:cstheme="minorBidi"/>
          <w:sz w:val="22"/>
          <w:szCs w:val="22"/>
        </w:rPr>
        <w:t xml:space="preserve"> Community Programs Manager</w:t>
      </w:r>
      <w:r w:rsidRPr="00735C4F" w:rsidR="005F7E91">
        <w:rPr>
          <w:rFonts w:ascii="Source Sans Pro" w:hAnsi="Source Sans Pro" w:eastAsia="Calibri" w:cstheme="minorBidi"/>
          <w:sz w:val="22"/>
          <w:szCs w:val="22"/>
        </w:rPr>
        <w:t>,</w:t>
      </w:r>
      <w:r w:rsidRPr="00735C4F" w:rsidR="00FE1412">
        <w:rPr>
          <w:rFonts w:ascii="Source Sans Pro" w:hAnsi="Source Sans Pro" w:eastAsia="Calibri" w:cstheme="minorBidi"/>
          <w:sz w:val="22"/>
          <w:szCs w:val="22"/>
        </w:rPr>
        <w:t xml:space="preserve"> and Stephanie Sanchez, </w:t>
      </w:r>
      <w:proofErr w:type="spellStart"/>
      <w:r w:rsidRPr="00735C4F" w:rsidR="00FE1412">
        <w:rPr>
          <w:rFonts w:ascii="Source Sans Pro" w:hAnsi="Source Sans Pro" w:eastAsia="Calibri" w:cstheme="minorBidi"/>
          <w:sz w:val="22"/>
          <w:szCs w:val="22"/>
        </w:rPr>
        <w:t>TrueCare</w:t>
      </w:r>
      <w:proofErr w:type="spellEnd"/>
      <w:r w:rsidRPr="00735C4F" w:rsidR="00FE1412">
        <w:rPr>
          <w:rFonts w:ascii="Source Sans Pro" w:hAnsi="Source Sans Pro" w:eastAsia="Calibri" w:cstheme="minorBidi"/>
          <w:sz w:val="22"/>
          <w:szCs w:val="22"/>
        </w:rPr>
        <w:t xml:space="preserve"> Community Program Coordinator</w:t>
      </w:r>
      <w:r w:rsidRPr="00735C4F" w:rsidR="00FE1412">
        <w:rPr>
          <w:rFonts w:ascii="Source Sans Pro" w:hAnsi="Source Sans Pro" w:eastAsia="Calibri" w:cstheme="minorBidi"/>
          <w:sz w:val="22"/>
          <w:szCs w:val="22"/>
        </w:rPr>
        <w:t>.</w:t>
      </w:r>
    </w:p>
    <w:p w:rsidRPr="005304F2" w:rsidR="005304F2" w:rsidP="005304F2" w:rsidRDefault="005304F2" w14:paraId="708D37BB" w14:textId="77777777">
      <w:pPr>
        <w:spacing w:after="0"/>
        <w:rPr>
          <w:rFonts w:ascii="Source Sans Pro" w:hAnsi="Source Sans Pro" w:cstheme="minorBidi"/>
        </w:rPr>
      </w:pPr>
    </w:p>
    <w:p w:rsidRPr="00735C4F" w:rsidR="00D852A7" w:rsidP="005304F2" w:rsidRDefault="00D852A7" w14:paraId="6DAF2331" w14:textId="336A2607">
      <w:pPr>
        <w:pStyle w:val="ListParagraph"/>
        <w:numPr>
          <w:ilvl w:val="0"/>
          <w:numId w:val="23"/>
        </w:numPr>
        <w:ind w:left="720" w:hanging="270"/>
        <w:rPr>
          <w:rFonts w:ascii="Source Sans Pro" w:hAnsi="Source Sans Pro" w:eastAsia="Calibri" w:cstheme="minorBidi"/>
          <w:sz w:val="22"/>
          <w:szCs w:val="22"/>
        </w:rPr>
      </w:pPr>
      <w:r w:rsidRPr="00735C4F">
        <w:rPr>
          <w:rFonts w:ascii="Source Sans Pro" w:hAnsi="Source Sans Pro" w:eastAsia="Calibri" w:cstheme="minorBidi"/>
          <w:sz w:val="22"/>
          <w:szCs w:val="22"/>
        </w:rPr>
        <w:t>National Foster Care Month</w:t>
      </w:r>
      <w:r w:rsidRPr="00735C4F">
        <w:rPr>
          <w:rFonts w:ascii="Source Sans Pro" w:hAnsi="Source Sans Pro" w:eastAsia="Calibri" w:cstheme="minorBidi"/>
          <w:sz w:val="22"/>
          <w:szCs w:val="22"/>
        </w:rPr>
        <w:t xml:space="preserve"> proclamation</w:t>
      </w:r>
      <w:r w:rsidRPr="00735C4F" w:rsidR="006A6AEC">
        <w:rPr>
          <w:rFonts w:ascii="Source Sans Pro" w:hAnsi="Source Sans Pro" w:eastAsia="Calibri" w:cstheme="minorBidi"/>
          <w:sz w:val="22"/>
          <w:szCs w:val="22"/>
        </w:rPr>
        <w:t>.</w:t>
      </w:r>
    </w:p>
    <w:p w:rsidRPr="00735C4F" w:rsidR="00956074" w:rsidRDefault="00956074" w14:paraId="062127F1" w14:textId="2DCD6E9F">
      <w:pPr>
        <w:suppressAutoHyphens w:val="0"/>
        <w:spacing w:after="0" w:line="240" w:lineRule="auto"/>
        <w:rPr>
          <w:rFonts w:ascii="Source Sans Pro" w:hAnsi="Source Sans Pro" w:cstheme="minorBidi"/>
        </w:rPr>
      </w:pPr>
      <w:r w:rsidRPr="00735C4F">
        <w:rPr>
          <w:rFonts w:ascii="Source Sans Pro" w:hAnsi="Source Sans Pro" w:cstheme="minorBidi"/>
        </w:rPr>
        <w:br w:type="page"/>
      </w:r>
    </w:p>
    <w:p w:rsidRPr="00735C4F" w:rsidR="008C3F54" w:rsidP="00761DF5" w:rsidRDefault="009F2A6C" w14:paraId="2191E206" w14:textId="75D61608">
      <w:pPr>
        <w:pStyle w:val="NoSpacing"/>
        <w:ind w:right="-180"/>
        <w:jc w:val="both"/>
        <w:rPr>
          <w:rFonts w:ascii="Source Sans Pro" w:hAnsi="Source Sans Pro" w:cstheme="minorBidi"/>
        </w:rPr>
      </w:pPr>
      <w:r w:rsidRPr="00735C4F">
        <w:rPr>
          <w:rFonts w:ascii="Source Sans Pro" w:hAnsi="Source Sans Pro" w:cstheme="minorHAnsi"/>
          <w:b/>
          <w:u w:val="single"/>
        </w:rPr>
        <w:t>CONSENT CALENDAR:</w:t>
      </w:r>
    </w:p>
    <w:p w:rsidRPr="00735C4F" w:rsidR="00BC7275" w:rsidP="00BC7275" w:rsidRDefault="00BC7275" w14:paraId="78907F9E" w14:textId="465BAA4A">
      <w:pPr>
        <w:pStyle w:val="NoSpacing"/>
        <w:jc w:val="both"/>
        <w:rPr>
          <w:rFonts w:ascii="Source Sans Pro" w:hAnsi="Source Sans Pro" w:cstheme="minorHAnsi"/>
          <w:b/>
        </w:rPr>
      </w:pPr>
    </w:p>
    <w:p w:rsidRPr="00735C4F" w:rsidR="00025A84" w:rsidP="00973AFF" w:rsidRDefault="00025A84" w14:paraId="225ED820" w14:textId="0236CAC7">
      <w:pPr>
        <w:pStyle w:val="NoSpacing"/>
        <w:ind w:left="360"/>
        <w:jc w:val="both"/>
        <w:rPr>
          <w:rFonts w:ascii="Source Sans Pro" w:hAnsi="Source Sans Pro" w:cstheme="minorBidi"/>
          <w:b/>
          <w:bCs/>
        </w:rPr>
      </w:pPr>
      <w:r w:rsidRPr="00735C4F">
        <w:rPr>
          <w:rFonts w:ascii="Source Sans Pro" w:hAnsi="Source Sans Pro" w:cstheme="minorBidi"/>
          <w:b/>
          <w:bCs/>
        </w:rPr>
        <w:t>MOVED TO APPROVE CONSENT CALENDAR</w:t>
      </w:r>
      <w:r w:rsidRPr="00735C4F" w:rsidR="502980DD">
        <w:rPr>
          <w:rFonts w:ascii="Source Sans Pro" w:hAnsi="Source Sans Pro" w:cstheme="minorBidi"/>
          <w:b/>
          <w:bCs/>
        </w:rPr>
        <w:t xml:space="preserve"> </w:t>
      </w:r>
      <w:r w:rsidRPr="00735C4F">
        <w:rPr>
          <w:rFonts w:ascii="Source Sans Pro" w:hAnsi="Source Sans Pro" w:cstheme="minorBidi"/>
          <w:b/>
          <w:bCs/>
        </w:rPr>
        <w:t>BY</w:t>
      </w:r>
      <w:r w:rsidRPr="00735C4F" w:rsidR="0035613F">
        <w:rPr>
          <w:rFonts w:ascii="Source Sans Pro" w:hAnsi="Source Sans Pro" w:cstheme="minorBidi"/>
          <w:b/>
          <w:bCs/>
        </w:rPr>
        <w:t xml:space="preserve"> MAYOR JONES</w:t>
      </w:r>
      <w:r w:rsidRPr="00735C4F" w:rsidR="0013360B">
        <w:rPr>
          <w:rFonts w:ascii="Source Sans Pro" w:hAnsi="Source Sans Pro" w:cstheme="minorBidi"/>
          <w:b/>
          <w:bCs/>
        </w:rPr>
        <w:t xml:space="preserve">, SECONDED BY </w:t>
      </w:r>
      <w:r w:rsidRPr="00735C4F" w:rsidR="0035613F">
        <w:rPr>
          <w:rFonts w:ascii="Source Sans Pro" w:hAnsi="Source Sans Pro" w:cstheme="minorBidi"/>
          <w:b/>
          <w:bCs/>
        </w:rPr>
        <w:t>DEPUTY MAYOR SANNELLA</w:t>
      </w:r>
      <w:r w:rsidRPr="00735C4F" w:rsidR="0035194B">
        <w:rPr>
          <w:rFonts w:ascii="Source Sans Pro" w:hAnsi="Source Sans Pro" w:cstheme="minorBidi"/>
          <w:b/>
          <w:bCs/>
        </w:rPr>
        <w:t>, EXCEPT FOR ITEM #</w:t>
      </w:r>
      <w:r w:rsidRPr="00735C4F" w:rsidR="006F7DC0">
        <w:rPr>
          <w:rFonts w:ascii="Source Sans Pro" w:hAnsi="Source Sans Pro" w:cstheme="minorBidi"/>
          <w:b/>
          <w:bCs/>
        </w:rPr>
        <w:t>7</w:t>
      </w:r>
      <w:r w:rsidRPr="00735C4F" w:rsidR="0035194B">
        <w:rPr>
          <w:rFonts w:ascii="Source Sans Pro" w:hAnsi="Source Sans Pro" w:cstheme="minorBidi"/>
          <w:b/>
          <w:bCs/>
        </w:rPr>
        <w:t xml:space="preserve"> WHICH WAS REMOVED FOR FURTHER DISCUSSION</w:t>
      </w:r>
      <w:r w:rsidRPr="00735C4F" w:rsidR="003001C0">
        <w:rPr>
          <w:rFonts w:ascii="Source Sans Pro" w:hAnsi="Source Sans Pro" w:cstheme="minorBidi"/>
          <w:b/>
          <w:bCs/>
        </w:rPr>
        <w:t>.</w:t>
      </w:r>
    </w:p>
    <w:p w:rsidRPr="00735C4F" w:rsidR="00025A84" w:rsidP="00025A84" w:rsidRDefault="00025A84" w14:paraId="2B961260" w14:textId="07A88BB1">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p>
    <w:p w:rsidRPr="00735C4F" w:rsidR="00806B2E" w:rsidP="00025A84" w:rsidRDefault="00025A84" w14:paraId="0B841A23" w14:textId="186D7A95">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r w:rsidRPr="00735C4F">
        <w:rPr>
          <w:rFonts w:ascii="Source Sans Pro" w:hAnsi="Source Sans Pro" w:eastAsia="Times New Roman" w:cstheme="minorHAnsi"/>
          <w:bCs/>
          <w:color w:val="000000"/>
          <w:lang w:eastAsia="en-US"/>
        </w:rPr>
        <w:t xml:space="preserve">AYES: </w:t>
      </w:r>
      <w:r w:rsidRPr="00735C4F">
        <w:rPr>
          <w:rFonts w:ascii="Source Sans Pro" w:hAnsi="Source Sans Pro" w:eastAsia="Times New Roman" w:cstheme="minorHAnsi"/>
          <w:bCs/>
          <w:color w:val="000000"/>
          <w:lang w:eastAsia="en-US"/>
        </w:rPr>
        <w:tab/>
      </w:r>
      <w:r w:rsidRPr="00735C4F">
        <w:rPr>
          <w:rFonts w:ascii="Source Sans Pro" w:hAnsi="Source Sans Pro" w:eastAsia="Times New Roman" w:cstheme="minorHAnsi"/>
          <w:color w:val="000000"/>
          <w:lang w:eastAsia="en-US"/>
        </w:rPr>
        <w:t xml:space="preserve">COUNCILMEMBERS:  </w:t>
      </w:r>
      <w:r w:rsidRPr="00735C4F" w:rsidR="00BD3555">
        <w:rPr>
          <w:rFonts w:ascii="Source Sans Pro" w:hAnsi="Source Sans Pro" w:eastAsia="Times New Roman" w:cstheme="minorHAnsi"/>
          <w:color w:val="000000"/>
          <w:lang w:eastAsia="en-US"/>
        </w:rPr>
        <w:t xml:space="preserve">SANNELLA, </w:t>
      </w:r>
      <w:r w:rsidRPr="00735C4F" w:rsidR="000B2918">
        <w:rPr>
          <w:rFonts w:ascii="Source Sans Pro" w:hAnsi="Source Sans Pro" w:eastAsia="Times New Roman" w:cstheme="minorHAnsi"/>
          <w:color w:val="000000"/>
          <w:lang w:eastAsia="en-US"/>
        </w:rPr>
        <w:t xml:space="preserve">MUSGROVE, </w:t>
      </w:r>
      <w:r w:rsidRPr="00735C4F" w:rsidR="00806B2E">
        <w:rPr>
          <w:rFonts w:ascii="Source Sans Pro" w:hAnsi="Source Sans Pro" w:eastAsia="Times New Roman" w:cstheme="minorHAnsi"/>
          <w:color w:val="000000"/>
          <w:lang w:eastAsia="en-US"/>
        </w:rPr>
        <w:t xml:space="preserve">JONES, LEBLANG, </w:t>
      </w:r>
      <w:bookmarkStart w:name="_Hlk192225953" w:id="9"/>
      <w:r w:rsidRPr="00735C4F" w:rsidR="00806B2E">
        <w:rPr>
          <w:rFonts w:ascii="Source Sans Pro" w:hAnsi="Source Sans Pro" w:eastAsia="Times New Roman" w:cstheme="minorHAnsi"/>
          <w:color w:val="000000"/>
          <w:lang w:eastAsia="en-US"/>
        </w:rPr>
        <w:t>NUÑEZ</w:t>
      </w:r>
      <w:bookmarkEnd w:id="9"/>
    </w:p>
    <w:p w:rsidRPr="00735C4F" w:rsidR="00025A84" w:rsidP="00025A84" w:rsidRDefault="00025A84" w14:paraId="7086527D" w14:textId="4FAF19F8">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r w:rsidRPr="00735C4F">
        <w:rPr>
          <w:rFonts w:ascii="Source Sans Pro" w:hAnsi="Source Sans Pro" w:eastAsia="Times New Roman" w:cstheme="minorHAnsi"/>
          <w:bCs/>
          <w:color w:val="000000"/>
          <w:lang w:eastAsia="en-US"/>
        </w:rPr>
        <w:t>NOES:</w:t>
      </w:r>
      <w:r w:rsidRPr="00735C4F">
        <w:rPr>
          <w:rFonts w:ascii="Source Sans Pro" w:hAnsi="Source Sans Pro" w:eastAsia="Times New Roman" w:cstheme="minorHAnsi"/>
          <w:bCs/>
          <w:color w:val="000000"/>
          <w:lang w:eastAsia="en-US"/>
        </w:rPr>
        <w:tab/>
      </w:r>
      <w:r w:rsidRPr="00735C4F">
        <w:rPr>
          <w:rFonts w:ascii="Source Sans Pro" w:hAnsi="Source Sans Pro" w:eastAsia="Times New Roman" w:cstheme="minorHAnsi"/>
          <w:bCs/>
          <w:color w:val="000000"/>
          <w:lang w:eastAsia="en-US"/>
        </w:rPr>
        <w:t>COUNCILMEMBERS:  NONE</w:t>
      </w:r>
      <w:r w:rsidRPr="00735C4F">
        <w:rPr>
          <w:rFonts w:ascii="Source Sans Pro" w:hAnsi="Source Sans Pro" w:eastAsia="Times New Roman" w:cstheme="minorHAnsi"/>
          <w:color w:val="000000"/>
          <w:lang w:eastAsia="en-US"/>
        </w:rPr>
        <w:t xml:space="preserve"> </w:t>
      </w:r>
    </w:p>
    <w:p w:rsidRPr="00735C4F" w:rsidR="00025A84" w:rsidP="00DD3489" w:rsidRDefault="00025A84" w14:paraId="5920BB3D" w14:textId="73E4A9B0">
      <w:pPr>
        <w:suppressAutoHyphens w:val="0"/>
        <w:autoSpaceDE w:val="0"/>
        <w:autoSpaceDN w:val="0"/>
        <w:adjustRightInd w:val="0"/>
        <w:spacing w:after="0" w:line="240" w:lineRule="auto"/>
        <w:ind w:left="360" w:firstLine="720"/>
        <w:jc w:val="both"/>
        <w:rPr>
          <w:rFonts w:ascii="Source Sans Pro" w:hAnsi="Source Sans Pro" w:eastAsia="Times New Roman" w:cstheme="minorHAnsi"/>
          <w:color w:val="000000"/>
          <w:lang w:eastAsia="en-US"/>
        </w:rPr>
      </w:pPr>
      <w:r w:rsidRPr="00735C4F">
        <w:rPr>
          <w:rFonts w:ascii="Source Sans Pro" w:hAnsi="Source Sans Pro" w:eastAsia="Times New Roman" w:cstheme="minorHAnsi"/>
          <w:bCs/>
          <w:color w:val="000000"/>
          <w:lang w:eastAsia="en-US"/>
        </w:rPr>
        <w:t xml:space="preserve">ABSENT: </w:t>
      </w:r>
      <w:r w:rsidRPr="00735C4F">
        <w:rPr>
          <w:rFonts w:ascii="Source Sans Pro" w:hAnsi="Source Sans Pro" w:eastAsia="Times New Roman" w:cstheme="minorHAnsi"/>
          <w:bCs/>
          <w:color w:val="000000"/>
          <w:lang w:eastAsia="en-US"/>
        </w:rPr>
        <w:tab/>
      </w:r>
      <w:r w:rsidRPr="00735C4F">
        <w:rPr>
          <w:rFonts w:ascii="Source Sans Pro" w:hAnsi="Source Sans Pro" w:eastAsia="Times New Roman" w:cstheme="minorHAnsi"/>
          <w:bCs/>
          <w:color w:val="000000"/>
          <w:lang w:eastAsia="en-US"/>
        </w:rPr>
        <w:t xml:space="preserve">COUNCILMEMBERS:  </w:t>
      </w:r>
      <w:r w:rsidRPr="00735C4F" w:rsidR="00EB6F04">
        <w:rPr>
          <w:rFonts w:ascii="Source Sans Pro" w:hAnsi="Source Sans Pro" w:eastAsia="Times New Roman" w:cstheme="minorHAnsi"/>
          <w:bCs/>
          <w:color w:val="000000"/>
          <w:lang w:eastAsia="en-US"/>
        </w:rPr>
        <w:t>NONE</w:t>
      </w:r>
    </w:p>
    <w:p w:rsidRPr="00735C4F" w:rsidR="008C3F54" w:rsidP="00341CB6" w:rsidRDefault="008C3F54" w14:paraId="57BBF218" w14:textId="48E41071">
      <w:pPr>
        <w:pStyle w:val="NoSpacing"/>
        <w:jc w:val="both"/>
        <w:rPr>
          <w:rFonts w:ascii="Source Sans Pro" w:hAnsi="Source Sans Pro" w:cstheme="minorHAnsi"/>
        </w:rPr>
      </w:pPr>
    </w:p>
    <w:p w:rsidRPr="00735C4F" w:rsidR="009F2A6C" w:rsidP="0045618D" w:rsidRDefault="009F2A6C" w14:paraId="604361E0" w14:textId="77777777">
      <w:pPr>
        <w:numPr>
          <w:ilvl w:val="0"/>
          <w:numId w:val="4"/>
        </w:numPr>
        <w:suppressAutoHyphens w:val="0"/>
        <w:autoSpaceDE w:val="0"/>
        <w:autoSpaceDN w:val="0"/>
        <w:adjustRightInd w:val="0"/>
        <w:spacing w:after="0" w:line="240" w:lineRule="auto"/>
        <w:ind w:left="360"/>
        <w:jc w:val="both"/>
        <w:rPr>
          <w:rFonts w:ascii="Source Sans Pro" w:hAnsi="Source Sans Pro" w:eastAsia="Times New Roman" w:cstheme="minorHAnsi"/>
          <w:color w:val="000000"/>
          <w:lang w:eastAsia="en-US"/>
        </w:rPr>
      </w:pPr>
      <w:r w:rsidRPr="00735C4F">
        <w:rPr>
          <w:rFonts w:ascii="Source Sans Pro" w:hAnsi="Source Sans Pro" w:eastAsia="Times New Roman" w:cstheme="minorHAnsi"/>
          <w:b/>
          <w:color w:val="000000"/>
          <w:lang w:eastAsia="en-US"/>
        </w:rPr>
        <w:t>WAIVER OF TEXT.</w:t>
      </w:r>
      <w:r w:rsidRPr="00735C4F">
        <w:rPr>
          <w:rFonts w:ascii="Source Sans Pro" w:hAnsi="Source Sans Pro" w:eastAsia="Times New Roman"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rsidRPr="00735C4F" w:rsidR="009F2A6C" w:rsidP="0045618D" w:rsidRDefault="009F2A6C" w14:paraId="140EC271" w14:textId="77777777">
      <w:pPr>
        <w:suppressAutoHyphens w:val="0"/>
        <w:autoSpaceDE w:val="0"/>
        <w:autoSpaceDN w:val="0"/>
        <w:adjustRightInd w:val="0"/>
        <w:spacing w:after="0" w:line="240" w:lineRule="auto"/>
        <w:ind w:left="360"/>
        <w:jc w:val="both"/>
        <w:rPr>
          <w:rFonts w:ascii="Source Sans Pro" w:hAnsi="Source Sans Pro" w:cstheme="minorHAnsi"/>
          <w:color w:val="000000"/>
          <w:lang w:eastAsia="en-US"/>
        </w:rPr>
      </w:pPr>
    </w:p>
    <w:p w:rsidRPr="00735C4F" w:rsidR="00DA0777" w:rsidP="00842B7D" w:rsidRDefault="009F2A6C" w14:paraId="2F790F51" w14:textId="3646D211">
      <w:pPr>
        <w:numPr>
          <w:ilvl w:val="0"/>
          <w:numId w:val="4"/>
        </w:numPr>
        <w:suppressAutoHyphens w:val="0"/>
        <w:autoSpaceDE w:val="0"/>
        <w:autoSpaceDN w:val="0"/>
        <w:adjustRightInd w:val="0"/>
        <w:spacing w:after="0" w:line="240" w:lineRule="auto"/>
        <w:ind w:left="360"/>
        <w:jc w:val="both"/>
        <w:rPr>
          <w:rFonts w:ascii="Source Sans Pro" w:hAnsi="Source Sans Pro" w:eastAsia="Times New Roman" w:cstheme="minorHAnsi"/>
          <w:color w:val="000000"/>
          <w:lang w:eastAsia="en-US"/>
        </w:rPr>
      </w:pPr>
      <w:r w:rsidRPr="00735C4F">
        <w:rPr>
          <w:rFonts w:ascii="Source Sans Pro" w:hAnsi="Source Sans Pro" w:eastAsia="Times New Roman" w:cstheme="minorHAnsi"/>
          <w:b/>
          <w:color w:val="000000"/>
          <w:lang w:eastAsia="en-US"/>
        </w:rPr>
        <w:t xml:space="preserve">APPROVAL OF MINUTES. </w:t>
      </w:r>
      <w:r w:rsidRPr="00735C4F" w:rsidR="00DA0777">
        <w:rPr>
          <w:rFonts w:ascii="Source Sans Pro" w:hAnsi="Source Sans Pro" w:eastAsia="Times New Roman" w:cstheme="minorHAnsi"/>
          <w:color w:val="000000"/>
          <w:lang w:eastAsia="en-US"/>
        </w:rPr>
        <w:t>A</w:t>
      </w:r>
      <w:r w:rsidRPr="00735C4F" w:rsidR="00952FBB">
        <w:rPr>
          <w:rFonts w:ascii="Source Sans Pro" w:hAnsi="Source Sans Pro" w:eastAsia="Times New Roman" w:cstheme="minorHAnsi"/>
          <w:color w:val="000000"/>
          <w:lang w:eastAsia="en-US"/>
        </w:rPr>
        <w:t>pproved</w:t>
      </w:r>
      <w:r w:rsidRPr="00735C4F" w:rsidR="00DA0777">
        <w:rPr>
          <w:rFonts w:ascii="Source Sans Pro" w:hAnsi="Source Sans Pro" w:eastAsia="Times New Roman" w:cstheme="minorHAnsi"/>
          <w:color w:val="000000"/>
          <w:lang w:eastAsia="en-US"/>
        </w:rPr>
        <w:t xml:space="preserve"> </w:t>
      </w:r>
      <w:r w:rsidRPr="00735C4F" w:rsidR="00DF5917">
        <w:rPr>
          <w:rFonts w:ascii="Source Sans Pro" w:hAnsi="Source Sans Pro"/>
          <w:position w:val="2"/>
        </w:rPr>
        <w:t>the</w:t>
      </w:r>
      <w:r w:rsidRPr="00735C4F" w:rsidR="00DF5917">
        <w:rPr>
          <w:rFonts w:ascii="Source Sans Pro" w:hAnsi="Source Sans Pro"/>
          <w:spacing w:val="-6"/>
          <w:position w:val="2"/>
        </w:rPr>
        <w:t xml:space="preserve"> </w:t>
      </w:r>
      <w:r w:rsidRPr="00735C4F" w:rsidR="00DF5917">
        <w:rPr>
          <w:rFonts w:ascii="Source Sans Pro" w:hAnsi="Source Sans Pro"/>
          <w:position w:val="2"/>
        </w:rPr>
        <w:t>minutes</w:t>
      </w:r>
      <w:r w:rsidRPr="00735C4F" w:rsidR="00DF5917">
        <w:rPr>
          <w:rFonts w:ascii="Source Sans Pro" w:hAnsi="Source Sans Pro"/>
          <w:spacing w:val="-6"/>
          <w:position w:val="2"/>
        </w:rPr>
        <w:t xml:space="preserve"> </w:t>
      </w:r>
      <w:r w:rsidRPr="00735C4F" w:rsidR="00DF5917">
        <w:rPr>
          <w:rFonts w:ascii="Source Sans Pro" w:hAnsi="Source Sans Pro"/>
          <w:position w:val="2"/>
        </w:rPr>
        <w:t>of</w:t>
      </w:r>
      <w:r w:rsidRPr="00735C4F" w:rsidR="00DF5917">
        <w:rPr>
          <w:rFonts w:ascii="Source Sans Pro" w:hAnsi="Source Sans Pro"/>
          <w:spacing w:val="-7"/>
          <w:position w:val="2"/>
        </w:rPr>
        <w:t xml:space="preserve"> </w:t>
      </w:r>
      <w:r w:rsidRPr="00735C4F" w:rsidR="00DF5917">
        <w:rPr>
          <w:rFonts w:ascii="Source Sans Pro" w:hAnsi="Source Sans Pro"/>
          <w:position w:val="2"/>
        </w:rPr>
        <w:t>City</w:t>
      </w:r>
      <w:r w:rsidRPr="00735C4F" w:rsidR="00DF5917">
        <w:rPr>
          <w:rFonts w:ascii="Source Sans Pro" w:hAnsi="Source Sans Pro"/>
          <w:spacing w:val="-6"/>
          <w:position w:val="2"/>
        </w:rPr>
        <w:t xml:space="preserve"> </w:t>
      </w:r>
      <w:r w:rsidRPr="00735C4F" w:rsidR="00DF5917">
        <w:rPr>
          <w:rFonts w:ascii="Source Sans Pro" w:hAnsi="Source Sans Pro"/>
          <w:position w:val="2"/>
        </w:rPr>
        <w:t>Council</w:t>
      </w:r>
      <w:r w:rsidRPr="00735C4F" w:rsidR="00DF5917">
        <w:rPr>
          <w:rFonts w:ascii="Source Sans Pro" w:hAnsi="Source Sans Pro"/>
          <w:spacing w:val="-6"/>
          <w:position w:val="2"/>
        </w:rPr>
        <w:t xml:space="preserve"> </w:t>
      </w:r>
      <w:r w:rsidRPr="00735C4F" w:rsidR="00DF5917">
        <w:rPr>
          <w:rFonts w:ascii="Source Sans Pro" w:hAnsi="Source Sans Pro"/>
          <w:position w:val="2"/>
        </w:rPr>
        <w:t>regular</w:t>
      </w:r>
      <w:r w:rsidRPr="00735C4F" w:rsidR="00DF5917">
        <w:rPr>
          <w:rFonts w:ascii="Source Sans Pro" w:hAnsi="Source Sans Pro"/>
          <w:spacing w:val="-7"/>
          <w:position w:val="2"/>
        </w:rPr>
        <w:t xml:space="preserve"> </w:t>
      </w:r>
      <w:r w:rsidRPr="00735C4F" w:rsidR="00DF5917">
        <w:rPr>
          <w:rFonts w:ascii="Source Sans Pro" w:hAnsi="Source Sans Pro"/>
          <w:position w:val="2"/>
        </w:rPr>
        <w:t>meeting</w:t>
      </w:r>
      <w:r w:rsidRPr="00735C4F" w:rsidR="00DF5917">
        <w:rPr>
          <w:rFonts w:ascii="Source Sans Pro" w:hAnsi="Source Sans Pro"/>
          <w:spacing w:val="-7"/>
          <w:position w:val="2"/>
        </w:rPr>
        <w:t xml:space="preserve"> </w:t>
      </w:r>
      <w:r w:rsidRPr="00735C4F" w:rsidR="00DF5917">
        <w:rPr>
          <w:rFonts w:ascii="Source Sans Pro" w:hAnsi="Source Sans Pro"/>
          <w:position w:val="2"/>
        </w:rPr>
        <w:t>on</w:t>
      </w:r>
      <w:r w:rsidRPr="00735C4F" w:rsidR="00DF5917">
        <w:rPr>
          <w:rFonts w:ascii="Source Sans Pro" w:hAnsi="Source Sans Pro"/>
          <w:spacing w:val="-9"/>
          <w:position w:val="2"/>
        </w:rPr>
        <w:t xml:space="preserve"> </w:t>
      </w:r>
      <w:r w:rsidRPr="00735C4F" w:rsidR="00DF5917">
        <w:rPr>
          <w:rFonts w:ascii="Source Sans Pro" w:hAnsi="Source Sans Pro"/>
          <w:position w:val="2"/>
        </w:rPr>
        <w:t>May</w:t>
      </w:r>
      <w:r w:rsidRPr="00735C4F" w:rsidR="00DF5917">
        <w:rPr>
          <w:rFonts w:ascii="Source Sans Pro" w:hAnsi="Source Sans Pro"/>
          <w:spacing w:val="-6"/>
          <w:position w:val="2"/>
        </w:rPr>
        <w:t xml:space="preserve"> </w:t>
      </w:r>
      <w:r w:rsidRPr="00735C4F" w:rsidR="00DF5917">
        <w:rPr>
          <w:rFonts w:ascii="Source Sans Pro" w:hAnsi="Source Sans Pro"/>
          <w:position w:val="2"/>
        </w:rPr>
        <w:t>13,</w:t>
      </w:r>
      <w:r w:rsidRPr="00735C4F" w:rsidR="00DF5917">
        <w:rPr>
          <w:rFonts w:ascii="Source Sans Pro" w:hAnsi="Source Sans Pro"/>
          <w:spacing w:val="-6"/>
          <w:position w:val="2"/>
        </w:rPr>
        <w:t xml:space="preserve"> </w:t>
      </w:r>
      <w:r w:rsidRPr="00735C4F" w:rsidR="00DF5917">
        <w:rPr>
          <w:rFonts w:ascii="Source Sans Pro" w:hAnsi="Source Sans Pro"/>
          <w:spacing w:val="-4"/>
          <w:position w:val="2"/>
        </w:rPr>
        <w:t>2025</w:t>
      </w:r>
      <w:r w:rsidRPr="00735C4F" w:rsidR="00F2575E">
        <w:rPr>
          <w:rFonts w:ascii="Source Sans Pro" w:hAnsi="Source Sans Pro" w:eastAsia="Times New Roman" w:cstheme="minorHAnsi"/>
          <w:color w:val="000000"/>
          <w:lang w:eastAsia="en-US"/>
        </w:rPr>
        <w:t>.</w:t>
      </w:r>
    </w:p>
    <w:p w:rsidRPr="00735C4F" w:rsidR="003865DA" w:rsidP="003865DA" w:rsidRDefault="003865DA" w14:paraId="2EBE7570" w14:textId="77777777">
      <w:pPr>
        <w:suppressAutoHyphens w:val="0"/>
        <w:autoSpaceDE w:val="0"/>
        <w:autoSpaceDN w:val="0"/>
        <w:adjustRightInd w:val="0"/>
        <w:spacing w:after="0" w:line="240" w:lineRule="auto"/>
        <w:jc w:val="both"/>
        <w:rPr>
          <w:rFonts w:ascii="Source Sans Pro" w:hAnsi="Source Sans Pro" w:eastAsia="Times New Roman" w:cstheme="minorHAnsi"/>
          <w:color w:val="000000"/>
          <w:lang w:eastAsia="en-US"/>
        </w:rPr>
      </w:pPr>
    </w:p>
    <w:p w:rsidRPr="00735C4F" w:rsidR="00DA0777" w:rsidP="0045618D" w:rsidRDefault="009F2A6C" w14:paraId="4258E48F" w14:textId="2E4D7F7E">
      <w:pPr>
        <w:numPr>
          <w:ilvl w:val="0"/>
          <w:numId w:val="4"/>
        </w:numPr>
        <w:suppressAutoHyphens w:val="0"/>
        <w:autoSpaceDE w:val="0"/>
        <w:autoSpaceDN w:val="0"/>
        <w:adjustRightInd w:val="0"/>
        <w:spacing w:after="0" w:line="240" w:lineRule="auto"/>
        <w:ind w:left="360"/>
        <w:jc w:val="both"/>
        <w:rPr>
          <w:rFonts w:ascii="Source Sans Pro" w:hAnsi="Source Sans Pro" w:eastAsia="Times New Roman" w:cstheme="minorHAnsi"/>
          <w:color w:val="000000"/>
          <w:lang w:eastAsia="en-US"/>
        </w:rPr>
      </w:pPr>
      <w:r w:rsidRPr="00735C4F">
        <w:rPr>
          <w:rFonts w:ascii="Source Sans Pro" w:hAnsi="Source Sans Pro" w:eastAsia="Times New Roman" w:cstheme="minorHAnsi"/>
          <w:b/>
          <w:color w:val="000000"/>
          <w:lang w:eastAsia="en-US"/>
        </w:rPr>
        <w:t>APPROVAL OF WARRANTS.</w:t>
      </w:r>
      <w:r w:rsidRPr="00735C4F">
        <w:rPr>
          <w:rFonts w:ascii="Source Sans Pro" w:hAnsi="Source Sans Pro" w:eastAsia="Times New Roman" w:cstheme="minorHAnsi"/>
          <w:color w:val="000000"/>
          <w:lang w:eastAsia="en-US"/>
        </w:rPr>
        <w:t xml:space="preserve"> Approved</w:t>
      </w:r>
      <w:r w:rsidRPr="00735C4F">
        <w:rPr>
          <w:rFonts w:ascii="Source Sans Pro" w:hAnsi="Source Sans Pro" w:eastAsia="Times New Roman" w:cstheme="minorHAnsi"/>
          <w:color w:val="000000"/>
          <w:kern w:val="2"/>
          <w:lang w:eastAsia="en-US"/>
        </w:rPr>
        <w:t xml:space="preserve"> </w:t>
      </w:r>
      <w:r w:rsidRPr="00735C4F">
        <w:rPr>
          <w:rFonts w:ascii="Source Sans Pro" w:hAnsi="Source Sans Pro" w:eastAsia="Times New Roman" w:cstheme="minorHAnsi"/>
          <w:color w:val="000000"/>
          <w:lang w:eastAsia="en-US"/>
        </w:rPr>
        <w:t xml:space="preserve">City Council, Successor Agency, and Fire Protection District warrants dated </w:t>
      </w:r>
      <w:r w:rsidRPr="00735C4F" w:rsidR="00A147B0">
        <w:rPr>
          <w:rFonts w:ascii="Source Sans Pro" w:hAnsi="Source Sans Pro"/>
        </w:rPr>
        <w:t>May 2025</w:t>
      </w:r>
      <w:r w:rsidRPr="00735C4F" w:rsidR="00D64463">
        <w:rPr>
          <w:rFonts w:ascii="Source Sans Pro" w:hAnsi="Source Sans Pro" w:eastAsia="Times New Roman" w:cstheme="minorHAnsi"/>
          <w:color w:val="000000"/>
          <w:lang w:eastAsia="en-US"/>
        </w:rPr>
        <w:t>.</w:t>
      </w:r>
    </w:p>
    <w:p w:rsidRPr="00735C4F" w:rsidR="00135816" w:rsidP="001E4527" w:rsidRDefault="0071134C" w14:paraId="31CA688C" w14:textId="3E4D7C05">
      <w:pPr>
        <w:numPr>
          <w:ilvl w:val="0"/>
          <w:numId w:val="4"/>
        </w:numPr>
        <w:adjustRightInd w:val="0"/>
        <w:spacing w:before="240" w:line="240" w:lineRule="auto"/>
        <w:ind w:left="360"/>
        <w:jc w:val="both"/>
        <w:rPr>
          <w:rFonts w:ascii="Source Sans Pro" w:hAnsi="Source Sans Pro" w:eastAsia="Arial" w:cs="Arial"/>
          <w:i/>
          <w:iCs/>
          <w:position w:val="2"/>
          <w:lang w:eastAsia="en-US"/>
        </w:rPr>
      </w:pPr>
      <w:bookmarkStart w:name="_Hlk198810549" w:id="10"/>
      <w:r w:rsidRPr="00735C4F">
        <w:rPr>
          <w:rFonts w:ascii="Source Sans Pro" w:hAnsi="Source Sans Pro" w:cstheme="minorHAnsi"/>
          <w:b/>
          <w:bCs/>
          <w:color w:val="000000"/>
          <w:lang w:eastAsia="en-US"/>
        </w:rPr>
        <w:t xml:space="preserve">RESOLUTION NO. </w:t>
      </w:r>
      <w:r w:rsidRPr="00735C4F" w:rsidR="00940287">
        <w:rPr>
          <w:rFonts w:ascii="Source Sans Pro" w:hAnsi="Source Sans Pro"/>
          <w:b/>
          <w:bCs/>
        </w:rPr>
        <w:t>2025-9436</w:t>
      </w:r>
      <w:r w:rsidRPr="00735C4F" w:rsidR="00940287">
        <w:rPr>
          <w:rFonts w:ascii="Source Sans Pro" w:hAnsi="Source Sans Pro"/>
          <w:b/>
          <w:bCs/>
          <w:spacing w:val="-1"/>
        </w:rPr>
        <w:t xml:space="preserve"> </w:t>
      </w:r>
      <w:r w:rsidRPr="00735C4F" w:rsidR="00940287">
        <w:rPr>
          <w:rFonts w:ascii="Source Sans Pro" w:hAnsi="Source Sans Pro"/>
          <w:b/>
          <w:bCs/>
        </w:rPr>
        <w:t>-</w:t>
      </w:r>
      <w:r w:rsidRPr="00735C4F" w:rsidR="00940287">
        <w:rPr>
          <w:rFonts w:ascii="Source Sans Pro" w:hAnsi="Source Sans Pro"/>
          <w:b/>
          <w:bCs/>
          <w:spacing w:val="-1"/>
        </w:rPr>
        <w:t xml:space="preserve"> </w:t>
      </w:r>
      <w:r w:rsidRPr="00735C4F" w:rsidR="00940287">
        <w:rPr>
          <w:rFonts w:ascii="Source Sans Pro" w:hAnsi="Source Sans Pro"/>
          <w:b/>
          <w:bCs/>
        </w:rPr>
        <w:t>RESCHEDULE</w:t>
      </w:r>
      <w:r w:rsidRPr="00735C4F" w:rsidR="00940287">
        <w:rPr>
          <w:rFonts w:ascii="Source Sans Pro" w:hAnsi="Source Sans Pro"/>
          <w:b/>
          <w:bCs/>
          <w:spacing w:val="-1"/>
        </w:rPr>
        <w:t xml:space="preserve"> </w:t>
      </w:r>
      <w:r w:rsidRPr="00735C4F" w:rsidR="00940287">
        <w:rPr>
          <w:rFonts w:ascii="Source Sans Pro" w:hAnsi="Source Sans Pro"/>
          <w:b/>
          <w:bCs/>
        </w:rPr>
        <w:t>OF</w:t>
      </w:r>
      <w:r w:rsidRPr="00735C4F" w:rsidR="00940287">
        <w:rPr>
          <w:rFonts w:ascii="Source Sans Pro" w:hAnsi="Source Sans Pro"/>
          <w:b/>
          <w:bCs/>
          <w:spacing w:val="-7"/>
        </w:rPr>
        <w:t xml:space="preserve"> </w:t>
      </w:r>
      <w:r w:rsidRPr="00735C4F" w:rsidR="00940287">
        <w:rPr>
          <w:rFonts w:ascii="Source Sans Pro" w:hAnsi="Source Sans Pro"/>
          <w:b/>
          <w:bCs/>
        </w:rPr>
        <w:t>TUESDAY, NOVEMBER</w:t>
      </w:r>
      <w:r w:rsidRPr="00735C4F" w:rsidR="00940287">
        <w:rPr>
          <w:rFonts w:ascii="Source Sans Pro" w:hAnsi="Source Sans Pro"/>
          <w:b/>
          <w:bCs/>
          <w:spacing w:val="-2"/>
        </w:rPr>
        <w:t xml:space="preserve"> </w:t>
      </w:r>
      <w:r w:rsidRPr="00735C4F" w:rsidR="00940287">
        <w:rPr>
          <w:rFonts w:ascii="Source Sans Pro" w:hAnsi="Source Sans Pro"/>
          <w:b/>
          <w:bCs/>
        </w:rPr>
        <w:t>11, 2025, REGULAR</w:t>
      </w:r>
      <w:r w:rsidRPr="00735C4F" w:rsidR="00940287">
        <w:rPr>
          <w:rFonts w:ascii="Source Sans Pro" w:hAnsi="Source Sans Pro"/>
          <w:b/>
          <w:bCs/>
          <w:spacing w:val="-16"/>
        </w:rPr>
        <w:t xml:space="preserve"> </w:t>
      </w:r>
      <w:r w:rsidRPr="00735C4F" w:rsidR="00940287">
        <w:rPr>
          <w:rFonts w:ascii="Source Sans Pro" w:hAnsi="Source Sans Pro"/>
          <w:b/>
          <w:bCs/>
        </w:rPr>
        <w:t>CITY</w:t>
      </w:r>
      <w:r w:rsidRPr="00735C4F" w:rsidR="00940287">
        <w:rPr>
          <w:rFonts w:ascii="Source Sans Pro" w:hAnsi="Source Sans Pro"/>
          <w:b/>
          <w:bCs/>
          <w:spacing w:val="-16"/>
        </w:rPr>
        <w:t xml:space="preserve"> </w:t>
      </w:r>
      <w:r w:rsidRPr="00735C4F" w:rsidR="00940287">
        <w:rPr>
          <w:rFonts w:ascii="Source Sans Pro" w:hAnsi="Source Sans Pro"/>
          <w:b/>
          <w:bCs/>
        </w:rPr>
        <w:t>COUNCIL</w:t>
      </w:r>
      <w:r w:rsidRPr="00735C4F" w:rsidR="00940287">
        <w:rPr>
          <w:rFonts w:ascii="Source Sans Pro" w:hAnsi="Source Sans Pro"/>
          <w:b/>
          <w:bCs/>
          <w:spacing w:val="-16"/>
        </w:rPr>
        <w:t xml:space="preserve"> </w:t>
      </w:r>
      <w:r w:rsidRPr="00735C4F" w:rsidR="00940287">
        <w:rPr>
          <w:rFonts w:ascii="Source Sans Pro" w:hAnsi="Source Sans Pro"/>
          <w:b/>
          <w:bCs/>
        </w:rPr>
        <w:t>MEETING</w:t>
      </w:r>
      <w:r w:rsidRPr="00735C4F" w:rsidR="00940287">
        <w:rPr>
          <w:rFonts w:ascii="Source Sans Pro" w:hAnsi="Source Sans Pro"/>
          <w:b/>
          <w:bCs/>
          <w:spacing w:val="-16"/>
        </w:rPr>
        <w:t xml:space="preserve"> </w:t>
      </w:r>
      <w:r w:rsidRPr="00735C4F" w:rsidR="00940287">
        <w:rPr>
          <w:rFonts w:ascii="Source Sans Pro" w:hAnsi="Source Sans Pro"/>
          <w:b/>
          <w:bCs/>
        </w:rPr>
        <w:t>TO</w:t>
      </w:r>
      <w:r w:rsidRPr="00735C4F" w:rsidR="00940287">
        <w:rPr>
          <w:rFonts w:ascii="Source Sans Pro" w:hAnsi="Source Sans Pro"/>
          <w:b/>
          <w:bCs/>
          <w:spacing w:val="-10"/>
        </w:rPr>
        <w:t xml:space="preserve"> </w:t>
      </w:r>
      <w:r w:rsidRPr="00735C4F" w:rsidR="00940287">
        <w:rPr>
          <w:rFonts w:ascii="Source Sans Pro" w:hAnsi="Source Sans Pro"/>
          <w:b/>
          <w:bCs/>
        </w:rPr>
        <w:t>MONDAY,</w:t>
      </w:r>
      <w:r w:rsidRPr="00735C4F" w:rsidR="00940287">
        <w:rPr>
          <w:rFonts w:ascii="Source Sans Pro" w:hAnsi="Source Sans Pro"/>
          <w:b/>
          <w:bCs/>
          <w:spacing w:val="-10"/>
        </w:rPr>
        <w:t xml:space="preserve"> </w:t>
      </w:r>
      <w:r w:rsidRPr="00735C4F" w:rsidR="00940287">
        <w:rPr>
          <w:rFonts w:ascii="Source Sans Pro" w:hAnsi="Source Sans Pro"/>
          <w:b/>
          <w:bCs/>
        </w:rPr>
        <w:t>NOVEMBER</w:t>
      </w:r>
      <w:r w:rsidRPr="00735C4F" w:rsidR="00940287">
        <w:rPr>
          <w:rFonts w:ascii="Source Sans Pro" w:hAnsi="Source Sans Pro"/>
          <w:b/>
          <w:bCs/>
          <w:spacing w:val="-12"/>
        </w:rPr>
        <w:t xml:space="preserve"> </w:t>
      </w:r>
      <w:r w:rsidRPr="00735C4F" w:rsidR="00940287">
        <w:rPr>
          <w:rFonts w:ascii="Source Sans Pro" w:hAnsi="Source Sans Pro"/>
          <w:b/>
          <w:bCs/>
        </w:rPr>
        <w:t>10,</w:t>
      </w:r>
      <w:r w:rsidRPr="00735C4F" w:rsidR="00940287">
        <w:rPr>
          <w:rFonts w:ascii="Source Sans Pro" w:hAnsi="Source Sans Pro"/>
          <w:b/>
          <w:bCs/>
          <w:spacing w:val="-10"/>
        </w:rPr>
        <w:t xml:space="preserve"> </w:t>
      </w:r>
      <w:proofErr w:type="gramStart"/>
      <w:r w:rsidRPr="00735C4F" w:rsidR="00940287">
        <w:rPr>
          <w:rFonts w:ascii="Source Sans Pro" w:hAnsi="Source Sans Pro"/>
          <w:b/>
          <w:bCs/>
        </w:rPr>
        <w:t>2025</w:t>
      </w:r>
      <w:proofErr w:type="gramEnd"/>
      <w:r w:rsidRPr="00735C4F" w:rsidR="00940287">
        <w:rPr>
          <w:rFonts w:ascii="Source Sans Pro" w:hAnsi="Source Sans Pro"/>
          <w:b/>
          <w:bCs/>
          <w:spacing w:val="-16"/>
        </w:rPr>
        <w:t xml:space="preserve"> </w:t>
      </w:r>
      <w:r w:rsidRPr="00735C4F" w:rsidR="00940287">
        <w:rPr>
          <w:rFonts w:ascii="Source Sans Pro" w:hAnsi="Source Sans Pro"/>
          <w:b/>
          <w:bCs/>
        </w:rPr>
        <w:t>AT</w:t>
      </w:r>
      <w:r w:rsidRPr="00735C4F" w:rsidR="00940287">
        <w:rPr>
          <w:rFonts w:ascii="Source Sans Pro" w:hAnsi="Source Sans Pro"/>
          <w:b/>
          <w:bCs/>
          <w:spacing w:val="-14"/>
        </w:rPr>
        <w:t xml:space="preserve"> </w:t>
      </w:r>
      <w:r w:rsidRPr="00735C4F" w:rsidR="00940287">
        <w:rPr>
          <w:rFonts w:ascii="Source Sans Pro" w:hAnsi="Source Sans Pro"/>
          <w:b/>
          <w:bCs/>
        </w:rPr>
        <w:t>6:00</w:t>
      </w:r>
      <w:r w:rsidRPr="00735C4F" w:rsidR="00940287">
        <w:rPr>
          <w:rFonts w:ascii="Source Sans Pro" w:hAnsi="Source Sans Pro"/>
          <w:b/>
          <w:bCs/>
          <w:spacing w:val="-12"/>
        </w:rPr>
        <w:t xml:space="preserve"> </w:t>
      </w:r>
      <w:r w:rsidRPr="00735C4F" w:rsidR="00940287">
        <w:rPr>
          <w:rFonts w:ascii="Source Sans Pro" w:hAnsi="Source Sans Pro"/>
          <w:b/>
          <w:bCs/>
        </w:rPr>
        <w:t>PM</w:t>
      </w:r>
      <w:r w:rsidRPr="00735C4F" w:rsidR="008137C0">
        <w:rPr>
          <w:rFonts w:ascii="Source Sans Pro" w:hAnsi="Source Sans Pro" w:eastAsia="Times New Roman" w:cstheme="minorHAnsi"/>
          <w:b/>
          <w:bCs/>
          <w:color w:val="000000"/>
          <w:lang w:eastAsia="en-US"/>
        </w:rPr>
        <w:t xml:space="preserve">. </w:t>
      </w:r>
      <w:r w:rsidRPr="00735C4F" w:rsidR="003D6139">
        <w:rPr>
          <w:rFonts w:ascii="Source Sans Pro" w:hAnsi="Source Sans Pro" w:eastAsia="Times New Roman" w:cstheme="minorHAnsi"/>
          <w:color w:val="000000"/>
          <w:lang w:eastAsia="en-US"/>
        </w:rPr>
        <w:t>Adopt</w:t>
      </w:r>
      <w:r w:rsidRPr="00735C4F" w:rsidR="0097224B">
        <w:rPr>
          <w:rFonts w:ascii="Source Sans Pro" w:hAnsi="Source Sans Pro" w:eastAsia="Times New Roman" w:cstheme="minorHAnsi"/>
          <w:color w:val="000000"/>
          <w:lang w:eastAsia="en-US"/>
        </w:rPr>
        <w:t>ed</w:t>
      </w:r>
      <w:r w:rsidRPr="00735C4F" w:rsidR="003D6139">
        <w:rPr>
          <w:rFonts w:ascii="Source Sans Pro" w:hAnsi="Source Sans Pro" w:eastAsia="Times New Roman" w:cstheme="minorHAnsi"/>
          <w:color w:val="000000"/>
          <w:lang w:eastAsia="en-US"/>
        </w:rPr>
        <w:t xml:space="preserve"> </w:t>
      </w:r>
      <w:r w:rsidRPr="00735C4F" w:rsidR="0097224B">
        <w:rPr>
          <w:rFonts w:ascii="Source Sans Pro" w:hAnsi="Source Sans Pro" w:eastAsia="Times New Roman" w:cstheme="minorHAnsi"/>
          <w:color w:val="000000"/>
          <w:lang w:eastAsia="en-US"/>
        </w:rPr>
        <w:t xml:space="preserve">a resolution rescheduling the November 11, 2025, regular City Council meeting to Monday, November 10, </w:t>
      </w:r>
      <w:proofErr w:type="gramStart"/>
      <w:r w:rsidRPr="00735C4F" w:rsidR="0097224B">
        <w:rPr>
          <w:rFonts w:ascii="Source Sans Pro" w:hAnsi="Source Sans Pro" w:eastAsia="Times New Roman" w:cstheme="minorHAnsi"/>
          <w:color w:val="000000"/>
          <w:lang w:eastAsia="en-US"/>
        </w:rPr>
        <w:t>2025</w:t>
      </w:r>
      <w:proofErr w:type="gramEnd"/>
      <w:r w:rsidRPr="00735C4F" w:rsidR="0097224B">
        <w:rPr>
          <w:rFonts w:ascii="Source Sans Pro" w:hAnsi="Source Sans Pro" w:eastAsia="Times New Roman" w:cstheme="minorHAnsi"/>
          <w:color w:val="000000"/>
          <w:lang w:eastAsia="en-US"/>
        </w:rPr>
        <w:t xml:space="preserve"> at 6:00 p.m.</w:t>
      </w:r>
      <w:bookmarkEnd w:id="10"/>
    </w:p>
    <w:p w:rsidRPr="00735C4F" w:rsidR="008C09EF" w:rsidP="009A3306" w:rsidRDefault="00A45692" w14:paraId="6C8C3F60" w14:textId="095A2EC8">
      <w:pPr>
        <w:numPr>
          <w:ilvl w:val="0"/>
          <w:numId w:val="4"/>
        </w:numPr>
        <w:adjustRightInd w:val="0"/>
        <w:spacing w:before="240"/>
        <w:ind w:left="360"/>
        <w:jc w:val="both"/>
        <w:rPr>
          <w:rFonts w:ascii="Source Sans Pro" w:hAnsi="Source Sans Pro" w:eastAsia="Times New Roman" w:cstheme="minorBidi"/>
          <w:color w:val="000000" w:themeColor="text1"/>
          <w:lang w:eastAsia="en-US"/>
        </w:rPr>
      </w:pPr>
      <w:r w:rsidRPr="00735C4F">
        <w:rPr>
          <w:rFonts w:ascii="Source Sans Pro" w:hAnsi="Source Sans Pro" w:cstheme="minorBidi"/>
          <w:b/>
          <w:bCs/>
          <w:color w:val="000000" w:themeColor="text1"/>
          <w:lang w:eastAsia="en-US"/>
        </w:rPr>
        <w:t xml:space="preserve">RESOLUTION NO. </w:t>
      </w:r>
      <w:r w:rsidRPr="00735C4F" w:rsidR="00C822FE">
        <w:rPr>
          <w:rFonts w:ascii="Source Sans Pro" w:hAnsi="Source Sans Pro" w:cstheme="minorBidi"/>
          <w:b/>
          <w:bCs/>
          <w:color w:val="000000" w:themeColor="text1"/>
          <w:lang w:eastAsia="en-US"/>
        </w:rPr>
        <w:t>2025-9437 - EXPENDITURE OF FUNDS PURSUANT TO COMPENSATION AND REIMBURSEMENT POLICY, EVENT TICKET APPROVAL</w:t>
      </w:r>
      <w:r w:rsidRPr="00735C4F">
        <w:rPr>
          <w:rFonts w:ascii="Source Sans Pro" w:hAnsi="Source Sans Pro" w:cstheme="minorBidi"/>
          <w:b/>
          <w:bCs/>
          <w:color w:val="000000" w:themeColor="text1"/>
          <w:lang w:eastAsia="en-US"/>
        </w:rPr>
        <w:t xml:space="preserve">. </w:t>
      </w:r>
      <w:r w:rsidRPr="00735C4F" w:rsidR="005D768A">
        <w:rPr>
          <w:rFonts w:ascii="Source Sans Pro" w:hAnsi="Source Sans Pro" w:eastAsia="Times New Roman" w:cstheme="minorBidi"/>
          <w:color w:val="000000" w:themeColor="text1"/>
          <w:lang w:eastAsia="en-US"/>
        </w:rPr>
        <w:t xml:space="preserve">Adopted </w:t>
      </w:r>
      <w:r w:rsidRPr="00735C4F" w:rsidR="00907535">
        <w:rPr>
          <w:rFonts w:ascii="Source Sans Pro" w:hAnsi="Source Sans Pro"/>
          <w:position w:val="2"/>
        </w:rPr>
        <w:t>a</w:t>
      </w:r>
      <w:r w:rsidRPr="00735C4F" w:rsidR="00907535">
        <w:rPr>
          <w:rFonts w:ascii="Source Sans Pro" w:hAnsi="Source Sans Pro"/>
          <w:spacing w:val="-4"/>
          <w:position w:val="2"/>
        </w:rPr>
        <w:t xml:space="preserve"> </w:t>
      </w:r>
      <w:r w:rsidRPr="00735C4F" w:rsidR="00907535">
        <w:rPr>
          <w:rFonts w:ascii="Source Sans Pro" w:hAnsi="Source Sans Pro"/>
          <w:position w:val="2"/>
        </w:rPr>
        <w:t>resolution</w:t>
      </w:r>
      <w:r w:rsidRPr="00735C4F" w:rsidR="00907535">
        <w:rPr>
          <w:rFonts w:ascii="Source Sans Pro" w:hAnsi="Source Sans Pro"/>
          <w:spacing w:val="-4"/>
          <w:position w:val="2"/>
        </w:rPr>
        <w:t xml:space="preserve"> </w:t>
      </w:r>
      <w:r w:rsidRPr="00735C4F" w:rsidR="00907535">
        <w:rPr>
          <w:rFonts w:ascii="Source Sans Pro" w:hAnsi="Source Sans Pro"/>
          <w:position w:val="2"/>
        </w:rPr>
        <w:t>approving</w:t>
      </w:r>
      <w:r w:rsidRPr="00735C4F" w:rsidR="00907535">
        <w:rPr>
          <w:rFonts w:ascii="Source Sans Pro" w:hAnsi="Source Sans Pro"/>
          <w:spacing w:val="-4"/>
          <w:position w:val="2"/>
        </w:rPr>
        <w:t xml:space="preserve"> </w:t>
      </w:r>
      <w:r w:rsidRPr="00735C4F" w:rsidR="00907535">
        <w:rPr>
          <w:rFonts w:ascii="Source Sans Pro" w:hAnsi="Source Sans Pro"/>
          <w:position w:val="2"/>
        </w:rPr>
        <w:t>the</w:t>
      </w:r>
      <w:r w:rsidRPr="00735C4F" w:rsidR="00907535">
        <w:rPr>
          <w:rFonts w:ascii="Source Sans Pro" w:hAnsi="Source Sans Pro"/>
          <w:spacing w:val="-4"/>
          <w:position w:val="2"/>
        </w:rPr>
        <w:t xml:space="preserve"> </w:t>
      </w:r>
      <w:r w:rsidRPr="00735C4F" w:rsidR="00907535">
        <w:rPr>
          <w:rFonts w:ascii="Source Sans Pro" w:hAnsi="Source Sans Pro"/>
          <w:position w:val="2"/>
        </w:rPr>
        <w:t>expenditure</w:t>
      </w:r>
      <w:r w:rsidRPr="00735C4F" w:rsidR="00907535">
        <w:rPr>
          <w:rFonts w:ascii="Source Sans Pro" w:hAnsi="Source Sans Pro"/>
          <w:spacing w:val="-4"/>
          <w:position w:val="2"/>
        </w:rPr>
        <w:t xml:space="preserve"> </w:t>
      </w:r>
      <w:r w:rsidRPr="00735C4F" w:rsidR="00907535">
        <w:rPr>
          <w:rFonts w:ascii="Source Sans Pro" w:hAnsi="Source Sans Pro"/>
          <w:position w:val="2"/>
        </w:rPr>
        <w:t>of</w:t>
      </w:r>
      <w:r w:rsidRPr="00735C4F" w:rsidR="00907535">
        <w:rPr>
          <w:rFonts w:ascii="Source Sans Pro" w:hAnsi="Source Sans Pro"/>
          <w:spacing w:val="-4"/>
          <w:position w:val="2"/>
        </w:rPr>
        <w:t xml:space="preserve"> </w:t>
      </w:r>
      <w:r w:rsidRPr="00735C4F" w:rsidR="00907535">
        <w:rPr>
          <w:rFonts w:ascii="Source Sans Pro" w:hAnsi="Source Sans Pro"/>
          <w:position w:val="2"/>
        </w:rPr>
        <w:t>funds</w:t>
      </w:r>
      <w:r w:rsidRPr="00735C4F" w:rsidR="00907535">
        <w:rPr>
          <w:rFonts w:ascii="Source Sans Pro" w:hAnsi="Source Sans Pro"/>
          <w:spacing w:val="-2"/>
          <w:position w:val="2"/>
        </w:rPr>
        <w:t xml:space="preserve"> </w:t>
      </w:r>
      <w:r w:rsidRPr="00735C4F" w:rsidR="00907535">
        <w:rPr>
          <w:rFonts w:ascii="Source Sans Pro" w:hAnsi="Source Sans Pro"/>
          <w:position w:val="2"/>
        </w:rPr>
        <w:t>for</w:t>
      </w:r>
      <w:r w:rsidRPr="00735C4F" w:rsidR="00907535">
        <w:rPr>
          <w:rFonts w:ascii="Source Sans Pro" w:hAnsi="Source Sans Pro"/>
          <w:spacing w:val="-4"/>
          <w:position w:val="2"/>
        </w:rPr>
        <w:t xml:space="preserve"> </w:t>
      </w:r>
      <w:r w:rsidRPr="00735C4F" w:rsidR="00907535">
        <w:rPr>
          <w:rFonts w:ascii="Source Sans Pro" w:hAnsi="Source Sans Pro"/>
          <w:position w:val="2"/>
        </w:rPr>
        <w:t>attendance</w:t>
      </w:r>
      <w:r w:rsidRPr="00735C4F" w:rsidR="00907535">
        <w:rPr>
          <w:rFonts w:ascii="Source Sans Pro" w:hAnsi="Source Sans Pro"/>
          <w:spacing w:val="-4"/>
          <w:position w:val="2"/>
        </w:rPr>
        <w:t xml:space="preserve"> </w:t>
      </w:r>
      <w:r w:rsidRPr="00735C4F" w:rsidR="00907535">
        <w:rPr>
          <w:rFonts w:ascii="Source Sans Pro" w:hAnsi="Source Sans Pro"/>
          <w:position w:val="2"/>
        </w:rPr>
        <w:t>at</w:t>
      </w:r>
      <w:r w:rsidRPr="00735C4F" w:rsidR="00907535">
        <w:rPr>
          <w:rFonts w:ascii="Source Sans Pro" w:hAnsi="Source Sans Pro"/>
          <w:spacing w:val="-3"/>
          <w:position w:val="2"/>
        </w:rPr>
        <w:t xml:space="preserve"> </w:t>
      </w:r>
      <w:r w:rsidRPr="00735C4F" w:rsidR="00907535">
        <w:rPr>
          <w:rFonts w:ascii="Source Sans Pro" w:hAnsi="Source Sans Pro"/>
          <w:position w:val="2"/>
        </w:rPr>
        <w:t>public</w:t>
      </w:r>
      <w:r w:rsidRPr="00735C4F" w:rsidR="00907535">
        <w:rPr>
          <w:rFonts w:ascii="Source Sans Pro" w:hAnsi="Source Sans Pro"/>
          <w:spacing w:val="-3"/>
          <w:position w:val="2"/>
        </w:rPr>
        <w:t xml:space="preserve"> </w:t>
      </w:r>
      <w:r w:rsidRPr="00735C4F" w:rsidR="00907535">
        <w:rPr>
          <w:rFonts w:ascii="Source Sans Pro" w:hAnsi="Source Sans Pro"/>
          <w:position w:val="2"/>
        </w:rPr>
        <w:t xml:space="preserve">purpose </w:t>
      </w:r>
      <w:r w:rsidRPr="00735C4F" w:rsidR="00907535">
        <w:rPr>
          <w:rFonts w:ascii="Source Sans Pro" w:hAnsi="Source Sans Pro"/>
          <w:spacing w:val="-2"/>
        </w:rPr>
        <w:t>events</w:t>
      </w:r>
      <w:r w:rsidRPr="00735C4F" w:rsidR="00D973E1">
        <w:rPr>
          <w:rFonts w:ascii="Source Sans Pro" w:hAnsi="Source Sans Pro" w:eastAsia="Times New Roman" w:cstheme="minorBidi"/>
          <w:color w:val="000000" w:themeColor="text1"/>
          <w:lang w:eastAsia="en-US"/>
        </w:rPr>
        <w:t>.</w:t>
      </w:r>
    </w:p>
    <w:p w:rsidRPr="00735C4F" w:rsidR="00715B54" w:rsidP="00715B54" w:rsidRDefault="00715B54" w14:paraId="1D4E334A" w14:textId="06F40EA7">
      <w:pPr>
        <w:numPr>
          <w:ilvl w:val="0"/>
          <w:numId w:val="4"/>
        </w:numPr>
        <w:adjustRightInd w:val="0"/>
        <w:spacing w:before="240"/>
        <w:ind w:left="360"/>
        <w:jc w:val="both"/>
        <w:rPr>
          <w:rFonts w:ascii="Source Sans Pro" w:hAnsi="Source Sans Pro" w:cstheme="minorBidi"/>
          <w:color w:val="000000" w:themeColor="text1"/>
          <w:lang w:eastAsia="en-US"/>
        </w:rPr>
      </w:pPr>
      <w:r w:rsidRPr="00735C4F">
        <w:rPr>
          <w:rFonts w:ascii="Source Sans Pro" w:hAnsi="Source Sans Pro" w:cstheme="minorBidi"/>
          <w:b/>
          <w:bCs/>
          <w:color w:val="000000" w:themeColor="text1"/>
          <w:lang w:eastAsia="en-US"/>
        </w:rPr>
        <w:t>SAN MARCOS COMMUNITY FOUNDATION BYLAWS AMENDMENTS</w:t>
      </w:r>
      <w:r w:rsidRPr="00735C4F" w:rsidR="00373084">
        <w:rPr>
          <w:rFonts w:ascii="Source Sans Pro" w:hAnsi="Source Sans Pro" w:cstheme="minorBidi"/>
          <w:color w:val="000000" w:themeColor="text1"/>
          <w:lang w:eastAsia="en-US"/>
        </w:rPr>
        <w:t xml:space="preserve">. </w:t>
      </w:r>
      <w:r w:rsidRPr="00735C4F" w:rsidR="00373084">
        <w:rPr>
          <w:rFonts w:ascii="Source Sans Pro" w:hAnsi="Source Sans Pro"/>
          <w:position w:val="2"/>
        </w:rPr>
        <w:t>N</w:t>
      </w:r>
      <w:r w:rsidRPr="00735C4F" w:rsidR="00373084">
        <w:rPr>
          <w:rFonts w:ascii="Source Sans Pro" w:hAnsi="Source Sans Pro"/>
          <w:position w:val="2"/>
        </w:rPr>
        <w:t>oted</w:t>
      </w:r>
      <w:r w:rsidRPr="00735C4F" w:rsidR="00373084">
        <w:rPr>
          <w:rFonts w:ascii="Source Sans Pro" w:hAnsi="Source Sans Pro"/>
          <w:position w:val="2"/>
        </w:rPr>
        <w:t xml:space="preserve"> </w:t>
      </w:r>
      <w:r w:rsidRPr="00735C4F" w:rsidR="00373084">
        <w:rPr>
          <w:rFonts w:ascii="Source Sans Pro" w:hAnsi="Source Sans Pro"/>
          <w:position w:val="2"/>
        </w:rPr>
        <w:t>and</w:t>
      </w:r>
      <w:r w:rsidRPr="00735C4F" w:rsidR="00373084">
        <w:rPr>
          <w:rFonts w:ascii="Source Sans Pro" w:hAnsi="Source Sans Pro"/>
          <w:position w:val="2"/>
        </w:rPr>
        <w:t xml:space="preserve"> </w:t>
      </w:r>
      <w:r w:rsidRPr="00735C4F" w:rsidR="00373084">
        <w:rPr>
          <w:rFonts w:ascii="Source Sans Pro" w:hAnsi="Source Sans Pro"/>
          <w:position w:val="2"/>
        </w:rPr>
        <w:t>filed</w:t>
      </w:r>
      <w:r w:rsidRPr="00735C4F" w:rsidR="00373084">
        <w:rPr>
          <w:rFonts w:ascii="Source Sans Pro" w:hAnsi="Source Sans Pro"/>
          <w:position w:val="2"/>
        </w:rPr>
        <w:t xml:space="preserve"> the San Marcos Community Foundation Bylaws </w:t>
      </w:r>
      <w:proofErr w:type="gramStart"/>
      <w:r w:rsidRPr="00735C4F" w:rsidR="00373084">
        <w:rPr>
          <w:rFonts w:ascii="Source Sans Pro" w:hAnsi="Source Sans Pro"/>
          <w:position w:val="2"/>
        </w:rPr>
        <w:t>amendments, and</w:t>
      </w:r>
      <w:proofErr w:type="gramEnd"/>
      <w:r w:rsidRPr="00735C4F" w:rsidR="00373084">
        <w:rPr>
          <w:rFonts w:ascii="Source Sans Pro" w:hAnsi="Source Sans Pro"/>
          <w:position w:val="2"/>
        </w:rPr>
        <w:t xml:space="preserve"> </w:t>
      </w:r>
      <w:r w:rsidRPr="00735C4F" w:rsidR="00373084">
        <w:rPr>
          <w:rFonts w:ascii="Source Sans Pro" w:hAnsi="Source Sans Pro"/>
        </w:rPr>
        <w:t>update</w:t>
      </w:r>
      <w:r w:rsidRPr="00735C4F" w:rsidR="00373084">
        <w:rPr>
          <w:rFonts w:ascii="Source Sans Pro" w:hAnsi="Source Sans Pro"/>
          <w:spacing w:val="-3"/>
        </w:rPr>
        <w:t xml:space="preserve"> </w:t>
      </w:r>
      <w:r w:rsidRPr="00735C4F" w:rsidR="00373084">
        <w:rPr>
          <w:rFonts w:ascii="Source Sans Pro" w:hAnsi="Source Sans Pro"/>
        </w:rPr>
        <w:t>the</w:t>
      </w:r>
      <w:r w:rsidRPr="00735C4F" w:rsidR="00373084">
        <w:rPr>
          <w:rFonts w:ascii="Source Sans Pro" w:hAnsi="Source Sans Pro"/>
          <w:spacing w:val="-13"/>
        </w:rPr>
        <w:t xml:space="preserve"> </w:t>
      </w:r>
      <w:r w:rsidRPr="00735C4F" w:rsidR="00373084">
        <w:rPr>
          <w:rFonts w:ascii="Source Sans Pro" w:hAnsi="Source Sans Pro"/>
        </w:rPr>
        <w:t>April</w:t>
      </w:r>
      <w:r w:rsidRPr="00735C4F" w:rsidR="00373084">
        <w:rPr>
          <w:rFonts w:ascii="Source Sans Pro" w:hAnsi="Source Sans Pro"/>
          <w:spacing w:val="-2"/>
        </w:rPr>
        <w:t xml:space="preserve"> </w:t>
      </w:r>
      <w:r w:rsidRPr="00735C4F" w:rsidR="00373084">
        <w:rPr>
          <w:rFonts w:ascii="Source Sans Pro" w:hAnsi="Source Sans Pro"/>
        </w:rPr>
        <w:t>2025</w:t>
      </w:r>
      <w:r w:rsidRPr="00735C4F" w:rsidR="00373084">
        <w:rPr>
          <w:rFonts w:ascii="Source Sans Pro" w:hAnsi="Source Sans Pro"/>
          <w:spacing w:val="-3"/>
        </w:rPr>
        <w:t xml:space="preserve"> </w:t>
      </w:r>
      <w:r w:rsidRPr="00735C4F" w:rsidR="00373084">
        <w:rPr>
          <w:rFonts w:ascii="Source Sans Pro" w:hAnsi="Source Sans Pro"/>
        </w:rPr>
        <w:t>declaration</w:t>
      </w:r>
      <w:r w:rsidRPr="00735C4F" w:rsidR="00373084">
        <w:rPr>
          <w:rFonts w:ascii="Source Sans Pro" w:hAnsi="Source Sans Pro"/>
          <w:spacing w:val="-3"/>
        </w:rPr>
        <w:t xml:space="preserve"> </w:t>
      </w:r>
      <w:r w:rsidRPr="00735C4F" w:rsidR="00373084">
        <w:rPr>
          <w:rFonts w:ascii="Source Sans Pro" w:hAnsi="Source Sans Pro"/>
        </w:rPr>
        <w:t>of</w:t>
      </w:r>
      <w:r w:rsidRPr="00735C4F" w:rsidR="00373084">
        <w:rPr>
          <w:rFonts w:ascii="Source Sans Pro" w:hAnsi="Source Sans Pro"/>
          <w:spacing w:val="-3"/>
        </w:rPr>
        <w:t xml:space="preserve"> </w:t>
      </w:r>
      <w:r w:rsidRPr="00735C4F" w:rsidR="00373084">
        <w:rPr>
          <w:rFonts w:ascii="Source Sans Pro" w:hAnsi="Source Sans Pro"/>
        </w:rPr>
        <w:t>vacancies</w:t>
      </w:r>
      <w:r w:rsidRPr="00735C4F" w:rsidR="00373084">
        <w:rPr>
          <w:rFonts w:ascii="Source Sans Pro" w:hAnsi="Source Sans Pro"/>
          <w:spacing w:val="-2"/>
        </w:rPr>
        <w:t xml:space="preserve"> </w:t>
      </w:r>
      <w:r w:rsidRPr="00735C4F" w:rsidR="00373084">
        <w:rPr>
          <w:rFonts w:ascii="Source Sans Pro" w:hAnsi="Source Sans Pro"/>
        </w:rPr>
        <w:t>to</w:t>
      </w:r>
      <w:r w:rsidRPr="00735C4F" w:rsidR="00373084">
        <w:rPr>
          <w:rFonts w:ascii="Source Sans Pro" w:hAnsi="Source Sans Pro"/>
          <w:spacing w:val="-6"/>
        </w:rPr>
        <w:t xml:space="preserve"> </w:t>
      </w:r>
      <w:r w:rsidRPr="00735C4F" w:rsidR="00373084">
        <w:rPr>
          <w:rFonts w:ascii="Source Sans Pro" w:hAnsi="Source Sans Pro"/>
        </w:rPr>
        <w:t>include</w:t>
      </w:r>
      <w:r w:rsidRPr="00735C4F" w:rsidR="00373084">
        <w:rPr>
          <w:rFonts w:ascii="Source Sans Pro" w:hAnsi="Source Sans Pro"/>
          <w:spacing w:val="-6"/>
        </w:rPr>
        <w:t xml:space="preserve"> </w:t>
      </w:r>
      <w:r w:rsidRPr="00735C4F" w:rsidR="00373084">
        <w:rPr>
          <w:rFonts w:ascii="Source Sans Pro" w:hAnsi="Source Sans Pro"/>
        </w:rPr>
        <w:t>one</w:t>
      </w:r>
      <w:r w:rsidRPr="00735C4F" w:rsidR="00373084">
        <w:rPr>
          <w:rFonts w:ascii="Source Sans Pro" w:hAnsi="Source Sans Pro"/>
          <w:spacing w:val="-3"/>
        </w:rPr>
        <w:t xml:space="preserve"> </w:t>
      </w:r>
      <w:r w:rsidRPr="00735C4F" w:rsidR="00373084">
        <w:rPr>
          <w:rFonts w:ascii="Source Sans Pro" w:hAnsi="Source Sans Pro"/>
        </w:rPr>
        <w:t>alternate</w:t>
      </w:r>
      <w:r w:rsidRPr="00735C4F" w:rsidR="00373084">
        <w:rPr>
          <w:rFonts w:ascii="Source Sans Pro" w:hAnsi="Source Sans Pro"/>
          <w:spacing w:val="-3"/>
        </w:rPr>
        <w:t xml:space="preserve"> </w:t>
      </w:r>
      <w:r w:rsidRPr="00735C4F" w:rsidR="00373084">
        <w:rPr>
          <w:rFonts w:ascii="Source Sans Pro" w:hAnsi="Source Sans Pro"/>
        </w:rPr>
        <w:t>position</w:t>
      </w:r>
      <w:r w:rsidRPr="00735C4F" w:rsidR="00373084">
        <w:rPr>
          <w:rFonts w:ascii="Source Sans Pro" w:hAnsi="Source Sans Pro"/>
          <w:spacing w:val="-3"/>
        </w:rPr>
        <w:t xml:space="preserve"> </w:t>
      </w:r>
      <w:r w:rsidRPr="00735C4F" w:rsidR="00373084">
        <w:rPr>
          <w:rFonts w:ascii="Source Sans Pro" w:hAnsi="Source Sans Pro"/>
        </w:rPr>
        <w:t>for</w:t>
      </w:r>
      <w:r w:rsidRPr="00735C4F" w:rsidR="00373084">
        <w:rPr>
          <w:rFonts w:ascii="Source Sans Pro" w:hAnsi="Source Sans Pro"/>
          <w:spacing w:val="-4"/>
        </w:rPr>
        <w:t xml:space="preserve"> </w:t>
      </w:r>
      <w:r w:rsidRPr="00735C4F" w:rsidR="00373084">
        <w:rPr>
          <w:rFonts w:ascii="Source Sans Pro" w:hAnsi="Source Sans Pro"/>
        </w:rPr>
        <w:t>the San Marcos Community Foundation</w:t>
      </w:r>
      <w:r w:rsidRPr="00735C4F" w:rsidR="00373084">
        <w:rPr>
          <w:rFonts w:ascii="Source Sans Pro" w:hAnsi="Source Sans Pro"/>
        </w:rPr>
        <w:t>.</w:t>
      </w:r>
    </w:p>
    <w:p w:rsidRPr="005304F2" w:rsidR="008C09EF" w:rsidP="00176780" w:rsidRDefault="0035655D" w14:paraId="7CD9F1A5" w14:textId="0B51174A">
      <w:pPr>
        <w:numPr>
          <w:ilvl w:val="0"/>
          <w:numId w:val="4"/>
        </w:numPr>
        <w:suppressAutoHyphens w:val="0"/>
        <w:autoSpaceDE w:val="0"/>
        <w:autoSpaceDN w:val="0"/>
        <w:adjustRightInd w:val="0"/>
        <w:spacing w:before="240" w:after="0" w:line="240" w:lineRule="auto"/>
        <w:ind w:left="360"/>
        <w:jc w:val="both"/>
        <w:rPr>
          <w:rFonts w:ascii="Source Sans Pro" w:hAnsi="Source Sans Pro" w:eastAsia="Times New Roman" w:cstheme="minorBidi"/>
          <w:b/>
          <w:bCs/>
          <w:color w:val="000000" w:themeColor="text1"/>
          <w:lang w:eastAsia="en-US"/>
        </w:rPr>
      </w:pPr>
      <w:bookmarkStart w:name="_Hlk199942607" w:id="11"/>
      <w:r w:rsidRPr="00735C4F">
        <w:rPr>
          <w:rFonts w:ascii="Source Sans Pro" w:hAnsi="Source Sans Pro" w:eastAsia="Times New Roman" w:cstheme="minorBidi"/>
          <w:b/>
          <w:bCs/>
          <w:color w:val="000000" w:themeColor="text1"/>
          <w:lang w:eastAsia="en-US"/>
        </w:rPr>
        <w:t xml:space="preserve">ORDINANCE </w:t>
      </w:r>
      <w:r w:rsidRPr="00735C4F" w:rsidR="002438A2">
        <w:rPr>
          <w:rFonts w:ascii="Source Sans Pro" w:hAnsi="Source Sans Pro"/>
          <w:b/>
          <w:bCs/>
        </w:rPr>
        <w:t>NO.</w:t>
      </w:r>
      <w:r w:rsidRPr="00735C4F" w:rsidR="002438A2">
        <w:rPr>
          <w:rFonts w:ascii="Source Sans Pro" w:hAnsi="Source Sans Pro"/>
          <w:b/>
          <w:bCs/>
          <w:spacing w:val="-4"/>
        </w:rPr>
        <w:t xml:space="preserve"> </w:t>
      </w:r>
      <w:r w:rsidRPr="00735C4F" w:rsidR="002438A2">
        <w:rPr>
          <w:rFonts w:ascii="Source Sans Pro" w:hAnsi="Source Sans Pro"/>
          <w:b/>
          <w:bCs/>
        </w:rPr>
        <w:t>2025-1559</w:t>
      </w:r>
      <w:r w:rsidRPr="00735C4F" w:rsidR="002438A2">
        <w:rPr>
          <w:rFonts w:ascii="Source Sans Pro" w:hAnsi="Source Sans Pro"/>
          <w:b/>
          <w:bCs/>
          <w:spacing w:val="-4"/>
        </w:rPr>
        <w:t xml:space="preserve"> </w:t>
      </w:r>
      <w:r w:rsidRPr="00735C4F" w:rsidR="002438A2">
        <w:rPr>
          <w:rFonts w:ascii="Source Sans Pro" w:hAnsi="Source Sans Pro"/>
          <w:b/>
          <w:bCs/>
        </w:rPr>
        <w:t>-</w:t>
      </w:r>
      <w:r w:rsidRPr="00735C4F" w:rsidR="002438A2">
        <w:rPr>
          <w:rFonts w:ascii="Source Sans Pro" w:hAnsi="Source Sans Pro"/>
          <w:b/>
          <w:bCs/>
          <w:spacing w:val="-4"/>
        </w:rPr>
        <w:t xml:space="preserve"> </w:t>
      </w:r>
      <w:r w:rsidRPr="00735C4F" w:rsidR="002438A2">
        <w:rPr>
          <w:rFonts w:ascii="Source Sans Pro" w:hAnsi="Source Sans Pro"/>
          <w:b/>
          <w:bCs/>
        </w:rPr>
        <w:t>SECOND</w:t>
      </w:r>
      <w:r w:rsidRPr="00735C4F" w:rsidR="002438A2">
        <w:rPr>
          <w:rFonts w:ascii="Source Sans Pro" w:hAnsi="Source Sans Pro"/>
          <w:b/>
          <w:bCs/>
          <w:spacing w:val="-5"/>
        </w:rPr>
        <w:t xml:space="preserve"> </w:t>
      </w:r>
      <w:r w:rsidRPr="00735C4F" w:rsidR="002438A2">
        <w:rPr>
          <w:rFonts w:ascii="Source Sans Pro" w:hAnsi="Source Sans Pro"/>
          <w:b/>
          <w:bCs/>
        </w:rPr>
        <w:t>READING</w:t>
      </w:r>
      <w:r w:rsidRPr="00735C4F" w:rsidR="002438A2">
        <w:rPr>
          <w:rFonts w:ascii="Source Sans Pro" w:hAnsi="Source Sans Pro"/>
          <w:b/>
          <w:bCs/>
          <w:spacing w:val="-4"/>
        </w:rPr>
        <w:t xml:space="preserve"> </w:t>
      </w:r>
      <w:r w:rsidRPr="00735C4F" w:rsidR="002438A2">
        <w:rPr>
          <w:rFonts w:ascii="Source Sans Pro" w:hAnsi="Source Sans Pro"/>
          <w:b/>
          <w:bCs/>
        </w:rPr>
        <w:t>OF</w:t>
      </w:r>
      <w:r w:rsidRPr="00735C4F" w:rsidR="002438A2">
        <w:rPr>
          <w:rFonts w:ascii="Source Sans Pro" w:hAnsi="Source Sans Pro"/>
          <w:b/>
          <w:bCs/>
          <w:spacing w:val="-5"/>
        </w:rPr>
        <w:t xml:space="preserve"> </w:t>
      </w:r>
      <w:r w:rsidRPr="00735C4F" w:rsidR="002438A2">
        <w:rPr>
          <w:rFonts w:ascii="Source Sans Pro" w:hAnsi="Source Sans Pro"/>
          <w:b/>
          <w:bCs/>
        </w:rPr>
        <w:t>ORDINANCE</w:t>
      </w:r>
      <w:r w:rsidRPr="00735C4F" w:rsidR="002438A2">
        <w:rPr>
          <w:rFonts w:ascii="Source Sans Pro" w:hAnsi="Source Sans Pro"/>
          <w:b/>
          <w:bCs/>
          <w:spacing w:val="-16"/>
        </w:rPr>
        <w:t xml:space="preserve"> </w:t>
      </w:r>
      <w:r w:rsidRPr="00735C4F" w:rsidR="002438A2">
        <w:rPr>
          <w:rFonts w:ascii="Source Sans Pro" w:hAnsi="Source Sans Pro"/>
          <w:b/>
          <w:bCs/>
        </w:rPr>
        <w:t>ADOPTING</w:t>
      </w:r>
      <w:r w:rsidRPr="00735C4F" w:rsidR="002438A2">
        <w:rPr>
          <w:rFonts w:ascii="Source Sans Pro" w:hAnsi="Source Sans Pro"/>
          <w:b/>
          <w:bCs/>
          <w:spacing w:val="-10"/>
        </w:rPr>
        <w:t xml:space="preserve"> </w:t>
      </w:r>
      <w:r w:rsidRPr="00735C4F" w:rsidR="002438A2">
        <w:rPr>
          <w:rFonts w:ascii="Source Sans Pro" w:hAnsi="Source Sans Pro"/>
          <w:b/>
          <w:bCs/>
        </w:rPr>
        <w:t>THE LOCAL RESPONSIBILITY AREA FIRE HAZARD SEVERITY ZONE MAP</w:t>
      </w:r>
      <w:r w:rsidRPr="00735C4F" w:rsidR="008F50EB">
        <w:rPr>
          <w:rFonts w:ascii="Source Sans Pro" w:hAnsi="Source Sans Pro" w:eastAsia="Times New Roman" w:cstheme="minorBidi"/>
          <w:b/>
          <w:bCs/>
          <w:color w:val="000000" w:themeColor="text1"/>
          <w:lang w:eastAsia="en-US"/>
        </w:rPr>
        <w:t xml:space="preserve">. </w:t>
      </w:r>
      <w:r w:rsidRPr="00735C4F" w:rsidR="00D26459">
        <w:rPr>
          <w:rFonts w:ascii="Source Sans Pro" w:hAnsi="Source Sans Pro" w:eastAsia="Times New Roman" w:cstheme="minorBidi"/>
          <w:color w:val="000000" w:themeColor="text1"/>
          <w:lang w:eastAsia="en-US"/>
        </w:rPr>
        <w:t xml:space="preserve">Adopted </w:t>
      </w:r>
      <w:r w:rsidRPr="00735C4F" w:rsidR="002403B2">
        <w:rPr>
          <w:rFonts w:ascii="Source Sans Pro" w:hAnsi="Source Sans Pro" w:eastAsia="Times New Roman" w:cstheme="minorBidi"/>
          <w:color w:val="000000" w:themeColor="text1"/>
          <w:lang w:eastAsia="en-US"/>
        </w:rPr>
        <w:t>(</w:t>
      </w:r>
      <w:r w:rsidRPr="00735C4F" w:rsidR="002403B2">
        <w:rPr>
          <w:rFonts w:ascii="Source Sans Pro" w:hAnsi="Source Sans Pro" w:eastAsia="Times New Roman" w:cstheme="minorBidi"/>
          <w:color w:val="000000" w:themeColor="text1"/>
          <w:lang w:eastAsia="en-US"/>
        </w:rPr>
        <w:t>Second Reading) Ordinance 2025-1559 approving the local responsibility area fire hazard severity zone map</w:t>
      </w:r>
      <w:r w:rsidRPr="00735C4F" w:rsidR="008F50EB">
        <w:rPr>
          <w:rFonts w:ascii="Source Sans Pro" w:hAnsi="Source Sans Pro" w:eastAsia="Times New Roman" w:cstheme="minorBidi"/>
          <w:color w:val="000000" w:themeColor="text1"/>
          <w:lang w:eastAsia="en-US"/>
        </w:rPr>
        <w:t>.</w:t>
      </w:r>
      <w:bookmarkEnd w:id="11"/>
      <w:r w:rsidRPr="00735C4F" w:rsidR="00A666A2">
        <w:rPr>
          <w:rFonts w:ascii="Source Sans Pro" w:hAnsi="Source Sans Pro" w:eastAsia="Times New Roman" w:cstheme="minorBidi"/>
          <w:color w:val="000000" w:themeColor="text1"/>
          <w:lang w:eastAsia="en-US"/>
        </w:rPr>
        <w:t xml:space="preserve"> </w:t>
      </w:r>
      <w:r w:rsidRPr="005304F2" w:rsidR="00A666A2">
        <w:rPr>
          <w:rFonts w:ascii="Source Sans Pro" w:hAnsi="Source Sans Pro" w:eastAsia="Times New Roman" w:cstheme="minorBidi"/>
          <w:b/>
          <w:bCs/>
          <w:i/>
          <w:iCs/>
          <w:color w:val="000000" w:themeColor="text1"/>
          <w:lang w:eastAsia="en-US"/>
        </w:rPr>
        <w:t>REMOVED FROM CONSENT CALENDAR</w:t>
      </w:r>
    </w:p>
    <w:p w:rsidRPr="00735C4F" w:rsidR="00176780" w:rsidP="00E97793" w:rsidRDefault="00D46957" w14:paraId="75522A89" w14:textId="3D4AFB63">
      <w:pPr>
        <w:numPr>
          <w:ilvl w:val="0"/>
          <w:numId w:val="4"/>
        </w:numPr>
        <w:suppressAutoHyphens w:val="0"/>
        <w:autoSpaceDE w:val="0"/>
        <w:autoSpaceDN w:val="0"/>
        <w:adjustRightInd w:val="0"/>
        <w:spacing w:before="240" w:line="240" w:lineRule="auto"/>
        <w:ind w:left="360"/>
        <w:jc w:val="both"/>
        <w:rPr>
          <w:rFonts w:ascii="Source Sans Pro" w:hAnsi="Source Sans Pro" w:cstheme="minorBidi"/>
          <w:color w:val="000000" w:themeColor="text1"/>
          <w:lang w:val="x-none" w:eastAsia="en-US"/>
        </w:rPr>
      </w:pPr>
      <w:bookmarkStart w:name="_Hlk195693251" w:id="12"/>
      <w:r w:rsidRPr="00735C4F">
        <w:rPr>
          <w:rFonts w:ascii="Source Sans Pro" w:hAnsi="Source Sans Pro" w:eastAsia="Times New Roman" w:cstheme="minorBidi"/>
          <w:b/>
          <w:bCs/>
          <w:color w:val="000000" w:themeColor="text1"/>
          <w:lang w:eastAsia="en-US"/>
        </w:rPr>
        <w:t xml:space="preserve">RESOLUTION NO. </w:t>
      </w:r>
      <w:r w:rsidRPr="00735C4F" w:rsidR="00295162">
        <w:rPr>
          <w:rFonts w:ascii="Source Sans Pro" w:hAnsi="Source Sans Pro" w:eastAsia="Times New Roman" w:cstheme="minorBidi"/>
          <w:b/>
          <w:bCs/>
          <w:color w:val="000000" w:themeColor="text1"/>
          <w:lang w:eastAsia="en-US"/>
        </w:rPr>
        <w:t>2025-9438 - AWARDING CONTRACT FOR AN ANNUAL STORM DRAIN INSPECTION PROGRAM AND AS-NEEDED RELATED SERVICES WITH DOWNSTREAM SERVICES, INC</w:t>
      </w:r>
      <w:r w:rsidRPr="00735C4F">
        <w:rPr>
          <w:rFonts w:ascii="Source Sans Pro" w:hAnsi="Source Sans Pro" w:eastAsia="Times New Roman" w:cstheme="minorBidi"/>
          <w:b/>
          <w:bCs/>
          <w:color w:val="000000" w:themeColor="text1"/>
          <w:lang w:eastAsia="en-US"/>
        </w:rPr>
        <w:t xml:space="preserve">. </w:t>
      </w:r>
      <w:r w:rsidRPr="00735C4F" w:rsidR="00AD03F0">
        <w:rPr>
          <w:rFonts w:ascii="Source Sans Pro" w:hAnsi="Source Sans Pro" w:eastAsia="Times New Roman" w:cstheme="minorBidi"/>
          <w:color w:val="000000" w:themeColor="text1"/>
          <w:lang w:eastAsia="en-US"/>
        </w:rPr>
        <w:t xml:space="preserve">Adopted </w:t>
      </w:r>
      <w:r w:rsidRPr="00735C4F" w:rsidR="00403FC4">
        <w:rPr>
          <w:rFonts w:ascii="Source Sans Pro" w:hAnsi="Source Sans Pro" w:eastAsia="Times New Roman" w:cstheme="minorBidi"/>
          <w:color w:val="000000" w:themeColor="text1"/>
          <w:lang w:eastAsia="en-US"/>
        </w:rPr>
        <w:t xml:space="preserve">a </w:t>
      </w:r>
      <w:r w:rsidRPr="00735C4F" w:rsidR="00E97793">
        <w:rPr>
          <w:rFonts w:ascii="Source Sans Pro" w:hAnsi="Source Sans Pro" w:cstheme="minorBidi"/>
          <w:color w:val="000000" w:themeColor="text1"/>
          <w:lang w:val="x-none" w:eastAsia="en-US"/>
        </w:rPr>
        <w:t>resolution awarding a contract for a storm drain inspection program and</w:t>
      </w:r>
      <w:r w:rsidRPr="00735C4F" w:rsidR="00E97793">
        <w:rPr>
          <w:rFonts w:ascii="Source Sans Pro" w:hAnsi="Source Sans Pro" w:cstheme="minorBidi"/>
          <w:color w:val="000000" w:themeColor="text1"/>
          <w:lang w:val="x-none" w:eastAsia="en-US"/>
        </w:rPr>
        <w:t xml:space="preserve"> </w:t>
      </w:r>
      <w:r w:rsidRPr="00735C4F" w:rsidR="00E97793">
        <w:rPr>
          <w:rFonts w:ascii="Source Sans Pro" w:hAnsi="Source Sans Pro" w:eastAsia="Times New Roman" w:cstheme="minorBidi"/>
          <w:color w:val="000000" w:themeColor="text1"/>
          <w:lang w:eastAsia="en-US"/>
        </w:rPr>
        <w:t xml:space="preserve">as-needed related services and delegating authority to the City Manager to negotiate, finalize and execute the contract with DOWNSTREAM SERVICES, INC. for a maximum of five (5) years with a not-to-exceed budget </w:t>
      </w:r>
      <w:r w:rsidRPr="00735C4F" w:rsidR="00E97793">
        <w:rPr>
          <w:rFonts w:ascii="Source Sans Pro" w:hAnsi="Source Sans Pro" w:eastAsia="Times New Roman" w:cstheme="minorBidi"/>
          <w:color w:val="000000" w:themeColor="text1"/>
          <w:lang w:eastAsia="en-US"/>
        </w:rPr>
        <w:t>Of $5</w:t>
      </w:r>
      <w:r w:rsidRPr="00735C4F" w:rsidR="00AD170E">
        <w:rPr>
          <w:rFonts w:ascii="Source Sans Pro" w:hAnsi="Source Sans Pro" w:eastAsia="Times New Roman" w:cstheme="minorBidi"/>
          <w:color w:val="000000" w:themeColor="text1"/>
          <w:lang w:eastAsia="en-US"/>
        </w:rPr>
        <w:t>,000,000.</w:t>
      </w:r>
    </w:p>
    <w:p w:rsidRPr="00735C4F" w:rsidR="003C6E26" w:rsidP="00E97793" w:rsidRDefault="00400381" w14:paraId="7CCF0605" w14:textId="32589D96">
      <w:pPr>
        <w:numPr>
          <w:ilvl w:val="0"/>
          <w:numId w:val="4"/>
        </w:numPr>
        <w:suppressAutoHyphens w:val="0"/>
        <w:autoSpaceDE w:val="0"/>
        <w:autoSpaceDN w:val="0"/>
        <w:adjustRightInd w:val="0"/>
        <w:spacing w:before="240" w:line="240" w:lineRule="auto"/>
        <w:ind w:left="360"/>
        <w:jc w:val="both"/>
        <w:rPr>
          <w:rFonts w:ascii="Source Sans Pro" w:hAnsi="Source Sans Pro" w:cstheme="minorBidi"/>
          <w:color w:val="000000" w:themeColor="text1"/>
          <w:lang w:val="x-none" w:eastAsia="en-US"/>
        </w:rPr>
      </w:pPr>
      <w:r w:rsidRPr="00735C4F">
        <w:rPr>
          <w:rFonts w:ascii="Source Sans Pro" w:hAnsi="Source Sans Pro"/>
          <w:b/>
          <w:bCs/>
        </w:rPr>
        <w:t>RESOLUTION</w:t>
      </w:r>
      <w:r w:rsidRPr="00735C4F">
        <w:rPr>
          <w:rFonts w:ascii="Source Sans Pro" w:hAnsi="Source Sans Pro"/>
          <w:b/>
          <w:bCs/>
          <w:spacing w:val="-11"/>
        </w:rPr>
        <w:t xml:space="preserve"> </w:t>
      </w:r>
      <w:r w:rsidRPr="00735C4F">
        <w:rPr>
          <w:rFonts w:ascii="Source Sans Pro" w:hAnsi="Source Sans Pro"/>
          <w:b/>
          <w:bCs/>
        </w:rPr>
        <w:t>NO.</w:t>
      </w:r>
      <w:r w:rsidRPr="00735C4F">
        <w:rPr>
          <w:rFonts w:ascii="Source Sans Pro" w:hAnsi="Source Sans Pro"/>
          <w:b/>
          <w:bCs/>
          <w:spacing w:val="-7"/>
        </w:rPr>
        <w:t xml:space="preserve"> </w:t>
      </w:r>
      <w:r w:rsidRPr="00735C4F">
        <w:rPr>
          <w:rFonts w:ascii="Source Sans Pro" w:hAnsi="Source Sans Pro"/>
          <w:b/>
          <w:bCs/>
        </w:rPr>
        <w:t>2025-9439</w:t>
      </w:r>
      <w:r w:rsidRPr="00735C4F">
        <w:rPr>
          <w:rFonts w:ascii="Source Sans Pro" w:hAnsi="Source Sans Pro"/>
          <w:b/>
          <w:bCs/>
          <w:spacing w:val="-8"/>
        </w:rPr>
        <w:t xml:space="preserve"> </w:t>
      </w:r>
      <w:r w:rsidRPr="00735C4F">
        <w:rPr>
          <w:rFonts w:ascii="Source Sans Pro" w:hAnsi="Source Sans Pro"/>
          <w:b/>
          <w:bCs/>
        </w:rPr>
        <w:t>-</w:t>
      </w:r>
      <w:r w:rsidRPr="00735C4F">
        <w:rPr>
          <w:rFonts w:ascii="Source Sans Pro" w:hAnsi="Source Sans Pro"/>
          <w:b/>
          <w:bCs/>
          <w:spacing w:val="-8"/>
        </w:rPr>
        <w:t xml:space="preserve"> </w:t>
      </w:r>
      <w:r w:rsidRPr="00735C4F">
        <w:rPr>
          <w:rFonts w:ascii="Source Sans Pro" w:hAnsi="Source Sans Pro"/>
          <w:b/>
          <w:bCs/>
        </w:rPr>
        <w:t>ORDERING</w:t>
      </w:r>
      <w:r w:rsidRPr="00735C4F">
        <w:rPr>
          <w:rFonts w:ascii="Source Sans Pro" w:hAnsi="Source Sans Pro"/>
          <w:b/>
          <w:bCs/>
          <w:spacing w:val="-11"/>
        </w:rPr>
        <w:t xml:space="preserve"> </w:t>
      </w:r>
      <w:r w:rsidRPr="00735C4F">
        <w:rPr>
          <w:rFonts w:ascii="Source Sans Pro" w:hAnsi="Source Sans Pro"/>
          <w:b/>
          <w:bCs/>
        </w:rPr>
        <w:t>THE</w:t>
      </w:r>
      <w:r w:rsidRPr="00735C4F">
        <w:rPr>
          <w:rFonts w:ascii="Source Sans Pro" w:hAnsi="Source Sans Pro"/>
          <w:b/>
          <w:bCs/>
          <w:spacing w:val="-8"/>
        </w:rPr>
        <w:t xml:space="preserve"> </w:t>
      </w:r>
      <w:r w:rsidRPr="00735C4F">
        <w:rPr>
          <w:rFonts w:ascii="Source Sans Pro" w:hAnsi="Source Sans Pro"/>
          <w:b/>
          <w:bCs/>
        </w:rPr>
        <w:t>PREPARATION</w:t>
      </w:r>
      <w:r w:rsidRPr="00735C4F">
        <w:rPr>
          <w:rFonts w:ascii="Source Sans Pro" w:hAnsi="Source Sans Pro"/>
          <w:b/>
          <w:bCs/>
          <w:spacing w:val="-9"/>
        </w:rPr>
        <w:t xml:space="preserve"> </w:t>
      </w:r>
      <w:r w:rsidRPr="00735C4F">
        <w:rPr>
          <w:rFonts w:ascii="Source Sans Pro" w:hAnsi="Source Sans Pro"/>
          <w:b/>
          <w:bCs/>
        </w:rPr>
        <w:t>OF</w:t>
      </w:r>
      <w:r w:rsidRPr="00735C4F">
        <w:rPr>
          <w:rFonts w:ascii="Source Sans Pro" w:hAnsi="Source Sans Pro"/>
          <w:b/>
          <w:bCs/>
          <w:spacing w:val="-16"/>
        </w:rPr>
        <w:t xml:space="preserve"> </w:t>
      </w:r>
      <w:r w:rsidRPr="00735C4F">
        <w:rPr>
          <w:rFonts w:ascii="Source Sans Pro" w:hAnsi="Source Sans Pro"/>
          <w:b/>
          <w:bCs/>
        </w:rPr>
        <w:t>AN</w:t>
      </w:r>
      <w:r w:rsidRPr="00735C4F">
        <w:rPr>
          <w:rFonts w:ascii="Source Sans Pro" w:hAnsi="Source Sans Pro"/>
          <w:b/>
          <w:bCs/>
          <w:spacing w:val="-9"/>
        </w:rPr>
        <w:t xml:space="preserve"> </w:t>
      </w:r>
      <w:r w:rsidRPr="00735C4F">
        <w:rPr>
          <w:rFonts w:ascii="Source Sans Pro" w:hAnsi="Source Sans Pro"/>
          <w:b/>
          <w:bCs/>
        </w:rPr>
        <w:t>ENGINEER’S REPORT FOR LANDSCAPING AND LIGHTING DISTRICT NO. 1 FOR FISCAL</w:t>
      </w:r>
      <w:r w:rsidRPr="00735C4F">
        <w:rPr>
          <w:rFonts w:ascii="Source Sans Pro" w:hAnsi="Source Sans Pro"/>
          <w:b/>
          <w:bCs/>
          <w:spacing w:val="-4"/>
        </w:rPr>
        <w:t xml:space="preserve"> </w:t>
      </w:r>
      <w:r w:rsidRPr="00735C4F">
        <w:rPr>
          <w:rFonts w:ascii="Source Sans Pro" w:hAnsi="Source Sans Pro"/>
          <w:b/>
          <w:bCs/>
        </w:rPr>
        <w:t xml:space="preserve">YEAR </w:t>
      </w:r>
      <w:r w:rsidRPr="00735C4F">
        <w:rPr>
          <w:rFonts w:ascii="Source Sans Pro" w:hAnsi="Source Sans Pro"/>
          <w:b/>
          <w:bCs/>
          <w:spacing w:val="-2"/>
        </w:rPr>
        <w:t>2025/2</w:t>
      </w:r>
      <w:r w:rsidRPr="00735C4F">
        <w:rPr>
          <w:rFonts w:ascii="Source Sans Pro" w:hAnsi="Source Sans Pro"/>
          <w:b/>
          <w:bCs/>
          <w:spacing w:val="-2"/>
        </w:rPr>
        <w:t>0</w:t>
      </w:r>
      <w:r w:rsidRPr="00735C4F" w:rsidR="00BD77CD">
        <w:rPr>
          <w:rFonts w:ascii="Source Sans Pro" w:hAnsi="Source Sans Pro"/>
          <w:b/>
          <w:bCs/>
          <w:spacing w:val="-2"/>
        </w:rPr>
        <w:t xml:space="preserve">26. </w:t>
      </w:r>
      <w:r w:rsidRPr="00735C4F" w:rsidR="00CA44DC">
        <w:rPr>
          <w:rFonts w:ascii="Source Sans Pro" w:hAnsi="Source Sans Pro"/>
          <w:spacing w:val="-2"/>
        </w:rPr>
        <w:t>A</w:t>
      </w:r>
      <w:r w:rsidRPr="00735C4F" w:rsidR="006A650F">
        <w:rPr>
          <w:rFonts w:ascii="Source Sans Pro" w:hAnsi="Source Sans Pro"/>
          <w:spacing w:val="-2"/>
        </w:rPr>
        <w:t>dopted</w:t>
      </w:r>
      <w:r w:rsidRPr="00735C4F" w:rsidR="00CA44DC">
        <w:rPr>
          <w:rFonts w:ascii="Source Sans Pro" w:hAnsi="Source Sans Pro"/>
          <w:spacing w:val="-2"/>
        </w:rPr>
        <w:t xml:space="preserve"> resolution ordering the preparation of an Engineer's Report for Landscaping and Lighting District No. 1 for Fiscal Year 2025/2026.</w:t>
      </w:r>
    </w:p>
    <w:p w:rsidRPr="00735C4F" w:rsidR="006A650F" w:rsidP="00E97793" w:rsidRDefault="00A62D49" w14:paraId="4A56A966" w14:textId="30252CF6">
      <w:pPr>
        <w:numPr>
          <w:ilvl w:val="0"/>
          <w:numId w:val="4"/>
        </w:numPr>
        <w:suppressAutoHyphens w:val="0"/>
        <w:autoSpaceDE w:val="0"/>
        <w:autoSpaceDN w:val="0"/>
        <w:adjustRightInd w:val="0"/>
        <w:spacing w:before="240" w:line="240" w:lineRule="auto"/>
        <w:ind w:left="360"/>
        <w:jc w:val="both"/>
        <w:rPr>
          <w:rFonts w:ascii="Source Sans Pro" w:hAnsi="Source Sans Pro" w:cstheme="minorBidi"/>
          <w:color w:val="000000" w:themeColor="text1"/>
          <w:lang w:val="x-none" w:eastAsia="en-US"/>
        </w:rPr>
      </w:pPr>
      <w:r w:rsidRPr="00735C4F">
        <w:rPr>
          <w:rFonts w:ascii="Source Sans Pro" w:hAnsi="Source Sans Pro"/>
          <w:b/>
          <w:bCs/>
        </w:rPr>
        <w:t>RESOLUTION NO. 2025-9440 - ORDERING</w:t>
      </w:r>
      <w:r w:rsidRPr="00735C4F">
        <w:rPr>
          <w:rFonts w:ascii="Source Sans Pro" w:hAnsi="Source Sans Pro"/>
          <w:b/>
          <w:bCs/>
          <w:spacing w:val="-3"/>
        </w:rPr>
        <w:t xml:space="preserve"> </w:t>
      </w:r>
      <w:r w:rsidRPr="00735C4F">
        <w:rPr>
          <w:rFonts w:ascii="Source Sans Pro" w:hAnsi="Source Sans Pro"/>
          <w:b/>
          <w:bCs/>
        </w:rPr>
        <w:t>THE PREPARATION OF</w:t>
      </w:r>
      <w:r w:rsidRPr="00735C4F">
        <w:rPr>
          <w:rFonts w:ascii="Source Sans Pro" w:hAnsi="Source Sans Pro"/>
          <w:b/>
          <w:bCs/>
          <w:spacing w:val="-12"/>
        </w:rPr>
        <w:t xml:space="preserve"> </w:t>
      </w:r>
      <w:r w:rsidRPr="00735C4F">
        <w:rPr>
          <w:rFonts w:ascii="Source Sans Pro" w:hAnsi="Source Sans Pro"/>
          <w:b/>
          <w:bCs/>
        </w:rPr>
        <w:t>AN ENGINEER’S REPORT</w:t>
      </w:r>
      <w:r w:rsidRPr="00735C4F">
        <w:rPr>
          <w:rFonts w:ascii="Source Sans Pro" w:hAnsi="Source Sans Pro"/>
          <w:b/>
          <w:bCs/>
          <w:spacing w:val="-12"/>
        </w:rPr>
        <w:t xml:space="preserve"> </w:t>
      </w:r>
      <w:r w:rsidRPr="00735C4F">
        <w:rPr>
          <w:rFonts w:ascii="Source Sans Pro" w:hAnsi="Source Sans Pro"/>
          <w:b/>
          <w:bCs/>
        </w:rPr>
        <w:t>FOR</w:t>
      </w:r>
      <w:r w:rsidRPr="00735C4F">
        <w:rPr>
          <w:rFonts w:ascii="Source Sans Pro" w:hAnsi="Source Sans Pro"/>
          <w:b/>
          <w:bCs/>
          <w:spacing w:val="-15"/>
        </w:rPr>
        <w:t xml:space="preserve"> </w:t>
      </w:r>
      <w:r w:rsidRPr="00735C4F">
        <w:rPr>
          <w:rFonts w:ascii="Source Sans Pro" w:hAnsi="Source Sans Pro"/>
          <w:b/>
          <w:bCs/>
        </w:rPr>
        <w:t>THE</w:t>
      </w:r>
      <w:r w:rsidRPr="00735C4F">
        <w:rPr>
          <w:rFonts w:ascii="Source Sans Pro" w:hAnsi="Source Sans Pro"/>
          <w:b/>
          <w:bCs/>
          <w:spacing w:val="-8"/>
        </w:rPr>
        <w:t xml:space="preserve"> </w:t>
      </w:r>
      <w:r w:rsidRPr="00735C4F">
        <w:rPr>
          <w:rFonts w:ascii="Source Sans Pro" w:hAnsi="Source Sans Pro"/>
          <w:b/>
          <w:bCs/>
        </w:rPr>
        <w:t>VALLECITOS</w:t>
      </w:r>
      <w:r w:rsidRPr="00735C4F">
        <w:rPr>
          <w:rFonts w:ascii="Source Sans Pro" w:hAnsi="Source Sans Pro"/>
          <w:b/>
          <w:bCs/>
          <w:spacing w:val="-12"/>
        </w:rPr>
        <w:t xml:space="preserve"> </w:t>
      </w:r>
      <w:r w:rsidRPr="00735C4F">
        <w:rPr>
          <w:rFonts w:ascii="Source Sans Pro" w:hAnsi="Source Sans Pro"/>
          <w:b/>
          <w:bCs/>
        </w:rPr>
        <w:t>TOWN</w:t>
      </w:r>
      <w:r w:rsidRPr="00735C4F">
        <w:rPr>
          <w:rFonts w:ascii="Source Sans Pro" w:hAnsi="Source Sans Pro"/>
          <w:b/>
          <w:bCs/>
          <w:spacing w:val="-9"/>
        </w:rPr>
        <w:t xml:space="preserve"> </w:t>
      </w:r>
      <w:r w:rsidRPr="00735C4F">
        <w:rPr>
          <w:rFonts w:ascii="Source Sans Pro" w:hAnsi="Source Sans Pro"/>
          <w:b/>
          <w:bCs/>
        </w:rPr>
        <w:t>CENTER</w:t>
      </w:r>
      <w:r w:rsidRPr="00735C4F">
        <w:rPr>
          <w:rFonts w:ascii="Source Sans Pro" w:hAnsi="Source Sans Pro"/>
          <w:b/>
          <w:bCs/>
          <w:spacing w:val="-9"/>
        </w:rPr>
        <w:t xml:space="preserve"> </w:t>
      </w:r>
      <w:r w:rsidRPr="00735C4F">
        <w:rPr>
          <w:rFonts w:ascii="Source Sans Pro" w:hAnsi="Source Sans Pro"/>
          <w:b/>
          <w:bCs/>
        </w:rPr>
        <w:t>STREET</w:t>
      </w:r>
      <w:r w:rsidRPr="00735C4F">
        <w:rPr>
          <w:rFonts w:ascii="Source Sans Pro" w:hAnsi="Source Sans Pro"/>
          <w:b/>
          <w:bCs/>
          <w:spacing w:val="-14"/>
        </w:rPr>
        <w:t xml:space="preserve"> </w:t>
      </w:r>
      <w:r w:rsidRPr="00735C4F">
        <w:rPr>
          <w:rFonts w:ascii="Source Sans Pro" w:hAnsi="Source Sans Pro"/>
          <w:b/>
          <w:bCs/>
        </w:rPr>
        <w:t>MAINTENANCE</w:t>
      </w:r>
      <w:r w:rsidRPr="00735C4F">
        <w:rPr>
          <w:rFonts w:ascii="Source Sans Pro" w:hAnsi="Source Sans Pro"/>
          <w:b/>
          <w:bCs/>
          <w:spacing w:val="-8"/>
        </w:rPr>
        <w:t xml:space="preserve"> </w:t>
      </w:r>
      <w:r w:rsidRPr="00735C4F">
        <w:rPr>
          <w:rFonts w:ascii="Source Sans Pro" w:hAnsi="Source Sans Pro"/>
          <w:b/>
          <w:bCs/>
        </w:rPr>
        <w:t>DISTRICT FOR THE FISCAL YEAR 2025-2026</w:t>
      </w:r>
      <w:r w:rsidRPr="00735C4F">
        <w:rPr>
          <w:rFonts w:ascii="Source Sans Pro" w:hAnsi="Source Sans Pro"/>
          <w:b/>
          <w:bCs/>
        </w:rPr>
        <w:t>.</w:t>
      </w:r>
      <w:r w:rsidRPr="00735C4F">
        <w:rPr>
          <w:rFonts w:ascii="Source Sans Pro" w:hAnsi="Source Sans Pro"/>
        </w:rPr>
        <w:t xml:space="preserve"> </w:t>
      </w:r>
      <w:r w:rsidRPr="00735C4F" w:rsidR="00632E3E">
        <w:rPr>
          <w:rFonts w:ascii="Source Sans Pro" w:hAnsi="Source Sans Pro"/>
        </w:rPr>
        <w:t>A</w:t>
      </w:r>
      <w:r w:rsidRPr="00735C4F" w:rsidR="00632E3E">
        <w:rPr>
          <w:rFonts w:ascii="Source Sans Pro" w:hAnsi="Source Sans Pro"/>
        </w:rPr>
        <w:t>dopted</w:t>
      </w:r>
      <w:r w:rsidRPr="00735C4F" w:rsidR="00632E3E">
        <w:rPr>
          <w:rFonts w:ascii="Source Sans Pro" w:hAnsi="Source Sans Pro"/>
        </w:rPr>
        <w:t xml:space="preserve"> a resolution ordering the preparation of an Engineer's Report for the Vallecitos Town Center Street Maintenance District for the Fiscal Year 2025-2026.</w:t>
      </w:r>
    </w:p>
    <w:p w:rsidRPr="00735C4F" w:rsidR="00632E3E" w:rsidP="00E97793" w:rsidRDefault="002051E8" w14:paraId="48179901" w14:textId="2B25D6B4">
      <w:pPr>
        <w:numPr>
          <w:ilvl w:val="0"/>
          <w:numId w:val="4"/>
        </w:numPr>
        <w:suppressAutoHyphens w:val="0"/>
        <w:autoSpaceDE w:val="0"/>
        <w:autoSpaceDN w:val="0"/>
        <w:adjustRightInd w:val="0"/>
        <w:spacing w:before="240" w:line="240" w:lineRule="auto"/>
        <w:ind w:left="360"/>
        <w:jc w:val="both"/>
        <w:rPr>
          <w:rFonts w:ascii="Source Sans Pro" w:hAnsi="Source Sans Pro" w:cstheme="minorBidi"/>
          <w:b/>
          <w:bCs/>
          <w:color w:val="000000" w:themeColor="text1"/>
          <w:lang w:val="x-none" w:eastAsia="en-US"/>
        </w:rPr>
      </w:pPr>
      <w:r w:rsidRPr="00735C4F">
        <w:rPr>
          <w:rFonts w:ascii="Source Sans Pro" w:hAnsi="Source Sans Pro"/>
          <w:b/>
          <w:bCs/>
        </w:rPr>
        <w:t>RESOLUTION NO. FD 2025-375 -</w:t>
      </w:r>
      <w:r w:rsidRPr="00735C4F">
        <w:rPr>
          <w:rFonts w:ascii="Source Sans Pro" w:hAnsi="Source Sans Pro"/>
          <w:b/>
          <w:bCs/>
          <w:spacing w:val="-3"/>
        </w:rPr>
        <w:t xml:space="preserve"> </w:t>
      </w:r>
      <w:r w:rsidRPr="00735C4F">
        <w:rPr>
          <w:rFonts w:ascii="Source Sans Pro" w:hAnsi="Source Sans Pro"/>
          <w:b/>
          <w:bCs/>
        </w:rPr>
        <w:t>AUTHORIZING CONTINUED PARTICIPATION BY THE</w:t>
      </w:r>
      <w:r w:rsidRPr="00735C4F">
        <w:rPr>
          <w:rFonts w:ascii="Source Sans Pro" w:hAnsi="Source Sans Pro"/>
          <w:b/>
          <w:bCs/>
          <w:spacing w:val="-4"/>
        </w:rPr>
        <w:t xml:space="preserve"> </w:t>
      </w:r>
      <w:r w:rsidRPr="00735C4F">
        <w:rPr>
          <w:rFonts w:ascii="Source Sans Pro" w:hAnsi="Source Sans Pro"/>
          <w:b/>
          <w:bCs/>
        </w:rPr>
        <w:t>SAN</w:t>
      </w:r>
      <w:r w:rsidRPr="00735C4F">
        <w:rPr>
          <w:rFonts w:ascii="Source Sans Pro" w:hAnsi="Source Sans Pro"/>
          <w:b/>
          <w:bCs/>
          <w:spacing w:val="-4"/>
        </w:rPr>
        <w:t xml:space="preserve"> </w:t>
      </w:r>
      <w:r w:rsidRPr="00735C4F">
        <w:rPr>
          <w:rFonts w:ascii="Source Sans Pro" w:hAnsi="Source Sans Pro"/>
          <w:b/>
          <w:bCs/>
        </w:rPr>
        <w:t>MARCOS</w:t>
      </w:r>
      <w:r w:rsidRPr="00735C4F">
        <w:rPr>
          <w:rFonts w:ascii="Source Sans Pro" w:hAnsi="Source Sans Pro"/>
          <w:b/>
          <w:bCs/>
          <w:spacing w:val="-6"/>
        </w:rPr>
        <w:t xml:space="preserve"> </w:t>
      </w:r>
      <w:r w:rsidRPr="00735C4F">
        <w:rPr>
          <w:rFonts w:ascii="Source Sans Pro" w:hAnsi="Source Sans Pro"/>
          <w:b/>
          <w:bCs/>
        </w:rPr>
        <w:t>FIRE</w:t>
      </w:r>
      <w:r w:rsidRPr="00735C4F">
        <w:rPr>
          <w:rFonts w:ascii="Source Sans Pro" w:hAnsi="Source Sans Pro"/>
          <w:b/>
          <w:bCs/>
          <w:spacing w:val="-4"/>
        </w:rPr>
        <w:t xml:space="preserve"> </w:t>
      </w:r>
      <w:r w:rsidRPr="00735C4F">
        <w:rPr>
          <w:rFonts w:ascii="Source Sans Pro" w:hAnsi="Source Sans Pro"/>
          <w:b/>
          <w:bCs/>
        </w:rPr>
        <w:t>PROTECTION</w:t>
      </w:r>
      <w:r w:rsidRPr="00735C4F">
        <w:rPr>
          <w:rFonts w:ascii="Source Sans Pro" w:hAnsi="Source Sans Pro"/>
          <w:b/>
          <w:bCs/>
          <w:spacing w:val="-5"/>
        </w:rPr>
        <w:t xml:space="preserve"> </w:t>
      </w:r>
      <w:r w:rsidRPr="00735C4F">
        <w:rPr>
          <w:rFonts w:ascii="Source Sans Pro" w:hAnsi="Source Sans Pro"/>
          <w:b/>
          <w:bCs/>
        </w:rPr>
        <w:t>DISTRICT</w:t>
      </w:r>
      <w:r w:rsidRPr="00735C4F">
        <w:rPr>
          <w:rFonts w:ascii="Source Sans Pro" w:hAnsi="Source Sans Pro"/>
          <w:b/>
          <w:bCs/>
          <w:spacing w:val="-8"/>
        </w:rPr>
        <w:t xml:space="preserve"> </w:t>
      </w:r>
      <w:r w:rsidRPr="00735C4F">
        <w:rPr>
          <w:rFonts w:ascii="Source Sans Pro" w:hAnsi="Source Sans Pro"/>
          <w:b/>
          <w:bCs/>
        </w:rPr>
        <w:t>IN</w:t>
      </w:r>
      <w:r w:rsidRPr="00735C4F">
        <w:rPr>
          <w:rFonts w:ascii="Source Sans Pro" w:hAnsi="Source Sans Pro"/>
          <w:b/>
          <w:bCs/>
          <w:spacing w:val="-10"/>
        </w:rPr>
        <w:t xml:space="preserve"> </w:t>
      </w:r>
      <w:r w:rsidRPr="00735C4F">
        <w:rPr>
          <w:rFonts w:ascii="Source Sans Pro" w:hAnsi="Source Sans Pro"/>
          <w:b/>
          <w:bCs/>
        </w:rPr>
        <w:t>THE</w:t>
      </w:r>
      <w:r w:rsidRPr="00735C4F">
        <w:rPr>
          <w:rFonts w:ascii="Source Sans Pro" w:hAnsi="Source Sans Pro"/>
          <w:b/>
          <w:bCs/>
          <w:spacing w:val="-4"/>
        </w:rPr>
        <w:t xml:space="preserve"> </w:t>
      </w:r>
      <w:r w:rsidRPr="00735C4F">
        <w:rPr>
          <w:rFonts w:ascii="Source Sans Pro" w:hAnsi="Source Sans Pro"/>
          <w:b/>
          <w:bCs/>
        </w:rPr>
        <w:t>SAN</w:t>
      </w:r>
      <w:r w:rsidRPr="00735C4F">
        <w:rPr>
          <w:rFonts w:ascii="Source Sans Pro" w:hAnsi="Source Sans Pro"/>
          <w:b/>
          <w:bCs/>
          <w:spacing w:val="-4"/>
        </w:rPr>
        <w:t xml:space="preserve"> </w:t>
      </w:r>
      <w:r w:rsidRPr="00735C4F">
        <w:rPr>
          <w:rFonts w:ascii="Source Sans Pro" w:hAnsi="Source Sans Pro"/>
          <w:b/>
          <w:bCs/>
        </w:rPr>
        <w:t>DIEGO</w:t>
      </w:r>
      <w:r w:rsidRPr="00735C4F">
        <w:rPr>
          <w:rFonts w:ascii="Source Sans Pro" w:hAnsi="Source Sans Pro"/>
          <w:b/>
          <w:bCs/>
          <w:spacing w:val="-3"/>
        </w:rPr>
        <w:t xml:space="preserve"> </w:t>
      </w:r>
      <w:r w:rsidRPr="00735C4F">
        <w:rPr>
          <w:rFonts w:ascii="Source Sans Pro" w:hAnsi="Source Sans Pro"/>
          <w:b/>
          <w:bCs/>
        </w:rPr>
        <w:t>COUNTY</w:t>
      </w:r>
      <w:r w:rsidRPr="00735C4F">
        <w:rPr>
          <w:rFonts w:ascii="Source Sans Pro" w:hAnsi="Source Sans Pro"/>
          <w:b/>
          <w:bCs/>
          <w:spacing w:val="-8"/>
        </w:rPr>
        <w:t xml:space="preserve"> </w:t>
      </w:r>
      <w:r w:rsidRPr="00735C4F">
        <w:rPr>
          <w:rFonts w:ascii="Source Sans Pro" w:hAnsi="Source Sans Pro"/>
          <w:b/>
          <w:bCs/>
        </w:rPr>
        <w:t>FIRE MITIGATION FEE PROGRAM</w:t>
      </w:r>
      <w:r w:rsidRPr="00735C4F">
        <w:rPr>
          <w:rFonts w:ascii="Source Sans Pro" w:hAnsi="Source Sans Pro"/>
          <w:b/>
          <w:bCs/>
          <w:spacing w:val="-1"/>
        </w:rPr>
        <w:t xml:space="preserve"> </w:t>
      </w:r>
      <w:r w:rsidRPr="00735C4F">
        <w:rPr>
          <w:rFonts w:ascii="Source Sans Pro" w:hAnsi="Source Sans Pro"/>
          <w:b/>
          <w:bCs/>
        </w:rPr>
        <w:t>AND</w:t>
      </w:r>
      <w:r w:rsidRPr="00735C4F">
        <w:rPr>
          <w:rFonts w:ascii="Source Sans Pro" w:hAnsi="Source Sans Pro"/>
          <w:b/>
          <w:bCs/>
          <w:spacing w:val="-5"/>
        </w:rPr>
        <w:t xml:space="preserve"> </w:t>
      </w:r>
      <w:r w:rsidRPr="00735C4F">
        <w:rPr>
          <w:rFonts w:ascii="Source Sans Pro" w:hAnsi="Source Sans Pro"/>
          <w:b/>
          <w:bCs/>
        </w:rPr>
        <w:t>ADOPTION OF</w:t>
      </w:r>
      <w:r w:rsidRPr="00735C4F">
        <w:rPr>
          <w:rFonts w:ascii="Source Sans Pro" w:hAnsi="Source Sans Pro"/>
          <w:b/>
          <w:bCs/>
          <w:spacing w:val="-2"/>
        </w:rPr>
        <w:t xml:space="preserve"> </w:t>
      </w:r>
      <w:r w:rsidRPr="00735C4F">
        <w:rPr>
          <w:rFonts w:ascii="Source Sans Pro" w:hAnsi="Source Sans Pro"/>
          <w:b/>
          <w:bCs/>
        </w:rPr>
        <w:t>A</w:t>
      </w:r>
      <w:r w:rsidRPr="00735C4F">
        <w:rPr>
          <w:rFonts w:ascii="Source Sans Pro" w:hAnsi="Source Sans Pro"/>
          <w:b/>
          <w:bCs/>
          <w:spacing w:val="-4"/>
        </w:rPr>
        <w:t xml:space="preserve"> </w:t>
      </w:r>
      <w:r w:rsidRPr="00735C4F">
        <w:rPr>
          <w:rFonts w:ascii="Source Sans Pro" w:hAnsi="Source Sans Pro"/>
          <w:b/>
          <w:bCs/>
        </w:rPr>
        <w:t>FIVE-YEAR FIRE MITIGATION CAPITAL IMPROVEMENT</w:t>
      </w:r>
      <w:r w:rsidRPr="00735C4F">
        <w:rPr>
          <w:rFonts w:ascii="Source Sans Pro" w:hAnsi="Source Sans Pro"/>
          <w:b/>
          <w:bCs/>
        </w:rPr>
        <w:t xml:space="preserve"> PLAN.</w:t>
      </w:r>
      <w:r w:rsidRPr="00735C4F" w:rsidR="00B07853">
        <w:rPr>
          <w:rFonts w:ascii="Source Sans Pro" w:hAnsi="Source Sans Pro"/>
          <w:b/>
          <w:bCs/>
        </w:rPr>
        <w:t xml:space="preserve"> </w:t>
      </w:r>
      <w:r w:rsidRPr="00735C4F" w:rsidR="000210CB">
        <w:rPr>
          <w:rFonts w:ascii="Source Sans Pro" w:hAnsi="Source Sans Pro"/>
          <w:position w:val="2"/>
        </w:rPr>
        <w:t>A</w:t>
      </w:r>
      <w:r w:rsidRPr="00735C4F" w:rsidR="000210CB">
        <w:rPr>
          <w:rFonts w:ascii="Source Sans Pro" w:hAnsi="Source Sans Pro"/>
          <w:position w:val="2"/>
        </w:rPr>
        <w:t>dopted</w:t>
      </w:r>
      <w:r w:rsidRPr="00735C4F" w:rsidR="000210CB">
        <w:rPr>
          <w:rFonts w:ascii="Source Sans Pro" w:hAnsi="Source Sans Pro"/>
          <w:position w:val="2"/>
        </w:rPr>
        <w:t xml:space="preserve"> a resolution of the San Marcos Fire Protection District authorizing continued </w:t>
      </w:r>
      <w:r w:rsidRPr="00735C4F" w:rsidR="000210CB">
        <w:rPr>
          <w:rFonts w:ascii="Source Sans Pro" w:hAnsi="Source Sans Pro"/>
        </w:rPr>
        <w:t>participation in the San Diego County Fire Mitigation Fee Program and approving the Five-Year</w:t>
      </w:r>
      <w:r w:rsidRPr="00735C4F" w:rsidR="000210CB">
        <w:rPr>
          <w:rFonts w:ascii="Source Sans Pro" w:hAnsi="Source Sans Pro"/>
          <w:spacing w:val="-6"/>
        </w:rPr>
        <w:t xml:space="preserve"> </w:t>
      </w:r>
      <w:r w:rsidRPr="00735C4F" w:rsidR="000210CB">
        <w:rPr>
          <w:rFonts w:ascii="Source Sans Pro" w:hAnsi="Source Sans Pro"/>
        </w:rPr>
        <w:t>Fire</w:t>
      </w:r>
      <w:r w:rsidRPr="00735C4F" w:rsidR="000210CB">
        <w:rPr>
          <w:rFonts w:ascii="Source Sans Pro" w:hAnsi="Source Sans Pro"/>
          <w:spacing w:val="-6"/>
        </w:rPr>
        <w:t xml:space="preserve"> </w:t>
      </w:r>
      <w:r w:rsidRPr="00735C4F" w:rsidR="000210CB">
        <w:rPr>
          <w:rFonts w:ascii="Source Sans Pro" w:hAnsi="Source Sans Pro"/>
        </w:rPr>
        <w:t>Mitigation</w:t>
      </w:r>
      <w:r w:rsidRPr="00735C4F" w:rsidR="000210CB">
        <w:rPr>
          <w:rFonts w:ascii="Source Sans Pro" w:hAnsi="Source Sans Pro"/>
          <w:spacing w:val="-6"/>
        </w:rPr>
        <w:t xml:space="preserve"> </w:t>
      </w:r>
      <w:r w:rsidRPr="00735C4F" w:rsidR="000210CB">
        <w:rPr>
          <w:rFonts w:ascii="Source Sans Pro" w:hAnsi="Source Sans Pro"/>
        </w:rPr>
        <w:t>Capital</w:t>
      </w:r>
      <w:r w:rsidRPr="00735C4F" w:rsidR="000210CB">
        <w:rPr>
          <w:rFonts w:ascii="Source Sans Pro" w:hAnsi="Source Sans Pro"/>
          <w:spacing w:val="-4"/>
        </w:rPr>
        <w:t xml:space="preserve"> </w:t>
      </w:r>
      <w:r w:rsidRPr="00735C4F" w:rsidR="000210CB">
        <w:rPr>
          <w:rFonts w:ascii="Source Sans Pro" w:hAnsi="Source Sans Pro"/>
        </w:rPr>
        <w:t>Improvement</w:t>
      </w:r>
      <w:r w:rsidRPr="00735C4F" w:rsidR="000210CB">
        <w:rPr>
          <w:rFonts w:ascii="Source Sans Pro" w:hAnsi="Source Sans Pro"/>
          <w:spacing w:val="-6"/>
        </w:rPr>
        <w:t xml:space="preserve"> </w:t>
      </w:r>
      <w:r w:rsidRPr="00735C4F" w:rsidR="000210CB">
        <w:rPr>
          <w:rFonts w:ascii="Source Sans Pro" w:hAnsi="Source Sans Pro"/>
        </w:rPr>
        <w:t>Plan</w:t>
      </w:r>
      <w:r w:rsidRPr="00735C4F" w:rsidR="000210CB">
        <w:rPr>
          <w:rFonts w:ascii="Source Sans Pro" w:hAnsi="Source Sans Pro"/>
          <w:spacing w:val="-6"/>
        </w:rPr>
        <w:t xml:space="preserve"> </w:t>
      </w:r>
      <w:r w:rsidRPr="00735C4F" w:rsidR="000210CB">
        <w:rPr>
          <w:rFonts w:ascii="Source Sans Pro" w:hAnsi="Source Sans Pro"/>
        </w:rPr>
        <w:t>to</w:t>
      </w:r>
      <w:r w:rsidRPr="00735C4F" w:rsidR="000210CB">
        <w:rPr>
          <w:rFonts w:ascii="Source Sans Pro" w:hAnsi="Source Sans Pro"/>
          <w:spacing w:val="-5"/>
        </w:rPr>
        <w:t xml:space="preserve"> </w:t>
      </w:r>
      <w:r w:rsidRPr="00735C4F" w:rsidR="000210CB">
        <w:rPr>
          <w:rFonts w:ascii="Source Sans Pro" w:hAnsi="Source Sans Pro"/>
        </w:rPr>
        <w:t>utilize</w:t>
      </w:r>
      <w:r w:rsidRPr="00735C4F" w:rsidR="000210CB">
        <w:rPr>
          <w:rFonts w:ascii="Source Sans Pro" w:hAnsi="Source Sans Pro"/>
          <w:spacing w:val="-6"/>
        </w:rPr>
        <w:t xml:space="preserve"> </w:t>
      </w:r>
      <w:r w:rsidRPr="00735C4F" w:rsidR="000210CB">
        <w:rPr>
          <w:rFonts w:ascii="Source Sans Pro" w:hAnsi="Source Sans Pro"/>
        </w:rPr>
        <w:t>Fire</w:t>
      </w:r>
      <w:r w:rsidRPr="00735C4F" w:rsidR="000210CB">
        <w:rPr>
          <w:rFonts w:ascii="Source Sans Pro" w:hAnsi="Source Sans Pro"/>
          <w:spacing w:val="-6"/>
        </w:rPr>
        <w:t xml:space="preserve"> </w:t>
      </w:r>
      <w:r w:rsidRPr="00735C4F" w:rsidR="000210CB">
        <w:rPr>
          <w:rFonts w:ascii="Source Sans Pro" w:hAnsi="Source Sans Pro"/>
        </w:rPr>
        <w:t>Mitigation</w:t>
      </w:r>
      <w:r w:rsidRPr="00735C4F" w:rsidR="000210CB">
        <w:rPr>
          <w:rFonts w:ascii="Source Sans Pro" w:hAnsi="Source Sans Pro"/>
          <w:spacing w:val="-6"/>
        </w:rPr>
        <w:t xml:space="preserve"> </w:t>
      </w:r>
      <w:r w:rsidRPr="00735C4F" w:rsidR="000210CB">
        <w:rPr>
          <w:rFonts w:ascii="Source Sans Pro" w:hAnsi="Source Sans Pro"/>
        </w:rPr>
        <w:t>Fee</w:t>
      </w:r>
      <w:r w:rsidRPr="00735C4F" w:rsidR="000210CB">
        <w:rPr>
          <w:rFonts w:ascii="Source Sans Pro" w:hAnsi="Source Sans Pro"/>
          <w:spacing w:val="-6"/>
        </w:rPr>
        <w:t xml:space="preserve"> </w:t>
      </w:r>
      <w:r w:rsidRPr="00735C4F" w:rsidR="000210CB">
        <w:rPr>
          <w:rFonts w:ascii="Source Sans Pro" w:hAnsi="Source Sans Pro"/>
        </w:rPr>
        <w:t xml:space="preserve">Program </w:t>
      </w:r>
      <w:r w:rsidRPr="00735C4F" w:rsidR="000210CB">
        <w:rPr>
          <w:rFonts w:ascii="Source Sans Pro" w:hAnsi="Source Sans Pro"/>
          <w:spacing w:val="-2"/>
        </w:rPr>
        <w:t>revenue</w:t>
      </w:r>
      <w:r w:rsidRPr="00735C4F" w:rsidR="000210CB">
        <w:rPr>
          <w:rFonts w:ascii="Source Sans Pro" w:hAnsi="Source Sans Pro"/>
          <w:spacing w:val="-2"/>
        </w:rPr>
        <w:t xml:space="preserve">. </w:t>
      </w:r>
    </w:p>
    <w:p w:rsidRPr="00735C4F" w:rsidR="000210CB" w:rsidP="00E97793" w:rsidRDefault="00B5677E" w14:paraId="5ABABFCE" w14:textId="1D9E9FC6">
      <w:pPr>
        <w:numPr>
          <w:ilvl w:val="0"/>
          <w:numId w:val="4"/>
        </w:numPr>
        <w:suppressAutoHyphens w:val="0"/>
        <w:autoSpaceDE w:val="0"/>
        <w:autoSpaceDN w:val="0"/>
        <w:adjustRightInd w:val="0"/>
        <w:spacing w:before="240" w:line="240" w:lineRule="auto"/>
        <w:ind w:left="360"/>
        <w:jc w:val="both"/>
        <w:rPr>
          <w:rFonts w:ascii="Source Sans Pro" w:hAnsi="Source Sans Pro" w:cstheme="minorBidi"/>
          <w:b/>
          <w:bCs/>
          <w:color w:val="000000" w:themeColor="text1"/>
          <w:lang w:val="x-none" w:eastAsia="en-US"/>
        </w:rPr>
      </w:pPr>
      <w:r w:rsidRPr="00735C4F">
        <w:rPr>
          <w:rFonts w:ascii="Source Sans Pro" w:hAnsi="Source Sans Pro" w:cstheme="minorBidi"/>
          <w:b/>
          <w:bCs/>
          <w:color w:val="000000" w:themeColor="text1"/>
          <w:lang w:val="x-none" w:eastAsia="en-US"/>
        </w:rPr>
        <w:t>RESOLUTION NO. 2025-9441 - AWARDING TWO (2) CONTRACTS FOR CITY FACILITY AND PARK RESTROOM JANITORIAL SERVICES AND DELEGATING AUTHORITY TO THE CITY MANAGER TO NEGOTIATE, FINALIZE, AND EXECUTE THE CONTRACTS WITH CCS FACILITY SERVICES</w:t>
      </w:r>
      <w:r w:rsidRPr="00735C4F">
        <w:rPr>
          <w:rFonts w:ascii="Source Sans Pro" w:hAnsi="Source Sans Pro" w:cstheme="minorBidi"/>
          <w:b/>
          <w:bCs/>
          <w:color w:val="000000" w:themeColor="text1"/>
          <w:lang w:val="x-none" w:eastAsia="en-US"/>
        </w:rPr>
        <w:t xml:space="preserve">. </w:t>
      </w:r>
      <w:r w:rsidRPr="00735C4F" w:rsidR="00531DF7">
        <w:rPr>
          <w:rFonts w:ascii="Source Sans Pro" w:hAnsi="Source Sans Pro"/>
          <w:position w:val="2"/>
        </w:rPr>
        <w:t>A</w:t>
      </w:r>
      <w:r w:rsidRPr="00735C4F" w:rsidR="00531DF7">
        <w:rPr>
          <w:rFonts w:ascii="Source Sans Pro" w:hAnsi="Source Sans Pro"/>
          <w:position w:val="2"/>
        </w:rPr>
        <w:t>dopted</w:t>
      </w:r>
      <w:r w:rsidRPr="00735C4F" w:rsidR="00531DF7">
        <w:rPr>
          <w:rFonts w:ascii="Source Sans Pro" w:hAnsi="Source Sans Pro"/>
          <w:spacing w:val="-7"/>
          <w:position w:val="2"/>
        </w:rPr>
        <w:t xml:space="preserve"> </w:t>
      </w:r>
      <w:r w:rsidRPr="00735C4F" w:rsidR="00531DF7">
        <w:rPr>
          <w:rFonts w:ascii="Source Sans Pro" w:hAnsi="Source Sans Pro"/>
          <w:position w:val="2"/>
        </w:rPr>
        <w:t>a</w:t>
      </w:r>
      <w:r w:rsidRPr="00735C4F" w:rsidR="00531DF7">
        <w:rPr>
          <w:rFonts w:ascii="Source Sans Pro" w:hAnsi="Source Sans Pro"/>
          <w:spacing w:val="-4"/>
          <w:position w:val="2"/>
        </w:rPr>
        <w:t xml:space="preserve"> </w:t>
      </w:r>
      <w:r w:rsidRPr="00735C4F" w:rsidR="00531DF7">
        <w:rPr>
          <w:rFonts w:ascii="Source Sans Pro" w:hAnsi="Source Sans Pro"/>
          <w:position w:val="2"/>
        </w:rPr>
        <w:t>resolution</w:t>
      </w:r>
      <w:r w:rsidRPr="00735C4F" w:rsidR="00531DF7">
        <w:rPr>
          <w:rFonts w:ascii="Source Sans Pro" w:hAnsi="Source Sans Pro"/>
          <w:spacing w:val="-4"/>
          <w:position w:val="2"/>
        </w:rPr>
        <w:t xml:space="preserve"> </w:t>
      </w:r>
      <w:r w:rsidRPr="00735C4F" w:rsidR="00531DF7">
        <w:rPr>
          <w:rFonts w:ascii="Source Sans Pro" w:hAnsi="Source Sans Pro"/>
          <w:position w:val="2"/>
        </w:rPr>
        <w:t>awarding</w:t>
      </w:r>
      <w:r w:rsidRPr="00735C4F" w:rsidR="00531DF7">
        <w:rPr>
          <w:rFonts w:ascii="Source Sans Pro" w:hAnsi="Source Sans Pro"/>
          <w:spacing w:val="-4"/>
          <w:position w:val="2"/>
        </w:rPr>
        <w:t xml:space="preserve"> </w:t>
      </w:r>
      <w:r w:rsidRPr="00735C4F" w:rsidR="00531DF7">
        <w:rPr>
          <w:rFonts w:ascii="Source Sans Pro" w:hAnsi="Source Sans Pro"/>
          <w:position w:val="2"/>
        </w:rPr>
        <w:t>two</w:t>
      </w:r>
      <w:r w:rsidRPr="00735C4F" w:rsidR="00531DF7">
        <w:rPr>
          <w:rFonts w:ascii="Source Sans Pro" w:hAnsi="Source Sans Pro"/>
          <w:spacing w:val="-3"/>
          <w:position w:val="2"/>
        </w:rPr>
        <w:t xml:space="preserve"> </w:t>
      </w:r>
      <w:r w:rsidRPr="00735C4F" w:rsidR="00531DF7">
        <w:rPr>
          <w:rFonts w:ascii="Source Sans Pro" w:hAnsi="Source Sans Pro"/>
          <w:position w:val="2"/>
        </w:rPr>
        <w:t>(2)</w:t>
      </w:r>
      <w:r w:rsidRPr="00735C4F" w:rsidR="00531DF7">
        <w:rPr>
          <w:rFonts w:ascii="Source Sans Pro" w:hAnsi="Source Sans Pro"/>
          <w:spacing w:val="-4"/>
          <w:position w:val="2"/>
        </w:rPr>
        <w:t xml:space="preserve"> </w:t>
      </w:r>
      <w:r w:rsidRPr="00735C4F" w:rsidR="00531DF7">
        <w:rPr>
          <w:rFonts w:ascii="Source Sans Pro" w:hAnsi="Source Sans Pro"/>
          <w:position w:val="2"/>
        </w:rPr>
        <w:t>contracts</w:t>
      </w:r>
      <w:r w:rsidRPr="00735C4F" w:rsidR="00531DF7">
        <w:rPr>
          <w:rFonts w:ascii="Source Sans Pro" w:hAnsi="Source Sans Pro"/>
          <w:spacing w:val="-2"/>
          <w:position w:val="2"/>
        </w:rPr>
        <w:t xml:space="preserve"> </w:t>
      </w:r>
      <w:r w:rsidRPr="00735C4F" w:rsidR="00531DF7">
        <w:rPr>
          <w:rFonts w:ascii="Source Sans Pro" w:hAnsi="Source Sans Pro"/>
          <w:position w:val="2"/>
        </w:rPr>
        <w:t>for</w:t>
      </w:r>
      <w:r w:rsidRPr="00735C4F" w:rsidR="00531DF7">
        <w:rPr>
          <w:rFonts w:ascii="Source Sans Pro" w:hAnsi="Source Sans Pro"/>
          <w:spacing w:val="-4"/>
          <w:position w:val="2"/>
        </w:rPr>
        <w:t xml:space="preserve"> </w:t>
      </w:r>
      <w:r w:rsidRPr="00735C4F" w:rsidR="00531DF7">
        <w:rPr>
          <w:rFonts w:ascii="Source Sans Pro" w:hAnsi="Source Sans Pro"/>
          <w:position w:val="2"/>
        </w:rPr>
        <w:t>city</w:t>
      </w:r>
      <w:r w:rsidRPr="00735C4F" w:rsidR="00531DF7">
        <w:rPr>
          <w:rFonts w:ascii="Source Sans Pro" w:hAnsi="Source Sans Pro"/>
          <w:spacing w:val="-2"/>
          <w:position w:val="2"/>
        </w:rPr>
        <w:t xml:space="preserve"> </w:t>
      </w:r>
      <w:r w:rsidRPr="00735C4F" w:rsidR="00531DF7">
        <w:rPr>
          <w:rFonts w:ascii="Source Sans Pro" w:hAnsi="Source Sans Pro"/>
          <w:position w:val="2"/>
        </w:rPr>
        <w:t>facility</w:t>
      </w:r>
      <w:r w:rsidRPr="00735C4F" w:rsidR="00531DF7">
        <w:rPr>
          <w:rFonts w:ascii="Source Sans Pro" w:hAnsi="Source Sans Pro"/>
          <w:spacing w:val="-2"/>
          <w:position w:val="2"/>
        </w:rPr>
        <w:t xml:space="preserve"> </w:t>
      </w:r>
      <w:r w:rsidRPr="00735C4F" w:rsidR="00531DF7">
        <w:rPr>
          <w:rFonts w:ascii="Source Sans Pro" w:hAnsi="Source Sans Pro"/>
          <w:position w:val="2"/>
        </w:rPr>
        <w:t>and</w:t>
      </w:r>
      <w:r w:rsidRPr="00735C4F" w:rsidR="00531DF7">
        <w:rPr>
          <w:rFonts w:ascii="Source Sans Pro" w:hAnsi="Source Sans Pro"/>
          <w:spacing w:val="-3"/>
          <w:position w:val="2"/>
        </w:rPr>
        <w:t xml:space="preserve"> </w:t>
      </w:r>
      <w:r w:rsidRPr="00735C4F" w:rsidR="00531DF7">
        <w:rPr>
          <w:rFonts w:ascii="Source Sans Pro" w:hAnsi="Source Sans Pro"/>
          <w:position w:val="2"/>
        </w:rPr>
        <w:t>park</w:t>
      </w:r>
      <w:r w:rsidRPr="00735C4F" w:rsidR="00531DF7">
        <w:rPr>
          <w:rFonts w:ascii="Source Sans Pro" w:hAnsi="Source Sans Pro"/>
          <w:spacing w:val="-3"/>
          <w:position w:val="2"/>
        </w:rPr>
        <w:t xml:space="preserve"> </w:t>
      </w:r>
      <w:r w:rsidRPr="00735C4F" w:rsidR="00531DF7">
        <w:rPr>
          <w:rFonts w:ascii="Source Sans Pro" w:hAnsi="Source Sans Pro"/>
          <w:position w:val="2"/>
        </w:rPr>
        <w:t>restroom</w:t>
      </w:r>
      <w:r w:rsidRPr="00735C4F" w:rsidR="00531DF7">
        <w:rPr>
          <w:rFonts w:ascii="Source Sans Pro" w:hAnsi="Source Sans Pro"/>
          <w:spacing w:val="-3"/>
          <w:position w:val="2"/>
        </w:rPr>
        <w:t xml:space="preserve"> </w:t>
      </w:r>
      <w:r w:rsidRPr="00735C4F" w:rsidR="00531DF7">
        <w:rPr>
          <w:rFonts w:ascii="Source Sans Pro" w:hAnsi="Source Sans Pro"/>
          <w:position w:val="2"/>
        </w:rPr>
        <w:t xml:space="preserve">janitorial </w:t>
      </w:r>
      <w:r w:rsidRPr="00735C4F" w:rsidR="00531DF7">
        <w:rPr>
          <w:rFonts w:ascii="Source Sans Pro" w:hAnsi="Source Sans Pro"/>
        </w:rPr>
        <w:t xml:space="preserve">services and delegating authority to the City Manager to negotiate, finalize, and execute the contracts with CCS FACILITY SERVICES for a maximum of five (5) years with an annual not-to-exceed budget of $440,000 for city facilities and $340,000 for city park </w:t>
      </w:r>
      <w:r w:rsidRPr="00735C4F" w:rsidR="00531DF7">
        <w:rPr>
          <w:rFonts w:ascii="Source Sans Pro" w:hAnsi="Source Sans Pro"/>
          <w:spacing w:val="-2"/>
        </w:rPr>
        <w:t>restrooms</w:t>
      </w:r>
      <w:r w:rsidRPr="00735C4F" w:rsidR="00531DF7">
        <w:rPr>
          <w:rFonts w:ascii="Source Sans Pro" w:hAnsi="Source Sans Pro"/>
          <w:spacing w:val="-2"/>
        </w:rPr>
        <w:t>.</w:t>
      </w:r>
    </w:p>
    <w:p w:rsidRPr="00735C4F" w:rsidR="00531DF7" w:rsidP="00E97793" w:rsidRDefault="006A28CF" w14:paraId="429CB50A" w14:textId="4B8D58C3">
      <w:pPr>
        <w:numPr>
          <w:ilvl w:val="0"/>
          <w:numId w:val="4"/>
        </w:numPr>
        <w:suppressAutoHyphens w:val="0"/>
        <w:autoSpaceDE w:val="0"/>
        <w:autoSpaceDN w:val="0"/>
        <w:adjustRightInd w:val="0"/>
        <w:spacing w:before="240" w:line="240" w:lineRule="auto"/>
        <w:ind w:left="360"/>
        <w:jc w:val="both"/>
        <w:rPr>
          <w:rFonts w:ascii="Source Sans Pro" w:hAnsi="Source Sans Pro" w:cstheme="minorBidi"/>
          <w:b/>
          <w:bCs/>
          <w:color w:val="000000" w:themeColor="text1"/>
          <w:lang w:val="x-none" w:eastAsia="en-US"/>
        </w:rPr>
      </w:pPr>
      <w:r w:rsidRPr="00735C4F">
        <w:rPr>
          <w:rFonts w:ascii="Source Sans Pro" w:hAnsi="Source Sans Pro"/>
          <w:b/>
          <w:bCs/>
        </w:rPr>
        <w:t>R</w:t>
      </w:r>
      <w:r w:rsidRPr="00735C4F" w:rsidR="003631DF">
        <w:rPr>
          <w:rFonts w:ascii="Source Sans Pro" w:hAnsi="Source Sans Pro"/>
          <w:b/>
          <w:bCs/>
        </w:rPr>
        <w:t>ESOLUTION</w:t>
      </w:r>
      <w:r w:rsidRPr="00735C4F" w:rsidR="003631DF">
        <w:rPr>
          <w:rFonts w:ascii="Source Sans Pro" w:hAnsi="Source Sans Pro"/>
          <w:b/>
          <w:bCs/>
          <w:spacing w:val="-5"/>
        </w:rPr>
        <w:t xml:space="preserve"> </w:t>
      </w:r>
      <w:r w:rsidRPr="00735C4F" w:rsidR="003631DF">
        <w:rPr>
          <w:rFonts w:ascii="Source Sans Pro" w:hAnsi="Source Sans Pro"/>
          <w:b/>
          <w:bCs/>
        </w:rPr>
        <w:t>NO.</w:t>
      </w:r>
      <w:r w:rsidRPr="00735C4F" w:rsidR="003631DF">
        <w:rPr>
          <w:rFonts w:ascii="Source Sans Pro" w:hAnsi="Source Sans Pro"/>
          <w:b/>
          <w:bCs/>
          <w:spacing w:val="-3"/>
        </w:rPr>
        <w:t xml:space="preserve"> </w:t>
      </w:r>
      <w:r w:rsidRPr="00735C4F" w:rsidR="003631DF">
        <w:rPr>
          <w:rFonts w:ascii="Source Sans Pro" w:hAnsi="Source Sans Pro"/>
          <w:b/>
          <w:bCs/>
        </w:rPr>
        <w:t>2025-9442</w:t>
      </w:r>
      <w:r w:rsidRPr="00735C4F" w:rsidR="003631DF">
        <w:rPr>
          <w:rFonts w:ascii="Source Sans Pro" w:hAnsi="Source Sans Pro"/>
          <w:b/>
          <w:bCs/>
          <w:spacing w:val="-4"/>
        </w:rPr>
        <w:t xml:space="preserve"> </w:t>
      </w:r>
      <w:r w:rsidRPr="00735C4F" w:rsidR="003631DF">
        <w:rPr>
          <w:rFonts w:ascii="Source Sans Pro" w:hAnsi="Source Sans Pro"/>
          <w:b/>
          <w:bCs/>
        </w:rPr>
        <w:t>-</w:t>
      </w:r>
      <w:r w:rsidRPr="00735C4F" w:rsidR="003631DF">
        <w:rPr>
          <w:rFonts w:ascii="Source Sans Pro" w:hAnsi="Source Sans Pro"/>
          <w:b/>
          <w:bCs/>
          <w:spacing w:val="-16"/>
        </w:rPr>
        <w:t xml:space="preserve"> </w:t>
      </w:r>
      <w:r w:rsidRPr="00735C4F" w:rsidR="003631DF">
        <w:rPr>
          <w:rFonts w:ascii="Source Sans Pro" w:hAnsi="Source Sans Pro"/>
          <w:b/>
          <w:bCs/>
        </w:rPr>
        <w:t>APPROVING</w:t>
      </w:r>
      <w:r w:rsidRPr="00735C4F" w:rsidR="003631DF">
        <w:rPr>
          <w:rFonts w:ascii="Source Sans Pro" w:hAnsi="Source Sans Pro"/>
          <w:b/>
          <w:bCs/>
          <w:spacing w:val="-5"/>
        </w:rPr>
        <w:t xml:space="preserve"> </w:t>
      </w:r>
      <w:r w:rsidRPr="00735C4F" w:rsidR="003631DF">
        <w:rPr>
          <w:rFonts w:ascii="Source Sans Pro" w:hAnsi="Source Sans Pro"/>
          <w:b/>
          <w:bCs/>
        </w:rPr>
        <w:t>INCREASING</w:t>
      </w:r>
      <w:r w:rsidRPr="00735C4F" w:rsidR="003631DF">
        <w:rPr>
          <w:rFonts w:ascii="Source Sans Pro" w:hAnsi="Source Sans Pro"/>
          <w:b/>
          <w:bCs/>
          <w:spacing w:val="-8"/>
        </w:rPr>
        <w:t xml:space="preserve"> </w:t>
      </w:r>
      <w:r w:rsidRPr="00735C4F" w:rsidR="003631DF">
        <w:rPr>
          <w:rFonts w:ascii="Source Sans Pro" w:hAnsi="Source Sans Pro"/>
          <w:b/>
          <w:bCs/>
        </w:rPr>
        <w:t>THE</w:t>
      </w:r>
      <w:r w:rsidRPr="00735C4F" w:rsidR="003631DF">
        <w:rPr>
          <w:rFonts w:ascii="Source Sans Pro" w:hAnsi="Source Sans Pro"/>
          <w:b/>
          <w:bCs/>
          <w:spacing w:val="-4"/>
        </w:rPr>
        <w:t xml:space="preserve"> </w:t>
      </w:r>
      <w:r w:rsidRPr="00735C4F" w:rsidR="003631DF">
        <w:rPr>
          <w:rFonts w:ascii="Source Sans Pro" w:hAnsi="Source Sans Pro"/>
          <w:b/>
          <w:bCs/>
        </w:rPr>
        <w:t>SALARIES</w:t>
      </w:r>
      <w:r w:rsidRPr="00735C4F" w:rsidR="003631DF">
        <w:rPr>
          <w:rFonts w:ascii="Source Sans Pro" w:hAnsi="Source Sans Pro"/>
          <w:b/>
          <w:bCs/>
          <w:spacing w:val="-4"/>
        </w:rPr>
        <w:t xml:space="preserve"> </w:t>
      </w:r>
      <w:r w:rsidRPr="00735C4F" w:rsidR="003631DF">
        <w:rPr>
          <w:rFonts w:ascii="Source Sans Pro" w:hAnsi="Source Sans Pro"/>
          <w:b/>
          <w:bCs/>
        </w:rPr>
        <w:t>OF</w:t>
      </w:r>
      <w:r w:rsidRPr="00735C4F" w:rsidR="003631DF">
        <w:rPr>
          <w:rFonts w:ascii="Source Sans Pro" w:hAnsi="Source Sans Pro"/>
          <w:b/>
          <w:bCs/>
          <w:spacing w:val="-3"/>
        </w:rPr>
        <w:t xml:space="preserve"> </w:t>
      </w:r>
      <w:r w:rsidRPr="00735C4F" w:rsidR="003631DF">
        <w:rPr>
          <w:rFonts w:ascii="Source Sans Pro" w:hAnsi="Source Sans Pro"/>
          <w:b/>
          <w:bCs/>
        </w:rPr>
        <w:t>CITY COUNCIL MEMBERS BY</w:t>
      </w:r>
      <w:r w:rsidRPr="00735C4F" w:rsidR="003631DF">
        <w:rPr>
          <w:rFonts w:ascii="Source Sans Pro" w:hAnsi="Source Sans Pro"/>
          <w:b/>
          <w:bCs/>
          <w:spacing w:val="-4"/>
        </w:rPr>
        <w:t xml:space="preserve"> </w:t>
      </w:r>
      <w:r w:rsidRPr="00735C4F" w:rsidR="003631DF">
        <w:rPr>
          <w:rFonts w:ascii="Source Sans Pro" w:hAnsi="Source Sans Pro"/>
          <w:b/>
          <w:bCs/>
        </w:rPr>
        <w:t>AN AMOUNT EQUAL</w:t>
      </w:r>
      <w:r w:rsidRPr="00735C4F" w:rsidR="003631DF">
        <w:rPr>
          <w:rFonts w:ascii="Source Sans Pro" w:hAnsi="Source Sans Pro"/>
          <w:b/>
          <w:bCs/>
          <w:spacing w:val="-3"/>
        </w:rPr>
        <w:t xml:space="preserve"> </w:t>
      </w:r>
      <w:r w:rsidRPr="00735C4F" w:rsidR="003631DF">
        <w:rPr>
          <w:rFonts w:ascii="Source Sans Pro" w:hAnsi="Source Sans Pro"/>
          <w:b/>
          <w:bCs/>
        </w:rPr>
        <w:t>TO THE INCREASE IN THE CONSUMER PRICE INDEX CONSISTENT WITH ORDINANCE NO. 2009-1315</w:t>
      </w:r>
      <w:r w:rsidRPr="00735C4F">
        <w:rPr>
          <w:rFonts w:ascii="Source Sans Pro" w:hAnsi="Source Sans Pro"/>
        </w:rPr>
        <w:t>.</w:t>
      </w:r>
      <w:r w:rsidRPr="00735C4F" w:rsidR="008E095E">
        <w:rPr>
          <w:rFonts w:ascii="Source Sans Pro" w:hAnsi="Source Sans Pro"/>
        </w:rPr>
        <w:t xml:space="preserve"> </w:t>
      </w:r>
      <w:r w:rsidRPr="00735C4F" w:rsidR="008E095E">
        <w:rPr>
          <w:rFonts w:ascii="Source Sans Pro" w:hAnsi="Source Sans Pro"/>
        </w:rPr>
        <w:t>A</w:t>
      </w:r>
      <w:r w:rsidRPr="00735C4F" w:rsidR="00C44BC0">
        <w:rPr>
          <w:rFonts w:ascii="Source Sans Pro" w:hAnsi="Source Sans Pro"/>
        </w:rPr>
        <w:t>pproved</w:t>
      </w:r>
      <w:r w:rsidRPr="00735C4F" w:rsidR="008E095E">
        <w:rPr>
          <w:rFonts w:ascii="Source Sans Pro" w:hAnsi="Source Sans Pro"/>
        </w:rPr>
        <w:t xml:space="preserve"> the resolution approving a salary increase for the Mayor and City Council Members by an amount equal to the increase in the Consumer Price Index, consistent with Ordinance No. 2009-1315</w:t>
      </w:r>
      <w:r w:rsidRPr="00735C4F" w:rsidR="00C44BC0">
        <w:rPr>
          <w:rFonts w:ascii="Source Sans Pro" w:hAnsi="Source Sans Pro"/>
        </w:rPr>
        <w:t>.</w:t>
      </w:r>
    </w:p>
    <w:p w:rsidRPr="00735C4F" w:rsidR="004E1A5E" w:rsidP="004E1A5E" w:rsidRDefault="004E1A5E" w14:paraId="07529143" w14:textId="61A88C78">
      <w:pPr>
        <w:suppressAutoHyphens w:val="0"/>
        <w:autoSpaceDE w:val="0"/>
        <w:autoSpaceDN w:val="0"/>
        <w:adjustRightInd w:val="0"/>
        <w:spacing w:before="240" w:after="0" w:line="240" w:lineRule="auto"/>
        <w:jc w:val="both"/>
        <w:rPr>
          <w:rFonts w:ascii="Source Sans Pro" w:hAnsi="Source Sans Pro" w:eastAsia="Times New Roman" w:cstheme="minorBidi"/>
          <w:b/>
          <w:bCs/>
          <w:color w:val="000000" w:themeColor="text1"/>
          <w:lang w:eastAsia="en-US"/>
        </w:rPr>
      </w:pPr>
      <w:r w:rsidRPr="00735C4F">
        <w:rPr>
          <w:rFonts w:ascii="Source Sans Pro" w:hAnsi="Source Sans Pro" w:eastAsia="Times New Roman" w:cstheme="minorBidi"/>
          <w:b/>
          <w:bCs/>
          <w:color w:val="000000" w:themeColor="text1"/>
          <w:u w:val="single"/>
          <w:lang w:eastAsia="en-US"/>
        </w:rPr>
        <w:t>ITEMS REMOVED FROM CONSENT CALENDAR</w:t>
      </w:r>
      <w:r w:rsidRPr="00735C4F">
        <w:rPr>
          <w:rFonts w:ascii="Source Sans Pro" w:hAnsi="Source Sans Pro" w:eastAsia="Times New Roman" w:cstheme="minorBidi"/>
          <w:b/>
          <w:bCs/>
          <w:color w:val="000000" w:themeColor="text1"/>
          <w:lang w:eastAsia="en-US"/>
        </w:rPr>
        <w:t> </w:t>
      </w:r>
    </w:p>
    <w:bookmarkEnd w:id="12"/>
    <w:p w:rsidRPr="005304F2" w:rsidR="00CE3C77" w:rsidP="00B5117B" w:rsidRDefault="00A666A2" w14:paraId="6A64D396" w14:textId="1137AB12">
      <w:pPr>
        <w:suppressAutoHyphens w:val="0"/>
        <w:autoSpaceDE w:val="0"/>
        <w:autoSpaceDN w:val="0"/>
        <w:adjustRightInd w:val="0"/>
        <w:spacing w:before="240" w:after="0" w:line="240" w:lineRule="auto"/>
        <w:ind w:left="360" w:hanging="360"/>
        <w:jc w:val="both"/>
        <w:rPr>
          <w:rFonts w:ascii="Source Sans Pro" w:hAnsi="Source Sans Pro" w:cstheme="minorHAnsi"/>
          <w:color w:val="000000"/>
          <w:kern w:val="2"/>
        </w:rPr>
      </w:pPr>
      <w:r w:rsidRPr="00735C4F">
        <w:rPr>
          <w:rFonts w:ascii="Source Sans Pro" w:hAnsi="Source Sans Pro" w:cstheme="minorHAnsi"/>
          <w:bCs/>
          <w:color w:val="000000"/>
          <w:kern w:val="2"/>
        </w:rPr>
        <w:t>7</w:t>
      </w:r>
      <w:r w:rsidRPr="00735C4F" w:rsidR="00465CFB">
        <w:rPr>
          <w:rFonts w:ascii="Source Sans Pro" w:hAnsi="Source Sans Pro" w:cstheme="minorHAnsi"/>
          <w:bCs/>
          <w:color w:val="000000"/>
          <w:kern w:val="2"/>
        </w:rPr>
        <w:t>.</w:t>
      </w:r>
      <w:r w:rsidRPr="00735C4F" w:rsidR="00465CFB">
        <w:rPr>
          <w:rFonts w:ascii="Source Sans Pro" w:hAnsi="Source Sans Pro" w:cstheme="minorHAnsi"/>
          <w:b/>
          <w:color w:val="000000"/>
          <w:kern w:val="2"/>
        </w:rPr>
        <w:t xml:space="preserve"> </w:t>
      </w:r>
      <w:r w:rsidRPr="00735C4F" w:rsidR="00B5117B">
        <w:rPr>
          <w:rFonts w:ascii="Source Sans Pro" w:hAnsi="Source Sans Pro" w:cstheme="minorHAnsi"/>
          <w:b/>
          <w:color w:val="000000"/>
          <w:kern w:val="2"/>
        </w:rPr>
        <w:t xml:space="preserve"> </w:t>
      </w:r>
      <w:r w:rsidRPr="00735C4F">
        <w:rPr>
          <w:rFonts w:ascii="Source Sans Pro" w:hAnsi="Source Sans Pro" w:cstheme="minorHAnsi"/>
          <w:b/>
          <w:bCs/>
          <w:color w:val="000000"/>
          <w:lang w:eastAsia="en-US"/>
        </w:rPr>
        <w:t xml:space="preserve">ORDINANCE NO. 2025-1559 - SECOND READING OF ORDINANCE ADOPTING THE LOCAL RESPONSIBILITY AREA FIRE HAZARD SEVERITY ZONE MAP. </w:t>
      </w:r>
      <w:r w:rsidRPr="005304F2">
        <w:rPr>
          <w:rFonts w:ascii="Source Sans Pro" w:hAnsi="Source Sans Pro" w:cstheme="minorHAnsi"/>
          <w:color w:val="000000"/>
          <w:lang w:eastAsia="en-US"/>
        </w:rPr>
        <w:t>Adopted (Second Reading) Ordinance 2025-1559 approving the local responsibility area fire hazard severity zone map.</w:t>
      </w:r>
      <w:r w:rsidRPr="005304F2" w:rsidR="00CE3C77">
        <w:rPr>
          <w:rFonts w:ascii="Source Sans Pro" w:hAnsi="Source Sans Pro" w:cstheme="minorHAnsi"/>
          <w:color w:val="000000"/>
          <w:kern w:val="2"/>
        </w:rPr>
        <w:t xml:space="preserve"> </w:t>
      </w:r>
    </w:p>
    <w:p w:rsidRPr="00735C4F" w:rsidR="002B29D0" w:rsidP="002B29D0" w:rsidRDefault="002B29D0" w14:paraId="7AF48744" w14:textId="77777777">
      <w:pPr>
        <w:pStyle w:val="paragraph"/>
        <w:spacing w:before="0" w:beforeAutospacing="0" w:after="0" w:afterAutospacing="0"/>
        <w:ind w:firstLine="360"/>
        <w:jc w:val="both"/>
        <w:textAlignment w:val="baseline"/>
        <w:rPr>
          <w:rFonts w:ascii="Source Sans Pro" w:hAnsi="Source Sans Pro" w:cstheme="minorHAnsi"/>
          <w:bCs/>
          <w:color w:val="000000"/>
          <w:kern w:val="2"/>
          <w:sz w:val="22"/>
          <w:szCs w:val="22"/>
        </w:rPr>
      </w:pPr>
    </w:p>
    <w:p w:rsidRPr="00735C4F" w:rsidR="007051FF" w:rsidP="00EB4AAF" w:rsidRDefault="007051FF" w14:paraId="20CFAFF0" w14:textId="061D05A9">
      <w:pPr>
        <w:pStyle w:val="paragraph"/>
        <w:spacing w:before="0" w:beforeAutospacing="0" w:after="0" w:afterAutospacing="0"/>
        <w:ind w:left="360"/>
        <w:jc w:val="both"/>
        <w:textAlignment w:val="baseline"/>
        <w:rPr>
          <w:rStyle w:val="normaltextrun"/>
          <w:rFonts w:ascii="Source Sans Pro" w:hAnsi="Source Sans Pro" w:cs="Segoe UI"/>
          <w:color w:val="000000"/>
          <w:sz w:val="22"/>
          <w:szCs w:val="22"/>
        </w:rPr>
      </w:pPr>
      <w:r w:rsidRPr="00735C4F">
        <w:rPr>
          <w:rStyle w:val="normaltextrun"/>
          <w:rFonts w:ascii="Source Sans Pro" w:hAnsi="Source Sans Pro" w:cs="Segoe UI"/>
          <w:b/>
          <w:bCs/>
          <w:color w:val="000000"/>
          <w:sz w:val="22"/>
          <w:szCs w:val="22"/>
        </w:rPr>
        <w:t xml:space="preserve">PUBLIC COMMENTS INCLUDED: </w:t>
      </w:r>
    </w:p>
    <w:p w:rsidRPr="00735C4F" w:rsidR="00B5117B" w:rsidP="00EB4AAF" w:rsidRDefault="00B5117B" w14:paraId="0F821886" w14:textId="320A8230">
      <w:pPr>
        <w:pStyle w:val="paragraph"/>
        <w:spacing w:before="0" w:beforeAutospacing="0" w:after="0" w:afterAutospacing="0"/>
        <w:ind w:left="360"/>
        <w:jc w:val="both"/>
        <w:textAlignment w:val="baseline"/>
        <w:rPr>
          <w:rStyle w:val="normaltextrun"/>
          <w:rFonts w:ascii="Source Sans Pro" w:hAnsi="Source Sans Pro" w:cs="Segoe UI"/>
          <w:color w:val="000000"/>
          <w:sz w:val="22"/>
          <w:szCs w:val="22"/>
        </w:rPr>
      </w:pPr>
      <w:r w:rsidRPr="00735C4F">
        <w:rPr>
          <w:rStyle w:val="normaltextrun"/>
          <w:rFonts w:ascii="Source Sans Pro" w:hAnsi="Source Sans Pro" w:cs="Segoe UI"/>
          <w:color w:val="000000"/>
          <w:sz w:val="22"/>
          <w:szCs w:val="22"/>
        </w:rPr>
        <w:t xml:space="preserve">Grace </w:t>
      </w:r>
      <w:proofErr w:type="spellStart"/>
      <w:r w:rsidRPr="00735C4F">
        <w:rPr>
          <w:rStyle w:val="normaltextrun"/>
          <w:rFonts w:ascii="Source Sans Pro" w:hAnsi="Source Sans Pro" w:cs="Segoe UI"/>
          <w:color w:val="000000"/>
          <w:sz w:val="22"/>
          <w:szCs w:val="22"/>
        </w:rPr>
        <w:t>Sp</w:t>
      </w:r>
      <w:r w:rsidR="00A850B0">
        <w:rPr>
          <w:rStyle w:val="normaltextrun"/>
          <w:rFonts w:ascii="Source Sans Pro" w:hAnsi="Source Sans Pro" w:cs="Segoe UI"/>
          <w:color w:val="000000"/>
          <w:sz w:val="22"/>
          <w:szCs w:val="22"/>
        </w:rPr>
        <w:t>ie</w:t>
      </w:r>
      <w:r w:rsidRPr="00735C4F">
        <w:rPr>
          <w:rStyle w:val="normaltextrun"/>
          <w:rFonts w:ascii="Source Sans Pro" w:hAnsi="Source Sans Pro" w:cs="Segoe UI"/>
          <w:color w:val="000000"/>
          <w:sz w:val="22"/>
          <w:szCs w:val="22"/>
        </w:rPr>
        <w:t>vak</w:t>
      </w:r>
      <w:proofErr w:type="spellEnd"/>
      <w:r w:rsidRPr="00735C4F">
        <w:rPr>
          <w:rStyle w:val="normaltextrun"/>
          <w:rFonts w:ascii="Source Sans Pro" w:hAnsi="Source Sans Pro" w:cs="Segoe UI"/>
          <w:color w:val="000000"/>
          <w:sz w:val="22"/>
          <w:szCs w:val="22"/>
        </w:rPr>
        <w:t xml:space="preserve">, Universidad Popular, </w:t>
      </w:r>
      <w:r w:rsidRPr="00735C4F" w:rsidR="0015444A">
        <w:rPr>
          <w:rStyle w:val="normaltextrun"/>
          <w:rFonts w:ascii="Source Sans Pro" w:hAnsi="Source Sans Pro" w:cs="Segoe UI"/>
          <w:color w:val="000000"/>
          <w:sz w:val="22"/>
          <w:szCs w:val="22"/>
        </w:rPr>
        <w:t xml:space="preserve">read </w:t>
      </w:r>
      <w:proofErr w:type="spellStart"/>
      <w:r w:rsidRPr="00735C4F" w:rsidR="0015444A">
        <w:rPr>
          <w:rStyle w:val="normaltextrun"/>
          <w:rFonts w:ascii="Source Sans Pro" w:hAnsi="Source Sans Pro" w:cs="Segoe UI"/>
          <w:color w:val="000000"/>
          <w:sz w:val="22"/>
          <w:szCs w:val="22"/>
        </w:rPr>
        <w:t>Arcela</w:t>
      </w:r>
      <w:proofErr w:type="spellEnd"/>
      <w:r w:rsidRPr="00735C4F" w:rsidR="0015444A">
        <w:rPr>
          <w:rStyle w:val="normaltextrun"/>
          <w:rFonts w:ascii="Source Sans Pro" w:hAnsi="Source Sans Pro" w:cs="Segoe UI"/>
          <w:color w:val="000000"/>
          <w:sz w:val="22"/>
          <w:szCs w:val="22"/>
        </w:rPr>
        <w:t xml:space="preserve"> Nu</w:t>
      </w:r>
      <w:r w:rsidRPr="00735C4F" w:rsidR="008E07AB">
        <w:rPr>
          <w:rFonts w:ascii="Source Sans Pro" w:hAnsi="Source Sans Pro" w:cstheme="minorHAnsi"/>
          <w:sz w:val="22"/>
          <w:szCs w:val="22"/>
        </w:rPr>
        <w:t>ñ</w:t>
      </w:r>
      <w:r w:rsidRPr="00735C4F" w:rsidR="0015444A">
        <w:rPr>
          <w:rStyle w:val="normaltextrun"/>
          <w:rFonts w:ascii="Source Sans Pro" w:hAnsi="Source Sans Pro" w:cs="Segoe UI"/>
          <w:color w:val="000000"/>
          <w:sz w:val="22"/>
          <w:szCs w:val="22"/>
        </w:rPr>
        <w:t>ez’s comments into the record in support of the ordinance</w:t>
      </w:r>
      <w:r w:rsidRPr="00735C4F" w:rsidR="00D631B1">
        <w:rPr>
          <w:rStyle w:val="normaltextrun"/>
          <w:rFonts w:ascii="Source Sans Pro" w:hAnsi="Source Sans Pro" w:cs="Segoe UI"/>
          <w:color w:val="000000"/>
          <w:sz w:val="22"/>
          <w:szCs w:val="22"/>
        </w:rPr>
        <w:t xml:space="preserve"> </w:t>
      </w:r>
      <w:r w:rsidRPr="00735C4F" w:rsidR="00497F6B">
        <w:rPr>
          <w:rStyle w:val="normaltextrun"/>
          <w:rFonts w:ascii="Source Sans Pro" w:hAnsi="Source Sans Pro" w:cs="Segoe UI"/>
          <w:color w:val="000000"/>
          <w:sz w:val="22"/>
          <w:szCs w:val="22"/>
        </w:rPr>
        <w:t>and updated fire hazard severity maps.</w:t>
      </w:r>
    </w:p>
    <w:p w:rsidRPr="00735C4F" w:rsidR="007051FF" w:rsidP="00EB4AAF" w:rsidRDefault="007051FF" w14:paraId="4A4FD841" w14:textId="77777777">
      <w:pPr>
        <w:pStyle w:val="paragraph"/>
        <w:spacing w:before="0" w:beforeAutospacing="0" w:after="0" w:afterAutospacing="0"/>
        <w:ind w:left="360"/>
        <w:jc w:val="both"/>
        <w:textAlignment w:val="baseline"/>
        <w:rPr>
          <w:rStyle w:val="eop"/>
          <w:rFonts w:ascii="Source Sans Pro" w:hAnsi="Source Sans Pro" w:cs="Segoe UI"/>
          <w:color w:val="000000"/>
          <w:sz w:val="22"/>
          <w:szCs w:val="22"/>
        </w:rPr>
      </w:pPr>
    </w:p>
    <w:p w:rsidRPr="00735C4F" w:rsidR="007051FF" w:rsidP="00EB4AAF" w:rsidRDefault="007051FF" w14:paraId="742800C3" w14:textId="6FDD38AD">
      <w:pPr>
        <w:pStyle w:val="paragraph"/>
        <w:spacing w:before="0" w:beforeAutospacing="0" w:after="0" w:afterAutospacing="0"/>
        <w:ind w:left="360"/>
        <w:jc w:val="both"/>
        <w:textAlignment w:val="baseline"/>
        <w:rPr>
          <w:rStyle w:val="eop"/>
          <w:rFonts w:ascii="Source Sans Pro" w:hAnsi="Source Sans Pro" w:cs="Segoe UI"/>
          <w:color w:val="000000"/>
          <w:sz w:val="22"/>
          <w:szCs w:val="22"/>
        </w:rPr>
      </w:pPr>
      <w:r w:rsidRPr="00735C4F">
        <w:rPr>
          <w:rStyle w:val="eop"/>
          <w:rFonts w:ascii="Source Sans Pro" w:hAnsi="Source Sans Pro" w:cs="Segoe UI"/>
          <w:b/>
          <w:bCs/>
          <w:color w:val="000000"/>
          <w:sz w:val="22"/>
          <w:szCs w:val="22"/>
        </w:rPr>
        <w:t xml:space="preserve">COUNCILMEMBER DISCUSSION INCLUDED: </w:t>
      </w:r>
      <w:r w:rsidRPr="00735C4F" w:rsidR="00497F6B">
        <w:rPr>
          <w:rStyle w:val="eop"/>
          <w:rFonts w:ascii="Source Sans Pro" w:hAnsi="Source Sans Pro" w:cs="Segoe UI"/>
          <w:color w:val="000000"/>
          <w:sz w:val="22"/>
          <w:szCs w:val="22"/>
        </w:rPr>
        <w:t>None.</w:t>
      </w:r>
    </w:p>
    <w:p w:rsidR="00A850B0" w:rsidRDefault="00A850B0" w14:paraId="0C06F9BF" w14:textId="55C6209C">
      <w:pPr>
        <w:suppressAutoHyphens w:val="0"/>
        <w:spacing w:after="0" w:line="240" w:lineRule="auto"/>
        <w:rPr>
          <w:rStyle w:val="eop"/>
          <w:rFonts w:ascii="Source Sans Pro" w:hAnsi="Source Sans Pro" w:eastAsia="Times New Roman" w:cs="Segoe UI"/>
          <w:color w:val="000000"/>
          <w:lang w:eastAsia="en-US"/>
        </w:rPr>
      </w:pPr>
      <w:r>
        <w:rPr>
          <w:rStyle w:val="eop"/>
          <w:rFonts w:ascii="Source Sans Pro" w:hAnsi="Source Sans Pro" w:cs="Segoe UI"/>
          <w:color w:val="000000"/>
        </w:rPr>
        <w:br w:type="page"/>
      </w:r>
    </w:p>
    <w:p w:rsidRPr="00735C4F" w:rsidR="00D47376" w:rsidP="00EB4AAF" w:rsidRDefault="00D47376" w14:paraId="2CDDE873" w14:textId="77777777">
      <w:pPr>
        <w:pStyle w:val="paragraph"/>
        <w:spacing w:before="0" w:beforeAutospacing="0" w:after="0" w:afterAutospacing="0"/>
        <w:ind w:left="360"/>
        <w:jc w:val="both"/>
        <w:textAlignment w:val="baseline"/>
        <w:rPr>
          <w:rStyle w:val="eop"/>
          <w:rFonts w:ascii="Source Sans Pro" w:hAnsi="Source Sans Pro" w:cs="Segoe UI"/>
          <w:color w:val="000000"/>
          <w:sz w:val="22"/>
          <w:szCs w:val="22"/>
        </w:rPr>
      </w:pPr>
    </w:p>
    <w:p w:rsidRPr="00735C4F" w:rsidR="00D47376" w:rsidP="00D47376" w:rsidRDefault="00D47376" w14:paraId="175172A7" w14:textId="757C3433">
      <w:pPr>
        <w:pStyle w:val="NoSpacing"/>
        <w:ind w:left="360"/>
        <w:jc w:val="both"/>
        <w:rPr>
          <w:rFonts w:ascii="Source Sans Pro" w:hAnsi="Source Sans Pro" w:cstheme="minorBidi"/>
          <w:b/>
          <w:bCs/>
        </w:rPr>
      </w:pPr>
      <w:r w:rsidRPr="00735C4F">
        <w:rPr>
          <w:rFonts w:ascii="Source Sans Pro" w:hAnsi="Source Sans Pro" w:cstheme="minorBidi"/>
          <w:b/>
          <w:bCs/>
        </w:rPr>
        <w:t>MOVED TO A</w:t>
      </w:r>
      <w:r w:rsidRPr="00735C4F">
        <w:rPr>
          <w:rFonts w:ascii="Source Sans Pro" w:hAnsi="Source Sans Pro" w:cstheme="minorBidi"/>
          <w:b/>
          <w:bCs/>
        </w:rPr>
        <w:t>DOPT</w:t>
      </w:r>
      <w:r w:rsidRPr="00735C4F">
        <w:rPr>
          <w:rFonts w:ascii="Source Sans Pro" w:hAnsi="Source Sans Pro" w:cstheme="minorBidi"/>
          <w:b/>
          <w:bCs/>
        </w:rPr>
        <w:t xml:space="preserve"> BY MAYOR JONES, SECONDED BY DEPUTY MAYOR SANNELLA.</w:t>
      </w:r>
    </w:p>
    <w:p w:rsidRPr="00735C4F" w:rsidR="00D47376" w:rsidP="00D47376" w:rsidRDefault="00D47376" w14:paraId="2AA82379" w14:textId="77777777">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p>
    <w:p w:rsidRPr="00735C4F" w:rsidR="00D47376" w:rsidP="00D47376" w:rsidRDefault="00D47376" w14:paraId="0F659248" w14:textId="77777777">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r w:rsidRPr="00735C4F">
        <w:rPr>
          <w:rFonts w:ascii="Source Sans Pro" w:hAnsi="Source Sans Pro" w:eastAsia="Times New Roman" w:cstheme="minorHAnsi"/>
          <w:bCs/>
          <w:color w:val="000000"/>
          <w:lang w:eastAsia="en-US"/>
        </w:rPr>
        <w:t xml:space="preserve">AYES: </w:t>
      </w:r>
      <w:r w:rsidRPr="00735C4F">
        <w:rPr>
          <w:rFonts w:ascii="Source Sans Pro" w:hAnsi="Source Sans Pro" w:eastAsia="Times New Roman" w:cstheme="minorHAnsi"/>
          <w:bCs/>
          <w:color w:val="000000"/>
          <w:lang w:eastAsia="en-US"/>
        </w:rPr>
        <w:tab/>
      </w:r>
      <w:r w:rsidRPr="00735C4F">
        <w:rPr>
          <w:rFonts w:ascii="Source Sans Pro" w:hAnsi="Source Sans Pro" w:eastAsia="Times New Roman" w:cstheme="minorHAnsi"/>
          <w:color w:val="000000"/>
          <w:lang w:eastAsia="en-US"/>
        </w:rPr>
        <w:t>COUNCILMEMBERS:  SANNELLA, MUSGROVE, JONES, LEBLANG, NUÑEZ</w:t>
      </w:r>
    </w:p>
    <w:p w:rsidRPr="00735C4F" w:rsidR="00D47376" w:rsidP="00D47376" w:rsidRDefault="00D47376" w14:paraId="46A985E9" w14:textId="77777777">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r w:rsidRPr="00735C4F">
        <w:rPr>
          <w:rFonts w:ascii="Source Sans Pro" w:hAnsi="Source Sans Pro" w:eastAsia="Times New Roman" w:cstheme="minorHAnsi"/>
          <w:bCs/>
          <w:color w:val="000000"/>
          <w:lang w:eastAsia="en-US"/>
        </w:rPr>
        <w:t>NOES:</w:t>
      </w:r>
      <w:r w:rsidRPr="00735C4F">
        <w:rPr>
          <w:rFonts w:ascii="Source Sans Pro" w:hAnsi="Source Sans Pro" w:eastAsia="Times New Roman" w:cstheme="minorHAnsi"/>
          <w:bCs/>
          <w:color w:val="000000"/>
          <w:lang w:eastAsia="en-US"/>
        </w:rPr>
        <w:tab/>
      </w:r>
      <w:r w:rsidRPr="00735C4F">
        <w:rPr>
          <w:rFonts w:ascii="Source Sans Pro" w:hAnsi="Source Sans Pro" w:eastAsia="Times New Roman" w:cstheme="minorHAnsi"/>
          <w:bCs/>
          <w:color w:val="000000"/>
          <w:lang w:eastAsia="en-US"/>
        </w:rPr>
        <w:t>COUNCILMEMBERS:  NONE</w:t>
      </w:r>
      <w:r w:rsidRPr="00735C4F">
        <w:rPr>
          <w:rFonts w:ascii="Source Sans Pro" w:hAnsi="Source Sans Pro" w:eastAsia="Times New Roman" w:cstheme="minorHAnsi"/>
          <w:color w:val="000000"/>
          <w:lang w:eastAsia="en-US"/>
        </w:rPr>
        <w:t xml:space="preserve"> </w:t>
      </w:r>
    </w:p>
    <w:p w:rsidRPr="00735C4F" w:rsidR="00D47376" w:rsidP="00D47376" w:rsidRDefault="00D47376" w14:paraId="7083067F" w14:textId="77777777">
      <w:pPr>
        <w:suppressAutoHyphens w:val="0"/>
        <w:autoSpaceDE w:val="0"/>
        <w:autoSpaceDN w:val="0"/>
        <w:adjustRightInd w:val="0"/>
        <w:spacing w:after="0" w:line="240" w:lineRule="auto"/>
        <w:ind w:left="360" w:firstLine="720"/>
        <w:jc w:val="both"/>
        <w:rPr>
          <w:rFonts w:ascii="Source Sans Pro" w:hAnsi="Source Sans Pro" w:eastAsia="Times New Roman" w:cstheme="minorHAnsi"/>
          <w:color w:val="000000"/>
          <w:lang w:eastAsia="en-US"/>
        </w:rPr>
      </w:pPr>
      <w:r w:rsidRPr="00735C4F">
        <w:rPr>
          <w:rFonts w:ascii="Source Sans Pro" w:hAnsi="Source Sans Pro" w:eastAsia="Times New Roman" w:cstheme="minorHAnsi"/>
          <w:bCs/>
          <w:color w:val="000000"/>
          <w:lang w:eastAsia="en-US"/>
        </w:rPr>
        <w:t xml:space="preserve">ABSENT: </w:t>
      </w:r>
      <w:r w:rsidRPr="00735C4F">
        <w:rPr>
          <w:rFonts w:ascii="Source Sans Pro" w:hAnsi="Source Sans Pro" w:eastAsia="Times New Roman" w:cstheme="minorHAnsi"/>
          <w:bCs/>
          <w:color w:val="000000"/>
          <w:lang w:eastAsia="en-US"/>
        </w:rPr>
        <w:tab/>
      </w:r>
      <w:r w:rsidRPr="00735C4F">
        <w:rPr>
          <w:rFonts w:ascii="Source Sans Pro" w:hAnsi="Source Sans Pro" w:eastAsia="Times New Roman" w:cstheme="minorHAnsi"/>
          <w:bCs/>
          <w:color w:val="000000"/>
          <w:lang w:eastAsia="en-US"/>
        </w:rPr>
        <w:t>COUNCILMEMBERS:  NONE</w:t>
      </w:r>
    </w:p>
    <w:p w:rsidRPr="00735C4F" w:rsidR="007051FF" w:rsidP="00E56EDD" w:rsidRDefault="007051FF" w14:paraId="1BDFBAFB" w14:textId="77777777">
      <w:pPr>
        <w:tabs>
          <w:tab w:val="left" w:pos="90"/>
          <w:tab w:val="left" w:pos="180"/>
        </w:tabs>
        <w:autoSpaceDE w:val="0"/>
        <w:jc w:val="both"/>
        <w:rPr>
          <w:rFonts w:ascii="Source Sans Pro" w:hAnsi="Source Sans Pro" w:cstheme="minorHAnsi"/>
        </w:rPr>
      </w:pPr>
    </w:p>
    <w:p w:rsidRPr="00735C4F" w:rsidR="00952FBB" w:rsidP="003978AF" w:rsidRDefault="00715648" w14:paraId="4E6B6102" w14:textId="760A2A7B">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r w:rsidRPr="00735C4F">
        <w:rPr>
          <w:rFonts w:ascii="Source Sans Pro" w:hAnsi="Source Sans Pro" w:cstheme="minorHAnsi"/>
          <w:b/>
          <w:color w:val="000000"/>
          <w:kern w:val="2"/>
          <w:u w:val="single"/>
        </w:rPr>
        <w:t>ORAL COMMUNICATIONS</w:t>
      </w:r>
    </w:p>
    <w:p w:rsidR="00F02644" w:rsidP="00F24B0E" w:rsidRDefault="007570CE" w14:paraId="7C82C1C9" w14:textId="4476F88D">
      <w:pPr>
        <w:pStyle w:val="ListParagraph"/>
        <w:tabs>
          <w:tab w:val="left" w:pos="180"/>
        </w:tabs>
        <w:suppressAutoHyphens w:val="0"/>
        <w:autoSpaceDE w:val="0"/>
        <w:autoSpaceDN w:val="0"/>
        <w:adjustRightInd w:val="0"/>
        <w:ind w:firstLine="0"/>
        <w:jc w:val="both"/>
        <w:rPr>
          <w:rFonts w:ascii="Source Sans Pro" w:hAnsi="Source Sans Pro" w:cstheme="minorHAnsi"/>
          <w:bCs/>
          <w:color w:val="000000"/>
          <w:kern w:val="2"/>
          <w:sz w:val="22"/>
          <w:szCs w:val="22"/>
        </w:rPr>
      </w:pPr>
      <w:r w:rsidRPr="002B0C33">
        <w:rPr>
          <w:rFonts w:ascii="Source Sans Pro" w:hAnsi="Source Sans Pro" w:cstheme="minorHAnsi"/>
          <w:b/>
          <w:color w:val="000000"/>
          <w:kern w:val="2"/>
          <w:sz w:val="22"/>
          <w:szCs w:val="22"/>
        </w:rPr>
        <w:t xml:space="preserve">Grace </w:t>
      </w:r>
      <w:proofErr w:type="spellStart"/>
      <w:r w:rsidRPr="002B0C33">
        <w:rPr>
          <w:rFonts w:ascii="Source Sans Pro" w:hAnsi="Source Sans Pro" w:cstheme="minorHAnsi"/>
          <w:b/>
          <w:color w:val="000000"/>
          <w:kern w:val="2"/>
          <w:sz w:val="22"/>
          <w:szCs w:val="22"/>
        </w:rPr>
        <w:t>Spievak</w:t>
      </w:r>
      <w:proofErr w:type="spellEnd"/>
      <w:r w:rsidRPr="00735C4F" w:rsidR="00EF798C">
        <w:rPr>
          <w:rFonts w:ascii="Source Sans Pro" w:hAnsi="Source Sans Pro" w:cstheme="minorHAnsi"/>
          <w:bCs/>
          <w:color w:val="000000"/>
          <w:kern w:val="2"/>
          <w:sz w:val="22"/>
          <w:szCs w:val="22"/>
        </w:rPr>
        <w:t xml:space="preserve">, Universidad Popular, </w:t>
      </w:r>
      <w:r w:rsidRPr="00735C4F" w:rsidR="00373E05">
        <w:rPr>
          <w:rFonts w:ascii="Source Sans Pro" w:hAnsi="Source Sans Pro" w:cstheme="minorHAnsi"/>
          <w:bCs/>
          <w:color w:val="000000"/>
          <w:kern w:val="2"/>
          <w:sz w:val="22"/>
          <w:szCs w:val="22"/>
        </w:rPr>
        <w:t>provided comments regarding Mental Health Awareness Month and Youth</w:t>
      </w:r>
      <w:r w:rsidRPr="00735C4F" w:rsidR="00027BA5">
        <w:rPr>
          <w:rFonts w:ascii="Source Sans Pro" w:hAnsi="Source Sans Pro" w:cstheme="minorHAnsi"/>
          <w:bCs/>
          <w:color w:val="000000"/>
          <w:kern w:val="2"/>
          <w:sz w:val="22"/>
          <w:szCs w:val="22"/>
        </w:rPr>
        <w:t xml:space="preserve"> Mental Health Week</w:t>
      </w:r>
      <w:r w:rsidRPr="00735C4F" w:rsidR="002C787D">
        <w:rPr>
          <w:rFonts w:ascii="Source Sans Pro" w:hAnsi="Source Sans Pro" w:cstheme="minorHAnsi"/>
          <w:bCs/>
          <w:color w:val="000000"/>
          <w:kern w:val="2"/>
          <w:sz w:val="22"/>
          <w:szCs w:val="22"/>
        </w:rPr>
        <w:t xml:space="preserve"> as well as an update on advocacy work by the group</w:t>
      </w:r>
      <w:r w:rsidRPr="00735C4F" w:rsidR="00027BA5">
        <w:rPr>
          <w:rFonts w:ascii="Source Sans Pro" w:hAnsi="Source Sans Pro" w:cstheme="minorHAnsi"/>
          <w:bCs/>
          <w:color w:val="000000"/>
          <w:kern w:val="2"/>
          <w:sz w:val="22"/>
          <w:szCs w:val="22"/>
        </w:rPr>
        <w:t>.</w:t>
      </w:r>
    </w:p>
    <w:p w:rsidRPr="00735C4F" w:rsidR="002B0C33" w:rsidP="00F24B0E" w:rsidRDefault="002B0C33" w14:paraId="5D7694AD" w14:textId="77777777">
      <w:pPr>
        <w:pStyle w:val="ListParagraph"/>
        <w:tabs>
          <w:tab w:val="left" w:pos="180"/>
        </w:tabs>
        <w:suppressAutoHyphens w:val="0"/>
        <w:autoSpaceDE w:val="0"/>
        <w:autoSpaceDN w:val="0"/>
        <w:adjustRightInd w:val="0"/>
        <w:ind w:firstLine="0"/>
        <w:jc w:val="both"/>
        <w:rPr>
          <w:rFonts w:ascii="Source Sans Pro" w:hAnsi="Source Sans Pro" w:cstheme="minorHAnsi"/>
          <w:bCs/>
          <w:color w:val="000000"/>
          <w:kern w:val="2"/>
          <w:sz w:val="22"/>
          <w:szCs w:val="22"/>
        </w:rPr>
      </w:pPr>
    </w:p>
    <w:p w:rsidR="00F24B0E" w:rsidP="00F24B0E" w:rsidRDefault="00F24B0E" w14:paraId="1DCE79A5" w14:textId="15FB47F8">
      <w:pPr>
        <w:pStyle w:val="ListParagraph"/>
        <w:tabs>
          <w:tab w:val="left" w:pos="180"/>
        </w:tabs>
        <w:suppressAutoHyphens w:val="0"/>
        <w:autoSpaceDE w:val="0"/>
        <w:autoSpaceDN w:val="0"/>
        <w:adjustRightInd w:val="0"/>
        <w:ind w:firstLine="0"/>
        <w:jc w:val="both"/>
        <w:rPr>
          <w:rFonts w:ascii="Source Sans Pro" w:hAnsi="Source Sans Pro" w:cstheme="minorHAnsi"/>
          <w:bCs/>
          <w:color w:val="000000"/>
          <w:kern w:val="2"/>
          <w:sz w:val="22"/>
          <w:szCs w:val="22"/>
        </w:rPr>
      </w:pPr>
      <w:r w:rsidRPr="002B0C33">
        <w:rPr>
          <w:rFonts w:ascii="Source Sans Pro" w:hAnsi="Source Sans Pro" w:cstheme="minorHAnsi"/>
          <w:b/>
          <w:color w:val="000000"/>
          <w:kern w:val="2"/>
          <w:sz w:val="22"/>
          <w:szCs w:val="22"/>
        </w:rPr>
        <w:t>John Mosher</w:t>
      </w:r>
      <w:r w:rsidRPr="00735C4F" w:rsidR="00590C23">
        <w:rPr>
          <w:rFonts w:ascii="Source Sans Pro" w:hAnsi="Source Sans Pro" w:cstheme="minorHAnsi"/>
          <w:bCs/>
          <w:color w:val="000000"/>
          <w:kern w:val="2"/>
          <w:sz w:val="22"/>
          <w:szCs w:val="22"/>
        </w:rPr>
        <w:t xml:space="preserve">, San Marcos Mobilehome Association, provided comments regarding </w:t>
      </w:r>
      <w:proofErr w:type="spellStart"/>
      <w:r w:rsidRPr="00735C4F" w:rsidR="00896550">
        <w:rPr>
          <w:rFonts w:ascii="Source Sans Pro" w:hAnsi="Source Sans Pro" w:cstheme="minorHAnsi"/>
          <w:bCs/>
          <w:color w:val="000000"/>
          <w:kern w:val="2"/>
          <w:sz w:val="22"/>
          <w:szCs w:val="22"/>
        </w:rPr>
        <w:t>mobilehomes</w:t>
      </w:r>
      <w:proofErr w:type="spellEnd"/>
      <w:r w:rsidRPr="00735C4F" w:rsidR="00896550">
        <w:rPr>
          <w:rFonts w:ascii="Source Sans Pro" w:hAnsi="Source Sans Pro" w:cstheme="minorHAnsi"/>
          <w:bCs/>
          <w:color w:val="000000"/>
          <w:kern w:val="2"/>
          <w:sz w:val="22"/>
          <w:szCs w:val="22"/>
        </w:rPr>
        <w:t xml:space="preserve"> that have become part of the </w:t>
      </w:r>
      <w:r w:rsidRPr="00735C4F" w:rsidR="00E85D1B">
        <w:rPr>
          <w:rFonts w:ascii="Source Sans Pro" w:hAnsi="Source Sans Pro" w:cstheme="minorHAnsi"/>
          <w:bCs/>
          <w:color w:val="000000"/>
          <w:kern w:val="2"/>
          <w:sz w:val="22"/>
          <w:szCs w:val="22"/>
        </w:rPr>
        <w:t>City Ordinance</w:t>
      </w:r>
      <w:r w:rsidRPr="00735C4F" w:rsidR="0090735E">
        <w:rPr>
          <w:rFonts w:ascii="Source Sans Pro" w:hAnsi="Source Sans Pro" w:cstheme="minorHAnsi"/>
          <w:bCs/>
          <w:color w:val="000000"/>
          <w:kern w:val="2"/>
          <w:sz w:val="22"/>
          <w:szCs w:val="22"/>
        </w:rPr>
        <w:t xml:space="preserve"> and the rent review petition process</w:t>
      </w:r>
      <w:r w:rsidRPr="00735C4F" w:rsidR="00E85D1B">
        <w:rPr>
          <w:rFonts w:ascii="Source Sans Pro" w:hAnsi="Source Sans Pro" w:cstheme="minorHAnsi"/>
          <w:bCs/>
          <w:color w:val="000000"/>
          <w:kern w:val="2"/>
          <w:sz w:val="22"/>
          <w:szCs w:val="22"/>
        </w:rPr>
        <w:t xml:space="preserve">. </w:t>
      </w:r>
    </w:p>
    <w:p w:rsidRPr="00735C4F" w:rsidR="002B0C33" w:rsidP="00F24B0E" w:rsidRDefault="002B0C33" w14:paraId="16E7A69B" w14:textId="77777777">
      <w:pPr>
        <w:pStyle w:val="ListParagraph"/>
        <w:tabs>
          <w:tab w:val="left" w:pos="180"/>
        </w:tabs>
        <w:suppressAutoHyphens w:val="0"/>
        <w:autoSpaceDE w:val="0"/>
        <w:autoSpaceDN w:val="0"/>
        <w:adjustRightInd w:val="0"/>
        <w:ind w:firstLine="0"/>
        <w:jc w:val="both"/>
        <w:rPr>
          <w:rFonts w:ascii="Source Sans Pro" w:hAnsi="Source Sans Pro" w:cstheme="minorHAnsi"/>
          <w:bCs/>
          <w:color w:val="000000"/>
          <w:kern w:val="2"/>
          <w:sz w:val="22"/>
          <w:szCs w:val="22"/>
        </w:rPr>
      </w:pPr>
    </w:p>
    <w:p w:rsidRPr="00735C4F" w:rsidR="00F24B0E" w:rsidP="00F24B0E" w:rsidRDefault="00F24B0E" w14:paraId="22FAC31A" w14:textId="37E4971A">
      <w:pPr>
        <w:pStyle w:val="ListParagraph"/>
        <w:tabs>
          <w:tab w:val="left" w:pos="180"/>
        </w:tabs>
        <w:suppressAutoHyphens w:val="0"/>
        <w:autoSpaceDE w:val="0"/>
        <w:autoSpaceDN w:val="0"/>
        <w:adjustRightInd w:val="0"/>
        <w:ind w:firstLine="0"/>
        <w:jc w:val="both"/>
        <w:rPr>
          <w:rFonts w:ascii="Source Sans Pro" w:hAnsi="Source Sans Pro" w:cstheme="minorHAnsi"/>
          <w:bCs/>
          <w:color w:val="000000"/>
          <w:kern w:val="2"/>
          <w:sz w:val="22"/>
          <w:szCs w:val="22"/>
        </w:rPr>
      </w:pPr>
      <w:r w:rsidRPr="00DF2D4D">
        <w:rPr>
          <w:rFonts w:ascii="Source Sans Pro" w:hAnsi="Source Sans Pro" w:cstheme="minorHAnsi"/>
          <w:b/>
          <w:color w:val="000000"/>
          <w:kern w:val="2"/>
          <w:sz w:val="22"/>
          <w:szCs w:val="22"/>
        </w:rPr>
        <w:t>Jennifer Gift</w:t>
      </w:r>
      <w:r w:rsidRPr="00735C4F" w:rsidR="000B6B2B">
        <w:rPr>
          <w:rFonts w:ascii="Source Sans Pro" w:hAnsi="Source Sans Pro" w:cstheme="minorHAnsi"/>
          <w:bCs/>
          <w:color w:val="000000"/>
          <w:kern w:val="2"/>
          <w:sz w:val="22"/>
          <w:szCs w:val="22"/>
        </w:rPr>
        <w:t xml:space="preserve">, Vista Community Clinic, </w:t>
      </w:r>
      <w:r w:rsidRPr="00735C4F" w:rsidR="00612D4C">
        <w:rPr>
          <w:rFonts w:ascii="Source Sans Pro" w:hAnsi="Source Sans Pro" w:cstheme="minorHAnsi"/>
          <w:bCs/>
          <w:color w:val="000000"/>
          <w:kern w:val="2"/>
          <w:sz w:val="22"/>
          <w:szCs w:val="22"/>
        </w:rPr>
        <w:t>provided comments on vaping and tobacco use</w:t>
      </w:r>
      <w:r w:rsidRPr="00735C4F" w:rsidR="00C63DD0">
        <w:rPr>
          <w:rFonts w:ascii="Source Sans Pro" w:hAnsi="Source Sans Pro" w:cstheme="minorHAnsi"/>
          <w:bCs/>
          <w:color w:val="000000"/>
          <w:kern w:val="2"/>
          <w:sz w:val="22"/>
          <w:szCs w:val="22"/>
        </w:rPr>
        <w:t xml:space="preserve"> prevention advocacy</w:t>
      </w:r>
      <w:r w:rsidRPr="00735C4F" w:rsidR="00D9645B">
        <w:rPr>
          <w:rFonts w:ascii="Source Sans Pro" w:hAnsi="Source Sans Pro" w:cstheme="minorHAnsi"/>
          <w:bCs/>
          <w:color w:val="000000"/>
          <w:kern w:val="2"/>
          <w:sz w:val="22"/>
          <w:szCs w:val="22"/>
        </w:rPr>
        <w:t xml:space="preserve"> and a handout</w:t>
      </w:r>
      <w:r w:rsidRPr="00735C4F" w:rsidR="002A3E19">
        <w:rPr>
          <w:rFonts w:ascii="Source Sans Pro" w:hAnsi="Source Sans Pro" w:cstheme="minorHAnsi"/>
          <w:bCs/>
          <w:color w:val="000000"/>
          <w:kern w:val="2"/>
          <w:sz w:val="22"/>
          <w:szCs w:val="22"/>
        </w:rPr>
        <w:t xml:space="preserve"> with a collection of community input</w:t>
      </w:r>
      <w:r w:rsidRPr="00735C4F" w:rsidR="00C63DD0">
        <w:rPr>
          <w:rFonts w:ascii="Source Sans Pro" w:hAnsi="Source Sans Pro" w:cstheme="minorHAnsi"/>
          <w:bCs/>
          <w:color w:val="000000"/>
          <w:kern w:val="2"/>
          <w:sz w:val="22"/>
          <w:szCs w:val="22"/>
        </w:rPr>
        <w:t>.</w:t>
      </w:r>
    </w:p>
    <w:p w:rsidRPr="00735C4F" w:rsidR="00B92E4F" w:rsidP="00B92E4F" w:rsidRDefault="00B92E4F" w14:paraId="6F91C387" w14:textId="77777777">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r w:rsidRPr="00735C4F">
        <w:rPr>
          <w:rFonts w:ascii="Source Sans Pro" w:hAnsi="Source Sans Pro" w:cstheme="minorHAnsi"/>
          <w:b/>
          <w:color w:val="000000"/>
          <w:kern w:val="2"/>
          <w:u w:val="single"/>
        </w:rPr>
        <w:t>ORAL COMMUNICATIONS</w:t>
      </w:r>
    </w:p>
    <w:p w:rsidRPr="00735C4F" w:rsidR="00B92E4F" w:rsidP="00B92E4F" w:rsidRDefault="00B92E4F" w14:paraId="5389FBE8" w14:textId="25C7AA0A">
      <w:pPr>
        <w:pStyle w:val="ListParagraph"/>
        <w:tabs>
          <w:tab w:val="left" w:pos="90"/>
          <w:tab w:val="left" w:pos="180"/>
        </w:tabs>
        <w:autoSpaceDE w:val="0"/>
        <w:ind w:left="810" w:firstLine="0"/>
        <w:jc w:val="both"/>
        <w:rPr>
          <w:rFonts w:ascii="Source Sans Pro" w:hAnsi="Source Sans Pro" w:cstheme="minorBidi"/>
          <w:color w:val="000000"/>
          <w:kern w:val="2"/>
          <w:sz w:val="22"/>
          <w:szCs w:val="22"/>
        </w:rPr>
      </w:pPr>
      <w:r w:rsidRPr="00735C4F">
        <w:rPr>
          <w:rFonts w:ascii="Source Sans Pro" w:hAnsi="Source Sans Pro" w:cstheme="minorBidi"/>
          <w:color w:val="000000"/>
          <w:kern w:val="2"/>
          <w:sz w:val="22"/>
          <w:szCs w:val="22"/>
        </w:rPr>
        <w:t>There were no public comments.</w:t>
      </w:r>
    </w:p>
    <w:p w:rsidRPr="00735C4F" w:rsidR="00B92E4F" w:rsidP="00B92E4F" w:rsidRDefault="00B92E4F" w14:paraId="5782CB15" w14:textId="77777777">
      <w:pPr>
        <w:pStyle w:val="ListParagraph"/>
        <w:tabs>
          <w:tab w:val="left" w:pos="90"/>
          <w:tab w:val="left" w:pos="180"/>
        </w:tabs>
        <w:autoSpaceDE w:val="0"/>
        <w:ind w:left="810" w:firstLine="0"/>
        <w:jc w:val="both"/>
        <w:rPr>
          <w:rFonts w:ascii="Source Sans Pro" w:hAnsi="Source Sans Pro" w:cstheme="minorHAnsi"/>
          <w:b/>
          <w:sz w:val="22"/>
          <w:szCs w:val="22"/>
          <w:u w:val="single"/>
        </w:rPr>
      </w:pPr>
    </w:p>
    <w:p w:rsidRPr="00735C4F" w:rsidR="00850E55" w:rsidP="00E172BC" w:rsidRDefault="00850E55" w14:paraId="5B19A1B7" w14:textId="7486906A">
      <w:pPr>
        <w:tabs>
          <w:tab w:val="left" w:pos="90"/>
          <w:tab w:val="left" w:pos="180"/>
        </w:tabs>
        <w:autoSpaceDE w:val="0"/>
        <w:spacing w:after="0" w:line="240" w:lineRule="auto"/>
        <w:jc w:val="both"/>
        <w:rPr>
          <w:rFonts w:ascii="Source Sans Pro" w:hAnsi="Source Sans Pro" w:cstheme="minorHAnsi"/>
          <w:bCs/>
        </w:rPr>
      </w:pPr>
      <w:r w:rsidRPr="00735C4F">
        <w:rPr>
          <w:rFonts w:ascii="Source Sans Pro" w:hAnsi="Source Sans Pro" w:cstheme="minorHAnsi"/>
          <w:b/>
          <w:u w:val="single"/>
        </w:rPr>
        <w:t>REPORTS</w:t>
      </w:r>
      <w:r w:rsidRPr="00735C4F">
        <w:rPr>
          <w:rFonts w:ascii="Source Sans Pro" w:hAnsi="Source Sans Pro" w:cstheme="minorHAnsi"/>
          <w:b/>
          <w:bCs/>
        </w:rPr>
        <w:t xml:space="preserve"> </w:t>
      </w:r>
      <w:r w:rsidRPr="00735C4F">
        <w:rPr>
          <w:rFonts w:ascii="Source Sans Pro" w:hAnsi="Source Sans Pro" w:cstheme="minorHAnsi"/>
          <w:bCs/>
        </w:rPr>
        <w:t>(Including AB 1234 Reporting Requirements)</w:t>
      </w:r>
    </w:p>
    <w:p w:rsidRPr="00735C4F" w:rsidR="00AF1721" w:rsidP="00341CB6" w:rsidRDefault="001D7C48" w14:paraId="015DC306" w14:textId="77777777">
      <w:pPr>
        <w:spacing w:after="0" w:line="240" w:lineRule="auto"/>
        <w:ind w:left="450"/>
        <w:jc w:val="both"/>
        <w:rPr>
          <w:rFonts w:ascii="Source Sans Pro" w:hAnsi="Source Sans Pro" w:cstheme="minorHAnsi"/>
        </w:rPr>
      </w:pPr>
      <w:r w:rsidRPr="00735C4F">
        <w:rPr>
          <w:rFonts w:ascii="Source Sans Pro" w:hAnsi="Source Sans Pro" w:cstheme="minorHAnsi"/>
        </w:rPr>
        <w:tab/>
      </w:r>
    </w:p>
    <w:p w:rsidRPr="00735C4F" w:rsidR="00AF2A21" w:rsidP="00C44BC0" w:rsidRDefault="002B1C61" w14:paraId="050F72FB" w14:textId="101A922D">
      <w:pPr>
        <w:pStyle w:val="ListParagraph"/>
        <w:numPr>
          <w:ilvl w:val="0"/>
          <w:numId w:val="4"/>
        </w:numPr>
        <w:jc w:val="both"/>
        <w:rPr>
          <w:rFonts w:ascii="Source Sans Pro" w:hAnsi="Source Sans Pro" w:cstheme="minorHAnsi"/>
          <w:sz w:val="22"/>
          <w:szCs w:val="22"/>
          <w:lang w:eastAsia="en-US"/>
        </w:rPr>
      </w:pPr>
      <w:r w:rsidRPr="00735C4F">
        <w:rPr>
          <w:rFonts w:ascii="Source Sans Pro" w:hAnsi="Source Sans Pro" w:cstheme="minorHAnsi"/>
          <w:b/>
          <w:bCs/>
          <w:sz w:val="22"/>
          <w:szCs w:val="22"/>
          <w:u w:val="single"/>
        </w:rPr>
        <w:t>S</w:t>
      </w:r>
      <w:r w:rsidRPr="00735C4F" w:rsidR="00850E55">
        <w:rPr>
          <w:rFonts w:ascii="Source Sans Pro" w:hAnsi="Source Sans Pro" w:cstheme="minorHAnsi"/>
          <w:b/>
          <w:bCs/>
          <w:sz w:val="22"/>
          <w:szCs w:val="22"/>
          <w:u w:val="single"/>
        </w:rPr>
        <w:t>AN DIEGO ASSOCIATION OF GOVERNMENTS REPORT</w:t>
      </w:r>
      <w:r w:rsidRPr="00735C4F" w:rsidR="00850E55">
        <w:rPr>
          <w:rFonts w:ascii="Source Sans Pro" w:hAnsi="Source Sans Pro" w:cstheme="minorHAnsi"/>
          <w:b/>
          <w:sz w:val="22"/>
          <w:szCs w:val="22"/>
        </w:rPr>
        <w:t xml:space="preserve"> </w:t>
      </w:r>
      <w:r w:rsidRPr="00735C4F" w:rsidR="00F65822">
        <w:rPr>
          <w:rFonts w:ascii="Source Sans Pro" w:hAnsi="Source Sans Pro" w:cstheme="minorHAnsi"/>
          <w:sz w:val="22"/>
          <w:szCs w:val="22"/>
        </w:rPr>
        <w:t xml:space="preserve">– </w:t>
      </w:r>
      <w:r w:rsidRPr="00735C4F" w:rsidR="00122C58">
        <w:rPr>
          <w:rFonts w:ascii="Source Sans Pro" w:hAnsi="Source Sans Pro" w:cstheme="minorHAnsi"/>
          <w:sz w:val="22"/>
          <w:szCs w:val="22"/>
        </w:rPr>
        <w:t>MAYOR JONES</w:t>
      </w:r>
      <w:r w:rsidRPr="00735C4F" w:rsidR="00F65822">
        <w:rPr>
          <w:rFonts w:ascii="Source Sans Pro" w:hAnsi="Source Sans Pro" w:cstheme="minorHAnsi"/>
          <w:sz w:val="22"/>
          <w:szCs w:val="22"/>
        </w:rPr>
        <w:t xml:space="preserve">. </w:t>
      </w:r>
      <w:r w:rsidRPr="00735C4F" w:rsidR="00F75E7B">
        <w:rPr>
          <w:rFonts w:ascii="Source Sans Pro" w:hAnsi="Source Sans Pro" w:cstheme="minorHAnsi"/>
          <w:sz w:val="22"/>
          <w:szCs w:val="22"/>
        </w:rPr>
        <w:t>R</w:t>
      </w:r>
      <w:r w:rsidRPr="00735C4F" w:rsidR="002822EE">
        <w:rPr>
          <w:rFonts w:ascii="Source Sans Pro" w:hAnsi="Source Sans Pro" w:cstheme="minorHAnsi"/>
          <w:sz w:val="22"/>
          <w:szCs w:val="22"/>
        </w:rPr>
        <w:t>eport given. No action taken.</w:t>
      </w:r>
    </w:p>
    <w:p w:rsidRPr="00735C4F" w:rsidR="00AE6543" w:rsidP="00AE6543" w:rsidRDefault="00AE6543" w14:paraId="7BCF5FC7" w14:textId="77777777">
      <w:pPr>
        <w:pStyle w:val="ListParagraph"/>
        <w:ind w:left="810" w:firstLine="0"/>
        <w:jc w:val="both"/>
        <w:rPr>
          <w:rFonts w:ascii="Source Sans Pro" w:hAnsi="Source Sans Pro" w:cstheme="minorHAnsi"/>
          <w:sz w:val="22"/>
          <w:szCs w:val="22"/>
          <w:lang w:eastAsia="en-US"/>
        </w:rPr>
      </w:pPr>
      <w:bookmarkStart w:name="_Hlk194590687" w:id="13"/>
    </w:p>
    <w:bookmarkEnd w:id="13"/>
    <w:p w:rsidRPr="00735C4F" w:rsidR="009F0B54" w:rsidP="00C44BC0" w:rsidRDefault="00AE2AAB" w14:paraId="64FEE6E3" w14:textId="1D7350DE">
      <w:pPr>
        <w:numPr>
          <w:ilvl w:val="0"/>
          <w:numId w:val="4"/>
        </w:numPr>
        <w:spacing w:after="0" w:line="240" w:lineRule="auto"/>
        <w:jc w:val="both"/>
        <w:rPr>
          <w:rFonts w:ascii="Source Sans Pro" w:hAnsi="Source Sans Pro" w:cstheme="minorHAnsi"/>
        </w:rPr>
      </w:pPr>
      <w:r w:rsidRPr="00735C4F">
        <w:rPr>
          <w:rFonts w:ascii="Source Sans Pro" w:hAnsi="Source Sans Pro" w:cstheme="minorHAnsi"/>
          <w:b/>
          <w:bCs/>
          <w:u w:val="single"/>
        </w:rPr>
        <w:t>LEAGUE OF CALIFORNIA CITIES REPORT</w:t>
      </w:r>
      <w:r w:rsidRPr="00735C4F">
        <w:rPr>
          <w:rFonts w:ascii="Source Sans Pro" w:hAnsi="Source Sans Pro" w:cstheme="minorHAnsi"/>
        </w:rPr>
        <w:t xml:space="preserve"> </w:t>
      </w:r>
      <w:r w:rsidRPr="00735C4F" w:rsidR="001F6B12">
        <w:rPr>
          <w:rFonts w:ascii="Source Sans Pro" w:hAnsi="Source Sans Pro" w:cstheme="minorHAnsi"/>
        </w:rPr>
        <w:t xml:space="preserve">– COUNCILMEMBER </w:t>
      </w:r>
      <w:r w:rsidRPr="00735C4F" w:rsidR="008B0A93">
        <w:rPr>
          <w:rFonts w:ascii="Source Sans Pro" w:hAnsi="Source Sans Pro" w:cstheme="minorHAnsi"/>
        </w:rPr>
        <w:t>MUSGROVE</w:t>
      </w:r>
      <w:r w:rsidRPr="00735C4F" w:rsidR="001F6B12">
        <w:rPr>
          <w:rFonts w:ascii="Source Sans Pro" w:hAnsi="Source Sans Pro" w:cstheme="minorHAnsi"/>
        </w:rPr>
        <w:t xml:space="preserve">. </w:t>
      </w:r>
      <w:r w:rsidRPr="00735C4F" w:rsidR="002A3E19">
        <w:rPr>
          <w:rFonts w:ascii="Source Sans Pro" w:hAnsi="Source Sans Pro" w:cstheme="minorHAnsi"/>
        </w:rPr>
        <w:t>No r</w:t>
      </w:r>
      <w:r w:rsidRPr="00735C4F" w:rsidR="002822EE">
        <w:rPr>
          <w:rFonts w:ascii="Source Sans Pro" w:hAnsi="Source Sans Pro" w:cstheme="minorHAnsi"/>
        </w:rPr>
        <w:t>eport given. No action taken.</w:t>
      </w:r>
    </w:p>
    <w:p w:rsidRPr="00735C4F" w:rsidR="005E2893" w:rsidP="005E2893" w:rsidRDefault="005E2893" w14:paraId="3631D0DB" w14:textId="77777777">
      <w:pPr>
        <w:spacing w:after="0" w:line="240" w:lineRule="auto"/>
        <w:ind w:left="810"/>
        <w:jc w:val="both"/>
        <w:rPr>
          <w:rFonts w:ascii="Source Sans Pro" w:hAnsi="Source Sans Pro" w:cstheme="minorHAnsi"/>
        </w:rPr>
      </w:pPr>
    </w:p>
    <w:p w:rsidRPr="00735C4F" w:rsidR="0013295B" w:rsidP="00C44BC0" w:rsidRDefault="00850E55" w14:paraId="0711F1DB" w14:textId="0707A879">
      <w:pPr>
        <w:numPr>
          <w:ilvl w:val="0"/>
          <w:numId w:val="4"/>
        </w:numPr>
        <w:spacing w:after="0" w:line="240" w:lineRule="auto"/>
        <w:jc w:val="both"/>
        <w:rPr>
          <w:rFonts w:ascii="Source Sans Pro" w:hAnsi="Source Sans Pro" w:cstheme="minorHAnsi"/>
        </w:rPr>
      </w:pPr>
      <w:r w:rsidRPr="00735C4F">
        <w:rPr>
          <w:rFonts w:ascii="Source Sans Pro" w:hAnsi="Source Sans Pro" w:cstheme="minorHAnsi"/>
          <w:b/>
          <w:bCs/>
          <w:u w:val="single"/>
        </w:rPr>
        <w:t>NORTH COUNTY TRANSIT DISTRICT REPORT</w:t>
      </w:r>
      <w:r w:rsidRPr="00735C4F">
        <w:rPr>
          <w:rFonts w:ascii="Source Sans Pro" w:hAnsi="Source Sans Pro" w:cstheme="minorHAnsi"/>
        </w:rPr>
        <w:t xml:space="preserve"> </w:t>
      </w:r>
      <w:r w:rsidRPr="00735C4F" w:rsidR="00985085">
        <w:rPr>
          <w:rFonts w:ascii="Source Sans Pro" w:hAnsi="Source Sans Pro" w:cstheme="minorHAnsi"/>
        </w:rPr>
        <w:t>–</w:t>
      </w:r>
      <w:r w:rsidRPr="00735C4F" w:rsidR="00375840">
        <w:rPr>
          <w:rFonts w:ascii="Source Sans Pro" w:hAnsi="Source Sans Pro" w:cstheme="minorHAnsi"/>
        </w:rPr>
        <w:t xml:space="preserve"> </w:t>
      </w:r>
      <w:r w:rsidRPr="00735C4F" w:rsidR="00D85DEE">
        <w:rPr>
          <w:rFonts w:ascii="Source Sans Pro" w:hAnsi="Source Sans Pro" w:cstheme="minorHAnsi"/>
        </w:rPr>
        <w:t xml:space="preserve">DEPUTY MAYOR </w:t>
      </w:r>
      <w:r w:rsidRPr="00735C4F" w:rsidR="00A062E2">
        <w:rPr>
          <w:rFonts w:ascii="Source Sans Pro" w:hAnsi="Source Sans Pro" w:cstheme="minorHAnsi"/>
        </w:rPr>
        <w:t>SANNELLA</w:t>
      </w:r>
      <w:r w:rsidRPr="00735C4F" w:rsidR="00375840">
        <w:rPr>
          <w:rFonts w:ascii="Source Sans Pro" w:hAnsi="Source Sans Pro" w:cstheme="minorHAnsi"/>
        </w:rPr>
        <w:t xml:space="preserve">. </w:t>
      </w:r>
      <w:r w:rsidRPr="00735C4F" w:rsidR="002A3E19">
        <w:rPr>
          <w:rFonts w:ascii="Source Sans Pro" w:hAnsi="Source Sans Pro" w:cstheme="minorHAnsi"/>
        </w:rPr>
        <w:t>R</w:t>
      </w:r>
      <w:r w:rsidRPr="00735C4F" w:rsidR="002822EE">
        <w:rPr>
          <w:rFonts w:ascii="Source Sans Pro" w:hAnsi="Source Sans Pro" w:cstheme="minorHAnsi"/>
        </w:rPr>
        <w:t>eport given. No action taken.</w:t>
      </w:r>
    </w:p>
    <w:p w:rsidRPr="00735C4F" w:rsidR="001F6B12" w:rsidP="00150262" w:rsidRDefault="001F6B12" w14:paraId="56780DD6" w14:textId="77777777">
      <w:pPr>
        <w:spacing w:after="0" w:line="240" w:lineRule="auto"/>
        <w:ind w:left="360"/>
        <w:jc w:val="both"/>
        <w:rPr>
          <w:rFonts w:ascii="Source Sans Pro" w:hAnsi="Source Sans Pro" w:cstheme="minorHAnsi"/>
        </w:rPr>
      </w:pPr>
    </w:p>
    <w:p w:rsidRPr="00735C4F" w:rsidR="007B23ED" w:rsidP="00C44BC0" w:rsidRDefault="00850E55" w14:paraId="56B7BC2F" w14:textId="13B16F4D">
      <w:pPr>
        <w:numPr>
          <w:ilvl w:val="0"/>
          <w:numId w:val="4"/>
        </w:numPr>
        <w:tabs>
          <w:tab w:val="left" w:pos="360"/>
        </w:tabs>
        <w:spacing w:after="0" w:line="240" w:lineRule="auto"/>
        <w:jc w:val="both"/>
        <w:rPr>
          <w:rFonts w:ascii="Source Sans Pro" w:hAnsi="Source Sans Pro" w:cstheme="minorHAnsi"/>
          <w:color w:val="000000"/>
          <w:lang w:eastAsia="en-US"/>
        </w:rPr>
      </w:pPr>
      <w:r w:rsidRPr="00735C4F">
        <w:rPr>
          <w:rFonts w:ascii="Source Sans Pro" w:hAnsi="Source Sans Pro" w:cstheme="minorHAnsi"/>
          <w:b/>
          <w:u w:val="single"/>
        </w:rPr>
        <w:t>NORTH COUNTY DISPATCH JOINT POWERS AUTHORITY REPORT</w:t>
      </w:r>
      <w:r w:rsidRPr="00735C4F">
        <w:rPr>
          <w:rFonts w:ascii="Source Sans Pro" w:hAnsi="Source Sans Pro" w:cstheme="minorHAnsi"/>
        </w:rPr>
        <w:t xml:space="preserve"> </w:t>
      </w:r>
      <w:r w:rsidRPr="00735C4F" w:rsidR="001F6B12">
        <w:rPr>
          <w:rFonts w:ascii="Source Sans Pro" w:hAnsi="Source Sans Pro" w:cstheme="minorHAnsi"/>
        </w:rPr>
        <w:t>–</w:t>
      </w:r>
      <w:r w:rsidRPr="00735C4F" w:rsidR="0027642C">
        <w:rPr>
          <w:rFonts w:ascii="Source Sans Pro" w:hAnsi="Source Sans Pro" w:cstheme="minorHAnsi"/>
        </w:rPr>
        <w:t xml:space="preserve"> </w:t>
      </w:r>
      <w:bookmarkStart w:name="_Hlk198813214" w:id="14"/>
      <w:r w:rsidRPr="00735C4F" w:rsidR="00982114">
        <w:rPr>
          <w:rFonts w:ascii="Source Sans Pro" w:hAnsi="Source Sans Pro" w:cstheme="minorHAnsi"/>
        </w:rPr>
        <w:t>COUNCILMEMBER</w:t>
      </w:r>
      <w:r w:rsidRPr="00735C4F" w:rsidR="00B32803">
        <w:rPr>
          <w:rFonts w:ascii="Source Sans Pro" w:hAnsi="Source Sans Pro" w:cstheme="minorHAnsi"/>
        </w:rPr>
        <w:t xml:space="preserve"> </w:t>
      </w:r>
      <w:r w:rsidRPr="00735C4F" w:rsidR="00AD0E10">
        <w:rPr>
          <w:rFonts w:ascii="Source Sans Pro" w:hAnsi="Source Sans Pro" w:cstheme="minorHAnsi"/>
        </w:rPr>
        <w:t>LEBLANG</w:t>
      </w:r>
      <w:bookmarkEnd w:id="14"/>
      <w:r w:rsidRPr="00735C4F" w:rsidR="00B32803">
        <w:rPr>
          <w:rFonts w:ascii="Source Sans Pro" w:hAnsi="Source Sans Pro" w:cstheme="minorHAnsi"/>
        </w:rPr>
        <w:t>.</w:t>
      </w:r>
      <w:r w:rsidRPr="00735C4F" w:rsidR="00A03005">
        <w:rPr>
          <w:rFonts w:ascii="Source Sans Pro" w:hAnsi="Source Sans Pro" w:cstheme="minorHAnsi"/>
        </w:rPr>
        <w:t xml:space="preserve"> </w:t>
      </w:r>
      <w:r w:rsidRPr="00735C4F" w:rsidR="00AA772B">
        <w:rPr>
          <w:rFonts w:ascii="Source Sans Pro" w:hAnsi="Source Sans Pro" w:cstheme="minorHAnsi"/>
        </w:rPr>
        <w:t>No r</w:t>
      </w:r>
      <w:r w:rsidRPr="00735C4F" w:rsidR="002822EE">
        <w:rPr>
          <w:rFonts w:ascii="Source Sans Pro" w:hAnsi="Source Sans Pro" w:cstheme="minorHAnsi"/>
        </w:rPr>
        <w:t xml:space="preserve">eport given. No action taken. </w:t>
      </w:r>
    </w:p>
    <w:p w:rsidRPr="00735C4F" w:rsidR="002F7E07" w:rsidP="002F7E07" w:rsidRDefault="002F7E07" w14:paraId="4FEAF2E7" w14:textId="77777777">
      <w:pPr>
        <w:pStyle w:val="ListParagraph"/>
        <w:ind w:left="810" w:firstLine="0"/>
        <w:jc w:val="both"/>
        <w:rPr>
          <w:rFonts w:ascii="Source Sans Pro" w:hAnsi="Source Sans Pro" w:cstheme="minorHAnsi"/>
          <w:sz w:val="22"/>
          <w:szCs w:val="22"/>
          <w:lang w:eastAsia="en-US"/>
        </w:rPr>
      </w:pPr>
    </w:p>
    <w:p w:rsidRPr="00735C4F" w:rsidR="006F347D" w:rsidP="00C44BC0" w:rsidRDefault="007B23ED" w14:paraId="6556126B" w14:textId="7DEA3026">
      <w:pPr>
        <w:numPr>
          <w:ilvl w:val="0"/>
          <w:numId w:val="4"/>
        </w:numPr>
        <w:spacing w:after="0" w:line="240" w:lineRule="auto"/>
        <w:jc w:val="both"/>
        <w:rPr>
          <w:rFonts w:ascii="Source Sans Pro" w:hAnsi="Source Sans Pro" w:cstheme="minorHAnsi"/>
        </w:rPr>
      </w:pPr>
      <w:r w:rsidRPr="00735C4F">
        <w:rPr>
          <w:rFonts w:ascii="Source Sans Pro" w:hAnsi="Source Sans Pro" w:eastAsia="Times New Roman" w:cstheme="minorHAnsi"/>
          <w:b/>
          <w:color w:val="000000"/>
          <w:u w:val="single"/>
          <w:lang w:eastAsia="en-US"/>
        </w:rPr>
        <w:t>CLEAN ENERGY ALLIANCE REPORT</w:t>
      </w:r>
      <w:r w:rsidRPr="00735C4F" w:rsidR="007A1548">
        <w:rPr>
          <w:rFonts w:ascii="Source Sans Pro" w:hAnsi="Source Sans Pro" w:eastAsia="Times New Roman" w:cstheme="minorHAnsi"/>
          <w:color w:val="000000"/>
          <w:lang w:eastAsia="en-US"/>
        </w:rPr>
        <w:t xml:space="preserve"> </w:t>
      </w:r>
      <w:r w:rsidRPr="00735C4F" w:rsidR="001F6B12">
        <w:rPr>
          <w:rFonts w:ascii="Source Sans Pro" w:hAnsi="Source Sans Pro" w:cstheme="minorHAnsi"/>
        </w:rPr>
        <w:t xml:space="preserve">– </w:t>
      </w:r>
      <w:r w:rsidRPr="00735C4F" w:rsidR="00AA772B">
        <w:rPr>
          <w:rFonts w:ascii="Source Sans Pro" w:hAnsi="Source Sans Pro" w:cstheme="minorHAnsi"/>
        </w:rPr>
        <w:t>COUNCILMEMBER NUÑEZ</w:t>
      </w:r>
      <w:r w:rsidRPr="00735C4F" w:rsidR="00E55310">
        <w:rPr>
          <w:rFonts w:ascii="Source Sans Pro" w:hAnsi="Source Sans Pro" w:cstheme="minorHAnsi"/>
        </w:rPr>
        <w:t xml:space="preserve"> AND DEPUTY MAYOR SANNELLA</w:t>
      </w:r>
      <w:r w:rsidRPr="00735C4F" w:rsidR="0027642C">
        <w:rPr>
          <w:rFonts w:ascii="Source Sans Pro" w:hAnsi="Source Sans Pro" w:cstheme="minorHAnsi"/>
        </w:rPr>
        <w:t xml:space="preserve">. </w:t>
      </w:r>
      <w:r w:rsidRPr="00735C4F" w:rsidR="00AA772B">
        <w:rPr>
          <w:rFonts w:ascii="Source Sans Pro" w:hAnsi="Source Sans Pro" w:cstheme="minorHAnsi"/>
        </w:rPr>
        <w:t>R</w:t>
      </w:r>
      <w:r w:rsidRPr="00735C4F" w:rsidR="002822EE">
        <w:rPr>
          <w:rFonts w:ascii="Source Sans Pro" w:hAnsi="Source Sans Pro" w:cstheme="minorHAnsi"/>
        </w:rPr>
        <w:t>eport given.</w:t>
      </w:r>
      <w:r w:rsidRPr="00735C4F" w:rsidR="005869D1">
        <w:rPr>
          <w:rFonts w:ascii="Source Sans Pro" w:hAnsi="Source Sans Pro" w:cstheme="minorHAnsi"/>
        </w:rPr>
        <w:t xml:space="preserve"> No action taken.</w:t>
      </w:r>
      <w:r w:rsidRPr="00735C4F" w:rsidR="002822EE">
        <w:rPr>
          <w:rFonts w:ascii="Source Sans Pro" w:hAnsi="Source Sans Pro" w:cstheme="minorHAnsi"/>
        </w:rPr>
        <w:t xml:space="preserve"> </w:t>
      </w:r>
    </w:p>
    <w:p w:rsidRPr="00735C4F" w:rsidR="00BC21F0" w:rsidP="00BC21F0" w:rsidRDefault="00BC21F0" w14:paraId="0F23A8C5" w14:textId="77777777">
      <w:pPr>
        <w:pStyle w:val="ListParagraph"/>
        <w:rPr>
          <w:rFonts w:ascii="Source Sans Pro" w:hAnsi="Source Sans Pro" w:cstheme="minorHAnsi"/>
          <w:sz w:val="22"/>
          <w:szCs w:val="22"/>
        </w:rPr>
      </w:pPr>
    </w:p>
    <w:p w:rsidRPr="00735C4F" w:rsidR="00BC21F0" w:rsidP="008D0C54" w:rsidRDefault="00BC21F0" w14:paraId="5739DEB1" w14:textId="77777777">
      <w:pPr>
        <w:pStyle w:val="paragraph"/>
        <w:spacing w:before="0" w:beforeAutospacing="0" w:after="0" w:afterAutospacing="0"/>
        <w:ind w:left="720"/>
        <w:jc w:val="both"/>
        <w:textAlignment w:val="baseline"/>
        <w:rPr>
          <w:rStyle w:val="normaltextrun"/>
          <w:rFonts w:ascii="Source Sans Pro" w:hAnsi="Source Sans Pro" w:cs="Segoe UI"/>
          <w:color w:val="000000"/>
          <w:sz w:val="22"/>
          <w:szCs w:val="22"/>
        </w:rPr>
      </w:pPr>
      <w:r w:rsidRPr="00735C4F">
        <w:rPr>
          <w:rStyle w:val="normaltextrun"/>
          <w:rFonts w:ascii="Source Sans Pro" w:hAnsi="Source Sans Pro" w:cs="Segoe UI"/>
          <w:b/>
          <w:bCs/>
          <w:color w:val="000000"/>
          <w:sz w:val="22"/>
          <w:szCs w:val="22"/>
        </w:rPr>
        <w:t xml:space="preserve">PUBLIC COMMENTS INCLUDED: </w:t>
      </w:r>
    </w:p>
    <w:p w:rsidRPr="00735C4F" w:rsidR="00BC21F0" w:rsidP="008D0C54" w:rsidRDefault="00BC21F0" w14:paraId="0279A10A" w14:textId="5DBAF026">
      <w:pPr>
        <w:spacing w:after="0" w:line="240" w:lineRule="auto"/>
        <w:ind w:left="720"/>
        <w:jc w:val="both"/>
        <w:rPr>
          <w:rFonts w:ascii="Source Sans Pro" w:hAnsi="Source Sans Pro" w:cstheme="minorHAnsi"/>
        </w:rPr>
      </w:pPr>
      <w:r w:rsidRPr="00735C4F">
        <w:rPr>
          <w:rFonts w:ascii="Source Sans Pro" w:hAnsi="Source Sans Pro" w:cstheme="minorHAnsi"/>
        </w:rPr>
        <w:t>Rob Howard, Clean Energy Alliance</w:t>
      </w:r>
      <w:r w:rsidRPr="00735C4F" w:rsidR="008D0C54">
        <w:rPr>
          <w:rFonts w:ascii="Source Sans Pro" w:hAnsi="Source Sans Pro" w:cstheme="minorHAnsi"/>
        </w:rPr>
        <w:t xml:space="preserve">, </w:t>
      </w:r>
      <w:r w:rsidRPr="00735C4F" w:rsidR="000D51A7">
        <w:rPr>
          <w:rFonts w:ascii="Source Sans Pro" w:hAnsi="Source Sans Pro" w:cstheme="minorHAnsi"/>
        </w:rPr>
        <w:t xml:space="preserve">provided comments on programs provided. </w:t>
      </w:r>
    </w:p>
    <w:p w:rsidRPr="00735C4F" w:rsidR="00262B24" w:rsidP="00150262" w:rsidRDefault="00262B24" w14:paraId="320D8A62" w14:textId="77777777">
      <w:pPr>
        <w:spacing w:after="0" w:line="240" w:lineRule="auto"/>
        <w:ind w:left="360"/>
        <w:jc w:val="both"/>
        <w:rPr>
          <w:rFonts w:ascii="Source Sans Pro" w:hAnsi="Source Sans Pro" w:eastAsia="Times New Roman" w:cstheme="minorHAnsi"/>
          <w:color w:val="000000"/>
          <w:lang w:eastAsia="en-US"/>
        </w:rPr>
      </w:pPr>
    </w:p>
    <w:p w:rsidRPr="00735C4F" w:rsidR="007B23ED" w:rsidP="00C44BC0" w:rsidRDefault="007B23ED" w14:paraId="4A571279" w14:textId="571B1F82">
      <w:pPr>
        <w:numPr>
          <w:ilvl w:val="0"/>
          <w:numId w:val="4"/>
        </w:numPr>
        <w:tabs>
          <w:tab w:val="left" w:pos="360"/>
        </w:tabs>
        <w:spacing w:after="0" w:line="240" w:lineRule="auto"/>
        <w:jc w:val="both"/>
        <w:rPr>
          <w:rFonts w:ascii="Source Sans Pro" w:hAnsi="Source Sans Pro" w:cstheme="minorHAnsi"/>
          <w:b/>
          <w:color w:val="000000"/>
          <w:u w:val="single"/>
          <w:lang w:eastAsia="en-US"/>
        </w:rPr>
      </w:pPr>
      <w:r w:rsidRPr="00735C4F">
        <w:rPr>
          <w:rFonts w:ascii="Source Sans Pro" w:hAnsi="Source Sans Pro" w:eastAsia="Times New Roman" w:cstheme="minorHAnsi"/>
          <w:b/>
          <w:color w:val="000000"/>
          <w:u w:val="single"/>
          <w:lang w:eastAsia="en-US"/>
        </w:rPr>
        <w:t>CITY COUNCIL BUSINESS VISITS</w:t>
      </w:r>
      <w:r w:rsidRPr="00735C4F">
        <w:rPr>
          <w:rFonts w:ascii="Source Sans Pro" w:hAnsi="Source Sans Pro" w:eastAsia="Times New Roman" w:cstheme="minorHAnsi"/>
          <w:color w:val="000000"/>
          <w:lang w:eastAsia="en-US"/>
        </w:rPr>
        <w:t xml:space="preserve"> </w:t>
      </w:r>
      <w:r w:rsidRPr="00735C4F" w:rsidR="00B32803">
        <w:rPr>
          <w:rFonts w:ascii="Source Sans Pro" w:hAnsi="Source Sans Pro" w:eastAsia="Times New Roman" w:cstheme="minorHAnsi"/>
          <w:color w:val="000000"/>
          <w:lang w:eastAsia="en-US"/>
        </w:rPr>
        <w:t>–</w:t>
      </w:r>
      <w:r w:rsidRPr="00735C4F" w:rsidR="003D3AB5">
        <w:rPr>
          <w:rFonts w:ascii="Source Sans Pro" w:hAnsi="Source Sans Pro" w:eastAsia="Times New Roman" w:cstheme="minorHAnsi"/>
          <w:color w:val="000000"/>
          <w:lang w:eastAsia="en-US"/>
        </w:rPr>
        <w:t xml:space="preserve"> </w:t>
      </w:r>
      <w:r w:rsidRPr="00735C4F" w:rsidR="00FD1092">
        <w:rPr>
          <w:rFonts w:ascii="Source Sans Pro" w:hAnsi="Source Sans Pro" w:eastAsia="Times New Roman" w:cstheme="minorHAnsi"/>
          <w:color w:val="000000"/>
          <w:lang w:eastAsia="en-US"/>
        </w:rPr>
        <w:t xml:space="preserve">COUNCILMEMBER </w:t>
      </w:r>
      <w:r w:rsidRPr="00735C4F" w:rsidR="008809F1">
        <w:rPr>
          <w:rFonts w:ascii="Source Sans Pro" w:hAnsi="Source Sans Pro" w:eastAsia="Times New Roman" w:cstheme="minorHAnsi"/>
          <w:color w:val="000000"/>
          <w:lang w:eastAsia="en-US"/>
        </w:rPr>
        <w:t>NUÑEZ</w:t>
      </w:r>
      <w:r w:rsidRPr="00735C4F" w:rsidR="008809F1">
        <w:rPr>
          <w:rFonts w:ascii="Source Sans Pro" w:hAnsi="Source Sans Pro" w:eastAsia="Times New Roman" w:cstheme="minorHAnsi"/>
          <w:color w:val="000000"/>
          <w:lang w:eastAsia="en-US"/>
        </w:rPr>
        <w:t xml:space="preserve"> </w:t>
      </w:r>
      <w:r w:rsidRPr="00735C4F" w:rsidR="004D7C57">
        <w:rPr>
          <w:rFonts w:ascii="Source Sans Pro" w:hAnsi="Source Sans Pro" w:eastAsia="Times New Roman" w:cstheme="minorHAnsi"/>
          <w:color w:val="000000"/>
          <w:lang w:eastAsia="en-US"/>
        </w:rPr>
        <w:t xml:space="preserve">and </w:t>
      </w:r>
      <w:bookmarkStart w:name="_Hlk198813170" w:id="15"/>
      <w:r w:rsidRPr="00735C4F" w:rsidR="00A005D1">
        <w:rPr>
          <w:rFonts w:ascii="Source Sans Pro" w:hAnsi="Source Sans Pro" w:eastAsia="Times New Roman" w:cstheme="minorHAnsi"/>
          <w:color w:val="000000"/>
          <w:lang w:eastAsia="en-US"/>
        </w:rPr>
        <w:t xml:space="preserve">COUNCILMEMBER MUSGROVE </w:t>
      </w:r>
      <w:bookmarkEnd w:id="15"/>
      <w:r w:rsidRPr="00735C4F" w:rsidR="000E616B">
        <w:rPr>
          <w:rFonts w:ascii="Source Sans Pro" w:hAnsi="Source Sans Pro" w:eastAsia="Times New Roman" w:cstheme="minorHAnsi"/>
          <w:color w:val="000000"/>
          <w:lang w:eastAsia="en-US"/>
        </w:rPr>
        <w:t>visited</w:t>
      </w:r>
      <w:r w:rsidRPr="00735C4F" w:rsidR="005B7083">
        <w:rPr>
          <w:rFonts w:ascii="Source Sans Pro" w:hAnsi="Source Sans Pro" w:eastAsia="Times New Roman" w:cstheme="minorHAnsi"/>
          <w:color w:val="000000"/>
          <w:lang w:eastAsia="en-US"/>
        </w:rPr>
        <w:t xml:space="preserve"> </w:t>
      </w:r>
      <w:r w:rsidRPr="00735C4F" w:rsidR="00246FFE">
        <w:rPr>
          <w:rFonts w:ascii="Source Sans Pro" w:hAnsi="Source Sans Pro" w:eastAsia="Times New Roman" w:cstheme="minorHAnsi"/>
          <w:color w:val="000000"/>
          <w:lang w:eastAsia="en-US"/>
        </w:rPr>
        <w:t>Redline Athletics</w:t>
      </w:r>
      <w:r w:rsidRPr="00735C4F" w:rsidR="000E616B">
        <w:rPr>
          <w:rFonts w:ascii="Source Sans Pro" w:hAnsi="Source Sans Pro" w:eastAsia="Times New Roman" w:cstheme="minorHAnsi"/>
          <w:color w:val="000000"/>
          <w:lang w:eastAsia="en-US"/>
        </w:rPr>
        <w:t xml:space="preserve">. </w:t>
      </w:r>
      <w:r w:rsidRPr="00735C4F" w:rsidR="002822EE">
        <w:rPr>
          <w:rFonts w:ascii="Source Sans Pro" w:hAnsi="Source Sans Pro" w:eastAsia="Times New Roman" w:cstheme="minorHAnsi"/>
          <w:color w:val="000000"/>
          <w:lang w:eastAsia="en-US"/>
        </w:rPr>
        <w:t>Report given. No action taken.</w:t>
      </w:r>
    </w:p>
    <w:p w:rsidR="00486FC5" w:rsidRDefault="00486FC5" w14:paraId="26946F68" w14:textId="23D40830">
      <w:pPr>
        <w:suppressAutoHyphens w:val="0"/>
        <w:spacing w:after="0" w:line="240" w:lineRule="auto"/>
        <w:rPr>
          <w:rFonts w:ascii="Source Sans Pro" w:hAnsi="Source Sans Pro" w:cstheme="minorHAnsi"/>
          <w:b/>
          <w:u w:val="single"/>
        </w:rPr>
      </w:pPr>
      <w:r>
        <w:rPr>
          <w:rFonts w:ascii="Source Sans Pro" w:hAnsi="Source Sans Pro" w:cstheme="minorHAnsi"/>
          <w:b/>
          <w:u w:val="single"/>
        </w:rPr>
        <w:br w:type="page"/>
      </w:r>
    </w:p>
    <w:p w:rsidRPr="00735C4F" w:rsidR="001F6B12" w:rsidP="00423520" w:rsidRDefault="001F6B12" w14:paraId="184AD2E9" w14:textId="77777777">
      <w:pPr>
        <w:tabs>
          <w:tab w:val="left" w:pos="360"/>
        </w:tabs>
        <w:spacing w:after="0" w:line="240" w:lineRule="auto"/>
        <w:jc w:val="both"/>
        <w:rPr>
          <w:rFonts w:ascii="Source Sans Pro" w:hAnsi="Source Sans Pro" w:cstheme="minorHAnsi"/>
          <w:b/>
          <w:u w:val="single"/>
        </w:rPr>
      </w:pPr>
    </w:p>
    <w:p w:rsidRPr="00735C4F" w:rsidR="008F1CAE" w:rsidP="00341CB6" w:rsidRDefault="00850E55" w14:paraId="2782C073" w14:textId="39915DE4">
      <w:pPr>
        <w:tabs>
          <w:tab w:val="left" w:pos="720"/>
        </w:tabs>
        <w:spacing w:after="0" w:line="240" w:lineRule="auto"/>
        <w:ind w:left="720" w:hanging="720"/>
        <w:jc w:val="both"/>
        <w:rPr>
          <w:rFonts w:ascii="Source Sans Pro" w:hAnsi="Source Sans Pro" w:cstheme="minorHAnsi"/>
          <w:b/>
          <w:u w:val="single"/>
        </w:rPr>
      </w:pPr>
      <w:r w:rsidRPr="00735C4F">
        <w:rPr>
          <w:rFonts w:ascii="Source Sans Pro" w:hAnsi="Source Sans Pro" w:cstheme="minorHAnsi"/>
          <w:b/>
          <w:u w:val="single"/>
        </w:rPr>
        <w:t>COUNCIL COMMENTARY</w:t>
      </w:r>
    </w:p>
    <w:p w:rsidRPr="00735C4F" w:rsidR="00156C6D" w:rsidRDefault="00AB7086" w14:paraId="3EF50419" w14:textId="49EAE154">
      <w:pPr>
        <w:suppressAutoHyphens w:val="0"/>
        <w:spacing w:after="0" w:line="240" w:lineRule="auto"/>
        <w:rPr>
          <w:rFonts w:ascii="Source Sans Pro" w:hAnsi="Source Sans Pro" w:cstheme="minorBidi"/>
        </w:rPr>
      </w:pPr>
      <w:r w:rsidRPr="00735C4F">
        <w:rPr>
          <w:rFonts w:ascii="Source Sans Pro" w:hAnsi="Source Sans Pro" w:cstheme="minorBidi"/>
        </w:rPr>
        <w:t>None.</w:t>
      </w:r>
    </w:p>
    <w:p w:rsidRPr="00735C4F" w:rsidR="00F62151" w:rsidRDefault="00F62151" w14:paraId="33598939" w14:textId="08E77803">
      <w:pPr>
        <w:suppressAutoHyphens w:val="0"/>
        <w:spacing w:after="0" w:line="240" w:lineRule="auto"/>
        <w:rPr>
          <w:rFonts w:ascii="Source Sans Pro" w:hAnsi="Source Sans Pro" w:cstheme="minorBidi"/>
        </w:rPr>
      </w:pPr>
    </w:p>
    <w:p w:rsidRPr="00735C4F" w:rsidR="00850E55" w:rsidP="00341CB6" w:rsidRDefault="00850E55" w14:paraId="24FA754C" w14:textId="77777777">
      <w:pPr>
        <w:pStyle w:val="BlockText"/>
        <w:tabs>
          <w:tab w:val="left" w:pos="600"/>
          <w:tab w:val="left" w:pos="960"/>
          <w:tab w:val="left" w:pos="1320"/>
        </w:tabs>
        <w:ind w:left="0" w:right="0"/>
        <w:jc w:val="both"/>
        <w:rPr>
          <w:rFonts w:ascii="Source Sans Pro" w:hAnsi="Source Sans Pro" w:cstheme="minorHAnsi"/>
          <w:szCs w:val="22"/>
        </w:rPr>
      </w:pPr>
      <w:r w:rsidRPr="00735C4F">
        <w:rPr>
          <w:rFonts w:ascii="Source Sans Pro" w:hAnsi="Source Sans Pro" w:cstheme="minorHAnsi"/>
          <w:b/>
          <w:szCs w:val="22"/>
          <w:u w:val="single"/>
        </w:rPr>
        <w:t>ADJOURNMENT</w:t>
      </w:r>
    </w:p>
    <w:p w:rsidRPr="00735C4F" w:rsidR="00B44FE0" w:rsidP="00341CB6" w:rsidRDefault="00B44FE0" w14:paraId="37729EAE" w14:textId="77777777">
      <w:pPr>
        <w:pStyle w:val="BlockText"/>
        <w:tabs>
          <w:tab w:val="left" w:pos="600"/>
          <w:tab w:val="left" w:pos="960"/>
          <w:tab w:val="left" w:pos="1320"/>
        </w:tabs>
        <w:ind w:left="600" w:right="0"/>
        <w:jc w:val="both"/>
        <w:rPr>
          <w:rFonts w:ascii="Source Sans Pro" w:hAnsi="Source Sans Pro" w:cstheme="minorHAnsi"/>
          <w:b/>
          <w:szCs w:val="22"/>
        </w:rPr>
      </w:pPr>
    </w:p>
    <w:p w:rsidRPr="00735C4F" w:rsidR="001E7525" w:rsidP="68F0912D" w:rsidRDefault="00162EFC" w14:paraId="56BFDA95" w14:textId="4ED63669">
      <w:pPr>
        <w:pStyle w:val="BlockText"/>
        <w:ind w:left="0" w:right="0"/>
        <w:jc w:val="both"/>
        <w:rPr>
          <w:rFonts w:ascii="Source Sans Pro" w:hAnsi="Source Sans Pro" w:cs="Calibri" w:cstheme="minorAscii"/>
        </w:rPr>
      </w:pPr>
      <w:r w:rsidRPr="68F0912D" w:rsidR="00162EFC">
        <w:rPr>
          <w:rFonts w:ascii="Source Sans Pro" w:hAnsi="Source Sans Pro" w:cs="Calibri" w:cstheme="minorAscii"/>
          <w:b w:val="1"/>
          <w:bCs w:val="1"/>
        </w:rPr>
        <w:t>MAYOR JONES</w:t>
      </w:r>
      <w:r w:rsidRPr="68F0912D" w:rsidR="00850E55">
        <w:rPr>
          <w:rFonts w:ascii="Source Sans Pro" w:hAnsi="Source Sans Pro" w:cs="Calibri" w:cstheme="minorAscii"/>
        </w:rPr>
        <w:t xml:space="preserve"> adjourned the meeting at</w:t>
      </w:r>
      <w:r w:rsidRPr="68F0912D" w:rsidR="00523431">
        <w:rPr>
          <w:rFonts w:ascii="Source Sans Pro" w:hAnsi="Source Sans Pro" w:cs="Calibri" w:cstheme="minorAscii"/>
        </w:rPr>
        <w:t xml:space="preserve"> </w:t>
      </w:r>
      <w:r w:rsidRPr="68F0912D" w:rsidR="00A744C7">
        <w:rPr>
          <w:rFonts w:ascii="Source Sans Pro" w:hAnsi="Source Sans Pro" w:cs="Calibri" w:cstheme="minorAscii"/>
        </w:rPr>
        <w:t>6</w:t>
      </w:r>
      <w:r w:rsidRPr="68F0912D" w:rsidR="0040154E">
        <w:rPr>
          <w:rFonts w:ascii="Source Sans Pro" w:hAnsi="Source Sans Pro" w:cs="Calibri" w:cstheme="minorAscii"/>
        </w:rPr>
        <w:t>:</w:t>
      </w:r>
      <w:r w:rsidRPr="68F0912D" w:rsidR="00066E73">
        <w:rPr>
          <w:rFonts w:ascii="Source Sans Pro" w:hAnsi="Source Sans Pro" w:cs="Calibri" w:cstheme="minorAscii"/>
        </w:rPr>
        <w:t>4</w:t>
      </w:r>
      <w:r w:rsidRPr="68F0912D" w:rsidR="34C3C0D5">
        <w:rPr>
          <w:rFonts w:ascii="Source Sans Pro" w:hAnsi="Source Sans Pro" w:cs="Calibri" w:cstheme="minorAscii"/>
        </w:rPr>
        <w:t>2</w:t>
      </w:r>
      <w:r w:rsidRPr="68F0912D" w:rsidR="0040154E">
        <w:rPr>
          <w:rFonts w:ascii="Source Sans Pro" w:hAnsi="Source Sans Pro" w:cs="Calibri" w:cstheme="minorAscii"/>
        </w:rPr>
        <w:t xml:space="preserve"> </w:t>
      </w:r>
      <w:r w:rsidRPr="68F0912D" w:rsidR="0054612F">
        <w:rPr>
          <w:rFonts w:ascii="Source Sans Pro" w:hAnsi="Source Sans Pro" w:cs="Calibri" w:cstheme="minorAscii"/>
        </w:rPr>
        <w:t xml:space="preserve">p.m. </w:t>
      </w:r>
    </w:p>
    <w:p w:rsidRPr="00EA54F9" w:rsidR="001E7525" w:rsidP="00341CB6" w:rsidRDefault="001E7525" w14:paraId="1774D0AC" w14:textId="77777777">
      <w:pPr>
        <w:pStyle w:val="NoSpacing"/>
        <w:ind w:left="4320" w:firstLine="720"/>
        <w:jc w:val="both"/>
        <w:rPr>
          <w:rFonts w:ascii="Source Sans Pro" w:hAnsi="Source Sans Pro" w:cstheme="minorHAnsi"/>
        </w:rPr>
      </w:pPr>
    </w:p>
    <w:p w:rsidRPr="00EA54F9" w:rsidR="000A1384" w:rsidP="00341CB6" w:rsidRDefault="000A1384" w14:paraId="7698F5DF" w14:textId="77777777">
      <w:pPr>
        <w:pStyle w:val="NoSpacing"/>
        <w:ind w:left="4320" w:firstLine="720"/>
        <w:jc w:val="both"/>
        <w:rPr>
          <w:rFonts w:ascii="Source Sans Pro" w:hAnsi="Source Sans Pro" w:cstheme="minorHAnsi"/>
        </w:rPr>
      </w:pPr>
    </w:p>
    <w:p w:rsidRPr="00EA54F9" w:rsidR="00850E55" w:rsidP="00370F2B" w:rsidRDefault="00850E55" w14:paraId="651D5B21" w14:textId="77777777">
      <w:pPr>
        <w:pStyle w:val="NoSpacing"/>
        <w:ind w:left="4320" w:firstLine="720"/>
        <w:jc w:val="both"/>
        <w:rPr>
          <w:rFonts w:ascii="Source Sans Pro" w:hAnsi="Source Sans Pro" w:cstheme="minorHAnsi"/>
        </w:rPr>
      </w:pPr>
      <w:r w:rsidRPr="00EA54F9">
        <w:rPr>
          <w:rFonts w:ascii="Source Sans Pro" w:hAnsi="Source Sans Pro" w:cstheme="minorHAnsi"/>
        </w:rPr>
        <w:t>________________________________</w:t>
      </w:r>
    </w:p>
    <w:p w:rsidRPr="00EA54F9" w:rsidR="00850E55" w:rsidP="00370F2B" w:rsidRDefault="00850E55" w14:paraId="323DE937" w14:textId="77777777">
      <w:pPr>
        <w:pStyle w:val="NoSpacing"/>
        <w:jc w:val="both"/>
        <w:rPr>
          <w:rFonts w:ascii="Source Sans Pro" w:hAnsi="Source Sans Pro" w:cstheme="minorHAnsi"/>
        </w:rPr>
      </w:pPr>
      <w:r w:rsidRPr="00EA54F9">
        <w:rPr>
          <w:rFonts w:ascii="Source Sans Pro" w:hAnsi="Source Sans Pro" w:cstheme="minorHAnsi"/>
        </w:rPr>
        <w:tab/>
      </w:r>
      <w:r w:rsidRPr="00EA54F9">
        <w:rPr>
          <w:rFonts w:ascii="Source Sans Pro" w:hAnsi="Source Sans Pro" w:cstheme="minorHAnsi"/>
        </w:rPr>
        <w:tab/>
      </w:r>
      <w:r w:rsidRPr="00EA54F9">
        <w:rPr>
          <w:rFonts w:ascii="Source Sans Pro" w:hAnsi="Source Sans Pro" w:cstheme="minorHAnsi"/>
        </w:rPr>
        <w:tab/>
      </w:r>
      <w:r w:rsidRPr="00EA54F9">
        <w:rPr>
          <w:rFonts w:ascii="Source Sans Pro" w:hAnsi="Source Sans Pro" w:cstheme="minorHAnsi"/>
        </w:rPr>
        <w:tab/>
      </w:r>
      <w:r w:rsidRPr="00EA54F9">
        <w:rPr>
          <w:rFonts w:ascii="Source Sans Pro" w:hAnsi="Source Sans Pro" w:cstheme="minorHAnsi"/>
        </w:rPr>
        <w:tab/>
      </w:r>
      <w:r w:rsidRPr="00EA54F9">
        <w:rPr>
          <w:rFonts w:ascii="Source Sans Pro" w:hAnsi="Source Sans Pro" w:cstheme="minorHAnsi"/>
        </w:rPr>
        <w:tab/>
      </w:r>
      <w:r w:rsidRPr="00EA54F9">
        <w:rPr>
          <w:rFonts w:ascii="Source Sans Pro" w:hAnsi="Source Sans Pro" w:cstheme="minorHAnsi"/>
        </w:rPr>
        <w:tab/>
      </w:r>
      <w:r w:rsidRPr="00EA54F9" w:rsidR="00FC0B90">
        <w:rPr>
          <w:rFonts w:ascii="Source Sans Pro" w:hAnsi="Source Sans Pro" w:cstheme="minorHAnsi"/>
        </w:rPr>
        <w:t>REBECCA D. JONES</w:t>
      </w:r>
      <w:r w:rsidRPr="00EA54F9" w:rsidR="00F06683">
        <w:rPr>
          <w:rFonts w:ascii="Source Sans Pro" w:hAnsi="Source Sans Pro" w:cstheme="minorHAnsi"/>
        </w:rPr>
        <w:t>, MAYOR</w:t>
      </w:r>
    </w:p>
    <w:p w:rsidRPr="00EA54F9" w:rsidR="00D4214E" w:rsidP="00370F2B" w:rsidRDefault="00B77BAA" w14:paraId="0C28AFDC" w14:textId="77777777">
      <w:pPr>
        <w:pStyle w:val="NoSpacing"/>
        <w:jc w:val="both"/>
        <w:rPr>
          <w:rFonts w:ascii="Source Sans Pro" w:hAnsi="Source Sans Pro" w:cstheme="minorHAnsi"/>
        </w:rPr>
      </w:pPr>
      <w:r w:rsidRPr="00EA54F9">
        <w:rPr>
          <w:rFonts w:ascii="Source Sans Pro" w:hAnsi="Source Sans Pro" w:cstheme="minorHAnsi"/>
        </w:rPr>
        <w:tab/>
      </w:r>
      <w:r w:rsidRPr="00EA54F9" w:rsidR="00D4214E">
        <w:rPr>
          <w:rFonts w:ascii="Source Sans Pro" w:hAnsi="Source Sans Pro" w:cstheme="minorHAnsi"/>
        </w:rPr>
        <w:tab/>
      </w:r>
      <w:r w:rsidRPr="00EA54F9" w:rsidR="00D4214E">
        <w:rPr>
          <w:rFonts w:ascii="Source Sans Pro" w:hAnsi="Source Sans Pro" w:cstheme="minorHAnsi"/>
        </w:rPr>
        <w:tab/>
      </w:r>
      <w:r w:rsidRPr="00EA54F9" w:rsidR="00D4214E">
        <w:rPr>
          <w:rFonts w:ascii="Source Sans Pro" w:hAnsi="Source Sans Pro" w:cstheme="minorHAnsi"/>
        </w:rPr>
        <w:tab/>
      </w:r>
      <w:r w:rsidRPr="00EA54F9" w:rsidR="00D4214E">
        <w:rPr>
          <w:rFonts w:ascii="Source Sans Pro" w:hAnsi="Source Sans Pro" w:cstheme="minorHAnsi"/>
        </w:rPr>
        <w:tab/>
      </w:r>
      <w:r w:rsidRPr="00EA54F9" w:rsidR="00D4214E">
        <w:rPr>
          <w:rFonts w:ascii="Source Sans Pro" w:hAnsi="Source Sans Pro" w:cstheme="minorHAnsi"/>
        </w:rPr>
        <w:tab/>
      </w:r>
      <w:r w:rsidRPr="00EA54F9" w:rsidR="00D4214E">
        <w:rPr>
          <w:rFonts w:ascii="Source Sans Pro" w:hAnsi="Source Sans Pro" w:cstheme="minorHAnsi"/>
        </w:rPr>
        <w:tab/>
      </w:r>
      <w:r w:rsidRPr="00EA54F9" w:rsidR="00D4214E">
        <w:rPr>
          <w:rFonts w:ascii="Source Sans Pro" w:hAnsi="Source Sans Pro" w:cstheme="minorHAnsi"/>
        </w:rPr>
        <w:t>CITY OF SAN MARCOS</w:t>
      </w:r>
    </w:p>
    <w:p w:rsidRPr="00EA54F9" w:rsidR="00850E55" w:rsidP="00341CB6" w:rsidRDefault="00850E55" w14:paraId="0FEF4C56" w14:textId="77777777">
      <w:pPr>
        <w:pStyle w:val="NoSpacing"/>
        <w:jc w:val="both"/>
        <w:rPr>
          <w:rFonts w:ascii="Source Sans Pro" w:hAnsi="Source Sans Pro" w:cstheme="minorHAnsi"/>
        </w:rPr>
      </w:pPr>
      <w:r w:rsidRPr="00EA54F9">
        <w:rPr>
          <w:rFonts w:ascii="Source Sans Pro" w:hAnsi="Source Sans Pro" w:cstheme="minorHAnsi"/>
        </w:rPr>
        <w:t>ATTEST:</w:t>
      </w:r>
    </w:p>
    <w:p w:rsidRPr="00EA54F9" w:rsidR="003A3783" w:rsidP="00341CB6" w:rsidRDefault="003A3783" w14:paraId="6A5048AB" w14:textId="77777777">
      <w:pPr>
        <w:pStyle w:val="NoSpacing"/>
        <w:jc w:val="both"/>
        <w:rPr>
          <w:rFonts w:ascii="Source Sans Pro" w:hAnsi="Source Sans Pro" w:cstheme="minorHAnsi"/>
        </w:rPr>
      </w:pPr>
    </w:p>
    <w:p w:rsidRPr="00EA54F9" w:rsidR="00850E55" w:rsidP="00341CB6" w:rsidRDefault="00850E55" w14:paraId="2500C8A0" w14:textId="77777777">
      <w:pPr>
        <w:pStyle w:val="NoSpacing"/>
        <w:jc w:val="both"/>
        <w:rPr>
          <w:rFonts w:ascii="Source Sans Pro" w:hAnsi="Source Sans Pro" w:cstheme="minorHAnsi"/>
        </w:rPr>
      </w:pPr>
      <w:r w:rsidRPr="00EA54F9">
        <w:rPr>
          <w:rFonts w:ascii="Source Sans Pro" w:hAnsi="Source Sans Pro" w:cstheme="minorHAnsi"/>
        </w:rPr>
        <w:t>______________________________</w:t>
      </w:r>
    </w:p>
    <w:p w:rsidRPr="00EA54F9" w:rsidR="00850E55" w:rsidP="00341CB6" w:rsidRDefault="00850E55" w14:paraId="2A1D694F" w14:textId="77777777">
      <w:pPr>
        <w:pStyle w:val="NoSpacing"/>
        <w:jc w:val="both"/>
        <w:rPr>
          <w:rFonts w:ascii="Source Sans Pro" w:hAnsi="Source Sans Pro" w:cstheme="minorHAnsi"/>
        </w:rPr>
      </w:pPr>
      <w:r w:rsidRPr="00EA54F9">
        <w:rPr>
          <w:rFonts w:ascii="Source Sans Pro" w:hAnsi="Source Sans Pro" w:cstheme="minorHAnsi"/>
        </w:rPr>
        <w:t>PHILLIP SCOLLICK, CITY CLERK</w:t>
      </w:r>
    </w:p>
    <w:p w:rsidRPr="00EA54F9" w:rsidR="00850E55" w:rsidP="00341CB6" w:rsidRDefault="00850E55" w14:paraId="455DC49B" w14:textId="77777777">
      <w:pPr>
        <w:pStyle w:val="NoSpacing"/>
        <w:jc w:val="both"/>
        <w:rPr>
          <w:rFonts w:ascii="Source Sans Pro" w:hAnsi="Source Sans Pro" w:cstheme="minorHAnsi"/>
        </w:rPr>
      </w:pPr>
      <w:r w:rsidRPr="00EA54F9">
        <w:rPr>
          <w:rFonts w:ascii="Source Sans Pro" w:hAnsi="Source Sans Pro" w:cstheme="minorHAnsi"/>
        </w:rPr>
        <w:t>CITY OF SAN MARCOS</w:t>
      </w:r>
      <w:bookmarkEnd w:id="0"/>
      <w:bookmarkEnd w:id="1"/>
      <w:bookmarkEnd w:id="2"/>
      <w:bookmarkEnd w:id="3"/>
      <w:bookmarkEnd w:id="4"/>
      <w:bookmarkEnd w:id="5"/>
      <w:bookmarkEnd w:id="6"/>
      <w:bookmarkEnd w:id="7"/>
      <w:bookmarkEnd w:id="8"/>
    </w:p>
    <w:sectPr w:rsidRPr="00EA54F9" w:rsidR="00850E55" w:rsidSect="00B11E3B">
      <w:headerReference w:type="default" r:id="rId11"/>
      <w:footerReference w:type="default" r:id="rId12"/>
      <w:headerReference w:type="first" r:id="rId13"/>
      <w:footerReference w:type="first" r:id="rId14"/>
      <w:pgSz w:w="12240" w:h="15840" w:orient="portrait" w:code="1"/>
      <w:pgMar w:top="1440" w:right="1440" w:bottom="1008"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6762" w:rsidRDefault="00876762" w14:paraId="0FA836D1" w14:textId="77777777">
      <w:pPr>
        <w:spacing w:after="0" w:line="240" w:lineRule="auto"/>
      </w:pPr>
      <w:r>
        <w:separator/>
      </w:r>
    </w:p>
  </w:endnote>
  <w:endnote w:type="continuationSeparator" w:id="0">
    <w:p w:rsidR="00876762" w:rsidRDefault="00876762" w14:paraId="4ACDB54D" w14:textId="77777777">
      <w:pPr>
        <w:spacing w:after="0" w:line="240" w:lineRule="auto"/>
      </w:pPr>
      <w:r>
        <w:continuationSeparator/>
      </w:r>
    </w:p>
  </w:endnote>
  <w:endnote w:type="continuationNotice" w:id="1">
    <w:p w:rsidR="00876762" w:rsidRDefault="00876762" w14:paraId="37652B2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60CC29C" w:rsidTr="760CC29C" w14:paraId="617E048A" w14:textId="77777777">
      <w:trPr>
        <w:trHeight w:val="300"/>
      </w:trPr>
      <w:tc>
        <w:tcPr>
          <w:tcW w:w="3120" w:type="dxa"/>
        </w:tcPr>
        <w:p w:rsidR="760CC29C" w:rsidP="760CC29C" w:rsidRDefault="760CC29C" w14:paraId="6D0595E2" w14:textId="61F1FD3E">
          <w:pPr>
            <w:pStyle w:val="Header"/>
            <w:ind w:left="-115"/>
          </w:pPr>
        </w:p>
      </w:tc>
      <w:tc>
        <w:tcPr>
          <w:tcW w:w="3120" w:type="dxa"/>
        </w:tcPr>
        <w:p w:rsidR="760CC29C" w:rsidP="760CC29C" w:rsidRDefault="760CC29C" w14:paraId="35757BA9" w14:textId="31D2460D">
          <w:pPr>
            <w:pStyle w:val="Header"/>
            <w:jc w:val="center"/>
          </w:pPr>
        </w:p>
      </w:tc>
      <w:tc>
        <w:tcPr>
          <w:tcW w:w="3120" w:type="dxa"/>
        </w:tcPr>
        <w:p w:rsidR="760CC29C" w:rsidP="760CC29C" w:rsidRDefault="760CC29C" w14:paraId="162904C9" w14:textId="6CE070DD">
          <w:pPr>
            <w:pStyle w:val="Header"/>
            <w:ind w:right="-115"/>
            <w:jc w:val="right"/>
          </w:pPr>
        </w:p>
      </w:tc>
    </w:tr>
  </w:tbl>
  <w:p w:rsidR="760CC29C" w:rsidP="760CC29C" w:rsidRDefault="760CC29C" w14:paraId="6F274786" w14:textId="195A34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B5826" w:rsidRDefault="00EB5826" w14:paraId="1F93F3E6" w14:textId="77777777">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6762" w:rsidRDefault="00876762" w14:paraId="6498864C" w14:textId="77777777">
      <w:pPr>
        <w:spacing w:after="0" w:line="240" w:lineRule="auto"/>
      </w:pPr>
      <w:r>
        <w:separator/>
      </w:r>
    </w:p>
  </w:footnote>
  <w:footnote w:type="continuationSeparator" w:id="0">
    <w:p w:rsidR="00876762" w:rsidRDefault="00876762" w14:paraId="1CBD8B8C" w14:textId="77777777">
      <w:pPr>
        <w:spacing w:after="0" w:line="240" w:lineRule="auto"/>
      </w:pPr>
      <w:r>
        <w:continuationSeparator/>
      </w:r>
    </w:p>
  </w:footnote>
  <w:footnote w:type="continuationNotice" w:id="1">
    <w:p w:rsidR="00876762" w:rsidRDefault="00876762" w14:paraId="2CF6DE4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B5826" w:rsidP="00420C94" w:rsidRDefault="00BE56D2" w14:paraId="0F2FBFC1" w14:textId="4FDA9BB0">
    <w:pPr>
      <w:ind w:left="1350" w:hanging="1350"/>
      <w:rPr>
        <w:rFonts w:cs="Arial"/>
        <w:sz w:val="18"/>
        <w:szCs w:val="18"/>
      </w:rPr>
    </w:pPr>
    <w:r>
      <w:rPr>
        <w:rFonts w:cs="Arial"/>
        <w:noProof/>
        <w:sz w:val="18"/>
        <w:lang w:eastAsia="en-US"/>
      </w:rPr>
      <w:drawing>
        <wp:anchor distT="0" distB="0" distL="114935" distR="114935" simplePos="0" relativeHeight="251658244" behindDoc="0" locked="0" layoutInCell="1" allowOverlap="1" wp14:anchorId="4648E38F" wp14:editId="7A2F8162">
          <wp:simplePos x="0" y="0"/>
          <wp:positionH relativeFrom="column">
            <wp:posOffset>-498475</wp:posOffset>
          </wp:positionH>
          <wp:positionV relativeFrom="paragraph">
            <wp:posOffset>-169968</wp:posOffset>
          </wp:positionV>
          <wp:extent cx="1021715" cy="8026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420C94">
      <w:rPr>
        <w:rFonts w:cs="Arial"/>
        <w:noProof/>
        <w:sz w:val="18"/>
        <w:lang w:eastAsia="en-US"/>
      </w:rPr>
      <mc:AlternateContent>
        <mc:Choice Requires="wps">
          <w:drawing>
            <wp:anchor distT="0" distB="0" distL="114300" distR="114300" simplePos="0" relativeHeight="251658240" behindDoc="1" locked="0" layoutInCell="1" allowOverlap="1" wp14:anchorId="6BC01D1C" wp14:editId="28DBA645">
              <wp:simplePos x="0" y="0"/>
              <wp:positionH relativeFrom="column">
                <wp:posOffset>9525</wp:posOffset>
              </wp:positionH>
              <wp:positionV relativeFrom="paragraph">
                <wp:posOffset>340583</wp:posOffset>
              </wp:positionV>
              <wp:extent cx="6296025" cy="0"/>
              <wp:effectExtent l="19050" t="19050" r="285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1BB1B7D2">
            <v:line id="Straight Connector 4"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75pt,26.8pt" to="496.5pt,26.8pt" w14:anchorId="0AD79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">
              <v:stroke joinstyle="miter" endcap="square"/>
            </v:line>
          </w:pict>
        </mc:Fallback>
      </mc:AlternateContent>
    </w:r>
    <w:r w:rsidR="00E53BF8">
      <w:rPr>
        <w:rFonts w:cs="Arial"/>
        <w:sz w:val="18"/>
        <w:szCs w:val="18"/>
      </w:rPr>
      <w:tab/>
    </w:r>
    <w:r w:rsidR="00E53BF8">
      <w:rPr>
        <w:rFonts w:cs="Arial"/>
        <w:sz w:val="18"/>
        <w:szCs w:val="18"/>
      </w:rPr>
      <w:t>R</w:t>
    </w:r>
    <w:r w:rsidRPr="2DB0716F" w:rsidR="00EB5826">
      <w:rPr>
        <w:rFonts w:cs="Arial"/>
        <w:sz w:val="18"/>
        <w:szCs w:val="18"/>
      </w:rPr>
      <w:t>egular City Council</w:t>
    </w:r>
    <w:r w:rsidR="00420C94">
      <w:rPr>
        <w:rFonts w:cs="Arial"/>
        <w:sz w:val="18"/>
      </w:rPr>
      <w:br/>
    </w:r>
    <w:r w:rsidRPr="2DB0716F" w:rsidR="00EB5826">
      <w:rPr>
        <w:rFonts w:cs="Arial"/>
        <w:sz w:val="18"/>
        <w:szCs w:val="18"/>
      </w:rPr>
      <w:t xml:space="preserve">Tuesday, </w:t>
    </w:r>
    <w:r>
      <w:rPr>
        <w:rFonts w:cs="Arial"/>
        <w:sz w:val="18"/>
        <w:szCs w:val="18"/>
      </w:rPr>
      <w:t xml:space="preserve">May </w:t>
    </w:r>
    <w:r w:rsidR="00F956F8">
      <w:rPr>
        <w:rFonts w:cs="Arial"/>
        <w:sz w:val="18"/>
        <w:szCs w:val="18"/>
      </w:rPr>
      <w:t>27</w:t>
    </w:r>
    <w:r w:rsidRPr="2DB0716F" w:rsidR="006C2D75">
      <w:rPr>
        <w:rFonts w:cs="Arial"/>
        <w:sz w:val="18"/>
        <w:szCs w:val="18"/>
      </w:rPr>
      <w:t xml:space="preserve">, </w:t>
    </w:r>
    <w:proofErr w:type="gramStart"/>
    <w:r w:rsidRPr="2DB0716F" w:rsidR="006C2D75">
      <w:rPr>
        <w:rFonts w:cs="Arial"/>
        <w:sz w:val="18"/>
        <w:szCs w:val="18"/>
      </w:rPr>
      <w:t>202</w:t>
    </w:r>
    <w:r w:rsidRPr="2DB0716F" w:rsidR="007840F3">
      <w:rPr>
        <w:rFonts w:cs="Arial"/>
        <w:sz w:val="18"/>
        <w:szCs w:val="18"/>
      </w:rPr>
      <w:t>5</w:t>
    </w:r>
    <w:proofErr w:type="gramEnd"/>
    <w:r w:rsidRPr="2DB0716F" w:rsidR="00EB5826">
      <w:rPr>
        <w:rFonts w:cs="Arial"/>
        <w:sz w:val="18"/>
        <w:szCs w:val="18"/>
      </w:rPr>
      <w:t xml:space="preserve"> | </w:t>
    </w:r>
    <w:r w:rsidR="00EB5826">
      <w:rPr>
        <w:rFonts w:cs="Arial"/>
        <w:sz w:val="18"/>
        <w:szCs w:val="18"/>
      </w:rPr>
      <w:t xml:space="preserve">Page </w:t>
    </w:r>
    <w:r w:rsidR="00EB5826">
      <w:rPr>
        <w:rFonts w:cs="Arial"/>
        <w:sz w:val="18"/>
        <w:szCs w:val="18"/>
      </w:rPr>
      <w:fldChar w:fldCharType="begin"/>
    </w:r>
    <w:r w:rsidR="00EB5826">
      <w:rPr>
        <w:rFonts w:cs="Arial"/>
        <w:sz w:val="18"/>
        <w:szCs w:val="18"/>
      </w:rPr>
      <w:instrText xml:space="preserve"> PAGE </w:instrText>
    </w:r>
    <w:r w:rsidR="00EB5826">
      <w:rPr>
        <w:rFonts w:cs="Arial"/>
        <w:sz w:val="18"/>
        <w:szCs w:val="18"/>
      </w:rPr>
      <w:fldChar w:fldCharType="separate"/>
    </w:r>
    <w:r w:rsidR="0073223C">
      <w:rPr>
        <w:rFonts w:cs="Arial"/>
        <w:noProof/>
        <w:sz w:val="18"/>
        <w:szCs w:val="18"/>
      </w:rPr>
      <w:t>5</w:t>
    </w:r>
    <w:r w:rsidR="00EB5826">
      <w:rPr>
        <w:rFonts w:cs="Arial"/>
        <w:sz w:val="18"/>
        <w:szCs w:val="18"/>
      </w:rPr>
      <w:fldChar w:fldCharType="end"/>
    </w:r>
    <w:r w:rsidR="00EB5826">
      <w:rPr>
        <w:rFonts w:cs="Arial"/>
        <w:sz w:val="18"/>
        <w:szCs w:val="18"/>
      </w:rPr>
      <w:t xml:space="preserve"> of </w:t>
    </w:r>
    <w:r w:rsidR="00EB5826">
      <w:rPr>
        <w:rFonts w:cs="Arial"/>
        <w:sz w:val="18"/>
        <w:szCs w:val="18"/>
      </w:rPr>
      <w:fldChar w:fldCharType="begin"/>
    </w:r>
    <w:r w:rsidR="00EB5826">
      <w:rPr>
        <w:rFonts w:cs="Arial"/>
        <w:sz w:val="18"/>
        <w:szCs w:val="18"/>
      </w:rPr>
      <w:instrText xml:space="preserve"> NUMPAGES \* ARABIC </w:instrText>
    </w:r>
    <w:r w:rsidR="00EB5826">
      <w:rPr>
        <w:rFonts w:cs="Arial"/>
        <w:sz w:val="18"/>
        <w:szCs w:val="18"/>
      </w:rPr>
      <w:fldChar w:fldCharType="separate"/>
    </w:r>
    <w:r w:rsidR="0073223C">
      <w:rPr>
        <w:rFonts w:cs="Arial"/>
        <w:noProof/>
        <w:sz w:val="18"/>
        <w:szCs w:val="18"/>
      </w:rPr>
      <w:t>5</w:t>
    </w:r>
    <w:r w:rsidR="00EB5826">
      <w:rPr>
        <w:rFonts w:cs="Arial"/>
        <w:sz w:val="18"/>
        <w:szCs w:val="18"/>
      </w:rPr>
      <w:fldChar w:fldCharType="end"/>
    </w:r>
    <w:r w:rsidR="00420C94">
      <w:rPr>
        <w:rFonts w:cs="Arial"/>
        <w:sz w:val="18"/>
        <w:szCs w:val="18"/>
      </w:rPr>
      <w:br/>
    </w:r>
  </w:p>
  <w:p w:rsidRPr="00420C94" w:rsidR="00420C94" w:rsidP="00420C94" w:rsidRDefault="00420C94" w14:paraId="3089B86D" w14:textId="1EDE7825">
    <w:pPr>
      <w:ind w:left="1350" w:hanging="13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EB5826" w:rsidRDefault="00EB5826" w14:paraId="53AACBCA" w14:textId="77777777">
    <w:pPr>
      <w:pStyle w:val="Header"/>
      <w:rPr>
        <w:lang w:val="en-US" w:eastAsia="en-US"/>
      </w:rPr>
    </w:pPr>
    <w:r>
      <w:rPr>
        <w:noProof/>
        <w:lang w:val="en-US" w:eastAsia="en-US"/>
      </w:rPr>
      <mc:AlternateContent>
        <mc:Choice Requires="wps">
          <w:drawing>
            <wp:anchor distT="0" distB="0" distL="114300" distR="114300" simplePos="0" relativeHeight="251658241" behindDoc="1" locked="0" layoutInCell="1" allowOverlap="1" wp14:anchorId="0CE70794" wp14:editId="161A6D85">
              <wp:simplePos x="0" y="0"/>
              <wp:positionH relativeFrom="column">
                <wp:posOffset>-487045</wp:posOffset>
              </wp:positionH>
              <wp:positionV relativeFrom="paragraph">
                <wp:posOffset>632460</wp:posOffset>
              </wp:positionV>
              <wp:extent cx="2332355" cy="0"/>
              <wp:effectExtent l="17780" t="13335" r="12065"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01225A1E">
            <v:line id="Straight Connector 2"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8.35pt,49.8pt" to="145.3pt,49.8pt" w14:anchorId="5798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">
              <v:stroke joinstyle="miter" endcap="square"/>
            </v:line>
          </w:pict>
        </mc:Fallback>
      </mc:AlternateContent>
    </w:r>
    <w:r>
      <w:rPr>
        <w:noProof/>
        <w:lang w:val="en-US" w:eastAsia="en-US"/>
      </w:rPr>
      <mc:AlternateContent>
        <mc:Choice Requires="wps">
          <w:drawing>
            <wp:anchor distT="0" distB="0" distL="114300" distR="114300" simplePos="0" relativeHeight="251658242" behindDoc="1" locked="0" layoutInCell="1" allowOverlap="1" wp14:anchorId="0EE83600" wp14:editId="7D6C57B1">
              <wp:simplePos x="0" y="0"/>
              <wp:positionH relativeFrom="column">
                <wp:posOffset>4011930</wp:posOffset>
              </wp:positionH>
              <wp:positionV relativeFrom="paragraph">
                <wp:posOffset>632460</wp:posOffset>
              </wp:positionV>
              <wp:extent cx="2418715" cy="0"/>
              <wp:effectExtent l="11430" t="13335" r="1778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663E4A8D">
            <v:line id="Straight Connector 1"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15.9pt,49.8pt" to="506.35pt,49.8pt" w14:anchorId="1DD95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">
              <v:stroke joinstyle="miter" endcap="square"/>
            </v:line>
          </w:pict>
        </mc:Fallback>
      </mc:AlternateContent>
    </w:r>
    <w:r>
      <w:rPr>
        <w:noProof/>
        <w:lang w:val="en-US" w:eastAsia="en-US"/>
      </w:rPr>
      <w:drawing>
        <wp:anchor distT="0" distB="0" distL="114935" distR="114935" simplePos="0" relativeHeight="251658243" behindDoc="0" locked="0" layoutInCell="1" allowOverlap="1" wp14:anchorId="406D1C42" wp14:editId="34E1ECAA">
          <wp:simplePos x="0" y="0"/>
          <wp:positionH relativeFrom="column">
            <wp:posOffset>2075815</wp:posOffset>
          </wp:positionH>
          <wp:positionV relativeFrom="paragraph">
            <wp:posOffset>-49530</wp:posOffset>
          </wp:positionV>
          <wp:extent cx="1825625" cy="1435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l5Ok9tpXO4A9u" int2:id="EJpOdd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5EE2AD6"/>
    <w:multiLevelType w:val="hybridMultilevel"/>
    <w:tmpl w:val="163EA3CE"/>
    <w:lvl w:ilvl="0" w:tplc="9760CC82">
      <w:start w:val="1"/>
      <w:numFmt w:val="upperLetter"/>
      <w:lvlText w:val="%1."/>
      <w:lvlJc w:val="left"/>
      <w:pPr>
        <w:ind w:left="246" w:hanging="233"/>
        <w:jc w:val="left"/>
      </w:pPr>
      <w:rPr>
        <w:rFonts w:hint="default" w:ascii="Arial" w:hAnsi="Arial" w:eastAsia="Arial" w:cs="Arial"/>
        <w:b w:val="0"/>
        <w:bCs w:val="0"/>
        <w:i w:val="0"/>
        <w:iCs w:val="0"/>
        <w:spacing w:val="0"/>
        <w:w w:val="99"/>
        <w:sz w:val="19"/>
        <w:szCs w:val="19"/>
        <w:lang w:val="en-US" w:eastAsia="en-US" w:bidi="ar-SA"/>
      </w:rPr>
    </w:lvl>
    <w:lvl w:ilvl="1" w:tplc="2FF2ACE2">
      <w:start w:val="1"/>
      <w:numFmt w:val="decimal"/>
      <w:lvlText w:val="%2."/>
      <w:lvlJc w:val="left"/>
      <w:pPr>
        <w:ind w:left="840" w:hanging="497"/>
        <w:jc w:val="left"/>
      </w:pPr>
      <w:rPr>
        <w:rFonts w:hint="default" w:ascii="Arial" w:hAnsi="Arial" w:eastAsia="Arial" w:cs="Arial"/>
        <w:b/>
        <w:bCs/>
        <w:i w:val="0"/>
        <w:iCs w:val="0"/>
        <w:spacing w:val="-1"/>
        <w:w w:val="100"/>
        <w:sz w:val="23"/>
        <w:szCs w:val="23"/>
        <w:lang w:val="en-US" w:eastAsia="en-US" w:bidi="ar-SA"/>
      </w:rPr>
    </w:lvl>
    <w:lvl w:ilvl="2" w:tplc="F28CA63E">
      <w:numFmt w:val="bullet"/>
      <w:lvlText w:val="•"/>
      <w:lvlJc w:val="left"/>
      <w:pPr>
        <w:ind w:left="1986" w:hanging="497"/>
      </w:pPr>
      <w:rPr>
        <w:rFonts w:hint="default"/>
        <w:lang w:val="en-US" w:eastAsia="en-US" w:bidi="ar-SA"/>
      </w:rPr>
    </w:lvl>
    <w:lvl w:ilvl="3" w:tplc="1D4E865A">
      <w:numFmt w:val="bullet"/>
      <w:lvlText w:val="•"/>
      <w:lvlJc w:val="left"/>
      <w:pPr>
        <w:ind w:left="3133" w:hanging="497"/>
      </w:pPr>
      <w:rPr>
        <w:rFonts w:hint="default"/>
        <w:lang w:val="en-US" w:eastAsia="en-US" w:bidi="ar-SA"/>
      </w:rPr>
    </w:lvl>
    <w:lvl w:ilvl="4" w:tplc="8EB6543E">
      <w:numFmt w:val="bullet"/>
      <w:lvlText w:val="•"/>
      <w:lvlJc w:val="left"/>
      <w:pPr>
        <w:ind w:left="4280" w:hanging="497"/>
      </w:pPr>
      <w:rPr>
        <w:rFonts w:hint="default"/>
        <w:lang w:val="en-US" w:eastAsia="en-US" w:bidi="ar-SA"/>
      </w:rPr>
    </w:lvl>
    <w:lvl w:ilvl="5" w:tplc="60EC9C1E">
      <w:numFmt w:val="bullet"/>
      <w:lvlText w:val="•"/>
      <w:lvlJc w:val="left"/>
      <w:pPr>
        <w:ind w:left="5426" w:hanging="497"/>
      </w:pPr>
      <w:rPr>
        <w:rFonts w:hint="default"/>
        <w:lang w:val="en-US" w:eastAsia="en-US" w:bidi="ar-SA"/>
      </w:rPr>
    </w:lvl>
    <w:lvl w:ilvl="6" w:tplc="C492AC44">
      <w:numFmt w:val="bullet"/>
      <w:lvlText w:val="•"/>
      <w:lvlJc w:val="left"/>
      <w:pPr>
        <w:ind w:left="6573" w:hanging="497"/>
      </w:pPr>
      <w:rPr>
        <w:rFonts w:hint="default"/>
        <w:lang w:val="en-US" w:eastAsia="en-US" w:bidi="ar-SA"/>
      </w:rPr>
    </w:lvl>
    <w:lvl w:ilvl="7" w:tplc="255EDD36">
      <w:numFmt w:val="bullet"/>
      <w:lvlText w:val="•"/>
      <w:lvlJc w:val="left"/>
      <w:pPr>
        <w:ind w:left="7720" w:hanging="497"/>
      </w:pPr>
      <w:rPr>
        <w:rFonts w:hint="default"/>
        <w:lang w:val="en-US" w:eastAsia="en-US" w:bidi="ar-SA"/>
      </w:rPr>
    </w:lvl>
    <w:lvl w:ilvl="8" w:tplc="032C1EB8">
      <w:numFmt w:val="bullet"/>
      <w:lvlText w:val="•"/>
      <w:lvlJc w:val="left"/>
      <w:pPr>
        <w:ind w:left="8866" w:hanging="497"/>
      </w:pPr>
      <w:rPr>
        <w:rFonts w:hint="default"/>
        <w:lang w:val="en-US" w:eastAsia="en-US" w:bidi="ar-SA"/>
      </w:rPr>
    </w:lvl>
  </w:abstractNum>
  <w:abstractNum w:abstractNumId="4" w15:restartNumberingAfterBreak="0">
    <w:nsid w:val="078B039A"/>
    <w:multiLevelType w:val="hybridMultilevel"/>
    <w:tmpl w:val="B76E9264"/>
    <w:lvl w:ilvl="0" w:tplc="E6AAB6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A100A7"/>
    <w:multiLevelType w:val="hybridMultilevel"/>
    <w:tmpl w:val="54720A66"/>
    <w:lvl w:ilvl="0" w:tplc="C6D20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EDF0EB3"/>
    <w:multiLevelType w:val="hybridMultilevel"/>
    <w:tmpl w:val="1A7694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04634D"/>
    <w:multiLevelType w:val="hybridMultilevel"/>
    <w:tmpl w:val="1F6A8C98"/>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F77D28"/>
    <w:multiLevelType w:val="hybridMultilevel"/>
    <w:tmpl w:val="8990F35E"/>
    <w:lvl w:ilvl="0" w:tplc="90963E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69F9A73"/>
    <w:multiLevelType w:val="hybridMultilevel"/>
    <w:tmpl w:val="C016BF94"/>
    <w:lvl w:ilvl="0" w:tplc="31D89C9A">
      <w:start w:val="1"/>
      <w:numFmt w:val="upperLetter"/>
      <w:lvlText w:val="%1."/>
      <w:lvlJc w:val="left"/>
      <w:pPr>
        <w:ind w:left="720" w:hanging="360"/>
      </w:pPr>
    </w:lvl>
    <w:lvl w:ilvl="1" w:tplc="5E1253D8">
      <w:start w:val="1"/>
      <w:numFmt w:val="lowerLetter"/>
      <w:lvlText w:val="%2."/>
      <w:lvlJc w:val="left"/>
      <w:pPr>
        <w:ind w:left="1440" w:hanging="360"/>
      </w:pPr>
    </w:lvl>
    <w:lvl w:ilvl="2" w:tplc="1F90338A">
      <w:start w:val="1"/>
      <w:numFmt w:val="lowerRoman"/>
      <w:lvlText w:val="%3."/>
      <w:lvlJc w:val="right"/>
      <w:pPr>
        <w:ind w:left="2160" w:hanging="180"/>
      </w:pPr>
    </w:lvl>
    <w:lvl w:ilvl="3" w:tplc="8752CDEC">
      <w:start w:val="1"/>
      <w:numFmt w:val="decimal"/>
      <w:lvlText w:val="%4."/>
      <w:lvlJc w:val="left"/>
      <w:pPr>
        <w:ind w:left="2880" w:hanging="360"/>
      </w:pPr>
    </w:lvl>
    <w:lvl w:ilvl="4" w:tplc="81F41216">
      <w:start w:val="1"/>
      <w:numFmt w:val="lowerLetter"/>
      <w:lvlText w:val="%5."/>
      <w:lvlJc w:val="left"/>
      <w:pPr>
        <w:ind w:left="3600" w:hanging="360"/>
      </w:pPr>
    </w:lvl>
    <w:lvl w:ilvl="5" w:tplc="4E0EC57E">
      <w:start w:val="1"/>
      <w:numFmt w:val="lowerRoman"/>
      <w:lvlText w:val="%6."/>
      <w:lvlJc w:val="right"/>
      <w:pPr>
        <w:ind w:left="4320" w:hanging="180"/>
      </w:pPr>
    </w:lvl>
    <w:lvl w:ilvl="6" w:tplc="039A8DA2">
      <w:start w:val="1"/>
      <w:numFmt w:val="decimal"/>
      <w:lvlText w:val="%7."/>
      <w:lvlJc w:val="left"/>
      <w:pPr>
        <w:ind w:left="5040" w:hanging="360"/>
      </w:pPr>
    </w:lvl>
    <w:lvl w:ilvl="7" w:tplc="15F0170A">
      <w:start w:val="1"/>
      <w:numFmt w:val="lowerLetter"/>
      <w:lvlText w:val="%8."/>
      <w:lvlJc w:val="left"/>
      <w:pPr>
        <w:ind w:left="5760" w:hanging="360"/>
      </w:pPr>
    </w:lvl>
    <w:lvl w:ilvl="8" w:tplc="52EA4D00">
      <w:start w:val="1"/>
      <w:numFmt w:val="lowerRoman"/>
      <w:lvlText w:val="%9."/>
      <w:lvlJc w:val="right"/>
      <w:pPr>
        <w:ind w:left="6480" w:hanging="180"/>
      </w:pPr>
    </w:lvl>
  </w:abstractNum>
  <w:abstractNum w:abstractNumId="10" w15:restartNumberingAfterBreak="0">
    <w:nsid w:val="3C9C6480"/>
    <w:multiLevelType w:val="hybridMultilevel"/>
    <w:tmpl w:val="FFBED2F6"/>
    <w:lvl w:ilvl="0" w:tplc="BBB0CC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0750267"/>
    <w:multiLevelType w:val="hybridMultilevel"/>
    <w:tmpl w:val="DDE0987C"/>
    <w:lvl w:ilvl="0" w:tplc="130024A2">
      <w:start w:val="1"/>
      <w:numFmt w:val="upperLetter"/>
      <w:lvlText w:val="%1."/>
      <w:lvlJc w:val="left"/>
      <w:pPr>
        <w:ind w:left="1080" w:hanging="360"/>
      </w:pPr>
      <w:rPr>
        <w:rFonts w:hint="default" w:ascii="Source Sans Pro" w:hAnsi="Source Sans Pro" w:cstheme="minorBidi"/>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375D1F"/>
    <w:multiLevelType w:val="hybridMultilevel"/>
    <w:tmpl w:val="4DAAD070"/>
    <w:lvl w:ilvl="0" w:tplc="EEBE9CF4">
      <w:start w:val="1"/>
      <w:numFmt w:val="upperLetter"/>
      <w:lvlText w:val="%1."/>
      <w:lvlJc w:val="left"/>
      <w:pPr>
        <w:ind w:left="357" w:hanging="243"/>
      </w:pPr>
      <w:rPr>
        <w:rFonts w:hint="default" w:ascii="Arial" w:hAnsi="Arial" w:eastAsia="Arial" w:cs="Arial"/>
        <w:b w:val="0"/>
        <w:bCs w:val="0"/>
        <w:i w:val="0"/>
        <w:iCs w:val="0"/>
        <w:spacing w:val="-1"/>
        <w:w w:val="99"/>
        <w:sz w:val="20"/>
        <w:szCs w:val="20"/>
        <w:lang w:val="en-US" w:eastAsia="en-US" w:bidi="ar-SA"/>
      </w:rPr>
    </w:lvl>
    <w:lvl w:ilvl="1" w:tplc="B54E1E50">
      <w:start w:val="1"/>
      <w:numFmt w:val="decimal"/>
      <w:lvlText w:val="%2."/>
      <w:lvlJc w:val="left"/>
      <w:pPr>
        <w:ind w:left="940" w:hanging="497"/>
      </w:pPr>
      <w:rPr>
        <w:rFonts w:hint="default" w:ascii="Arial" w:hAnsi="Arial" w:eastAsia="Arial" w:cs="Arial"/>
        <w:b/>
        <w:bCs/>
        <w:i w:val="0"/>
        <w:iCs w:val="0"/>
        <w:spacing w:val="-1"/>
        <w:w w:val="100"/>
        <w:sz w:val="23"/>
        <w:szCs w:val="23"/>
        <w:lang w:val="en-US" w:eastAsia="en-US" w:bidi="ar-SA"/>
      </w:rPr>
    </w:lvl>
    <w:lvl w:ilvl="2" w:tplc="4F8625B2">
      <w:numFmt w:val="bullet"/>
      <w:lvlText w:val="•"/>
      <w:lvlJc w:val="left"/>
      <w:pPr>
        <w:ind w:left="2068" w:hanging="497"/>
      </w:pPr>
      <w:rPr>
        <w:rFonts w:hint="default"/>
        <w:lang w:val="en-US" w:eastAsia="en-US" w:bidi="ar-SA"/>
      </w:rPr>
    </w:lvl>
    <w:lvl w:ilvl="3" w:tplc="6624DFFA">
      <w:numFmt w:val="bullet"/>
      <w:lvlText w:val="•"/>
      <w:lvlJc w:val="left"/>
      <w:pPr>
        <w:ind w:left="3197" w:hanging="497"/>
      </w:pPr>
      <w:rPr>
        <w:rFonts w:hint="default"/>
        <w:lang w:val="en-US" w:eastAsia="en-US" w:bidi="ar-SA"/>
      </w:rPr>
    </w:lvl>
    <w:lvl w:ilvl="4" w:tplc="29D4359A">
      <w:numFmt w:val="bullet"/>
      <w:lvlText w:val="•"/>
      <w:lvlJc w:val="left"/>
      <w:pPr>
        <w:ind w:left="4326" w:hanging="497"/>
      </w:pPr>
      <w:rPr>
        <w:rFonts w:hint="default"/>
        <w:lang w:val="en-US" w:eastAsia="en-US" w:bidi="ar-SA"/>
      </w:rPr>
    </w:lvl>
    <w:lvl w:ilvl="5" w:tplc="C548016C">
      <w:numFmt w:val="bullet"/>
      <w:lvlText w:val="•"/>
      <w:lvlJc w:val="left"/>
      <w:pPr>
        <w:ind w:left="5455" w:hanging="497"/>
      </w:pPr>
      <w:rPr>
        <w:rFonts w:hint="default"/>
        <w:lang w:val="en-US" w:eastAsia="en-US" w:bidi="ar-SA"/>
      </w:rPr>
    </w:lvl>
    <w:lvl w:ilvl="6" w:tplc="CD802A14">
      <w:numFmt w:val="bullet"/>
      <w:lvlText w:val="•"/>
      <w:lvlJc w:val="left"/>
      <w:pPr>
        <w:ind w:left="6584" w:hanging="497"/>
      </w:pPr>
      <w:rPr>
        <w:rFonts w:hint="default"/>
        <w:lang w:val="en-US" w:eastAsia="en-US" w:bidi="ar-SA"/>
      </w:rPr>
    </w:lvl>
    <w:lvl w:ilvl="7" w:tplc="B64868FE">
      <w:numFmt w:val="bullet"/>
      <w:lvlText w:val="•"/>
      <w:lvlJc w:val="left"/>
      <w:pPr>
        <w:ind w:left="7713" w:hanging="497"/>
      </w:pPr>
      <w:rPr>
        <w:rFonts w:hint="default"/>
        <w:lang w:val="en-US" w:eastAsia="en-US" w:bidi="ar-SA"/>
      </w:rPr>
    </w:lvl>
    <w:lvl w:ilvl="8" w:tplc="3412F46C">
      <w:numFmt w:val="bullet"/>
      <w:lvlText w:val="•"/>
      <w:lvlJc w:val="left"/>
      <w:pPr>
        <w:ind w:left="8842" w:hanging="497"/>
      </w:pPr>
      <w:rPr>
        <w:rFonts w:hint="default"/>
        <w:lang w:val="en-US" w:eastAsia="en-US" w:bidi="ar-SA"/>
      </w:rPr>
    </w:lvl>
  </w:abstractNum>
  <w:abstractNum w:abstractNumId="13" w15:restartNumberingAfterBreak="0">
    <w:nsid w:val="581D1CE5"/>
    <w:multiLevelType w:val="hybridMultilevel"/>
    <w:tmpl w:val="96083EF6"/>
    <w:lvl w:ilvl="0" w:tplc="54384D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D5C53AD"/>
    <w:multiLevelType w:val="hybridMultilevel"/>
    <w:tmpl w:val="D100691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5" w15:restartNumberingAfterBreak="0">
    <w:nsid w:val="5D8E6570"/>
    <w:multiLevelType w:val="hybridMultilevel"/>
    <w:tmpl w:val="9ED02178"/>
    <w:lvl w:ilvl="0" w:tplc="59D22F1C">
      <w:start w:val="13"/>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39156E"/>
    <w:multiLevelType w:val="hybridMultilevel"/>
    <w:tmpl w:val="78A4C892"/>
    <w:lvl w:ilvl="0" w:tplc="FA3682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182C80"/>
    <w:multiLevelType w:val="hybridMultilevel"/>
    <w:tmpl w:val="B2702472"/>
    <w:lvl w:ilvl="0" w:tplc="0409000F">
      <w:start w:val="1"/>
      <w:numFmt w:val="decimal"/>
      <w:lvlText w:val="%1."/>
      <w:lvlJc w:val="left"/>
      <w:pPr>
        <w:ind w:left="810" w:hanging="360"/>
      </w:pPr>
      <w:rPr>
        <w:rFonts w:hint="default"/>
        <w:b w:val="0"/>
        <w:sz w:val="22"/>
        <w:szCs w:val="22"/>
        <w:u w:val="none"/>
      </w:rPr>
    </w:lvl>
    <w:lvl w:ilvl="1" w:tplc="0409000F">
      <w:start w:val="1"/>
      <w:numFmt w:val="decimal"/>
      <w:lvlText w:val="%2."/>
      <w:lvlJc w:val="left"/>
      <w:pPr>
        <w:ind w:left="1440" w:hanging="360"/>
      </w:pPr>
    </w:lvl>
    <w:lvl w:ilvl="2" w:tplc="0409000F">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DA0F3D"/>
    <w:multiLevelType w:val="hybridMultilevel"/>
    <w:tmpl w:val="99CE061C"/>
    <w:lvl w:ilvl="0" w:tplc="4C027CB6">
      <w:start w:val="7"/>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6C5D3D"/>
    <w:multiLevelType w:val="hybridMultilevel"/>
    <w:tmpl w:val="8C1C84D4"/>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8B75E08"/>
    <w:multiLevelType w:val="hybridMultilevel"/>
    <w:tmpl w:val="4754E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497E27"/>
    <w:multiLevelType w:val="hybridMultilevel"/>
    <w:tmpl w:val="DBEEE616"/>
    <w:lvl w:ilvl="0" w:tplc="C23400B8">
      <w:start w:val="11"/>
      <w:numFmt w:val="decimal"/>
      <w:lvlText w:val="%1."/>
      <w:lvlJc w:val="left"/>
      <w:pPr>
        <w:ind w:left="810" w:hanging="360"/>
      </w:pPr>
      <w:rPr>
        <w:rFonts w:hint="default"/>
        <w:b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6F2D72"/>
    <w:multiLevelType w:val="hybridMultilevel"/>
    <w:tmpl w:val="4014946A"/>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DCE206F"/>
    <w:multiLevelType w:val="hybridMultilevel"/>
    <w:tmpl w:val="0E646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52681C"/>
    <w:multiLevelType w:val="hybridMultilevel"/>
    <w:tmpl w:val="13CCE20C"/>
    <w:lvl w:ilvl="0" w:tplc="D422D6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4817841">
    <w:abstractNumId w:val="9"/>
  </w:num>
  <w:num w:numId="2" w16cid:durableId="931085661">
    <w:abstractNumId w:val="1"/>
  </w:num>
  <w:num w:numId="3" w16cid:durableId="1249267211">
    <w:abstractNumId w:val="0"/>
  </w:num>
  <w:num w:numId="4" w16cid:durableId="136340887">
    <w:abstractNumId w:val="17"/>
  </w:num>
  <w:num w:numId="5" w16cid:durableId="1094665351">
    <w:abstractNumId w:val="4"/>
  </w:num>
  <w:num w:numId="6" w16cid:durableId="752581990">
    <w:abstractNumId w:val="7"/>
  </w:num>
  <w:num w:numId="7" w16cid:durableId="956135493">
    <w:abstractNumId w:val="15"/>
  </w:num>
  <w:num w:numId="8" w16cid:durableId="635764812">
    <w:abstractNumId w:val="18"/>
  </w:num>
  <w:num w:numId="9" w16cid:durableId="2096631368">
    <w:abstractNumId w:val="5"/>
  </w:num>
  <w:num w:numId="10" w16cid:durableId="366639616">
    <w:abstractNumId w:val="23"/>
  </w:num>
  <w:num w:numId="11" w16cid:durableId="987706524">
    <w:abstractNumId w:val="14"/>
  </w:num>
  <w:num w:numId="12" w16cid:durableId="671301451">
    <w:abstractNumId w:val="14"/>
  </w:num>
  <w:num w:numId="13" w16cid:durableId="843395738">
    <w:abstractNumId w:val="6"/>
  </w:num>
  <w:num w:numId="14" w16cid:durableId="87626254">
    <w:abstractNumId w:val="20"/>
  </w:num>
  <w:num w:numId="15" w16cid:durableId="859708341">
    <w:abstractNumId w:val="22"/>
  </w:num>
  <w:num w:numId="16" w16cid:durableId="1677926910">
    <w:abstractNumId w:val="8"/>
  </w:num>
  <w:num w:numId="17" w16cid:durableId="346835628">
    <w:abstractNumId w:val="24"/>
  </w:num>
  <w:num w:numId="18" w16cid:durableId="1595481085">
    <w:abstractNumId w:val="10"/>
  </w:num>
  <w:num w:numId="19" w16cid:durableId="1952711452">
    <w:abstractNumId w:val="16"/>
  </w:num>
  <w:num w:numId="20" w16cid:durableId="1726873917">
    <w:abstractNumId w:val="13"/>
  </w:num>
  <w:num w:numId="21" w16cid:durableId="789206259">
    <w:abstractNumId w:val="19"/>
  </w:num>
  <w:num w:numId="22" w16cid:durableId="44528604">
    <w:abstractNumId w:val="12"/>
  </w:num>
  <w:num w:numId="23" w16cid:durableId="559023173">
    <w:abstractNumId w:val="11"/>
  </w:num>
  <w:num w:numId="24" w16cid:durableId="7684099">
    <w:abstractNumId w:val="21"/>
  </w:num>
  <w:num w:numId="25" w16cid:durableId="1862670939">
    <w:abstractNumId w:val="3"/>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55"/>
    <w:rsid w:val="0000008E"/>
    <w:rsid w:val="000000A0"/>
    <w:rsid w:val="000003D5"/>
    <w:rsid w:val="00000500"/>
    <w:rsid w:val="0000054F"/>
    <w:rsid w:val="000006C0"/>
    <w:rsid w:val="000006C2"/>
    <w:rsid w:val="000007F3"/>
    <w:rsid w:val="00002877"/>
    <w:rsid w:val="0000288D"/>
    <w:rsid w:val="00002D31"/>
    <w:rsid w:val="000037EC"/>
    <w:rsid w:val="0000386E"/>
    <w:rsid w:val="000043EC"/>
    <w:rsid w:val="00004689"/>
    <w:rsid w:val="00004CB4"/>
    <w:rsid w:val="0000581C"/>
    <w:rsid w:val="00005D5B"/>
    <w:rsid w:val="00005E91"/>
    <w:rsid w:val="0000607A"/>
    <w:rsid w:val="0000789D"/>
    <w:rsid w:val="000106B6"/>
    <w:rsid w:val="000107D5"/>
    <w:rsid w:val="000108D4"/>
    <w:rsid w:val="00010F94"/>
    <w:rsid w:val="00011697"/>
    <w:rsid w:val="000116E9"/>
    <w:rsid w:val="000130D7"/>
    <w:rsid w:val="00014577"/>
    <w:rsid w:val="00014D20"/>
    <w:rsid w:val="00015B89"/>
    <w:rsid w:val="00015D02"/>
    <w:rsid w:val="000166F5"/>
    <w:rsid w:val="00016E0C"/>
    <w:rsid w:val="00017722"/>
    <w:rsid w:val="00020350"/>
    <w:rsid w:val="00020810"/>
    <w:rsid w:val="00020A00"/>
    <w:rsid w:val="000210CB"/>
    <w:rsid w:val="0002110C"/>
    <w:rsid w:val="000211E3"/>
    <w:rsid w:val="00021228"/>
    <w:rsid w:val="00022006"/>
    <w:rsid w:val="0002261D"/>
    <w:rsid w:val="00022B1D"/>
    <w:rsid w:val="000234C4"/>
    <w:rsid w:val="000235DC"/>
    <w:rsid w:val="00024306"/>
    <w:rsid w:val="00024752"/>
    <w:rsid w:val="00024B71"/>
    <w:rsid w:val="00025015"/>
    <w:rsid w:val="00025A84"/>
    <w:rsid w:val="00026007"/>
    <w:rsid w:val="0002655F"/>
    <w:rsid w:val="00026EB2"/>
    <w:rsid w:val="000279AD"/>
    <w:rsid w:val="00027BA5"/>
    <w:rsid w:val="00027E56"/>
    <w:rsid w:val="0003081B"/>
    <w:rsid w:val="00030CDD"/>
    <w:rsid w:val="00031786"/>
    <w:rsid w:val="00031ED6"/>
    <w:rsid w:val="00031F88"/>
    <w:rsid w:val="00032600"/>
    <w:rsid w:val="00032F78"/>
    <w:rsid w:val="00033204"/>
    <w:rsid w:val="000332B0"/>
    <w:rsid w:val="000332B8"/>
    <w:rsid w:val="000334D0"/>
    <w:rsid w:val="00033A2F"/>
    <w:rsid w:val="00033EA6"/>
    <w:rsid w:val="00033F42"/>
    <w:rsid w:val="00034C3A"/>
    <w:rsid w:val="00034E18"/>
    <w:rsid w:val="000359B1"/>
    <w:rsid w:val="000371E4"/>
    <w:rsid w:val="00037565"/>
    <w:rsid w:val="00037DBA"/>
    <w:rsid w:val="00037E23"/>
    <w:rsid w:val="0004045F"/>
    <w:rsid w:val="000405C4"/>
    <w:rsid w:val="00041355"/>
    <w:rsid w:val="000416A9"/>
    <w:rsid w:val="00041A08"/>
    <w:rsid w:val="000424FE"/>
    <w:rsid w:val="00042542"/>
    <w:rsid w:val="00043629"/>
    <w:rsid w:val="0004413F"/>
    <w:rsid w:val="00044ACC"/>
    <w:rsid w:val="000450B2"/>
    <w:rsid w:val="00045268"/>
    <w:rsid w:val="000454BB"/>
    <w:rsid w:val="00045962"/>
    <w:rsid w:val="0004691C"/>
    <w:rsid w:val="00047268"/>
    <w:rsid w:val="00047390"/>
    <w:rsid w:val="000507F2"/>
    <w:rsid w:val="000518A0"/>
    <w:rsid w:val="00051EBF"/>
    <w:rsid w:val="000535CD"/>
    <w:rsid w:val="0005415E"/>
    <w:rsid w:val="0005451A"/>
    <w:rsid w:val="000548E3"/>
    <w:rsid w:val="00054962"/>
    <w:rsid w:val="00054FB7"/>
    <w:rsid w:val="0005502E"/>
    <w:rsid w:val="000553FB"/>
    <w:rsid w:val="00060262"/>
    <w:rsid w:val="00061647"/>
    <w:rsid w:val="00061CC5"/>
    <w:rsid w:val="0006216E"/>
    <w:rsid w:val="000627F1"/>
    <w:rsid w:val="00062BEF"/>
    <w:rsid w:val="00062D00"/>
    <w:rsid w:val="00063284"/>
    <w:rsid w:val="000639D3"/>
    <w:rsid w:val="00064CC8"/>
    <w:rsid w:val="000654FD"/>
    <w:rsid w:val="00066077"/>
    <w:rsid w:val="0006616C"/>
    <w:rsid w:val="000669AE"/>
    <w:rsid w:val="00066CBA"/>
    <w:rsid w:val="00066E73"/>
    <w:rsid w:val="0006781D"/>
    <w:rsid w:val="00067BF3"/>
    <w:rsid w:val="00070366"/>
    <w:rsid w:val="0007159D"/>
    <w:rsid w:val="00071A27"/>
    <w:rsid w:val="0007242E"/>
    <w:rsid w:val="0007248E"/>
    <w:rsid w:val="00073722"/>
    <w:rsid w:val="000740F5"/>
    <w:rsid w:val="00074960"/>
    <w:rsid w:val="00074F88"/>
    <w:rsid w:val="00074FE3"/>
    <w:rsid w:val="000756E6"/>
    <w:rsid w:val="0007749A"/>
    <w:rsid w:val="0007751E"/>
    <w:rsid w:val="00077E8B"/>
    <w:rsid w:val="0008022C"/>
    <w:rsid w:val="00080ACE"/>
    <w:rsid w:val="000816FB"/>
    <w:rsid w:val="00081AFD"/>
    <w:rsid w:val="00082788"/>
    <w:rsid w:val="00083791"/>
    <w:rsid w:val="000842E0"/>
    <w:rsid w:val="00084C72"/>
    <w:rsid w:val="00084FB2"/>
    <w:rsid w:val="00085340"/>
    <w:rsid w:val="000854CB"/>
    <w:rsid w:val="000864CA"/>
    <w:rsid w:val="0008679D"/>
    <w:rsid w:val="00086850"/>
    <w:rsid w:val="00086949"/>
    <w:rsid w:val="00086DB9"/>
    <w:rsid w:val="000870A5"/>
    <w:rsid w:val="0008742F"/>
    <w:rsid w:val="00087A0A"/>
    <w:rsid w:val="00090B94"/>
    <w:rsid w:val="00090D87"/>
    <w:rsid w:val="000914C1"/>
    <w:rsid w:val="000926B5"/>
    <w:rsid w:val="00092854"/>
    <w:rsid w:val="00092B7A"/>
    <w:rsid w:val="00094F0C"/>
    <w:rsid w:val="00094F62"/>
    <w:rsid w:val="0009524C"/>
    <w:rsid w:val="00095C55"/>
    <w:rsid w:val="00095C56"/>
    <w:rsid w:val="00095CE2"/>
    <w:rsid w:val="00096437"/>
    <w:rsid w:val="00096A90"/>
    <w:rsid w:val="000977E9"/>
    <w:rsid w:val="000A0629"/>
    <w:rsid w:val="000A084F"/>
    <w:rsid w:val="000A087A"/>
    <w:rsid w:val="000A10DA"/>
    <w:rsid w:val="000A115F"/>
    <w:rsid w:val="000A1384"/>
    <w:rsid w:val="000A1464"/>
    <w:rsid w:val="000A2481"/>
    <w:rsid w:val="000A2D7F"/>
    <w:rsid w:val="000A2FAC"/>
    <w:rsid w:val="000A329C"/>
    <w:rsid w:val="000A44E4"/>
    <w:rsid w:val="000A4FF7"/>
    <w:rsid w:val="000A6BCE"/>
    <w:rsid w:val="000A77DD"/>
    <w:rsid w:val="000A7A06"/>
    <w:rsid w:val="000A7DCC"/>
    <w:rsid w:val="000B08AB"/>
    <w:rsid w:val="000B142F"/>
    <w:rsid w:val="000B16FB"/>
    <w:rsid w:val="000B20E1"/>
    <w:rsid w:val="000B2918"/>
    <w:rsid w:val="000B2A7D"/>
    <w:rsid w:val="000B2F3A"/>
    <w:rsid w:val="000B3658"/>
    <w:rsid w:val="000B3BF8"/>
    <w:rsid w:val="000B4788"/>
    <w:rsid w:val="000B556A"/>
    <w:rsid w:val="000B63C1"/>
    <w:rsid w:val="000B6B2B"/>
    <w:rsid w:val="000B7684"/>
    <w:rsid w:val="000C06D6"/>
    <w:rsid w:val="000C18D1"/>
    <w:rsid w:val="000C24E9"/>
    <w:rsid w:val="000C26F1"/>
    <w:rsid w:val="000C2945"/>
    <w:rsid w:val="000C297D"/>
    <w:rsid w:val="000C3121"/>
    <w:rsid w:val="000C4291"/>
    <w:rsid w:val="000C436E"/>
    <w:rsid w:val="000C485C"/>
    <w:rsid w:val="000C59A1"/>
    <w:rsid w:val="000C5D37"/>
    <w:rsid w:val="000C62F2"/>
    <w:rsid w:val="000C64C8"/>
    <w:rsid w:val="000C65D5"/>
    <w:rsid w:val="000C6740"/>
    <w:rsid w:val="000C730C"/>
    <w:rsid w:val="000C77C7"/>
    <w:rsid w:val="000D04B9"/>
    <w:rsid w:val="000D092E"/>
    <w:rsid w:val="000D2104"/>
    <w:rsid w:val="000D3F74"/>
    <w:rsid w:val="000D3FD6"/>
    <w:rsid w:val="000D40DC"/>
    <w:rsid w:val="000D504A"/>
    <w:rsid w:val="000D5193"/>
    <w:rsid w:val="000D51A7"/>
    <w:rsid w:val="000D5493"/>
    <w:rsid w:val="000D5923"/>
    <w:rsid w:val="000D61BC"/>
    <w:rsid w:val="000D62E4"/>
    <w:rsid w:val="000D65AF"/>
    <w:rsid w:val="000D68C0"/>
    <w:rsid w:val="000D6E0F"/>
    <w:rsid w:val="000D71CA"/>
    <w:rsid w:val="000D71D1"/>
    <w:rsid w:val="000D7364"/>
    <w:rsid w:val="000D74D8"/>
    <w:rsid w:val="000D7DB3"/>
    <w:rsid w:val="000E019A"/>
    <w:rsid w:val="000E08E9"/>
    <w:rsid w:val="000E09F3"/>
    <w:rsid w:val="000E1053"/>
    <w:rsid w:val="000E1860"/>
    <w:rsid w:val="000E1D2C"/>
    <w:rsid w:val="000E1F39"/>
    <w:rsid w:val="000E2109"/>
    <w:rsid w:val="000E253B"/>
    <w:rsid w:val="000E2BC5"/>
    <w:rsid w:val="000E34C2"/>
    <w:rsid w:val="000E39A5"/>
    <w:rsid w:val="000E3B05"/>
    <w:rsid w:val="000E3B29"/>
    <w:rsid w:val="000E4871"/>
    <w:rsid w:val="000E4D60"/>
    <w:rsid w:val="000E507B"/>
    <w:rsid w:val="000E613A"/>
    <w:rsid w:val="000E616B"/>
    <w:rsid w:val="000E618F"/>
    <w:rsid w:val="000E66C2"/>
    <w:rsid w:val="000E735B"/>
    <w:rsid w:val="000E736C"/>
    <w:rsid w:val="000E75E3"/>
    <w:rsid w:val="000E7707"/>
    <w:rsid w:val="000E7929"/>
    <w:rsid w:val="000E7DCD"/>
    <w:rsid w:val="000F1387"/>
    <w:rsid w:val="000F169F"/>
    <w:rsid w:val="000F20DE"/>
    <w:rsid w:val="000F2A5B"/>
    <w:rsid w:val="000F3089"/>
    <w:rsid w:val="000F313E"/>
    <w:rsid w:val="000F394B"/>
    <w:rsid w:val="000F3C47"/>
    <w:rsid w:val="000F3E0E"/>
    <w:rsid w:val="000F3ED8"/>
    <w:rsid w:val="000F3FBE"/>
    <w:rsid w:val="000F47D8"/>
    <w:rsid w:val="000F50F6"/>
    <w:rsid w:val="000F6B06"/>
    <w:rsid w:val="000F7168"/>
    <w:rsid w:val="00100AE0"/>
    <w:rsid w:val="0010106B"/>
    <w:rsid w:val="00101890"/>
    <w:rsid w:val="00101A5E"/>
    <w:rsid w:val="00101FB1"/>
    <w:rsid w:val="00102CC1"/>
    <w:rsid w:val="001036D7"/>
    <w:rsid w:val="001044AF"/>
    <w:rsid w:val="001053FF"/>
    <w:rsid w:val="001057C4"/>
    <w:rsid w:val="00105CA7"/>
    <w:rsid w:val="00105FBC"/>
    <w:rsid w:val="00106D27"/>
    <w:rsid w:val="00106D66"/>
    <w:rsid w:val="001072DF"/>
    <w:rsid w:val="0011136B"/>
    <w:rsid w:val="00111526"/>
    <w:rsid w:val="00111A20"/>
    <w:rsid w:val="00111B7C"/>
    <w:rsid w:val="00112329"/>
    <w:rsid w:val="0011267A"/>
    <w:rsid w:val="00112832"/>
    <w:rsid w:val="001128E0"/>
    <w:rsid w:val="00112E5A"/>
    <w:rsid w:val="001136B8"/>
    <w:rsid w:val="0011376C"/>
    <w:rsid w:val="00113CE5"/>
    <w:rsid w:val="0011454C"/>
    <w:rsid w:val="001154C8"/>
    <w:rsid w:val="0011583D"/>
    <w:rsid w:val="00115CFC"/>
    <w:rsid w:val="0011622E"/>
    <w:rsid w:val="00116758"/>
    <w:rsid w:val="0011698F"/>
    <w:rsid w:val="00117456"/>
    <w:rsid w:val="00117ED4"/>
    <w:rsid w:val="0012014F"/>
    <w:rsid w:val="00120183"/>
    <w:rsid w:val="00120212"/>
    <w:rsid w:val="00120FDE"/>
    <w:rsid w:val="00121417"/>
    <w:rsid w:val="0012208E"/>
    <w:rsid w:val="0012233B"/>
    <w:rsid w:val="0012281D"/>
    <w:rsid w:val="00122A64"/>
    <w:rsid w:val="00122C58"/>
    <w:rsid w:val="00122EF2"/>
    <w:rsid w:val="001232C2"/>
    <w:rsid w:val="001237B6"/>
    <w:rsid w:val="00123C37"/>
    <w:rsid w:val="00123C49"/>
    <w:rsid w:val="00124017"/>
    <w:rsid w:val="001247BE"/>
    <w:rsid w:val="00126678"/>
    <w:rsid w:val="00126A94"/>
    <w:rsid w:val="0012700F"/>
    <w:rsid w:val="00127D2C"/>
    <w:rsid w:val="00127EAD"/>
    <w:rsid w:val="0013002F"/>
    <w:rsid w:val="00131CCF"/>
    <w:rsid w:val="001324C6"/>
    <w:rsid w:val="0013295B"/>
    <w:rsid w:val="00132B3A"/>
    <w:rsid w:val="00132D48"/>
    <w:rsid w:val="00132E08"/>
    <w:rsid w:val="0013360B"/>
    <w:rsid w:val="001336E0"/>
    <w:rsid w:val="001339F6"/>
    <w:rsid w:val="001349F7"/>
    <w:rsid w:val="00135816"/>
    <w:rsid w:val="001358F2"/>
    <w:rsid w:val="00135E5D"/>
    <w:rsid w:val="00135F59"/>
    <w:rsid w:val="00136750"/>
    <w:rsid w:val="00137720"/>
    <w:rsid w:val="00137BE0"/>
    <w:rsid w:val="0014096E"/>
    <w:rsid w:val="00141E6A"/>
    <w:rsid w:val="001431B1"/>
    <w:rsid w:val="0014321C"/>
    <w:rsid w:val="0014335E"/>
    <w:rsid w:val="00143B65"/>
    <w:rsid w:val="00143B84"/>
    <w:rsid w:val="00143E5B"/>
    <w:rsid w:val="00144171"/>
    <w:rsid w:val="001444C8"/>
    <w:rsid w:val="0014522C"/>
    <w:rsid w:val="0014581C"/>
    <w:rsid w:val="00145A36"/>
    <w:rsid w:val="00145AF4"/>
    <w:rsid w:val="00147193"/>
    <w:rsid w:val="001473EC"/>
    <w:rsid w:val="001476E9"/>
    <w:rsid w:val="0014788F"/>
    <w:rsid w:val="00147C8F"/>
    <w:rsid w:val="0015016A"/>
    <w:rsid w:val="00150262"/>
    <w:rsid w:val="00150CC8"/>
    <w:rsid w:val="00151397"/>
    <w:rsid w:val="001517BB"/>
    <w:rsid w:val="00151C4C"/>
    <w:rsid w:val="001520CC"/>
    <w:rsid w:val="00152128"/>
    <w:rsid w:val="00152804"/>
    <w:rsid w:val="00152FEB"/>
    <w:rsid w:val="00153917"/>
    <w:rsid w:val="0015444A"/>
    <w:rsid w:val="00154E2E"/>
    <w:rsid w:val="001559B2"/>
    <w:rsid w:val="00155C8B"/>
    <w:rsid w:val="00156084"/>
    <w:rsid w:val="001561A1"/>
    <w:rsid w:val="00156524"/>
    <w:rsid w:val="00156B2E"/>
    <w:rsid w:val="00156C0D"/>
    <w:rsid w:val="00156C6D"/>
    <w:rsid w:val="001570AE"/>
    <w:rsid w:val="0015777C"/>
    <w:rsid w:val="0016033C"/>
    <w:rsid w:val="00160DD5"/>
    <w:rsid w:val="00160E69"/>
    <w:rsid w:val="00160F05"/>
    <w:rsid w:val="00161296"/>
    <w:rsid w:val="0016186B"/>
    <w:rsid w:val="001629A7"/>
    <w:rsid w:val="00162EFC"/>
    <w:rsid w:val="00163538"/>
    <w:rsid w:val="0016366E"/>
    <w:rsid w:val="00164189"/>
    <w:rsid w:val="001648B2"/>
    <w:rsid w:val="0016652D"/>
    <w:rsid w:val="0016654A"/>
    <w:rsid w:val="00166B37"/>
    <w:rsid w:val="00166F3A"/>
    <w:rsid w:val="0016787F"/>
    <w:rsid w:val="00167D76"/>
    <w:rsid w:val="00170EE3"/>
    <w:rsid w:val="00170F3E"/>
    <w:rsid w:val="00171253"/>
    <w:rsid w:val="0017148E"/>
    <w:rsid w:val="00171712"/>
    <w:rsid w:val="001728E6"/>
    <w:rsid w:val="00172BB0"/>
    <w:rsid w:val="001736BC"/>
    <w:rsid w:val="001742A5"/>
    <w:rsid w:val="00174B77"/>
    <w:rsid w:val="00174DA4"/>
    <w:rsid w:val="00175693"/>
    <w:rsid w:val="00175E6A"/>
    <w:rsid w:val="00175ED1"/>
    <w:rsid w:val="00176780"/>
    <w:rsid w:val="00176928"/>
    <w:rsid w:val="00176CBF"/>
    <w:rsid w:val="00176DA6"/>
    <w:rsid w:val="0017716A"/>
    <w:rsid w:val="00177509"/>
    <w:rsid w:val="00177FB4"/>
    <w:rsid w:val="00180268"/>
    <w:rsid w:val="00180335"/>
    <w:rsid w:val="001805DE"/>
    <w:rsid w:val="00181044"/>
    <w:rsid w:val="001818E8"/>
    <w:rsid w:val="0018292D"/>
    <w:rsid w:val="00182E86"/>
    <w:rsid w:val="00183F93"/>
    <w:rsid w:val="001842CC"/>
    <w:rsid w:val="00184AC9"/>
    <w:rsid w:val="00184DCB"/>
    <w:rsid w:val="001863EB"/>
    <w:rsid w:val="0018687C"/>
    <w:rsid w:val="00186AFE"/>
    <w:rsid w:val="00187000"/>
    <w:rsid w:val="00187908"/>
    <w:rsid w:val="00187E66"/>
    <w:rsid w:val="0019114F"/>
    <w:rsid w:val="00191268"/>
    <w:rsid w:val="00191AD1"/>
    <w:rsid w:val="00191BA1"/>
    <w:rsid w:val="00191E1A"/>
    <w:rsid w:val="00191E3E"/>
    <w:rsid w:val="0019226E"/>
    <w:rsid w:val="001924A7"/>
    <w:rsid w:val="00192D42"/>
    <w:rsid w:val="00192D7B"/>
    <w:rsid w:val="00192DAB"/>
    <w:rsid w:val="00192E8D"/>
    <w:rsid w:val="001932CF"/>
    <w:rsid w:val="00193E4D"/>
    <w:rsid w:val="00194A9A"/>
    <w:rsid w:val="00196871"/>
    <w:rsid w:val="00196961"/>
    <w:rsid w:val="00196A65"/>
    <w:rsid w:val="00196EF8"/>
    <w:rsid w:val="00197AF2"/>
    <w:rsid w:val="001A033D"/>
    <w:rsid w:val="001A0D4C"/>
    <w:rsid w:val="001A10AE"/>
    <w:rsid w:val="001A1915"/>
    <w:rsid w:val="001A1983"/>
    <w:rsid w:val="001A1C3F"/>
    <w:rsid w:val="001A1E20"/>
    <w:rsid w:val="001A216F"/>
    <w:rsid w:val="001A272E"/>
    <w:rsid w:val="001A2C37"/>
    <w:rsid w:val="001A3867"/>
    <w:rsid w:val="001A4400"/>
    <w:rsid w:val="001A462F"/>
    <w:rsid w:val="001A4A80"/>
    <w:rsid w:val="001A4F84"/>
    <w:rsid w:val="001A5020"/>
    <w:rsid w:val="001A585C"/>
    <w:rsid w:val="001A5A15"/>
    <w:rsid w:val="001A61B8"/>
    <w:rsid w:val="001A696D"/>
    <w:rsid w:val="001A69B0"/>
    <w:rsid w:val="001A6F5D"/>
    <w:rsid w:val="001A717B"/>
    <w:rsid w:val="001A72BE"/>
    <w:rsid w:val="001A7377"/>
    <w:rsid w:val="001A752C"/>
    <w:rsid w:val="001A7EBD"/>
    <w:rsid w:val="001B0252"/>
    <w:rsid w:val="001B14C9"/>
    <w:rsid w:val="001B1FC5"/>
    <w:rsid w:val="001B36E1"/>
    <w:rsid w:val="001B3CFF"/>
    <w:rsid w:val="001B41D2"/>
    <w:rsid w:val="001B43D2"/>
    <w:rsid w:val="001B53BB"/>
    <w:rsid w:val="001B57DD"/>
    <w:rsid w:val="001B5927"/>
    <w:rsid w:val="001B5FF7"/>
    <w:rsid w:val="001B64A0"/>
    <w:rsid w:val="001B64C0"/>
    <w:rsid w:val="001B6CA5"/>
    <w:rsid w:val="001B7558"/>
    <w:rsid w:val="001B7728"/>
    <w:rsid w:val="001B7D63"/>
    <w:rsid w:val="001C146C"/>
    <w:rsid w:val="001C154D"/>
    <w:rsid w:val="001C17A6"/>
    <w:rsid w:val="001C1A5E"/>
    <w:rsid w:val="001C1CE3"/>
    <w:rsid w:val="001C27E4"/>
    <w:rsid w:val="001C2CD6"/>
    <w:rsid w:val="001C3C2B"/>
    <w:rsid w:val="001C43C8"/>
    <w:rsid w:val="001C4436"/>
    <w:rsid w:val="001C48B7"/>
    <w:rsid w:val="001C4DA2"/>
    <w:rsid w:val="001C597C"/>
    <w:rsid w:val="001C5B4F"/>
    <w:rsid w:val="001C6368"/>
    <w:rsid w:val="001C731E"/>
    <w:rsid w:val="001C7504"/>
    <w:rsid w:val="001C7FBD"/>
    <w:rsid w:val="001D0C69"/>
    <w:rsid w:val="001D0CD5"/>
    <w:rsid w:val="001D0D36"/>
    <w:rsid w:val="001D1126"/>
    <w:rsid w:val="001D1188"/>
    <w:rsid w:val="001D14C0"/>
    <w:rsid w:val="001D1BF2"/>
    <w:rsid w:val="001D28DB"/>
    <w:rsid w:val="001D2A04"/>
    <w:rsid w:val="001D2E44"/>
    <w:rsid w:val="001D2E5E"/>
    <w:rsid w:val="001D3111"/>
    <w:rsid w:val="001D3FA6"/>
    <w:rsid w:val="001D48F1"/>
    <w:rsid w:val="001D4CE5"/>
    <w:rsid w:val="001D54F2"/>
    <w:rsid w:val="001D6526"/>
    <w:rsid w:val="001D6603"/>
    <w:rsid w:val="001D68C4"/>
    <w:rsid w:val="001D6C22"/>
    <w:rsid w:val="001D6CBB"/>
    <w:rsid w:val="001D7C48"/>
    <w:rsid w:val="001E0224"/>
    <w:rsid w:val="001E0D8F"/>
    <w:rsid w:val="001E1488"/>
    <w:rsid w:val="001E1AFF"/>
    <w:rsid w:val="001E1E22"/>
    <w:rsid w:val="001E28E0"/>
    <w:rsid w:val="001E30EF"/>
    <w:rsid w:val="001E37FF"/>
    <w:rsid w:val="001E3BD8"/>
    <w:rsid w:val="001E4080"/>
    <w:rsid w:val="001E4096"/>
    <w:rsid w:val="001E4527"/>
    <w:rsid w:val="001E54B6"/>
    <w:rsid w:val="001E5B49"/>
    <w:rsid w:val="001E62C0"/>
    <w:rsid w:val="001E6465"/>
    <w:rsid w:val="001E6559"/>
    <w:rsid w:val="001E68B7"/>
    <w:rsid w:val="001E7525"/>
    <w:rsid w:val="001E7804"/>
    <w:rsid w:val="001F046F"/>
    <w:rsid w:val="001F051F"/>
    <w:rsid w:val="001F0830"/>
    <w:rsid w:val="001F2850"/>
    <w:rsid w:val="001F3124"/>
    <w:rsid w:val="001F3777"/>
    <w:rsid w:val="001F5E8F"/>
    <w:rsid w:val="001F5EEE"/>
    <w:rsid w:val="001F6B12"/>
    <w:rsid w:val="001F75C1"/>
    <w:rsid w:val="001F75ED"/>
    <w:rsid w:val="001F7AA2"/>
    <w:rsid w:val="002006F8"/>
    <w:rsid w:val="00200A0C"/>
    <w:rsid w:val="0020101E"/>
    <w:rsid w:val="00201825"/>
    <w:rsid w:val="00201F05"/>
    <w:rsid w:val="00201FC8"/>
    <w:rsid w:val="00202634"/>
    <w:rsid w:val="0020282C"/>
    <w:rsid w:val="002029EB"/>
    <w:rsid w:val="00203145"/>
    <w:rsid w:val="00203357"/>
    <w:rsid w:val="002051BD"/>
    <w:rsid w:val="002051E8"/>
    <w:rsid w:val="002052A7"/>
    <w:rsid w:val="00205616"/>
    <w:rsid w:val="00205CEB"/>
    <w:rsid w:val="00210EFD"/>
    <w:rsid w:val="002110F0"/>
    <w:rsid w:val="0021111B"/>
    <w:rsid w:val="0021150C"/>
    <w:rsid w:val="002116F9"/>
    <w:rsid w:val="00211A13"/>
    <w:rsid w:val="0021212C"/>
    <w:rsid w:val="00212561"/>
    <w:rsid w:val="00212919"/>
    <w:rsid w:val="00212984"/>
    <w:rsid w:val="00214EC9"/>
    <w:rsid w:val="00215480"/>
    <w:rsid w:val="00215491"/>
    <w:rsid w:val="0021597B"/>
    <w:rsid w:val="00216177"/>
    <w:rsid w:val="002164E9"/>
    <w:rsid w:val="002166AC"/>
    <w:rsid w:val="00216915"/>
    <w:rsid w:val="00216B94"/>
    <w:rsid w:val="00216B9E"/>
    <w:rsid w:val="00216BBA"/>
    <w:rsid w:val="0021776B"/>
    <w:rsid w:val="00220CBD"/>
    <w:rsid w:val="00221B81"/>
    <w:rsid w:val="00221BA1"/>
    <w:rsid w:val="00221D05"/>
    <w:rsid w:val="002226E6"/>
    <w:rsid w:val="002228EA"/>
    <w:rsid w:val="00222A2A"/>
    <w:rsid w:val="00222C20"/>
    <w:rsid w:val="00223594"/>
    <w:rsid w:val="0022381E"/>
    <w:rsid w:val="002239C8"/>
    <w:rsid w:val="00223CFD"/>
    <w:rsid w:val="002244C5"/>
    <w:rsid w:val="0022509D"/>
    <w:rsid w:val="002250E9"/>
    <w:rsid w:val="00225308"/>
    <w:rsid w:val="00227525"/>
    <w:rsid w:val="00227626"/>
    <w:rsid w:val="002301A7"/>
    <w:rsid w:val="00230413"/>
    <w:rsid w:val="002309D3"/>
    <w:rsid w:val="00230B5E"/>
    <w:rsid w:val="00230D7F"/>
    <w:rsid w:val="00230F34"/>
    <w:rsid w:val="002312CD"/>
    <w:rsid w:val="00231719"/>
    <w:rsid w:val="00231CB9"/>
    <w:rsid w:val="00232482"/>
    <w:rsid w:val="002325FB"/>
    <w:rsid w:val="00232B50"/>
    <w:rsid w:val="002331BF"/>
    <w:rsid w:val="0023474A"/>
    <w:rsid w:val="002349CA"/>
    <w:rsid w:val="00235F0E"/>
    <w:rsid w:val="00236808"/>
    <w:rsid w:val="00236AD8"/>
    <w:rsid w:val="00236E29"/>
    <w:rsid w:val="002403B2"/>
    <w:rsid w:val="002407A7"/>
    <w:rsid w:val="00241A75"/>
    <w:rsid w:val="00242294"/>
    <w:rsid w:val="00242334"/>
    <w:rsid w:val="00242573"/>
    <w:rsid w:val="00242926"/>
    <w:rsid w:val="002434BF"/>
    <w:rsid w:val="002438A2"/>
    <w:rsid w:val="00244C90"/>
    <w:rsid w:val="0024562E"/>
    <w:rsid w:val="00245A3B"/>
    <w:rsid w:val="00245A7C"/>
    <w:rsid w:val="002468EC"/>
    <w:rsid w:val="00246FFE"/>
    <w:rsid w:val="002478E1"/>
    <w:rsid w:val="00250BD4"/>
    <w:rsid w:val="002512B8"/>
    <w:rsid w:val="00251749"/>
    <w:rsid w:val="002517B7"/>
    <w:rsid w:val="00251CCF"/>
    <w:rsid w:val="002521A2"/>
    <w:rsid w:val="002523E1"/>
    <w:rsid w:val="0025274F"/>
    <w:rsid w:val="002528A6"/>
    <w:rsid w:val="00253678"/>
    <w:rsid w:val="002546A2"/>
    <w:rsid w:val="00254C31"/>
    <w:rsid w:val="0025508D"/>
    <w:rsid w:val="0025616F"/>
    <w:rsid w:val="002568BB"/>
    <w:rsid w:val="00256A8B"/>
    <w:rsid w:val="00256AD3"/>
    <w:rsid w:val="00257355"/>
    <w:rsid w:val="00257732"/>
    <w:rsid w:val="00260240"/>
    <w:rsid w:val="0026041C"/>
    <w:rsid w:val="00261BE3"/>
    <w:rsid w:val="00261C5E"/>
    <w:rsid w:val="00261C6F"/>
    <w:rsid w:val="00262165"/>
    <w:rsid w:val="00262B24"/>
    <w:rsid w:val="0026380B"/>
    <w:rsid w:val="00264DD2"/>
    <w:rsid w:val="00265F78"/>
    <w:rsid w:val="00266825"/>
    <w:rsid w:val="002669B6"/>
    <w:rsid w:val="00266A3F"/>
    <w:rsid w:val="00267201"/>
    <w:rsid w:val="00267512"/>
    <w:rsid w:val="0027007A"/>
    <w:rsid w:val="00270137"/>
    <w:rsid w:val="002701C2"/>
    <w:rsid w:val="0027040E"/>
    <w:rsid w:val="00270EA3"/>
    <w:rsid w:val="00270F6C"/>
    <w:rsid w:val="00271324"/>
    <w:rsid w:val="0027163D"/>
    <w:rsid w:val="00271C58"/>
    <w:rsid w:val="00271ED4"/>
    <w:rsid w:val="002720D7"/>
    <w:rsid w:val="00272850"/>
    <w:rsid w:val="00272CFD"/>
    <w:rsid w:val="0027363D"/>
    <w:rsid w:val="00273820"/>
    <w:rsid w:val="00274129"/>
    <w:rsid w:val="00274673"/>
    <w:rsid w:val="00274799"/>
    <w:rsid w:val="00274827"/>
    <w:rsid w:val="00275416"/>
    <w:rsid w:val="00275D6D"/>
    <w:rsid w:val="0027642C"/>
    <w:rsid w:val="002769B4"/>
    <w:rsid w:val="00276D6C"/>
    <w:rsid w:val="00277594"/>
    <w:rsid w:val="00277D9F"/>
    <w:rsid w:val="00277F05"/>
    <w:rsid w:val="00280584"/>
    <w:rsid w:val="0028063A"/>
    <w:rsid w:val="00280F1A"/>
    <w:rsid w:val="00280F9F"/>
    <w:rsid w:val="002810BB"/>
    <w:rsid w:val="00281197"/>
    <w:rsid w:val="00281506"/>
    <w:rsid w:val="002816B3"/>
    <w:rsid w:val="00281757"/>
    <w:rsid w:val="002822EE"/>
    <w:rsid w:val="00282454"/>
    <w:rsid w:val="00282CC3"/>
    <w:rsid w:val="0028316D"/>
    <w:rsid w:val="002831BE"/>
    <w:rsid w:val="002845A6"/>
    <w:rsid w:val="00286791"/>
    <w:rsid w:val="00287E6A"/>
    <w:rsid w:val="00290091"/>
    <w:rsid w:val="002901E6"/>
    <w:rsid w:val="002906B1"/>
    <w:rsid w:val="00290F26"/>
    <w:rsid w:val="00290FBE"/>
    <w:rsid w:val="002915F3"/>
    <w:rsid w:val="00291FA9"/>
    <w:rsid w:val="0029265C"/>
    <w:rsid w:val="002929F7"/>
    <w:rsid w:val="00292C27"/>
    <w:rsid w:val="00292CF9"/>
    <w:rsid w:val="002933E5"/>
    <w:rsid w:val="00293CBA"/>
    <w:rsid w:val="002946C9"/>
    <w:rsid w:val="00294D96"/>
    <w:rsid w:val="00294DD7"/>
    <w:rsid w:val="00295162"/>
    <w:rsid w:val="00295D12"/>
    <w:rsid w:val="00295E49"/>
    <w:rsid w:val="00295FBC"/>
    <w:rsid w:val="0029621C"/>
    <w:rsid w:val="00297C9B"/>
    <w:rsid w:val="002A084E"/>
    <w:rsid w:val="002A0881"/>
    <w:rsid w:val="002A15B2"/>
    <w:rsid w:val="002A1B57"/>
    <w:rsid w:val="002A1B7F"/>
    <w:rsid w:val="002A2F6F"/>
    <w:rsid w:val="002A3391"/>
    <w:rsid w:val="002A3A6A"/>
    <w:rsid w:val="002A3E19"/>
    <w:rsid w:val="002A3F12"/>
    <w:rsid w:val="002A4041"/>
    <w:rsid w:val="002A45A5"/>
    <w:rsid w:val="002A4628"/>
    <w:rsid w:val="002A5390"/>
    <w:rsid w:val="002A5D34"/>
    <w:rsid w:val="002A6630"/>
    <w:rsid w:val="002A6D97"/>
    <w:rsid w:val="002A706F"/>
    <w:rsid w:val="002A7F9F"/>
    <w:rsid w:val="002B048A"/>
    <w:rsid w:val="002B06D3"/>
    <w:rsid w:val="002B0C33"/>
    <w:rsid w:val="002B0E01"/>
    <w:rsid w:val="002B181B"/>
    <w:rsid w:val="002B1879"/>
    <w:rsid w:val="002B1C61"/>
    <w:rsid w:val="002B1D74"/>
    <w:rsid w:val="002B21DA"/>
    <w:rsid w:val="002B21FC"/>
    <w:rsid w:val="002B29D0"/>
    <w:rsid w:val="002B2B43"/>
    <w:rsid w:val="002B2C64"/>
    <w:rsid w:val="002B431A"/>
    <w:rsid w:val="002B43E3"/>
    <w:rsid w:val="002B4D14"/>
    <w:rsid w:val="002B5106"/>
    <w:rsid w:val="002B53EC"/>
    <w:rsid w:val="002B5EC5"/>
    <w:rsid w:val="002B6254"/>
    <w:rsid w:val="002B6410"/>
    <w:rsid w:val="002B6579"/>
    <w:rsid w:val="002B6EC0"/>
    <w:rsid w:val="002B70C1"/>
    <w:rsid w:val="002B71E4"/>
    <w:rsid w:val="002B7543"/>
    <w:rsid w:val="002B7A49"/>
    <w:rsid w:val="002B7EE6"/>
    <w:rsid w:val="002C05F3"/>
    <w:rsid w:val="002C097C"/>
    <w:rsid w:val="002C1B13"/>
    <w:rsid w:val="002C2152"/>
    <w:rsid w:val="002C3A94"/>
    <w:rsid w:val="002C3B09"/>
    <w:rsid w:val="002C4DC6"/>
    <w:rsid w:val="002C518B"/>
    <w:rsid w:val="002C59CC"/>
    <w:rsid w:val="002C5C38"/>
    <w:rsid w:val="002C6492"/>
    <w:rsid w:val="002C7370"/>
    <w:rsid w:val="002C787D"/>
    <w:rsid w:val="002D14D4"/>
    <w:rsid w:val="002D1D35"/>
    <w:rsid w:val="002D2FDB"/>
    <w:rsid w:val="002D4309"/>
    <w:rsid w:val="002D47BE"/>
    <w:rsid w:val="002D4C63"/>
    <w:rsid w:val="002D5291"/>
    <w:rsid w:val="002D5610"/>
    <w:rsid w:val="002D5EC5"/>
    <w:rsid w:val="002D6465"/>
    <w:rsid w:val="002D654E"/>
    <w:rsid w:val="002D6893"/>
    <w:rsid w:val="002D71BF"/>
    <w:rsid w:val="002D7F74"/>
    <w:rsid w:val="002E15EA"/>
    <w:rsid w:val="002E1A1D"/>
    <w:rsid w:val="002E2001"/>
    <w:rsid w:val="002E2979"/>
    <w:rsid w:val="002E2F52"/>
    <w:rsid w:val="002E335C"/>
    <w:rsid w:val="002E39BE"/>
    <w:rsid w:val="002E3AE7"/>
    <w:rsid w:val="002E3F47"/>
    <w:rsid w:val="002E4BDD"/>
    <w:rsid w:val="002E6177"/>
    <w:rsid w:val="002E7117"/>
    <w:rsid w:val="002E79A4"/>
    <w:rsid w:val="002E7AE6"/>
    <w:rsid w:val="002E7B78"/>
    <w:rsid w:val="002E7ED4"/>
    <w:rsid w:val="002F1AA0"/>
    <w:rsid w:val="002F1FC3"/>
    <w:rsid w:val="002F21E5"/>
    <w:rsid w:val="002F2765"/>
    <w:rsid w:val="002F2F04"/>
    <w:rsid w:val="002F35DC"/>
    <w:rsid w:val="002F36B3"/>
    <w:rsid w:val="002F480B"/>
    <w:rsid w:val="002F4C24"/>
    <w:rsid w:val="002F51AE"/>
    <w:rsid w:val="002F5290"/>
    <w:rsid w:val="002F5DCB"/>
    <w:rsid w:val="002F5F24"/>
    <w:rsid w:val="002F6006"/>
    <w:rsid w:val="002F705C"/>
    <w:rsid w:val="002F7102"/>
    <w:rsid w:val="002F76C0"/>
    <w:rsid w:val="002F7784"/>
    <w:rsid w:val="002F7E07"/>
    <w:rsid w:val="00300193"/>
    <w:rsid w:val="003001C0"/>
    <w:rsid w:val="00300360"/>
    <w:rsid w:val="003012AD"/>
    <w:rsid w:val="00301A02"/>
    <w:rsid w:val="00301AD6"/>
    <w:rsid w:val="00301B59"/>
    <w:rsid w:val="00301D98"/>
    <w:rsid w:val="00301E54"/>
    <w:rsid w:val="00302705"/>
    <w:rsid w:val="00302A64"/>
    <w:rsid w:val="00302E5A"/>
    <w:rsid w:val="003031BA"/>
    <w:rsid w:val="003037D5"/>
    <w:rsid w:val="00303A19"/>
    <w:rsid w:val="00303AD2"/>
    <w:rsid w:val="003045AC"/>
    <w:rsid w:val="00304C10"/>
    <w:rsid w:val="003062C3"/>
    <w:rsid w:val="003063EF"/>
    <w:rsid w:val="00306713"/>
    <w:rsid w:val="00307172"/>
    <w:rsid w:val="003074BE"/>
    <w:rsid w:val="003077E0"/>
    <w:rsid w:val="00307DDE"/>
    <w:rsid w:val="00307F71"/>
    <w:rsid w:val="00310F62"/>
    <w:rsid w:val="00311574"/>
    <w:rsid w:val="00311E04"/>
    <w:rsid w:val="00312176"/>
    <w:rsid w:val="0031228A"/>
    <w:rsid w:val="0031298B"/>
    <w:rsid w:val="003132AC"/>
    <w:rsid w:val="00314045"/>
    <w:rsid w:val="0031434B"/>
    <w:rsid w:val="00314F1B"/>
    <w:rsid w:val="00314F51"/>
    <w:rsid w:val="00315976"/>
    <w:rsid w:val="00315CB4"/>
    <w:rsid w:val="00315DB5"/>
    <w:rsid w:val="00315EFD"/>
    <w:rsid w:val="003169B1"/>
    <w:rsid w:val="003170AF"/>
    <w:rsid w:val="0031777A"/>
    <w:rsid w:val="00317B1F"/>
    <w:rsid w:val="00317CC0"/>
    <w:rsid w:val="00321676"/>
    <w:rsid w:val="00322014"/>
    <w:rsid w:val="00322206"/>
    <w:rsid w:val="00322989"/>
    <w:rsid w:val="00323004"/>
    <w:rsid w:val="00323B72"/>
    <w:rsid w:val="00323D01"/>
    <w:rsid w:val="003252B6"/>
    <w:rsid w:val="0032656D"/>
    <w:rsid w:val="003266BD"/>
    <w:rsid w:val="0032687C"/>
    <w:rsid w:val="003268F3"/>
    <w:rsid w:val="003278C4"/>
    <w:rsid w:val="0032798B"/>
    <w:rsid w:val="00327DEF"/>
    <w:rsid w:val="00327E20"/>
    <w:rsid w:val="003309BC"/>
    <w:rsid w:val="003309EE"/>
    <w:rsid w:val="00331194"/>
    <w:rsid w:val="0033134B"/>
    <w:rsid w:val="0033153F"/>
    <w:rsid w:val="00331F72"/>
    <w:rsid w:val="0033284F"/>
    <w:rsid w:val="00332A3A"/>
    <w:rsid w:val="003330C6"/>
    <w:rsid w:val="00333FD7"/>
    <w:rsid w:val="00334003"/>
    <w:rsid w:val="003340B6"/>
    <w:rsid w:val="00334824"/>
    <w:rsid w:val="00334E09"/>
    <w:rsid w:val="003350D6"/>
    <w:rsid w:val="00336152"/>
    <w:rsid w:val="0033699C"/>
    <w:rsid w:val="00336B2B"/>
    <w:rsid w:val="0033721C"/>
    <w:rsid w:val="003375DC"/>
    <w:rsid w:val="00337C5F"/>
    <w:rsid w:val="0034042C"/>
    <w:rsid w:val="0034096F"/>
    <w:rsid w:val="00340AD7"/>
    <w:rsid w:val="003418A8"/>
    <w:rsid w:val="00341AC8"/>
    <w:rsid w:val="00341CB6"/>
    <w:rsid w:val="00341D5E"/>
    <w:rsid w:val="00341D99"/>
    <w:rsid w:val="00342C2E"/>
    <w:rsid w:val="00343462"/>
    <w:rsid w:val="00343582"/>
    <w:rsid w:val="0034489B"/>
    <w:rsid w:val="00344B44"/>
    <w:rsid w:val="0034501F"/>
    <w:rsid w:val="003459AA"/>
    <w:rsid w:val="00345B03"/>
    <w:rsid w:val="00345B5C"/>
    <w:rsid w:val="00345E38"/>
    <w:rsid w:val="00345F49"/>
    <w:rsid w:val="00346624"/>
    <w:rsid w:val="00346799"/>
    <w:rsid w:val="00346B3B"/>
    <w:rsid w:val="003476EE"/>
    <w:rsid w:val="00347C9F"/>
    <w:rsid w:val="00347D7B"/>
    <w:rsid w:val="00350822"/>
    <w:rsid w:val="00350FCF"/>
    <w:rsid w:val="00351682"/>
    <w:rsid w:val="0035194B"/>
    <w:rsid w:val="00352226"/>
    <w:rsid w:val="0035242B"/>
    <w:rsid w:val="00352D16"/>
    <w:rsid w:val="00352F6F"/>
    <w:rsid w:val="00353864"/>
    <w:rsid w:val="00353867"/>
    <w:rsid w:val="00353A50"/>
    <w:rsid w:val="00353EE4"/>
    <w:rsid w:val="00353F76"/>
    <w:rsid w:val="00354861"/>
    <w:rsid w:val="00354CF8"/>
    <w:rsid w:val="00354F8A"/>
    <w:rsid w:val="0035605E"/>
    <w:rsid w:val="0035613F"/>
    <w:rsid w:val="00356532"/>
    <w:rsid w:val="0035655D"/>
    <w:rsid w:val="00356A6C"/>
    <w:rsid w:val="00357657"/>
    <w:rsid w:val="00361302"/>
    <w:rsid w:val="00361F0E"/>
    <w:rsid w:val="00361F95"/>
    <w:rsid w:val="00362799"/>
    <w:rsid w:val="00362F23"/>
    <w:rsid w:val="003631DF"/>
    <w:rsid w:val="00363603"/>
    <w:rsid w:val="00363B7A"/>
    <w:rsid w:val="00363D54"/>
    <w:rsid w:val="00363E5D"/>
    <w:rsid w:val="00363FCC"/>
    <w:rsid w:val="003645A1"/>
    <w:rsid w:val="003647D6"/>
    <w:rsid w:val="0036489D"/>
    <w:rsid w:val="00364A09"/>
    <w:rsid w:val="00364FAC"/>
    <w:rsid w:val="0036570A"/>
    <w:rsid w:val="0036586E"/>
    <w:rsid w:val="003665BA"/>
    <w:rsid w:val="00366D46"/>
    <w:rsid w:val="00367052"/>
    <w:rsid w:val="00367300"/>
    <w:rsid w:val="00367BD3"/>
    <w:rsid w:val="00370E44"/>
    <w:rsid w:val="00370F2B"/>
    <w:rsid w:val="00371D6B"/>
    <w:rsid w:val="00371D89"/>
    <w:rsid w:val="0037278A"/>
    <w:rsid w:val="00373084"/>
    <w:rsid w:val="00373E05"/>
    <w:rsid w:val="00373FF1"/>
    <w:rsid w:val="00374384"/>
    <w:rsid w:val="00374DFD"/>
    <w:rsid w:val="00374F9D"/>
    <w:rsid w:val="00375421"/>
    <w:rsid w:val="003754BA"/>
    <w:rsid w:val="0037569F"/>
    <w:rsid w:val="00375840"/>
    <w:rsid w:val="00375CC1"/>
    <w:rsid w:val="0037662F"/>
    <w:rsid w:val="00376D1C"/>
    <w:rsid w:val="00376E70"/>
    <w:rsid w:val="00377184"/>
    <w:rsid w:val="00377224"/>
    <w:rsid w:val="00377440"/>
    <w:rsid w:val="003778DD"/>
    <w:rsid w:val="00382F38"/>
    <w:rsid w:val="00383245"/>
    <w:rsid w:val="00383BB6"/>
    <w:rsid w:val="00383C9D"/>
    <w:rsid w:val="00383FEE"/>
    <w:rsid w:val="0038408E"/>
    <w:rsid w:val="003841A0"/>
    <w:rsid w:val="00384340"/>
    <w:rsid w:val="00385288"/>
    <w:rsid w:val="003852B7"/>
    <w:rsid w:val="003865DA"/>
    <w:rsid w:val="00386708"/>
    <w:rsid w:val="00386904"/>
    <w:rsid w:val="00386DD6"/>
    <w:rsid w:val="00386F0E"/>
    <w:rsid w:val="003871BF"/>
    <w:rsid w:val="00387C2A"/>
    <w:rsid w:val="003902E9"/>
    <w:rsid w:val="0039042D"/>
    <w:rsid w:val="00390633"/>
    <w:rsid w:val="0039066C"/>
    <w:rsid w:val="003906D0"/>
    <w:rsid w:val="00390906"/>
    <w:rsid w:val="00390A1A"/>
    <w:rsid w:val="00390C6D"/>
    <w:rsid w:val="00390D6A"/>
    <w:rsid w:val="00390E9B"/>
    <w:rsid w:val="003920E6"/>
    <w:rsid w:val="00392882"/>
    <w:rsid w:val="00393B22"/>
    <w:rsid w:val="00393ED0"/>
    <w:rsid w:val="00394AFC"/>
    <w:rsid w:val="00395FEB"/>
    <w:rsid w:val="0039719E"/>
    <w:rsid w:val="003978AF"/>
    <w:rsid w:val="00397EA8"/>
    <w:rsid w:val="003A0B99"/>
    <w:rsid w:val="003A175C"/>
    <w:rsid w:val="003A1B3C"/>
    <w:rsid w:val="003A2DEC"/>
    <w:rsid w:val="003A305A"/>
    <w:rsid w:val="003A3783"/>
    <w:rsid w:val="003A3B1D"/>
    <w:rsid w:val="003A4689"/>
    <w:rsid w:val="003A5791"/>
    <w:rsid w:val="003A586A"/>
    <w:rsid w:val="003A5B46"/>
    <w:rsid w:val="003A66F8"/>
    <w:rsid w:val="003A738D"/>
    <w:rsid w:val="003A73B1"/>
    <w:rsid w:val="003B001B"/>
    <w:rsid w:val="003B2401"/>
    <w:rsid w:val="003B26B3"/>
    <w:rsid w:val="003B284F"/>
    <w:rsid w:val="003B2D59"/>
    <w:rsid w:val="003B3A7F"/>
    <w:rsid w:val="003B40AD"/>
    <w:rsid w:val="003B43B2"/>
    <w:rsid w:val="003B4799"/>
    <w:rsid w:val="003B53BE"/>
    <w:rsid w:val="003B56E9"/>
    <w:rsid w:val="003B5BB6"/>
    <w:rsid w:val="003B6240"/>
    <w:rsid w:val="003B648B"/>
    <w:rsid w:val="003B6A92"/>
    <w:rsid w:val="003B71C1"/>
    <w:rsid w:val="003C085F"/>
    <w:rsid w:val="003C0FF0"/>
    <w:rsid w:val="003C1CB9"/>
    <w:rsid w:val="003C40AC"/>
    <w:rsid w:val="003C49F1"/>
    <w:rsid w:val="003C598B"/>
    <w:rsid w:val="003C6E26"/>
    <w:rsid w:val="003C74F7"/>
    <w:rsid w:val="003C7E6B"/>
    <w:rsid w:val="003D0252"/>
    <w:rsid w:val="003D0473"/>
    <w:rsid w:val="003D156B"/>
    <w:rsid w:val="003D15EB"/>
    <w:rsid w:val="003D1BB1"/>
    <w:rsid w:val="003D2BE6"/>
    <w:rsid w:val="003D32BA"/>
    <w:rsid w:val="003D3450"/>
    <w:rsid w:val="003D3516"/>
    <w:rsid w:val="003D3918"/>
    <w:rsid w:val="003D3AB5"/>
    <w:rsid w:val="003D4399"/>
    <w:rsid w:val="003D44C8"/>
    <w:rsid w:val="003D4736"/>
    <w:rsid w:val="003D4D4B"/>
    <w:rsid w:val="003D4E70"/>
    <w:rsid w:val="003D500B"/>
    <w:rsid w:val="003D5435"/>
    <w:rsid w:val="003D5C8E"/>
    <w:rsid w:val="003D6139"/>
    <w:rsid w:val="003D65B4"/>
    <w:rsid w:val="003D699E"/>
    <w:rsid w:val="003D6A78"/>
    <w:rsid w:val="003D6ED4"/>
    <w:rsid w:val="003D7448"/>
    <w:rsid w:val="003D76E0"/>
    <w:rsid w:val="003D778E"/>
    <w:rsid w:val="003D796B"/>
    <w:rsid w:val="003E04F0"/>
    <w:rsid w:val="003E0625"/>
    <w:rsid w:val="003E0BF0"/>
    <w:rsid w:val="003E0E80"/>
    <w:rsid w:val="003E3CDE"/>
    <w:rsid w:val="003E3FF0"/>
    <w:rsid w:val="003E444C"/>
    <w:rsid w:val="003E4B9B"/>
    <w:rsid w:val="003E4FAE"/>
    <w:rsid w:val="003E534D"/>
    <w:rsid w:val="003E56C1"/>
    <w:rsid w:val="003E5DDD"/>
    <w:rsid w:val="003E5E08"/>
    <w:rsid w:val="003E66D9"/>
    <w:rsid w:val="003E71D0"/>
    <w:rsid w:val="003E7785"/>
    <w:rsid w:val="003E7EC8"/>
    <w:rsid w:val="003F0C75"/>
    <w:rsid w:val="003F0DD9"/>
    <w:rsid w:val="003F1891"/>
    <w:rsid w:val="003F1C6A"/>
    <w:rsid w:val="003F2903"/>
    <w:rsid w:val="003F32EC"/>
    <w:rsid w:val="003F3DBC"/>
    <w:rsid w:val="003F4401"/>
    <w:rsid w:val="003F4A04"/>
    <w:rsid w:val="003F5582"/>
    <w:rsid w:val="003F6691"/>
    <w:rsid w:val="003F682F"/>
    <w:rsid w:val="003F758C"/>
    <w:rsid w:val="003F7772"/>
    <w:rsid w:val="00400381"/>
    <w:rsid w:val="0040084A"/>
    <w:rsid w:val="0040096B"/>
    <w:rsid w:val="00400A59"/>
    <w:rsid w:val="00401179"/>
    <w:rsid w:val="00401317"/>
    <w:rsid w:val="0040154E"/>
    <w:rsid w:val="00402074"/>
    <w:rsid w:val="004023CF"/>
    <w:rsid w:val="0040277B"/>
    <w:rsid w:val="00402A24"/>
    <w:rsid w:val="00402BE1"/>
    <w:rsid w:val="0040305B"/>
    <w:rsid w:val="00403EAE"/>
    <w:rsid w:val="00403FC4"/>
    <w:rsid w:val="00405443"/>
    <w:rsid w:val="004055DA"/>
    <w:rsid w:val="00405763"/>
    <w:rsid w:val="00406403"/>
    <w:rsid w:val="004064EB"/>
    <w:rsid w:val="004066DF"/>
    <w:rsid w:val="004067B8"/>
    <w:rsid w:val="00407100"/>
    <w:rsid w:val="0040720D"/>
    <w:rsid w:val="00407417"/>
    <w:rsid w:val="004100D9"/>
    <w:rsid w:val="00410209"/>
    <w:rsid w:val="004109F5"/>
    <w:rsid w:val="00410CA5"/>
    <w:rsid w:val="00410F2F"/>
    <w:rsid w:val="004115BD"/>
    <w:rsid w:val="00411659"/>
    <w:rsid w:val="00411AD7"/>
    <w:rsid w:val="00411E9A"/>
    <w:rsid w:val="0041203E"/>
    <w:rsid w:val="00412AB5"/>
    <w:rsid w:val="004139B4"/>
    <w:rsid w:val="00413A1E"/>
    <w:rsid w:val="00413C11"/>
    <w:rsid w:val="004143CC"/>
    <w:rsid w:val="004148E3"/>
    <w:rsid w:val="004153F3"/>
    <w:rsid w:val="00415824"/>
    <w:rsid w:val="004160C1"/>
    <w:rsid w:val="004160D4"/>
    <w:rsid w:val="004163AB"/>
    <w:rsid w:val="00417D58"/>
    <w:rsid w:val="00417D6D"/>
    <w:rsid w:val="00420C94"/>
    <w:rsid w:val="00420DD6"/>
    <w:rsid w:val="004220DC"/>
    <w:rsid w:val="00422358"/>
    <w:rsid w:val="004228E4"/>
    <w:rsid w:val="00422B8C"/>
    <w:rsid w:val="00423520"/>
    <w:rsid w:val="00423BDF"/>
    <w:rsid w:val="00423CA4"/>
    <w:rsid w:val="00425EC6"/>
    <w:rsid w:val="00426131"/>
    <w:rsid w:val="00426565"/>
    <w:rsid w:val="004268C6"/>
    <w:rsid w:val="00426CCC"/>
    <w:rsid w:val="004273A9"/>
    <w:rsid w:val="004273D1"/>
    <w:rsid w:val="00427E21"/>
    <w:rsid w:val="00430DCD"/>
    <w:rsid w:val="0043164F"/>
    <w:rsid w:val="00432ECA"/>
    <w:rsid w:val="00433D5D"/>
    <w:rsid w:val="00435473"/>
    <w:rsid w:val="0043587C"/>
    <w:rsid w:val="004360E8"/>
    <w:rsid w:val="004362CE"/>
    <w:rsid w:val="00437022"/>
    <w:rsid w:val="00440AEF"/>
    <w:rsid w:val="00441593"/>
    <w:rsid w:val="00443019"/>
    <w:rsid w:val="004437E2"/>
    <w:rsid w:val="004438CD"/>
    <w:rsid w:val="00443A2B"/>
    <w:rsid w:val="004444E7"/>
    <w:rsid w:val="004446EF"/>
    <w:rsid w:val="00445481"/>
    <w:rsid w:val="0044564F"/>
    <w:rsid w:val="00446140"/>
    <w:rsid w:val="0044614A"/>
    <w:rsid w:val="00446C43"/>
    <w:rsid w:val="00446D5D"/>
    <w:rsid w:val="004500A4"/>
    <w:rsid w:val="00450A7E"/>
    <w:rsid w:val="00451809"/>
    <w:rsid w:val="004520B7"/>
    <w:rsid w:val="00452E55"/>
    <w:rsid w:val="004534F1"/>
    <w:rsid w:val="004540D4"/>
    <w:rsid w:val="00454E69"/>
    <w:rsid w:val="00455471"/>
    <w:rsid w:val="00455BE8"/>
    <w:rsid w:val="0045618D"/>
    <w:rsid w:val="00456355"/>
    <w:rsid w:val="004576EE"/>
    <w:rsid w:val="00457E3E"/>
    <w:rsid w:val="004604B5"/>
    <w:rsid w:val="00461034"/>
    <w:rsid w:val="00461E6A"/>
    <w:rsid w:val="004620EA"/>
    <w:rsid w:val="00462C37"/>
    <w:rsid w:val="004630BD"/>
    <w:rsid w:val="004632B3"/>
    <w:rsid w:val="004633C5"/>
    <w:rsid w:val="00464DC1"/>
    <w:rsid w:val="00464DD0"/>
    <w:rsid w:val="00465CFB"/>
    <w:rsid w:val="00466138"/>
    <w:rsid w:val="0046618A"/>
    <w:rsid w:val="00466580"/>
    <w:rsid w:val="004671B8"/>
    <w:rsid w:val="00467CA9"/>
    <w:rsid w:val="00467DD3"/>
    <w:rsid w:val="0047004D"/>
    <w:rsid w:val="00470701"/>
    <w:rsid w:val="004724B8"/>
    <w:rsid w:val="00472C41"/>
    <w:rsid w:val="00472FE5"/>
    <w:rsid w:val="004736A5"/>
    <w:rsid w:val="00473D14"/>
    <w:rsid w:val="00473EC4"/>
    <w:rsid w:val="00475261"/>
    <w:rsid w:val="00475F28"/>
    <w:rsid w:val="0047617D"/>
    <w:rsid w:val="0047654B"/>
    <w:rsid w:val="00476888"/>
    <w:rsid w:val="004768CA"/>
    <w:rsid w:val="00476C86"/>
    <w:rsid w:val="004771DE"/>
    <w:rsid w:val="0047750D"/>
    <w:rsid w:val="004779F4"/>
    <w:rsid w:val="00480AD1"/>
    <w:rsid w:val="00481827"/>
    <w:rsid w:val="004821C6"/>
    <w:rsid w:val="00482E27"/>
    <w:rsid w:val="004844F9"/>
    <w:rsid w:val="00484855"/>
    <w:rsid w:val="00484C81"/>
    <w:rsid w:val="00484D6D"/>
    <w:rsid w:val="00484FE6"/>
    <w:rsid w:val="004852CD"/>
    <w:rsid w:val="0048639A"/>
    <w:rsid w:val="00486A92"/>
    <w:rsid w:val="00486BF0"/>
    <w:rsid w:val="00486FC5"/>
    <w:rsid w:val="00487174"/>
    <w:rsid w:val="00487575"/>
    <w:rsid w:val="00487F37"/>
    <w:rsid w:val="004907F2"/>
    <w:rsid w:val="00491045"/>
    <w:rsid w:val="00491B34"/>
    <w:rsid w:val="004921CE"/>
    <w:rsid w:val="004925D6"/>
    <w:rsid w:val="00493082"/>
    <w:rsid w:val="004938C5"/>
    <w:rsid w:val="00493900"/>
    <w:rsid w:val="004941D6"/>
    <w:rsid w:val="00494374"/>
    <w:rsid w:val="004944E5"/>
    <w:rsid w:val="00494DF9"/>
    <w:rsid w:val="004955DB"/>
    <w:rsid w:val="00496865"/>
    <w:rsid w:val="004973EF"/>
    <w:rsid w:val="00497A42"/>
    <w:rsid w:val="00497CCA"/>
    <w:rsid w:val="00497D71"/>
    <w:rsid w:val="00497F6B"/>
    <w:rsid w:val="004A04EB"/>
    <w:rsid w:val="004A188C"/>
    <w:rsid w:val="004A1D1D"/>
    <w:rsid w:val="004A20FE"/>
    <w:rsid w:val="004A299C"/>
    <w:rsid w:val="004A2F84"/>
    <w:rsid w:val="004A3605"/>
    <w:rsid w:val="004A3711"/>
    <w:rsid w:val="004A4091"/>
    <w:rsid w:val="004A4317"/>
    <w:rsid w:val="004A57B0"/>
    <w:rsid w:val="004A5CE2"/>
    <w:rsid w:val="004A6058"/>
    <w:rsid w:val="004A678D"/>
    <w:rsid w:val="004A712D"/>
    <w:rsid w:val="004B045C"/>
    <w:rsid w:val="004B0B26"/>
    <w:rsid w:val="004B1B2B"/>
    <w:rsid w:val="004B2277"/>
    <w:rsid w:val="004B2EFA"/>
    <w:rsid w:val="004B31A7"/>
    <w:rsid w:val="004B3875"/>
    <w:rsid w:val="004B441A"/>
    <w:rsid w:val="004B489B"/>
    <w:rsid w:val="004B4B8D"/>
    <w:rsid w:val="004B56DD"/>
    <w:rsid w:val="004B5BC8"/>
    <w:rsid w:val="004B65FE"/>
    <w:rsid w:val="004B6D1B"/>
    <w:rsid w:val="004B6ECA"/>
    <w:rsid w:val="004B725F"/>
    <w:rsid w:val="004B79A1"/>
    <w:rsid w:val="004C00E5"/>
    <w:rsid w:val="004C0201"/>
    <w:rsid w:val="004C0313"/>
    <w:rsid w:val="004C050B"/>
    <w:rsid w:val="004C05EA"/>
    <w:rsid w:val="004C1677"/>
    <w:rsid w:val="004C1952"/>
    <w:rsid w:val="004C2711"/>
    <w:rsid w:val="004C355F"/>
    <w:rsid w:val="004C369C"/>
    <w:rsid w:val="004C4104"/>
    <w:rsid w:val="004C51EE"/>
    <w:rsid w:val="004C555C"/>
    <w:rsid w:val="004C5E0D"/>
    <w:rsid w:val="004C6EA7"/>
    <w:rsid w:val="004C6EFD"/>
    <w:rsid w:val="004C72D6"/>
    <w:rsid w:val="004C7815"/>
    <w:rsid w:val="004C78AC"/>
    <w:rsid w:val="004C7C0C"/>
    <w:rsid w:val="004D012F"/>
    <w:rsid w:val="004D0AE8"/>
    <w:rsid w:val="004D1AE6"/>
    <w:rsid w:val="004D1B5C"/>
    <w:rsid w:val="004D1DED"/>
    <w:rsid w:val="004D24D9"/>
    <w:rsid w:val="004D26C2"/>
    <w:rsid w:val="004D3549"/>
    <w:rsid w:val="004D3570"/>
    <w:rsid w:val="004D3E13"/>
    <w:rsid w:val="004D40A2"/>
    <w:rsid w:val="004D4221"/>
    <w:rsid w:val="004D4B3E"/>
    <w:rsid w:val="004D5A1D"/>
    <w:rsid w:val="004D5D6D"/>
    <w:rsid w:val="004D5D74"/>
    <w:rsid w:val="004D5E26"/>
    <w:rsid w:val="004D6B95"/>
    <w:rsid w:val="004D7616"/>
    <w:rsid w:val="004D7AFE"/>
    <w:rsid w:val="004D7C57"/>
    <w:rsid w:val="004E07F3"/>
    <w:rsid w:val="004E19E2"/>
    <w:rsid w:val="004E1A5E"/>
    <w:rsid w:val="004E2736"/>
    <w:rsid w:val="004E4A7F"/>
    <w:rsid w:val="004E4E26"/>
    <w:rsid w:val="004E4E60"/>
    <w:rsid w:val="004E64EE"/>
    <w:rsid w:val="004E6F04"/>
    <w:rsid w:val="004E715D"/>
    <w:rsid w:val="004E780F"/>
    <w:rsid w:val="004F028D"/>
    <w:rsid w:val="004F02F3"/>
    <w:rsid w:val="004F0BA2"/>
    <w:rsid w:val="004F0F3E"/>
    <w:rsid w:val="004F11C8"/>
    <w:rsid w:val="004F229D"/>
    <w:rsid w:val="004F2931"/>
    <w:rsid w:val="004F2962"/>
    <w:rsid w:val="004F2C45"/>
    <w:rsid w:val="004F2C8D"/>
    <w:rsid w:val="004F2F4C"/>
    <w:rsid w:val="004F31F7"/>
    <w:rsid w:val="004F3553"/>
    <w:rsid w:val="004F3CDE"/>
    <w:rsid w:val="004F418E"/>
    <w:rsid w:val="004F457C"/>
    <w:rsid w:val="004F477B"/>
    <w:rsid w:val="004F48CF"/>
    <w:rsid w:val="004F5103"/>
    <w:rsid w:val="004F5134"/>
    <w:rsid w:val="004F551E"/>
    <w:rsid w:val="004F5552"/>
    <w:rsid w:val="004F59FB"/>
    <w:rsid w:val="004F5EC8"/>
    <w:rsid w:val="004F6B98"/>
    <w:rsid w:val="004F74A8"/>
    <w:rsid w:val="004F7ACE"/>
    <w:rsid w:val="004F7B9B"/>
    <w:rsid w:val="004F7CFF"/>
    <w:rsid w:val="004F7D4B"/>
    <w:rsid w:val="00500DB1"/>
    <w:rsid w:val="00501201"/>
    <w:rsid w:val="00502FB4"/>
    <w:rsid w:val="005030F4"/>
    <w:rsid w:val="005031BD"/>
    <w:rsid w:val="005033F3"/>
    <w:rsid w:val="00503731"/>
    <w:rsid w:val="005037BB"/>
    <w:rsid w:val="00503A2D"/>
    <w:rsid w:val="00503F63"/>
    <w:rsid w:val="00504346"/>
    <w:rsid w:val="00504656"/>
    <w:rsid w:val="00504A7B"/>
    <w:rsid w:val="00505691"/>
    <w:rsid w:val="00505BF4"/>
    <w:rsid w:val="00510096"/>
    <w:rsid w:val="0051050D"/>
    <w:rsid w:val="00510723"/>
    <w:rsid w:val="005115A2"/>
    <w:rsid w:val="00511E45"/>
    <w:rsid w:val="00512137"/>
    <w:rsid w:val="00512343"/>
    <w:rsid w:val="0051271C"/>
    <w:rsid w:val="00513DB8"/>
    <w:rsid w:val="00514F9A"/>
    <w:rsid w:val="005157A5"/>
    <w:rsid w:val="00515AAB"/>
    <w:rsid w:val="00515D19"/>
    <w:rsid w:val="0051607D"/>
    <w:rsid w:val="00516396"/>
    <w:rsid w:val="00516640"/>
    <w:rsid w:val="005167A1"/>
    <w:rsid w:val="00516FD6"/>
    <w:rsid w:val="00517051"/>
    <w:rsid w:val="00517153"/>
    <w:rsid w:val="0051722E"/>
    <w:rsid w:val="005175A8"/>
    <w:rsid w:val="005177FF"/>
    <w:rsid w:val="00517B2E"/>
    <w:rsid w:val="00520B6B"/>
    <w:rsid w:val="00520C51"/>
    <w:rsid w:val="00521458"/>
    <w:rsid w:val="005214EA"/>
    <w:rsid w:val="005216F2"/>
    <w:rsid w:val="00521F4D"/>
    <w:rsid w:val="00522C63"/>
    <w:rsid w:val="00522E59"/>
    <w:rsid w:val="00523431"/>
    <w:rsid w:val="0052361A"/>
    <w:rsid w:val="00523807"/>
    <w:rsid w:val="00524D03"/>
    <w:rsid w:val="0052652F"/>
    <w:rsid w:val="00526E92"/>
    <w:rsid w:val="005272CB"/>
    <w:rsid w:val="005274F7"/>
    <w:rsid w:val="005300C1"/>
    <w:rsid w:val="005301E2"/>
    <w:rsid w:val="005304F2"/>
    <w:rsid w:val="00530AA0"/>
    <w:rsid w:val="00530B7F"/>
    <w:rsid w:val="00531DF7"/>
    <w:rsid w:val="00531E9C"/>
    <w:rsid w:val="00531FFD"/>
    <w:rsid w:val="0053248B"/>
    <w:rsid w:val="005329BF"/>
    <w:rsid w:val="00532A0D"/>
    <w:rsid w:val="00532A39"/>
    <w:rsid w:val="00533520"/>
    <w:rsid w:val="00533647"/>
    <w:rsid w:val="00534A62"/>
    <w:rsid w:val="005353A7"/>
    <w:rsid w:val="00535CE2"/>
    <w:rsid w:val="00536767"/>
    <w:rsid w:val="005367D5"/>
    <w:rsid w:val="00536968"/>
    <w:rsid w:val="00537101"/>
    <w:rsid w:val="00537840"/>
    <w:rsid w:val="005406C3"/>
    <w:rsid w:val="00541073"/>
    <w:rsid w:val="00541084"/>
    <w:rsid w:val="00542764"/>
    <w:rsid w:val="00542A11"/>
    <w:rsid w:val="005430AE"/>
    <w:rsid w:val="005433A1"/>
    <w:rsid w:val="00543F32"/>
    <w:rsid w:val="005443B3"/>
    <w:rsid w:val="00544577"/>
    <w:rsid w:val="00544DB0"/>
    <w:rsid w:val="00545C0C"/>
    <w:rsid w:val="00545E7F"/>
    <w:rsid w:val="0054612F"/>
    <w:rsid w:val="00546715"/>
    <w:rsid w:val="005467F8"/>
    <w:rsid w:val="00546AC8"/>
    <w:rsid w:val="00546CD5"/>
    <w:rsid w:val="00546DA6"/>
    <w:rsid w:val="005470B7"/>
    <w:rsid w:val="0054734D"/>
    <w:rsid w:val="00547420"/>
    <w:rsid w:val="00551BD7"/>
    <w:rsid w:val="00552026"/>
    <w:rsid w:val="00552594"/>
    <w:rsid w:val="005536BB"/>
    <w:rsid w:val="00554ACB"/>
    <w:rsid w:val="00555114"/>
    <w:rsid w:val="00555893"/>
    <w:rsid w:val="00555B0E"/>
    <w:rsid w:val="00555B20"/>
    <w:rsid w:val="005569C2"/>
    <w:rsid w:val="00557F7D"/>
    <w:rsid w:val="005600A0"/>
    <w:rsid w:val="005600C0"/>
    <w:rsid w:val="005603B8"/>
    <w:rsid w:val="00560B0A"/>
    <w:rsid w:val="00560E19"/>
    <w:rsid w:val="005610AE"/>
    <w:rsid w:val="0056139F"/>
    <w:rsid w:val="00562694"/>
    <w:rsid w:val="00562F20"/>
    <w:rsid w:val="00564438"/>
    <w:rsid w:val="00564AD4"/>
    <w:rsid w:val="00564EC0"/>
    <w:rsid w:val="005651B9"/>
    <w:rsid w:val="00565305"/>
    <w:rsid w:val="00566CB0"/>
    <w:rsid w:val="00567AA8"/>
    <w:rsid w:val="00567BF2"/>
    <w:rsid w:val="00567FB3"/>
    <w:rsid w:val="00570099"/>
    <w:rsid w:val="005701FC"/>
    <w:rsid w:val="0057031A"/>
    <w:rsid w:val="00570712"/>
    <w:rsid w:val="005709B9"/>
    <w:rsid w:val="00570C1F"/>
    <w:rsid w:val="00570ED5"/>
    <w:rsid w:val="005710DD"/>
    <w:rsid w:val="00571745"/>
    <w:rsid w:val="00571880"/>
    <w:rsid w:val="00571C9E"/>
    <w:rsid w:val="0057211E"/>
    <w:rsid w:val="005734DE"/>
    <w:rsid w:val="00573E87"/>
    <w:rsid w:val="00574C08"/>
    <w:rsid w:val="005758E5"/>
    <w:rsid w:val="0057690B"/>
    <w:rsid w:val="005773ED"/>
    <w:rsid w:val="005776BE"/>
    <w:rsid w:val="00580AB7"/>
    <w:rsid w:val="00580C9E"/>
    <w:rsid w:val="00582484"/>
    <w:rsid w:val="005826FA"/>
    <w:rsid w:val="005827BB"/>
    <w:rsid w:val="00582FC2"/>
    <w:rsid w:val="00583911"/>
    <w:rsid w:val="005842BC"/>
    <w:rsid w:val="0058431E"/>
    <w:rsid w:val="00585271"/>
    <w:rsid w:val="0058537C"/>
    <w:rsid w:val="0058549D"/>
    <w:rsid w:val="0058551A"/>
    <w:rsid w:val="005856F0"/>
    <w:rsid w:val="00585806"/>
    <w:rsid w:val="00585E74"/>
    <w:rsid w:val="005869D1"/>
    <w:rsid w:val="00586F66"/>
    <w:rsid w:val="00587226"/>
    <w:rsid w:val="0058775B"/>
    <w:rsid w:val="00590933"/>
    <w:rsid w:val="00590C23"/>
    <w:rsid w:val="00590FBD"/>
    <w:rsid w:val="00591189"/>
    <w:rsid w:val="00591778"/>
    <w:rsid w:val="00591CF2"/>
    <w:rsid w:val="00591DB2"/>
    <w:rsid w:val="005920E5"/>
    <w:rsid w:val="005923A9"/>
    <w:rsid w:val="0059253E"/>
    <w:rsid w:val="00592F90"/>
    <w:rsid w:val="00593305"/>
    <w:rsid w:val="00593981"/>
    <w:rsid w:val="00593D84"/>
    <w:rsid w:val="0059432D"/>
    <w:rsid w:val="005956A6"/>
    <w:rsid w:val="005959A0"/>
    <w:rsid w:val="00595BD8"/>
    <w:rsid w:val="005964C1"/>
    <w:rsid w:val="005968E9"/>
    <w:rsid w:val="00596AEB"/>
    <w:rsid w:val="0059715B"/>
    <w:rsid w:val="00597219"/>
    <w:rsid w:val="0059790D"/>
    <w:rsid w:val="00597E6F"/>
    <w:rsid w:val="005A0223"/>
    <w:rsid w:val="005A1D98"/>
    <w:rsid w:val="005A29E8"/>
    <w:rsid w:val="005A339A"/>
    <w:rsid w:val="005A35CC"/>
    <w:rsid w:val="005A3881"/>
    <w:rsid w:val="005A394F"/>
    <w:rsid w:val="005A3A4E"/>
    <w:rsid w:val="005A4AC9"/>
    <w:rsid w:val="005A5A1E"/>
    <w:rsid w:val="005A604F"/>
    <w:rsid w:val="005A6246"/>
    <w:rsid w:val="005A64F8"/>
    <w:rsid w:val="005A67C9"/>
    <w:rsid w:val="005A7090"/>
    <w:rsid w:val="005A777B"/>
    <w:rsid w:val="005A77FB"/>
    <w:rsid w:val="005B0B50"/>
    <w:rsid w:val="005B0D1F"/>
    <w:rsid w:val="005B1021"/>
    <w:rsid w:val="005B1052"/>
    <w:rsid w:val="005B1C6A"/>
    <w:rsid w:val="005B1E03"/>
    <w:rsid w:val="005B2235"/>
    <w:rsid w:val="005B27F3"/>
    <w:rsid w:val="005B2AA6"/>
    <w:rsid w:val="005B4629"/>
    <w:rsid w:val="005B4A70"/>
    <w:rsid w:val="005B4BEF"/>
    <w:rsid w:val="005B5411"/>
    <w:rsid w:val="005B5506"/>
    <w:rsid w:val="005B643D"/>
    <w:rsid w:val="005B64CE"/>
    <w:rsid w:val="005B6589"/>
    <w:rsid w:val="005B663A"/>
    <w:rsid w:val="005B6B3C"/>
    <w:rsid w:val="005B7083"/>
    <w:rsid w:val="005B7B07"/>
    <w:rsid w:val="005C13E0"/>
    <w:rsid w:val="005C154A"/>
    <w:rsid w:val="005C225D"/>
    <w:rsid w:val="005C2730"/>
    <w:rsid w:val="005C2A32"/>
    <w:rsid w:val="005C2C64"/>
    <w:rsid w:val="005C3CA4"/>
    <w:rsid w:val="005C41EC"/>
    <w:rsid w:val="005C5446"/>
    <w:rsid w:val="005C598C"/>
    <w:rsid w:val="005C6343"/>
    <w:rsid w:val="005C6A8F"/>
    <w:rsid w:val="005C6D3D"/>
    <w:rsid w:val="005C781C"/>
    <w:rsid w:val="005C7BA3"/>
    <w:rsid w:val="005D0778"/>
    <w:rsid w:val="005D1466"/>
    <w:rsid w:val="005D1DEA"/>
    <w:rsid w:val="005D2934"/>
    <w:rsid w:val="005D3165"/>
    <w:rsid w:val="005D3569"/>
    <w:rsid w:val="005D4ADB"/>
    <w:rsid w:val="005D4C1C"/>
    <w:rsid w:val="005D5463"/>
    <w:rsid w:val="005D59C9"/>
    <w:rsid w:val="005D768A"/>
    <w:rsid w:val="005E0531"/>
    <w:rsid w:val="005E087F"/>
    <w:rsid w:val="005E08B5"/>
    <w:rsid w:val="005E0E03"/>
    <w:rsid w:val="005E1063"/>
    <w:rsid w:val="005E1437"/>
    <w:rsid w:val="005E1555"/>
    <w:rsid w:val="005E1BDE"/>
    <w:rsid w:val="005E224E"/>
    <w:rsid w:val="005E2804"/>
    <w:rsid w:val="005E2893"/>
    <w:rsid w:val="005E2CF9"/>
    <w:rsid w:val="005E31E1"/>
    <w:rsid w:val="005E3967"/>
    <w:rsid w:val="005E47A9"/>
    <w:rsid w:val="005E4A1B"/>
    <w:rsid w:val="005E51D2"/>
    <w:rsid w:val="005E524C"/>
    <w:rsid w:val="005E5385"/>
    <w:rsid w:val="005E5542"/>
    <w:rsid w:val="005E60CD"/>
    <w:rsid w:val="005E6D5C"/>
    <w:rsid w:val="005E764E"/>
    <w:rsid w:val="005F061C"/>
    <w:rsid w:val="005F11EF"/>
    <w:rsid w:val="005F16C4"/>
    <w:rsid w:val="005F1D17"/>
    <w:rsid w:val="005F1FCB"/>
    <w:rsid w:val="005F21FD"/>
    <w:rsid w:val="005F3354"/>
    <w:rsid w:val="005F4061"/>
    <w:rsid w:val="005F436F"/>
    <w:rsid w:val="005F541A"/>
    <w:rsid w:val="005F543E"/>
    <w:rsid w:val="005F56B9"/>
    <w:rsid w:val="005F56CE"/>
    <w:rsid w:val="005F606F"/>
    <w:rsid w:val="005F6A84"/>
    <w:rsid w:val="005F7766"/>
    <w:rsid w:val="005F7D2F"/>
    <w:rsid w:val="005F7E91"/>
    <w:rsid w:val="00600FE3"/>
    <w:rsid w:val="006013D8"/>
    <w:rsid w:val="0060150A"/>
    <w:rsid w:val="0060191D"/>
    <w:rsid w:val="00601B75"/>
    <w:rsid w:val="00602374"/>
    <w:rsid w:val="00603047"/>
    <w:rsid w:val="00603603"/>
    <w:rsid w:val="00603F0B"/>
    <w:rsid w:val="00604A96"/>
    <w:rsid w:val="0060681A"/>
    <w:rsid w:val="00607495"/>
    <w:rsid w:val="00607906"/>
    <w:rsid w:val="00607F88"/>
    <w:rsid w:val="006102FB"/>
    <w:rsid w:val="006107DA"/>
    <w:rsid w:val="00611127"/>
    <w:rsid w:val="006121FC"/>
    <w:rsid w:val="00612D4C"/>
    <w:rsid w:val="00613062"/>
    <w:rsid w:val="006135D1"/>
    <w:rsid w:val="00613893"/>
    <w:rsid w:val="00613BB2"/>
    <w:rsid w:val="00613C1E"/>
    <w:rsid w:val="00613E26"/>
    <w:rsid w:val="00614E12"/>
    <w:rsid w:val="0061506D"/>
    <w:rsid w:val="006161B5"/>
    <w:rsid w:val="006163E5"/>
    <w:rsid w:val="0061664E"/>
    <w:rsid w:val="0061689E"/>
    <w:rsid w:val="00617560"/>
    <w:rsid w:val="006202CC"/>
    <w:rsid w:val="0062063F"/>
    <w:rsid w:val="00620AC8"/>
    <w:rsid w:val="00621274"/>
    <w:rsid w:val="0062313B"/>
    <w:rsid w:val="00623583"/>
    <w:rsid w:val="006239B4"/>
    <w:rsid w:val="006241CF"/>
    <w:rsid w:val="006242FC"/>
    <w:rsid w:val="00626233"/>
    <w:rsid w:val="00626608"/>
    <w:rsid w:val="00626D97"/>
    <w:rsid w:val="00627665"/>
    <w:rsid w:val="0062767B"/>
    <w:rsid w:val="00627A4C"/>
    <w:rsid w:val="00627BEC"/>
    <w:rsid w:val="006301C4"/>
    <w:rsid w:val="006306F9"/>
    <w:rsid w:val="0063159D"/>
    <w:rsid w:val="00631637"/>
    <w:rsid w:val="006316CB"/>
    <w:rsid w:val="00631828"/>
    <w:rsid w:val="006320CD"/>
    <w:rsid w:val="006321AB"/>
    <w:rsid w:val="00632308"/>
    <w:rsid w:val="00632C60"/>
    <w:rsid w:val="00632E3E"/>
    <w:rsid w:val="0063320C"/>
    <w:rsid w:val="0063325B"/>
    <w:rsid w:val="00633461"/>
    <w:rsid w:val="006337F5"/>
    <w:rsid w:val="006338B7"/>
    <w:rsid w:val="00633A98"/>
    <w:rsid w:val="00633D8E"/>
    <w:rsid w:val="006340BB"/>
    <w:rsid w:val="006349A7"/>
    <w:rsid w:val="00634C9E"/>
    <w:rsid w:val="006356AF"/>
    <w:rsid w:val="00635B95"/>
    <w:rsid w:val="00635D38"/>
    <w:rsid w:val="00636038"/>
    <w:rsid w:val="00636614"/>
    <w:rsid w:val="00636F6E"/>
    <w:rsid w:val="006375A1"/>
    <w:rsid w:val="006375B2"/>
    <w:rsid w:val="00637714"/>
    <w:rsid w:val="00637A7A"/>
    <w:rsid w:val="00637DD9"/>
    <w:rsid w:val="00637E26"/>
    <w:rsid w:val="006408F2"/>
    <w:rsid w:val="00640907"/>
    <w:rsid w:val="00640FF7"/>
    <w:rsid w:val="006413F6"/>
    <w:rsid w:val="00641774"/>
    <w:rsid w:val="00641B5C"/>
    <w:rsid w:val="00641D86"/>
    <w:rsid w:val="0064205B"/>
    <w:rsid w:val="00642D65"/>
    <w:rsid w:val="0064452A"/>
    <w:rsid w:val="0064478C"/>
    <w:rsid w:val="00651285"/>
    <w:rsid w:val="00651288"/>
    <w:rsid w:val="006520B1"/>
    <w:rsid w:val="006524B4"/>
    <w:rsid w:val="00652947"/>
    <w:rsid w:val="00652F34"/>
    <w:rsid w:val="00654040"/>
    <w:rsid w:val="00654E2C"/>
    <w:rsid w:val="006558F4"/>
    <w:rsid w:val="006563C8"/>
    <w:rsid w:val="00656CD8"/>
    <w:rsid w:val="00656DC2"/>
    <w:rsid w:val="00657057"/>
    <w:rsid w:val="00657537"/>
    <w:rsid w:val="00657675"/>
    <w:rsid w:val="00657F6B"/>
    <w:rsid w:val="006605D4"/>
    <w:rsid w:val="00660A91"/>
    <w:rsid w:val="00660D23"/>
    <w:rsid w:val="00660D80"/>
    <w:rsid w:val="00661673"/>
    <w:rsid w:val="006617DF"/>
    <w:rsid w:val="00661EA0"/>
    <w:rsid w:val="00662577"/>
    <w:rsid w:val="00663208"/>
    <w:rsid w:val="0066323B"/>
    <w:rsid w:val="006634E7"/>
    <w:rsid w:val="00664BC6"/>
    <w:rsid w:val="0066637B"/>
    <w:rsid w:val="006663A7"/>
    <w:rsid w:val="00666793"/>
    <w:rsid w:val="00666A39"/>
    <w:rsid w:val="00667068"/>
    <w:rsid w:val="0066740F"/>
    <w:rsid w:val="00670581"/>
    <w:rsid w:val="00670855"/>
    <w:rsid w:val="00670A87"/>
    <w:rsid w:val="00670B2C"/>
    <w:rsid w:val="00670C0D"/>
    <w:rsid w:val="00671C88"/>
    <w:rsid w:val="006737DD"/>
    <w:rsid w:val="00673A9C"/>
    <w:rsid w:val="00674568"/>
    <w:rsid w:val="006746E4"/>
    <w:rsid w:val="006753E6"/>
    <w:rsid w:val="00675964"/>
    <w:rsid w:val="00675C7F"/>
    <w:rsid w:val="006761A0"/>
    <w:rsid w:val="006761BA"/>
    <w:rsid w:val="006762F1"/>
    <w:rsid w:val="00676BB4"/>
    <w:rsid w:val="00677758"/>
    <w:rsid w:val="00677835"/>
    <w:rsid w:val="006801FD"/>
    <w:rsid w:val="006809A1"/>
    <w:rsid w:val="00680C82"/>
    <w:rsid w:val="006810F0"/>
    <w:rsid w:val="0068159D"/>
    <w:rsid w:val="00681CB9"/>
    <w:rsid w:val="00681EBF"/>
    <w:rsid w:val="006825D1"/>
    <w:rsid w:val="006834F1"/>
    <w:rsid w:val="00683BC9"/>
    <w:rsid w:val="00683C37"/>
    <w:rsid w:val="0068472C"/>
    <w:rsid w:val="006848CA"/>
    <w:rsid w:val="00684E05"/>
    <w:rsid w:val="00685754"/>
    <w:rsid w:val="006860B3"/>
    <w:rsid w:val="006874F1"/>
    <w:rsid w:val="006904C4"/>
    <w:rsid w:val="006910EC"/>
    <w:rsid w:val="00691393"/>
    <w:rsid w:val="00691B94"/>
    <w:rsid w:val="006923E0"/>
    <w:rsid w:val="00692A14"/>
    <w:rsid w:val="00692B6A"/>
    <w:rsid w:val="00692D23"/>
    <w:rsid w:val="00692F99"/>
    <w:rsid w:val="00693A6C"/>
    <w:rsid w:val="0069433C"/>
    <w:rsid w:val="006949A7"/>
    <w:rsid w:val="0069515B"/>
    <w:rsid w:val="006955D6"/>
    <w:rsid w:val="00695B42"/>
    <w:rsid w:val="00695BB0"/>
    <w:rsid w:val="006967E5"/>
    <w:rsid w:val="00697FAB"/>
    <w:rsid w:val="006A1102"/>
    <w:rsid w:val="006A28CF"/>
    <w:rsid w:val="006A2BFA"/>
    <w:rsid w:val="006A352D"/>
    <w:rsid w:val="006A3853"/>
    <w:rsid w:val="006A4251"/>
    <w:rsid w:val="006A5E39"/>
    <w:rsid w:val="006A650F"/>
    <w:rsid w:val="006A67ED"/>
    <w:rsid w:val="006A6AEC"/>
    <w:rsid w:val="006A6D6E"/>
    <w:rsid w:val="006A6E37"/>
    <w:rsid w:val="006A6ECB"/>
    <w:rsid w:val="006B0221"/>
    <w:rsid w:val="006B0656"/>
    <w:rsid w:val="006B06BA"/>
    <w:rsid w:val="006B176F"/>
    <w:rsid w:val="006B20C0"/>
    <w:rsid w:val="006B29D1"/>
    <w:rsid w:val="006B29F0"/>
    <w:rsid w:val="006B2E81"/>
    <w:rsid w:val="006B3314"/>
    <w:rsid w:val="006B3590"/>
    <w:rsid w:val="006B3885"/>
    <w:rsid w:val="006B403C"/>
    <w:rsid w:val="006B444D"/>
    <w:rsid w:val="006B4687"/>
    <w:rsid w:val="006B589F"/>
    <w:rsid w:val="006B5ECF"/>
    <w:rsid w:val="006B61AB"/>
    <w:rsid w:val="006B61C0"/>
    <w:rsid w:val="006B64C3"/>
    <w:rsid w:val="006B7333"/>
    <w:rsid w:val="006B737D"/>
    <w:rsid w:val="006B7AEC"/>
    <w:rsid w:val="006B7F3E"/>
    <w:rsid w:val="006B7FEE"/>
    <w:rsid w:val="006C167D"/>
    <w:rsid w:val="006C1D4F"/>
    <w:rsid w:val="006C2D75"/>
    <w:rsid w:val="006C331E"/>
    <w:rsid w:val="006C361A"/>
    <w:rsid w:val="006C3CD2"/>
    <w:rsid w:val="006C3E61"/>
    <w:rsid w:val="006C432C"/>
    <w:rsid w:val="006C46BC"/>
    <w:rsid w:val="006C6131"/>
    <w:rsid w:val="006C6E29"/>
    <w:rsid w:val="006C72FC"/>
    <w:rsid w:val="006C7332"/>
    <w:rsid w:val="006C74E6"/>
    <w:rsid w:val="006D0ABF"/>
    <w:rsid w:val="006D0FB8"/>
    <w:rsid w:val="006D1C26"/>
    <w:rsid w:val="006D2309"/>
    <w:rsid w:val="006D2D6C"/>
    <w:rsid w:val="006D33E9"/>
    <w:rsid w:val="006D3A81"/>
    <w:rsid w:val="006D4288"/>
    <w:rsid w:val="006D4CB9"/>
    <w:rsid w:val="006D4D0A"/>
    <w:rsid w:val="006D5AEF"/>
    <w:rsid w:val="006D5FCB"/>
    <w:rsid w:val="006D678E"/>
    <w:rsid w:val="006D6979"/>
    <w:rsid w:val="006D6D05"/>
    <w:rsid w:val="006E05E8"/>
    <w:rsid w:val="006E06A3"/>
    <w:rsid w:val="006E0772"/>
    <w:rsid w:val="006E0CB0"/>
    <w:rsid w:val="006E1E5B"/>
    <w:rsid w:val="006E1F87"/>
    <w:rsid w:val="006E225C"/>
    <w:rsid w:val="006E47E6"/>
    <w:rsid w:val="006E4B00"/>
    <w:rsid w:val="006E4EBA"/>
    <w:rsid w:val="006E548F"/>
    <w:rsid w:val="006E5D47"/>
    <w:rsid w:val="006E5F42"/>
    <w:rsid w:val="006E6A2B"/>
    <w:rsid w:val="006E6A42"/>
    <w:rsid w:val="006E7133"/>
    <w:rsid w:val="006F0425"/>
    <w:rsid w:val="006F0A5F"/>
    <w:rsid w:val="006F0E8F"/>
    <w:rsid w:val="006F1D54"/>
    <w:rsid w:val="006F1F31"/>
    <w:rsid w:val="006F347D"/>
    <w:rsid w:val="006F3A34"/>
    <w:rsid w:val="006F3B46"/>
    <w:rsid w:val="006F3E7A"/>
    <w:rsid w:val="006F52E9"/>
    <w:rsid w:val="006F5B11"/>
    <w:rsid w:val="006F60D3"/>
    <w:rsid w:val="006F64FD"/>
    <w:rsid w:val="006F6DDD"/>
    <w:rsid w:val="006F7DC0"/>
    <w:rsid w:val="007001F6"/>
    <w:rsid w:val="00700C89"/>
    <w:rsid w:val="00700E42"/>
    <w:rsid w:val="00701A1E"/>
    <w:rsid w:val="00701AAE"/>
    <w:rsid w:val="00701B1B"/>
    <w:rsid w:val="007029A2"/>
    <w:rsid w:val="00703433"/>
    <w:rsid w:val="007035BD"/>
    <w:rsid w:val="00703698"/>
    <w:rsid w:val="007037C4"/>
    <w:rsid w:val="00704050"/>
    <w:rsid w:val="0070436E"/>
    <w:rsid w:val="00704DBD"/>
    <w:rsid w:val="007051FF"/>
    <w:rsid w:val="00705EAB"/>
    <w:rsid w:val="0070630F"/>
    <w:rsid w:val="0070640E"/>
    <w:rsid w:val="0070654C"/>
    <w:rsid w:val="00706859"/>
    <w:rsid w:val="0070689F"/>
    <w:rsid w:val="00706AB9"/>
    <w:rsid w:val="00707085"/>
    <w:rsid w:val="007073F9"/>
    <w:rsid w:val="0070742E"/>
    <w:rsid w:val="00707611"/>
    <w:rsid w:val="00707A4C"/>
    <w:rsid w:val="00707B34"/>
    <w:rsid w:val="00707BFB"/>
    <w:rsid w:val="00707D58"/>
    <w:rsid w:val="00707E50"/>
    <w:rsid w:val="007100A4"/>
    <w:rsid w:val="00710266"/>
    <w:rsid w:val="007107DC"/>
    <w:rsid w:val="0071134C"/>
    <w:rsid w:val="0071151B"/>
    <w:rsid w:val="00711AC1"/>
    <w:rsid w:val="00711CA3"/>
    <w:rsid w:val="00711D55"/>
    <w:rsid w:val="00712368"/>
    <w:rsid w:val="00713043"/>
    <w:rsid w:val="00713322"/>
    <w:rsid w:val="007133C2"/>
    <w:rsid w:val="007138D9"/>
    <w:rsid w:val="0071396E"/>
    <w:rsid w:val="00713C30"/>
    <w:rsid w:val="00714A83"/>
    <w:rsid w:val="00714BA9"/>
    <w:rsid w:val="00714DC9"/>
    <w:rsid w:val="00714E09"/>
    <w:rsid w:val="007154E2"/>
    <w:rsid w:val="0071555D"/>
    <w:rsid w:val="00715648"/>
    <w:rsid w:val="00715B54"/>
    <w:rsid w:val="007162E6"/>
    <w:rsid w:val="0071717C"/>
    <w:rsid w:val="00717877"/>
    <w:rsid w:val="00717F12"/>
    <w:rsid w:val="00720428"/>
    <w:rsid w:val="007208ED"/>
    <w:rsid w:val="007210B7"/>
    <w:rsid w:val="007219AA"/>
    <w:rsid w:val="00721B8E"/>
    <w:rsid w:val="0072208B"/>
    <w:rsid w:val="00722822"/>
    <w:rsid w:val="007229B7"/>
    <w:rsid w:val="00722B09"/>
    <w:rsid w:val="007235A4"/>
    <w:rsid w:val="007239AB"/>
    <w:rsid w:val="007241B1"/>
    <w:rsid w:val="00724377"/>
    <w:rsid w:val="00724937"/>
    <w:rsid w:val="00724A95"/>
    <w:rsid w:val="00724D4E"/>
    <w:rsid w:val="0072547B"/>
    <w:rsid w:val="00725571"/>
    <w:rsid w:val="00725C06"/>
    <w:rsid w:val="00725D30"/>
    <w:rsid w:val="00727777"/>
    <w:rsid w:val="00727860"/>
    <w:rsid w:val="00727D5C"/>
    <w:rsid w:val="00727E8B"/>
    <w:rsid w:val="00730DF5"/>
    <w:rsid w:val="0073119E"/>
    <w:rsid w:val="0073153D"/>
    <w:rsid w:val="00731CB5"/>
    <w:rsid w:val="0073223C"/>
    <w:rsid w:val="00734A51"/>
    <w:rsid w:val="00734AF6"/>
    <w:rsid w:val="00734F36"/>
    <w:rsid w:val="00735185"/>
    <w:rsid w:val="00735C4F"/>
    <w:rsid w:val="00736148"/>
    <w:rsid w:val="00736345"/>
    <w:rsid w:val="0073699F"/>
    <w:rsid w:val="00737015"/>
    <w:rsid w:val="0073730E"/>
    <w:rsid w:val="0074107C"/>
    <w:rsid w:val="007416A6"/>
    <w:rsid w:val="00741986"/>
    <w:rsid w:val="00741F65"/>
    <w:rsid w:val="00742529"/>
    <w:rsid w:val="007428FC"/>
    <w:rsid w:val="007430B4"/>
    <w:rsid w:val="00743A0F"/>
    <w:rsid w:val="00743B02"/>
    <w:rsid w:val="00744454"/>
    <w:rsid w:val="0074462C"/>
    <w:rsid w:val="00744677"/>
    <w:rsid w:val="007448FE"/>
    <w:rsid w:val="0074491C"/>
    <w:rsid w:val="00744F33"/>
    <w:rsid w:val="00746877"/>
    <w:rsid w:val="00746910"/>
    <w:rsid w:val="00747A0D"/>
    <w:rsid w:val="00750CBE"/>
    <w:rsid w:val="00750FD7"/>
    <w:rsid w:val="00751356"/>
    <w:rsid w:val="00751CE7"/>
    <w:rsid w:val="00752483"/>
    <w:rsid w:val="007531B3"/>
    <w:rsid w:val="00753562"/>
    <w:rsid w:val="00754AE9"/>
    <w:rsid w:val="00754DFA"/>
    <w:rsid w:val="00755018"/>
    <w:rsid w:val="00755D3E"/>
    <w:rsid w:val="007566CD"/>
    <w:rsid w:val="00756A31"/>
    <w:rsid w:val="007570CE"/>
    <w:rsid w:val="007575B6"/>
    <w:rsid w:val="00760147"/>
    <w:rsid w:val="007604AE"/>
    <w:rsid w:val="007605DD"/>
    <w:rsid w:val="007608D8"/>
    <w:rsid w:val="00760D3A"/>
    <w:rsid w:val="0076122B"/>
    <w:rsid w:val="00761612"/>
    <w:rsid w:val="00761DA3"/>
    <w:rsid w:val="00761DF5"/>
    <w:rsid w:val="00761DF8"/>
    <w:rsid w:val="00763AEB"/>
    <w:rsid w:val="00763D38"/>
    <w:rsid w:val="00763E45"/>
    <w:rsid w:val="007641F9"/>
    <w:rsid w:val="007647B4"/>
    <w:rsid w:val="00765685"/>
    <w:rsid w:val="00765736"/>
    <w:rsid w:val="00765A5A"/>
    <w:rsid w:val="00765F9C"/>
    <w:rsid w:val="007660D0"/>
    <w:rsid w:val="007661D3"/>
    <w:rsid w:val="007662D3"/>
    <w:rsid w:val="00766F90"/>
    <w:rsid w:val="00767B7E"/>
    <w:rsid w:val="00772FBE"/>
    <w:rsid w:val="00773129"/>
    <w:rsid w:val="00773D04"/>
    <w:rsid w:val="007747E6"/>
    <w:rsid w:val="00774E0F"/>
    <w:rsid w:val="00775C8A"/>
    <w:rsid w:val="007764E8"/>
    <w:rsid w:val="00777616"/>
    <w:rsid w:val="007804D7"/>
    <w:rsid w:val="00780761"/>
    <w:rsid w:val="00780AB3"/>
    <w:rsid w:val="007811A6"/>
    <w:rsid w:val="00781939"/>
    <w:rsid w:val="00781954"/>
    <w:rsid w:val="007819AA"/>
    <w:rsid w:val="00781B67"/>
    <w:rsid w:val="00781DCC"/>
    <w:rsid w:val="00782EC9"/>
    <w:rsid w:val="00783B28"/>
    <w:rsid w:val="007840F3"/>
    <w:rsid w:val="00785C60"/>
    <w:rsid w:val="007866BB"/>
    <w:rsid w:val="00786861"/>
    <w:rsid w:val="00787090"/>
    <w:rsid w:val="00790404"/>
    <w:rsid w:val="00790DB2"/>
    <w:rsid w:val="00791530"/>
    <w:rsid w:val="00791910"/>
    <w:rsid w:val="007919B0"/>
    <w:rsid w:val="00791CD5"/>
    <w:rsid w:val="00791F42"/>
    <w:rsid w:val="0079233D"/>
    <w:rsid w:val="0079250F"/>
    <w:rsid w:val="00792FAE"/>
    <w:rsid w:val="007931A0"/>
    <w:rsid w:val="00793BC2"/>
    <w:rsid w:val="00793F28"/>
    <w:rsid w:val="00795172"/>
    <w:rsid w:val="00795629"/>
    <w:rsid w:val="00795BA4"/>
    <w:rsid w:val="00796B73"/>
    <w:rsid w:val="00796BAD"/>
    <w:rsid w:val="007979F8"/>
    <w:rsid w:val="007A0169"/>
    <w:rsid w:val="007A0E69"/>
    <w:rsid w:val="007A0EBD"/>
    <w:rsid w:val="007A0F05"/>
    <w:rsid w:val="007A1296"/>
    <w:rsid w:val="007A1548"/>
    <w:rsid w:val="007A2A31"/>
    <w:rsid w:val="007A520E"/>
    <w:rsid w:val="007A586D"/>
    <w:rsid w:val="007A5E8D"/>
    <w:rsid w:val="007A5EFE"/>
    <w:rsid w:val="007A6AAA"/>
    <w:rsid w:val="007A767C"/>
    <w:rsid w:val="007A7DFE"/>
    <w:rsid w:val="007B03FA"/>
    <w:rsid w:val="007B0997"/>
    <w:rsid w:val="007B15DA"/>
    <w:rsid w:val="007B1621"/>
    <w:rsid w:val="007B18E0"/>
    <w:rsid w:val="007B1B7C"/>
    <w:rsid w:val="007B23ED"/>
    <w:rsid w:val="007B269D"/>
    <w:rsid w:val="007B2741"/>
    <w:rsid w:val="007B3320"/>
    <w:rsid w:val="007B37CE"/>
    <w:rsid w:val="007B3D77"/>
    <w:rsid w:val="007B45CE"/>
    <w:rsid w:val="007B56BE"/>
    <w:rsid w:val="007B5CF8"/>
    <w:rsid w:val="007B6188"/>
    <w:rsid w:val="007B6799"/>
    <w:rsid w:val="007B6B5C"/>
    <w:rsid w:val="007B74D7"/>
    <w:rsid w:val="007B77F5"/>
    <w:rsid w:val="007C0F4B"/>
    <w:rsid w:val="007C1680"/>
    <w:rsid w:val="007C1DE8"/>
    <w:rsid w:val="007C1EA7"/>
    <w:rsid w:val="007C2B6C"/>
    <w:rsid w:val="007C2FD7"/>
    <w:rsid w:val="007C3AEB"/>
    <w:rsid w:val="007C4670"/>
    <w:rsid w:val="007C50F2"/>
    <w:rsid w:val="007C5374"/>
    <w:rsid w:val="007C5523"/>
    <w:rsid w:val="007C5913"/>
    <w:rsid w:val="007C592E"/>
    <w:rsid w:val="007C59B1"/>
    <w:rsid w:val="007C5B81"/>
    <w:rsid w:val="007C62EF"/>
    <w:rsid w:val="007C6E3E"/>
    <w:rsid w:val="007C6E9E"/>
    <w:rsid w:val="007C7798"/>
    <w:rsid w:val="007D0286"/>
    <w:rsid w:val="007D0CFB"/>
    <w:rsid w:val="007D1081"/>
    <w:rsid w:val="007D1554"/>
    <w:rsid w:val="007D1F72"/>
    <w:rsid w:val="007D2ADF"/>
    <w:rsid w:val="007D2BDA"/>
    <w:rsid w:val="007D3A93"/>
    <w:rsid w:val="007D3E5B"/>
    <w:rsid w:val="007D448F"/>
    <w:rsid w:val="007D5022"/>
    <w:rsid w:val="007D561A"/>
    <w:rsid w:val="007D60E4"/>
    <w:rsid w:val="007D6E5A"/>
    <w:rsid w:val="007D6E77"/>
    <w:rsid w:val="007D76E0"/>
    <w:rsid w:val="007D7D86"/>
    <w:rsid w:val="007E085D"/>
    <w:rsid w:val="007E0D3A"/>
    <w:rsid w:val="007E10ED"/>
    <w:rsid w:val="007E13E1"/>
    <w:rsid w:val="007E17DC"/>
    <w:rsid w:val="007E1ACA"/>
    <w:rsid w:val="007E1FA5"/>
    <w:rsid w:val="007E245B"/>
    <w:rsid w:val="007E2B39"/>
    <w:rsid w:val="007E30E6"/>
    <w:rsid w:val="007E3536"/>
    <w:rsid w:val="007E3BB0"/>
    <w:rsid w:val="007E3C56"/>
    <w:rsid w:val="007E47A9"/>
    <w:rsid w:val="007E47CB"/>
    <w:rsid w:val="007E4A86"/>
    <w:rsid w:val="007E5045"/>
    <w:rsid w:val="007E552A"/>
    <w:rsid w:val="007E56E1"/>
    <w:rsid w:val="007E61DF"/>
    <w:rsid w:val="007E661B"/>
    <w:rsid w:val="007E66C9"/>
    <w:rsid w:val="007E6B14"/>
    <w:rsid w:val="007E6E14"/>
    <w:rsid w:val="007E733A"/>
    <w:rsid w:val="007E7536"/>
    <w:rsid w:val="007F094D"/>
    <w:rsid w:val="007F09FB"/>
    <w:rsid w:val="007F0DBC"/>
    <w:rsid w:val="007F12E3"/>
    <w:rsid w:val="007F2542"/>
    <w:rsid w:val="007F255E"/>
    <w:rsid w:val="007F2772"/>
    <w:rsid w:val="007F33C2"/>
    <w:rsid w:val="007F358B"/>
    <w:rsid w:val="007F3ACC"/>
    <w:rsid w:val="007F3FE1"/>
    <w:rsid w:val="007F519A"/>
    <w:rsid w:val="007F5B5F"/>
    <w:rsid w:val="007F5FDA"/>
    <w:rsid w:val="007F665E"/>
    <w:rsid w:val="007F6DA9"/>
    <w:rsid w:val="007F744E"/>
    <w:rsid w:val="007F758C"/>
    <w:rsid w:val="007F79F7"/>
    <w:rsid w:val="00800B5F"/>
    <w:rsid w:val="008019E6"/>
    <w:rsid w:val="008027EF"/>
    <w:rsid w:val="00803FE9"/>
    <w:rsid w:val="00804C44"/>
    <w:rsid w:val="00804C4E"/>
    <w:rsid w:val="00805157"/>
    <w:rsid w:val="00805DA6"/>
    <w:rsid w:val="00805FC4"/>
    <w:rsid w:val="00806049"/>
    <w:rsid w:val="00806246"/>
    <w:rsid w:val="00806361"/>
    <w:rsid w:val="00806459"/>
    <w:rsid w:val="00806B2E"/>
    <w:rsid w:val="00807375"/>
    <w:rsid w:val="008075DA"/>
    <w:rsid w:val="00810027"/>
    <w:rsid w:val="00810528"/>
    <w:rsid w:val="00810739"/>
    <w:rsid w:val="00810EA5"/>
    <w:rsid w:val="008111B6"/>
    <w:rsid w:val="00813592"/>
    <w:rsid w:val="008137C0"/>
    <w:rsid w:val="00813854"/>
    <w:rsid w:val="00813F84"/>
    <w:rsid w:val="00814AF9"/>
    <w:rsid w:val="0081535F"/>
    <w:rsid w:val="00815B25"/>
    <w:rsid w:val="00815D5E"/>
    <w:rsid w:val="008167EE"/>
    <w:rsid w:val="00817222"/>
    <w:rsid w:val="00817C89"/>
    <w:rsid w:val="0082076E"/>
    <w:rsid w:val="008207F2"/>
    <w:rsid w:val="00820C40"/>
    <w:rsid w:val="00820C72"/>
    <w:rsid w:val="00820EF0"/>
    <w:rsid w:val="008210EE"/>
    <w:rsid w:val="008211EA"/>
    <w:rsid w:val="00821B4C"/>
    <w:rsid w:val="00822695"/>
    <w:rsid w:val="008238C2"/>
    <w:rsid w:val="00823AA8"/>
    <w:rsid w:val="00823CC2"/>
    <w:rsid w:val="0082439A"/>
    <w:rsid w:val="00826226"/>
    <w:rsid w:val="008265D5"/>
    <w:rsid w:val="00826894"/>
    <w:rsid w:val="00826B46"/>
    <w:rsid w:val="008270FD"/>
    <w:rsid w:val="008273EF"/>
    <w:rsid w:val="008278C6"/>
    <w:rsid w:val="00827CDE"/>
    <w:rsid w:val="00831152"/>
    <w:rsid w:val="00831E0D"/>
    <w:rsid w:val="00832240"/>
    <w:rsid w:val="008324F2"/>
    <w:rsid w:val="0083270D"/>
    <w:rsid w:val="008335AD"/>
    <w:rsid w:val="00833720"/>
    <w:rsid w:val="00833928"/>
    <w:rsid w:val="00833E7E"/>
    <w:rsid w:val="008346AD"/>
    <w:rsid w:val="00834AFF"/>
    <w:rsid w:val="00835195"/>
    <w:rsid w:val="0083519B"/>
    <w:rsid w:val="00835C19"/>
    <w:rsid w:val="00835D05"/>
    <w:rsid w:val="00837057"/>
    <w:rsid w:val="00837292"/>
    <w:rsid w:val="0083736E"/>
    <w:rsid w:val="00837E36"/>
    <w:rsid w:val="008404FA"/>
    <w:rsid w:val="00840E93"/>
    <w:rsid w:val="00841284"/>
    <w:rsid w:val="00841A5A"/>
    <w:rsid w:val="00842568"/>
    <w:rsid w:val="00842BDB"/>
    <w:rsid w:val="00842C89"/>
    <w:rsid w:val="00842DF1"/>
    <w:rsid w:val="0084309B"/>
    <w:rsid w:val="008432AA"/>
    <w:rsid w:val="00843980"/>
    <w:rsid w:val="00844389"/>
    <w:rsid w:val="0084443A"/>
    <w:rsid w:val="008475C4"/>
    <w:rsid w:val="00850147"/>
    <w:rsid w:val="0085090A"/>
    <w:rsid w:val="00850A07"/>
    <w:rsid w:val="00850DD9"/>
    <w:rsid w:val="00850E55"/>
    <w:rsid w:val="0085112A"/>
    <w:rsid w:val="00852477"/>
    <w:rsid w:val="00852AC1"/>
    <w:rsid w:val="00853351"/>
    <w:rsid w:val="00853F47"/>
    <w:rsid w:val="0085444B"/>
    <w:rsid w:val="00854793"/>
    <w:rsid w:val="00854B9B"/>
    <w:rsid w:val="00855EFC"/>
    <w:rsid w:val="00855F84"/>
    <w:rsid w:val="00857228"/>
    <w:rsid w:val="00857238"/>
    <w:rsid w:val="008579B4"/>
    <w:rsid w:val="00860591"/>
    <w:rsid w:val="0086068D"/>
    <w:rsid w:val="0086127A"/>
    <w:rsid w:val="008619AF"/>
    <w:rsid w:val="008625AC"/>
    <w:rsid w:val="008628FF"/>
    <w:rsid w:val="00862B94"/>
    <w:rsid w:val="00862D62"/>
    <w:rsid w:val="00863134"/>
    <w:rsid w:val="00863E6A"/>
    <w:rsid w:val="008644EF"/>
    <w:rsid w:val="00864E1E"/>
    <w:rsid w:val="00865250"/>
    <w:rsid w:val="00865810"/>
    <w:rsid w:val="00865F40"/>
    <w:rsid w:val="00867353"/>
    <w:rsid w:val="008704FC"/>
    <w:rsid w:val="00870B74"/>
    <w:rsid w:val="00871B6F"/>
    <w:rsid w:val="00871BED"/>
    <w:rsid w:val="00874174"/>
    <w:rsid w:val="008741FA"/>
    <w:rsid w:val="008743F9"/>
    <w:rsid w:val="00874ACA"/>
    <w:rsid w:val="00874B2A"/>
    <w:rsid w:val="0087574E"/>
    <w:rsid w:val="00875CEF"/>
    <w:rsid w:val="0087612B"/>
    <w:rsid w:val="0087621E"/>
    <w:rsid w:val="00876762"/>
    <w:rsid w:val="008809F1"/>
    <w:rsid w:val="00881801"/>
    <w:rsid w:val="00881C9A"/>
    <w:rsid w:val="008824EB"/>
    <w:rsid w:val="00882FA3"/>
    <w:rsid w:val="00884039"/>
    <w:rsid w:val="0088468F"/>
    <w:rsid w:val="00884D27"/>
    <w:rsid w:val="00885BE7"/>
    <w:rsid w:val="00885D16"/>
    <w:rsid w:val="008862B6"/>
    <w:rsid w:val="0088641E"/>
    <w:rsid w:val="008867A8"/>
    <w:rsid w:val="00886C04"/>
    <w:rsid w:val="00887DF4"/>
    <w:rsid w:val="0089037C"/>
    <w:rsid w:val="00890C15"/>
    <w:rsid w:val="00891AB0"/>
    <w:rsid w:val="00892970"/>
    <w:rsid w:val="00892E50"/>
    <w:rsid w:val="00894E4D"/>
    <w:rsid w:val="00896550"/>
    <w:rsid w:val="00896932"/>
    <w:rsid w:val="00896CA9"/>
    <w:rsid w:val="008975E7"/>
    <w:rsid w:val="00897932"/>
    <w:rsid w:val="00897DA6"/>
    <w:rsid w:val="008A0E72"/>
    <w:rsid w:val="008A2BF9"/>
    <w:rsid w:val="008A36B2"/>
    <w:rsid w:val="008A372E"/>
    <w:rsid w:val="008A3806"/>
    <w:rsid w:val="008A45DF"/>
    <w:rsid w:val="008A45ED"/>
    <w:rsid w:val="008A4C44"/>
    <w:rsid w:val="008A5CEA"/>
    <w:rsid w:val="008A68DB"/>
    <w:rsid w:val="008A6F1A"/>
    <w:rsid w:val="008A712F"/>
    <w:rsid w:val="008A7316"/>
    <w:rsid w:val="008A7B38"/>
    <w:rsid w:val="008B02B2"/>
    <w:rsid w:val="008B0375"/>
    <w:rsid w:val="008B058B"/>
    <w:rsid w:val="008B0788"/>
    <w:rsid w:val="008B0A93"/>
    <w:rsid w:val="008B0CE9"/>
    <w:rsid w:val="008B0F47"/>
    <w:rsid w:val="008B11CF"/>
    <w:rsid w:val="008B1ADE"/>
    <w:rsid w:val="008B2E65"/>
    <w:rsid w:val="008B2EC9"/>
    <w:rsid w:val="008B356A"/>
    <w:rsid w:val="008B397F"/>
    <w:rsid w:val="008B3D70"/>
    <w:rsid w:val="008B4715"/>
    <w:rsid w:val="008B4A27"/>
    <w:rsid w:val="008B4CD0"/>
    <w:rsid w:val="008B52DC"/>
    <w:rsid w:val="008B61F6"/>
    <w:rsid w:val="008B6989"/>
    <w:rsid w:val="008B6AB8"/>
    <w:rsid w:val="008B7251"/>
    <w:rsid w:val="008B74A8"/>
    <w:rsid w:val="008B78E3"/>
    <w:rsid w:val="008C09EF"/>
    <w:rsid w:val="008C0E44"/>
    <w:rsid w:val="008C11FA"/>
    <w:rsid w:val="008C2A60"/>
    <w:rsid w:val="008C3F54"/>
    <w:rsid w:val="008C5C2E"/>
    <w:rsid w:val="008C5D45"/>
    <w:rsid w:val="008C70F0"/>
    <w:rsid w:val="008C74D1"/>
    <w:rsid w:val="008D03E3"/>
    <w:rsid w:val="008D0C54"/>
    <w:rsid w:val="008D0E35"/>
    <w:rsid w:val="008D1086"/>
    <w:rsid w:val="008D10F8"/>
    <w:rsid w:val="008D1BE4"/>
    <w:rsid w:val="008D2810"/>
    <w:rsid w:val="008D2C1B"/>
    <w:rsid w:val="008D2D55"/>
    <w:rsid w:val="008D3224"/>
    <w:rsid w:val="008D36A3"/>
    <w:rsid w:val="008D4C97"/>
    <w:rsid w:val="008D58F6"/>
    <w:rsid w:val="008D625B"/>
    <w:rsid w:val="008D6411"/>
    <w:rsid w:val="008D696E"/>
    <w:rsid w:val="008D74FE"/>
    <w:rsid w:val="008E07AB"/>
    <w:rsid w:val="008E095E"/>
    <w:rsid w:val="008E1CE1"/>
    <w:rsid w:val="008E207B"/>
    <w:rsid w:val="008E31FD"/>
    <w:rsid w:val="008E35CF"/>
    <w:rsid w:val="008E3C4C"/>
    <w:rsid w:val="008E3E24"/>
    <w:rsid w:val="008E3FA5"/>
    <w:rsid w:val="008E41CC"/>
    <w:rsid w:val="008E5544"/>
    <w:rsid w:val="008E6BC1"/>
    <w:rsid w:val="008E6C82"/>
    <w:rsid w:val="008E7440"/>
    <w:rsid w:val="008F0455"/>
    <w:rsid w:val="008F1A5A"/>
    <w:rsid w:val="008F1CAE"/>
    <w:rsid w:val="008F285F"/>
    <w:rsid w:val="008F2C5F"/>
    <w:rsid w:val="008F30F8"/>
    <w:rsid w:val="008F31EB"/>
    <w:rsid w:val="008F329E"/>
    <w:rsid w:val="008F33C0"/>
    <w:rsid w:val="008F39DB"/>
    <w:rsid w:val="008F3FEC"/>
    <w:rsid w:val="008F50EB"/>
    <w:rsid w:val="008F5EDC"/>
    <w:rsid w:val="008F6BE2"/>
    <w:rsid w:val="008F6EAF"/>
    <w:rsid w:val="008F751F"/>
    <w:rsid w:val="00900631"/>
    <w:rsid w:val="00901639"/>
    <w:rsid w:val="00901C64"/>
    <w:rsid w:val="009023CD"/>
    <w:rsid w:val="009023DD"/>
    <w:rsid w:val="00902D89"/>
    <w:rsid w:val="00902E95"/>
    <w:rsid w:val="009034B5"/>
    <w:rsid w:val="00903FD9"/>
    <w:rsid w:val="00904099"/>
    <w:rsid w:val="009042FD"/>
    <w:rsid w:val="00904E7B"/>
    <w:rsid w:val="00905ED6"/>
    <w:rsid w:val="00906F58"/>
    <w:rsid w:val="0090735E"/>
    <w:rsid w:val="00907535"/>
    <w:rsid w:val="0091024E"/>
    <w:rsid w:val="0091069C"/>
    <w:rsid w:val="00910F54"/>
    <w:rsid w:val="00910F76"/>
    <w:rsid w:val="0091118B"/>
    <w:rsid w:val="00911A89"/>
    <w:rsid w:val="00912011"/>
    <w:rsid w:val="009137E6"/>
    <w:rsid w:val="00913F30"/>
    <w:rsid w:val="009145B0"/>
    <w:rsid w:val="00915126"/>
    <w:rsid w:val="00915891"/>
    <w:rsid w:val="00915BE5"/>
    <w:rsid w:val="00915BE9"/>
    <w:rsid w:val="009164D1"/>
    <w:rsid w:val="0091671D"/>
    <w:rsid w:val="00916C12"/>
    <w:rsid w:val="00916E4D"/>
    <w:rsid w:val="00917532"/>
    <w:rsid w:val="009203D6"/>
    <w:rsid w:val="009204C9"/>
    <w:rsid w:val="0092071B"/>
    <w:rsid w:val="00921270"/>
    <w:rsid w:val="00921F6B"/>
    <w:rsid w:val="009226BE"/>
    <w:rsid w:val="0092385D"/>
    <w:rsid w:val="009238A8"/>
    <w:rsid w:val="00924776"/>
    <w:rsid w:val="00925046"/>
    <w:rsid w:val="00925FB6"/>
    <w:rsid w:val="00926704"/>
    <w:rsid w:val="0092678A"/>
    <w:rsid w:val="00926EF9"/>
    <w:rsid w:val="00927AEB"/>
    <w:rsid w:val="00927EE9"/>
    <w:rsid w:val="0093008F"/>
    <w:rsid w:val="00930AEB"/>
    <w:rsid w:val="00930CD6"/>
    <w:rsid w:val="009311DB"/>
    <w:rsid w:val="0093218E"/>
    <w:rsid w:val="0093293B"/>
    <w:rsid w:val="00932D92"/>
    <w:rsid w:val="00933087"/>
    <w:rsid w:val="009337C7"/>
    <w:rsid w:val="00933C15"/>
    <w:rsid w:val="00933C1C"/>
    <w:rsid w:val="00934C51"/>
    <w:rsid w:val="009353B3"/>
    <w:rsid w:val="00935A14"/>
    <w:rsid w:val="00936D5A"/>
    <w:rsid w:val="00940287"/>
    <w:rsid w:val="009408D3"/>
    <w:rsid w:val="00941217"/>
    <w:rsid w:val="00941677"/>
    <w:rsid w:val="00941E6A"/>
    <w:rsid w:val="00942060"/>
    <w:rsid w:val="00942A5E"/>
    <w:rsid w:val="009430A1"/>
    <w:rsid w:val="0094333D"/>
    <w:rsid w:val="00944A82"/>
    <w:rsid w:val="00945ABA"/>
    <w:rsid w:val="0094654A"/>
    <w:rsid w:val="0094676D"/>
    <w:rsid w:val="0094698E"/>
    <w:rsid w:val="00946E35"/>
    <w:rsid w:val="00946FDA"/>
    <w:rsid w:val="00947F8B"/>
    <w:rsid w:val="00950474"/>
    <w:rsid w:val="00950BB9"/>
    <w:rsid w:val="00951210"/>
    <w:rsid w:val="00951AE7"/>
    <w:rsid w:val="00951BBE"/>
    <w:rsid w:val="00951C11"/>
    <w:rsid w:val="00952BDB"/>
    <w:rsid w:val="00952FBB"/>
    <w:rsid w:val="00952FDA"/>
    <w:rsid w:val="00953EB7"/>
    <w:rsid w:val="00953F87"/>
    <w:rsid w:val="009549BC"/>
    <w:rsid w:val="009555E8"/>
    <w:rsid w:val="0095605E"/>
    <w:rsid w:val="00956074"/>
    <w:rsid w:val="009563A4"/>
    <w:rsid w:val="009564FE"/>
    <w:rsid w:val="00956820"/>
    <w:rsid w:val="00956C69"/>
    <w:rsid w:val="00956D37"/>
    <w:rsid w:val="00956E18"/>
    <w:rsid w:val="00957753"/>
    <w:rsid w:val="009577D1"/>
    <w:rsid w:val="00957832"/>
    <w:rsid w:val="00957BD9"/>
    <w:rsid w:val="009616C2"/>
    <w:rsid w:val="00961AC9"/>
    <w:rsid w:val="00963693"/>
    <w:rsid w:val="0096412D"/>
    <w:rsid w:val="00964234"/>
    <w:rsid w:val="009643F6"/>
    <w:rsid w:val="009666CB"/>
    <w:rsid w:val="00966BB3"/>
    <w:rsid w:val="00967BBD"/>
    <w:rsid w:val="009702B5"/>
    <w:rsid w:val="009706EF"/>
    <w:rsid w:val="009706F9"/>
    <w:rsid w:val="00970DEF"/>
    <w:rsid w:val="0097155E"/>
    <w:rsid w:val="0097224B"/>
    <w:rsid w:val="00972BC7"/>
    <w:rsid w:val="00973805"/>
    <w:rsid w:val="00973AFF"/>
    <w:rsid w:val="00974A67"/>
    <w:rsid w:val="00974B0C"/>
    <w:rsid w:val="009754B6"/>
    <w:rsid w:val="00975769"/>
    <w:rsid w:val="00975B1A"/>
    <w:rsid w:val="00975FD4"/>
    <w:rsid w:val="00976111"/>
    <w:rsid w:val="00976516"/>
    <w:rsid w:val="00976B3E"/>
    <w:rsid w:val="00977440"/>
    <w:rsid w:val="00977C95"/>
    <w:rsid w:val="00977CC8"/>
    <w:rsid w:val="00977D42"/>
    <w:rsid w:val="00977D56"/>
    <w:rsid w:val="00977ECA"/>
    <w:rsid w:val="00980571"/>
    <w:rsid w:val="0098075E"/>
    <w:rsid w:val="00981217"/>
    <w:rsid w:val="00982114"/>
    <w:rsid w:val="00982581"/>
    <w:rsid w:val="009827F6"/>
    <w:rsid w:val="00982839"/>
    <w:rsid w:val="00982864"/>
    <w:rsid w:val="00983513"/>
    <w:rsid w:val="00983582"/>
    <w:rsid w:val="009837AC"/>
    <w:rsid w:val="00983C86"/>
    <w:rsid w:val="0098416B"/>
    <w:rsid w:val="00984259"/>
    <w:rsid w:val="009845B9"/>
    <w:rsid w:val="009848CD"/>
    <w:rsid w:val="00984917"/>
    <w:rsid w:val="00984B48"/>
    <w:rsid w:val="00984D7C"/>
    <w:rsid w:val="00985085"/>
    <w:rsid w:val="00985777"/>
    <w:rsid w:val="00985E6A"/>
    <w:rsid w:val="00986D3A"/>
    <w:rsid w:val="009870CB"/>
    <w:rsid w:val="009873B6"/>
    <w:rsid w:val="0098757C"/>
    <w:rsid w:val="00990079"/>
    <w:rsid w:val="009908A6"/>
    <w:rsid w:val="009915EE"/>
    <w:rsid w:val="00991E39"/>
    <w:rsid w:val="009921A9"/>
    <w:rsid w:val="009924E9"/>
    <w:rsid w:val="00993414"/>
    <w:rsid w:val="0099371F"/>
    <w:rsid w:val="00994628"/>
    <w:rsid w:val="00994E98"/>
    <w:rsid w:val="00995F1C"/>
    <w:rsid w:val="00996121"/>
    <w:rsid w:val="00997910"/>
    <w:rsid w:val="00997D00"/>
    <w:rsid w:val="009A0073"/>
    <w:rsid w:val="009A09C4"/>
    <w:rsid w:val="009A0C19"/>
    <w:rsid w:val="009A1024"/>
    <w:rsid w:val="009A250A"/>
    <w:rsid w:val="009A28C9"/>
    <w:rsid w:val="009A3306"/>
    <w:rsid w:val="009A35CF"/>
    <w:rsid w:val="009A3DC3"/>
    <w:rsid w:val="009A3F1E"/>
    <w:rsid w:val="009A4169"/>
    <w:rsid w:val="009A48F6"/>
    <w:rsid w:val="009A4A90"/>
    <w:rsid w:val="009A5623"/>
    <w:rsid w:val="009A5717"/>
    <w:rsid w:val="009A5ECA"/>
    <w:rsid w:val="009A611B"/>
    <w:rsid w:val="009A6347"/>
    <w:rsid w:val="009A6932"/>
    <w:rsid w:val="009A6D48"/>
    <w:rsid w:val="009A7B64"/>
    <w:rsid w:val="009B074B"/>
    <w:rsid w:val="009B09B7"/>
    <w:rsid w:val="009B0E06"/>
    <w:rsid w:val="009B1F54"/>
    <w:rsid w:val="009B36B9"/>
    <w:rsid w:val="009B3812"/>
    <w:rsid w:val="009B381C"/>
    <w:rsid w:val="009B3FFD"/>
    <w:rsid w:val="009B4CB8"/>
    <w:rsid w:val="009B59F9"/>
    <w:rsid w:val="009C1431"/>
    <w:rsid w:val="009C21A3"/>
    <w:rsid w:val="009C2FB5"/>
    <w:rsid w:val="009C3B79"/>
    <w:rsid w:val="009C4EF9"/>
    <w:rsid w:val="009C4FBA"/>
    <w:rsid w:val="009C5A0D"/>
    <w:rsid w:val="009C5AF5"/>
    <w:rsid w:val="009C6ED2"/>
    <w:rsid w:val="009C7611"/>
    <w:rsid w:val="009C7A4F"/>
    <w:rsid w:val="009C7E43"/>
    <w:rsid w:val="009C7F37"/>
    <w:rsid w:val="009D02AE"/>
    <w:rsid w:val="009D03BB"/>
    <w:rsid w:val="009D063E"/>
    <w:rsid w:val="009D1847"/>
    <w:rsid w:val="009D3109"/>
    <w:rsid w:val="009D384B"/>
    <w:rsid w:val="009D3935"/>
    <w:rsid w:val="009D5D59"/>
    <w:rsid w:val="009D62CB"/>
    <w:rsid w:val="009D6E96"/>
    <w:rsid w:val="009D73C6"/>
    <w:rsid w:val="009D7456"/>
    <w:rsid w:val="009E14F7"/>
    <w:rsid w:val="009E1738"/>
    <w:rsid w:val="009E1A71"/>
    <w:rsid w:val="009E2841"/>
    <w:rsid w:val="009E2C8B"/>
    <w:rsid w:val="009E35CB"/>
    <w:rsid w:val="009E3A42"/>
    <w:rsid w:val="009E3A49"/>
    <w:rsid w:val="009E4874"/>
    <w:rsid w:val="009E493F"/>
    <w:rsid w:val="009E4BB3"/>
    <w:rsid w:val="009E5453"/>
    <w:rsid w:val="009E78F1"/>
    <w:rsid w:val="009F0313"/>
    <w:rsid w:val="009F07A2"/>
    <w:rsid w:val="009F0B54"/>
    <w:rsid w:val="009F1221"/>
    <w:rsid w:val="009F1285"/>
    <w:rsid w:val="009F1A8B"/>
    <w:rsid w:val="009F21F2"/>
    <w:rsid w:val="009F2A6C"/>
    <w:rsid w:val="009F3366"/>
    <w:rsid w:val="009F3D47"/>
    <w:rsid w:val="009F4038"/>
    <w:rsid w:val="009F4210"/>
    <w:rsid w:val="009F4432"/>
    <w:rsid w:val="009F45F1"/>
    <w:rsid w:val="009F561E"/>
    <w:rsid w:val="009F611C"/>
    <w:rsid w:val="009F6887"/>
    <w:rsid w:val="00A00026"/>
    <w:rsid w:val="00A005D1"/>
    <w:rsid w:val="00A00D21"/>
    <w:rsid w:val="00A00E39"/>
    <w:rsid w:val="00A018A5"/>
    <w:rsid w:val="00A021EA"/>
    <w:rsid w:val="00A02533"/>
    <w:rsid w:val="00A02841"/>
    <w:rsid w:val="00A02B36"/>
    <w:rsid w:val="00A02D83"/>
    <w:rsid w:val="00A03005"/>
    <w:rsid w:val="00A032BD"/>
    <w:rsid w:val="00A04385"/>
    <w:rsid w:val="00A04AD7"/>
    <w:rsid w:val="00A0506C"/>
    <w:rsid w:val="00A050EE"/>
    <w:rsid w:val="00A05B28"/>
    <w:rsid w:val="00A05E9B"/>
    <w:rsid w:val="00A05EB7"/>
    <w:rsid w:val="00A062E2"/>
    <w:rsid w:val="00A07A3F"/>
    <w:rsid w:val="00A10077"/>
    <w:rsid w:val="00A10A61"/>
    <w:rsid w:val="00A11401"/>
    <w:rsid w:val="00A11441"/>
    <w:rsid w:val="00A11458"/>
    <w:rsid w:val="00A11764"/>
    <w:rsid w:val="00A11E72"/>
    <w:rsid w:val="00A1304F"/>
    <w:rsid w:val="00A1384D"/>
    <w:rsid w:val="00A13969"/>
    <w:rsid w:val="00A13CE5"/>
    <w:rsid w:val="00A147B0"/>
    <w:rsid w:val="00A15A19"/>
    <w:rsid w:val="00A15E42"/>
    <w:rsid w:val="00A15F54"/>
    <w:rsid w:val="00A15F6F"/>
    <w:rsid w:val="00A16A83"/>
    <w:rsid w:val="00A16B3C"/>
    <w:rsid w:val="00A16DCD"/>
    <w:rsid w:val="00A171A3"/>
    <w:rsid w:val="00A174B6"/>
    <w:rsid w:val="00A17862"/>
    <w:rsid w:val="00A179FE"/>
    <w:rsid w:val="00A204B9"/>
    <w:rsid w:val="00A21B89"/>
    <w:rsid w:val="00A227F2"/>
    <w:rsid w:val="00A22D92"/>
    <w:rsid w:val="00A233BE"/>
    <w:rsid w:val="00A235BC"/>
    <w:rsid w:val="00A241C2"/>
    <w:rsid w:val="00A251C2"/>
    <w:rsid w:val="00A2628F"/>
    <w:rsid w:val="00A2696E"/>
    <w:rsid w:val="00A26DED"/>
    <w:rsid w:val="00A26EA6"/>
    <w:rsid w:val="00A273B4"/>
    <w:rsid w:val="00A274E5"/>
    <w:rsid w:val="00A305E0"/>
    <w:rsid w:val="00A31438"/>
    <w:rsid w:val="00A31D70"/>
    <w:rsid w:val="00A33146"/>
    <w:rsid w:val="00A3378D"/>
    <w:rsid w:val="00A3382A"/>
    <w:rsid w:val="00A33DC9"/>
    <w:rsid w:val="00A34A8D"/>
    <w:rsid w:val="00A34DED"/>
    <w:rsid w:val="00A3517A"/>
    <w:rsid w:val="00A355D5"/>
    <w:rsid w:val="00A367A2"/>
    <w:rsid w:val="00A3696D"/>
    <w:rsid w:val="00A36D01"/>
    <w:rsid w:val="00A36D03"/>
    <w:rsid w:val="00A376B4"/>
    <w:rsid w:val="00A377D2"/>
    <w:rsid w:val="00A40FD6"/>
    <w:rsid w:val="00A41338"/>
    <w:rsid w:val="00A42026"/>
    <w:rsid w:val="00A4209D"/>
    <w:rsid w:val="00A42447"/>
    <w:rsid w:val="00A43451"/>
    <w:rsid w:val="00A43788"/>
    <w:rsid w:val="00A44818"/>
    <w:rsid w:val="00A45692"/>
    <w:rsid w:val="00A4572E"/>
    <w:rsid w:val="00A45806"/>
    <w:rsid w:val="00A45E9A"/>
    <w:rsid w:val="00A4663B"/>
    <w:rsid w:val="00A51202"/>
    <w:rsid w:val="00A5175B"/>
    <w:rsid w:val="00A517C3"/>
    <w:rsid w:val="00A518D8"/>
    <w:rsid w:val="00A52F3A"/>
    <w:rsid w:val="00A53020"/>
    <w:rsid w:val="00A53106"/>
    <w:rsid w:val="00A53CF7"/>
    <w:rsid w:val="00A53F58"/>
    <w:rsid w:val="00A53F6A"/>
    <w:rsid w:val="00A54055"/>
    <w:rsid w:val="00A5616B"/>
    <w:rsid w:val="00A578CC"/>
    <w:rsid w:val="00A57A94"/>
    <w:rsid w:val="00A60F8A"/>
    <w:rsid w:val="00A6139B"/>
    <w:rsid w:val="00A61941"/>
    <w:rsid w:val="00A61A52"/>
    <w:rsid w:val="00A61A77"/>
    <w:rsid w:val="00A61C19"/>
    <w:rsid w:val="00A6260D"/>
    <w:rsid w:val="00A62792"/>
    <w:rsid w:val="00A62AA2"/>
    <w:rsid w:val="00A62D49"/>
    <w:rsid w:val="00A631E3"/>
    <w:rsid w:val="00A63565"/>
    <w:rsid w:val="00A635A0"/>
    <w:rsid w:val="00A6399E"/>
    <w:rsid w:val="00A646E6"/>
    <w:rsid w:val="00A6472D"/>
    <w:rsid w:val="00A65516"/>
    <w:rsid w:val="00A6633A"/>
    <w:rsid w:val="00A66553"/>
    <w:rsid w:val="00A666A2"/>
    <w:rsid w:val="00A667E6"/>
    <w:rsid w:val="00A66A06"/>
    <w:rsid w:val="00A67485"/>
    <w:rsid w:val="00A7005B"/>
    <w:rsid w:val="00A71D3A"/>
    <w:rsid w:val="00A72285"/>
    <w:rsid w:val="00A72B7E"/>
    <w:rsid w:val="00A73F32"/>
    <w:rsid w:val="00A744C7"/>
    <w:rsid w:val="00A7609C"/>
    <w:rsid w:val="00A76D12"/>
    <w:rsid w:val="00A8058C"/>
    <w:rsid w:val="00A80647"/>
    <w:rsid w:val="00A807E5"/>
    <w:rsid w:val="00A80FE5"/>
    <w:rsid w:val="00A81151"/>
    <w:rsid w:val="00A8123B"/>
    <w:rsid w:val="00A81641"/>
    <w:rsid w:val="00A816A9"/>
    <w:rsid w:val="00A82DBE"/>
    <w:rsid w:val="00A83D3A"/>
    <w:rsid w:val="00A83EB3"/>
    <w:rsid w:val="00A850B0"/>
    <w:rsid w:val="00A85BB1"/>
    <w:rsid w:val="00A85BFA"/>
    <w:rsid w:val="00A86941"/>
    <w:rsid w:val="00A901A4"/>
    <w:rsid w:val="00A9026D"/>
    <w:rsid w:val="00A90928"/>
    <w:rsid w:val="00A91C33"/>
    <w:rsid w:val="00A91D61"/>
    <w:rsid w:val="00A91E74"/>
    <w:rsid w:val="00A91F25"/>
    <w:rsid w:val="00A91F59"/>
    <w:rsid w:val="00A92517"/>
    <w:rsid w:val="00A9291D"/>
    <w:rsid w:val="00A929ED"/>
    <w:rsid w:val="00A9396B"/>
    <w:rsid w:val="00A93E15"/>
    <w:rsid w:val="00A94382"/>
    <w:rsid w:val="00A94D16"/>
    <w:rsid w:val="00A94E31"/>
    <w:rsid w:val="00A95CC8"/>
    <w:rsid w:val="00A96563"/>
    <w:rsid w:val="00A96B78"/>
    <w:rsid w:val="00A97EE2"/>
    <w:rsid w:val="00AA10FC"/>
    <w:rsid w:val="00AA1DD7"/>
    <w:rsid w:val="00AA22A2"/>
    <w:rsid w:val="00AA2416"/>
    <w:rsid w:val="00AA2DBD"/>
    <w:rsid w:val="00AA3C69"/>
    <w:rsid w:val="00AA4605"/>
    <w:rsid w:val="00AA4775"/>
    <w:rsid w:val="00AA4BE4"/>
    <w:rsid w:val="00AA4CC5"/>
    <w:rsid w:val="00AA600D"/>
    <w:rsid w:val="00AA6D38"/>
    <w:rsid w:val="00AA772B"/>
    <w:rsid w:val="00AA7829"/>
    <w:rsid w:val="00AA7DFC"/>
    <w:rsid w:val="00AB02D9"/>
    <w:rsid w:val="00AB058D"/>
    <w:rsid w:val="00AB06A7"/>
    <w:rsid w:val="00AB11B7"/>
    <w:rsid w:val="00AB11C4"/>
    <w:rsid w:val="00AB1B47"/>
    <w:rsid w:val="00AB236A"/>
    <w:rsid w:val="00AB257D"/>
    <w:rsid w:val="00AB295A"/>
    <w:rsid w:val="00AB2BAB"/>
    <w:rsid w:val="00AB2BD3"/>
    <w:rsid w:val="00AB2D02"/>
    <w:rsid w:val="00AB303D"/>
    <w:rsid w:val="00AB310C"/>
    <w:rsid w:val="00AB3283"/>
    <w:rsid w:val="00AB3C7C"/>
    <w:rsid w:val="00AB47EB"/>
    <w:rsid w:val="00AB4F8F"/>
    <w:rsid w:val="00AB5D56"/>
    <w:rsid w:val="00AB6DFD"/>
    <w:rsid w:val="00AB7086"/>
    <w:rsid w:val="00AB7698"/>
    <w:rsid w:val="00AB7917"/>
    <w:rsid w:val="00AC05C2"/>
    <w:rsid w:val="00AC1A94"/>
    <w:rsid w:val="00AC217A"/>
    <w:rsid w:val="00AC2A8C"/>
    <w:rsid w:val="00AC2EE5"/>
    <w:rsid w:val="00AC37C4"/>
    <w:rsid w:val="00AC3C21"/>
    <w:rsid w:val="00AC3F1B"/>
    <w:rsid w:val="00AC4083"/>
    <w:rsid w:val="00AC427C"/>
    <w:rsid w:val="00AC42A1"/>
    <w:rsid w:val="00AC4537"/>
    <w:rsid w:val="00AC460E"/>
    <w:rsid w:val="00AC4A58"/>
    <w:rsid w:val="00AC4CB1"/>
    <w:rsid w:val="00AC56CF"/>
    <w:rsid w:val="00AC5BD6"/>
    <w:rsid w:val="00AC6144"/>
    <w:rsid w:val="00AC61FB"/>
    <w:rsid w:val="00AD01AC"/>
    <w:rsid w:val="00AD03F0"/>
    <w:rsid w:val="00AD0927"/>
    <w:rsid w:val="00AD0A1B"/>
    <w:rsid w:val="00AD0B7A"/>
    <w:rsid w:val="00AD0E10"/>
    <w:rsid w:val="00AD170E"/>
    <w:rsid w:val="00AD27D0"/>
    <w:rsid w:val="00AD3858"/>
    <w:rsid w:val="00AD3C41"/>
    <w:rsid w:val="00AD3F32"/>
    <w:rsid w:val="00AD4543"/>
    <w:rsid w:val="00AD4795"/>
    <w:rsid w:val="00AD4D2A"/>
    <w:rsid w:val="00AD596C"/>
    <w:rsid w:val="00AD5E73"/>
    <w:rsid w:val="00AD6B34"/>
    <w:rsid w:val="00AD6B41"/>
    <w:rsid w:val="00AD7121"/>
    <w:rsid w:val="00AD77A9"/>
    <w:rsid w:val="00AD78F8"/>
    <w:rsid w:val="00AD7ABB"/>
    <w:rsid w:val="00AE0001"/>
    <w:rsid w:val="00AE021C"/>
    <w:rsid w:val="00AE03F5"/>
    <w:rsid w:val="00AE0453"/>
    <w:rsid w:val="00AE0D43"/>
    <w:rsid w:val="00AE1AAB"/>
    <w:rsid w:val="00AE21DA"/>
    <w:rsid w:val="00AE2A54"/>
    <w:rsid w:val="00AE2AAB"/>
    <w:rsid w:val="00AE2D15"/>
    <w:rsid w:val="00AE2DD0"/>
    <w:rsid w:val="00AE4F32"/>
    <w:rsid w:val="00AE4FEE"/>
    <w:rsid w:val="00AE6543"/>
    <w:rsid w:val="00AE6B63"/>
    <w:rsid w:val="00AE6E0A"/>
    <w:rsid w:val="00AF07A0"/>
    <w:rsid w:val="00AF0CC7"/>
    <w:rsid w:val="00AF0F45"/>
    <w:rsid w:val="00AF142D"/>
    <w:rsid w:val="00AF1721"/>
    <w:rsid w:val="00AF23D9"/>
    <w:rsid w:val="00AF2A21"/>
    <w:rsid w:val="00AF36DD"/>
    <w:rsid w:val="00AF3D8A"/>
    <w:rsid w:val="00AF4352"/>
    <w:rsid w:val="00AF4CF9"/>
    <w:rsid w:val="00AF51E3"/>
    <w:rsid w:val="00AF650F"/>
    <w:rsid w:val="00AF6BA5"/>
    <w:rsid w:val="00AF6E7B"/>
    <w:rsid w:val="00B0068C"/>
    <w:rsid w:val="00B00740"/>
    <w:rsid w:val="00B013BE"/>
    <w:rsid w:val="00B0241A"/>
    <w:rsid w:val="00B024A4"/>
    <w:rsid w:val="00B02604"/>
    <w:rsid w:val="00B028F0"/>
    <w:rsid w:val="00B0300B"/>
    <w:rsid w:val="00B043C9"/>
    <w:rsid w:val="00B05AC6"/>
    <w:rsid w:val="00B063E1"/>
    <w:rsid w:val="00B06B32"/>
    <w:rsid w:val="00B06F1B"/>
    <w:rsid w:val="00B06F4D"/>
    <w:rsid w:val="00B07853"/>
    <w:rsid w:val="00B10420"/>
    <w:rsid w:val="00B104B8"/>
    <w:rsid w:val="00B106F3"/>
    <w:rsid w:val="00B110E4"/>
    <w:rsid w:val="00B111CD"/>
    <w:rsid w:val="00B11347"/>
    <w:rsid w:val="00B118BE"/>
    <w:rsid w:val="00B11C41"/>
    <w:rsid w:val="00B11E04"/>
    <w:rsid w:val="00B11E3B"/>
    <w:rsid w:val="00B1274B"/>
    <w:rsid w:val="00B12E9D"/>
    <w:rsid w:val="00B138C9"/>
    <w:rsid w:val="00B13ABD"/>
    <w:rsid w:val="00B13C48"/>
    <w:rsid w:val="00B141D5"/>
    <w:rsid w:val="00B14756"/>
    <w:rsid w:val="00B14762"/>
    <w:rsid w:val="00B1502B"/>
    <w:rsid w:val="00B157C0"/>
    <w:rsid w:val="00B15874"/>
    <w:rsid w:val="00B15A09"/>
    <w:rsid w:val="00B15E6C"/>
    <w:rsid w:val="00B17CAA"/>
    <w:rsid w:val="00B2018F"/>
    <w:rsid w:val="00B20531"/>
    <w:rsid w:val="00B20835"/>
    <w:rsid w:val="00B20ADB"/>
    <w:rsid w:val="00B20C3D"/>
    <w:rsid w:val="00B20FDD"/>
    <w:rsid w:val="00B2111C"/>
    <w:rsid w:val="00B21B23"/>
    <w:rsid w:val="00B22223"/>
    <w:rsid w:val="00B22D57"/>
    <w:rsid w:val="00B237F1"/>
    <w:rsid w:val="00B242F5"/>
    <w:rsid w:val="00B24929"/>
    <w:rsid w:val="00B25223"/>
    <w:rsid w:val="00B25E31"/>
    <w:rsid w:val="00B262E2"/>
    <w:rsid w:val="00B264F3"/>
    <w:rsid w:val="00B27612"/>
    <w:rsid w:val="00B277B9"/>
    <w:rsid w:val="00B27885"/>
    <w:rsid w:val="00B27BB6"/>
    <w:rsid w:val="00B30231"/>
    <w:rsid w:val="00B30A8D"/>
    <w:rsid w:val="00B31297"/>
    <w:rsid w:val="00B3189C"/>
    <w:rsid w:val="00B31C1F"/>
    <w:rsid w:val="00B3216D"/>
    <w:rsid w:val="00B32803"/>
    <w:rsid w:val="00B32979"/>
    <w:rsid w:val="00B32D1A"/>
    <w:rsid w:val="00B330BB"/>
    <w:rsid w:val="00B3317A"/>
    <w:rsid w:val="00B33239"/>
    <w:rsid w:val="00B347F9"/>
    <w:rsid w:val="00B35605"/>
    <w:rsid w:val="00B35E2F"/>
    <w:rsid w:val="00B360E0"/>
    <w:rsid w:val="00B36FBF"/>
    <w:rsid w:val="00B37094"/>
    <w:rsid w:val="00B37921"/>
    <w:rsid w:val="00B37C8F"/>
    <w:rsid w:val="00B41674"/>
    <w:rsid w:val="00B41A1F"/>
    <w:rsid w:val="00B426A1"/>
    <w:rsid w:val="00B43037"/>
    <w:rsid w:val="00B4383D"/>
    <w:rsid w:val="00B439F4"/>
    <w:rsid w:val="00B44842"/>
    <w:rsid w:val="00B44A85"/>
    <w:rsid w:val="00B44FE0"/>
    <w:rsid w:val="00B4582C"/>
    <w:rsid w:val="00B46BC7"/>
    <w:rsid w:val="00B47171"/>
    <w:rsid w:val="00B471F8"/>
    <w:rsid w:val="00B472D9"/>
    <w:rsid w:val="00B47453"/>
    <w:rsid w:val="00B476DA"/>
    <w:rsid w:val="00B500C6"/>
    <w:rsid w:val="00B5010B"/>
    <w:rsid w:val="00B503CF"/>
    <w:rsid w:val="00B50633"/>
    <w:rsid w:val="00B50C96"/>
    <w:rsid w:val="00B50CE6"/>
    <w:rsid w:val="00B50E78"/>
    <w:rsid w:val="00B5117B"/>
    <w:rsid w:val="00B514B5"/>
    <w:rsid w:val="00B5193C"/>
    <w:rsid w:val="00B51E2A"/>
    <w:rsid w:val="00B5256A"/>
    <w:rsid w:val="00B5315F"/>
    <w:rsid w:val="00B531ED"/>
    <w:rsid w:val="00B53DB4"/>
    <w:rsid w:val="00B543CA"/>
    <w:rsid w:val="00B54765"/>
    <w:rsid w:val="00B54EAC"/>
    <w:rsid w:val="00B55DEF"/>
    <w:rsid w:val="00B5633F"/>
    <w:rsid w:val="00B5637C"/>
    <w:rsid w:val="00B5677E"/>
    <w:rsid w:val="00B57416"/>
    <w:rsid w:val="00B57556"/>
    <w:rsid w:val="00B578CD"/>
    <w:rsid w:val="00B57B6E"/>
    <w:rsid w:val="00B60369"/>
    <w:rsid w:val="00B6086C"/>
    <w:rsid w:val="00B60872"/>
    <w:rsid w:val="00B61207"/>
    <w:rsid w:val="00B61949"/>
    <w:rsid w:val="00B61A47"/>
    <w:rsid w:val="00B62224"/>
    <w:rsid w:val="00B622D1"/>
    <w:rsid w:val="00B62306"/>
    <w:rsid w:val="00B628EA"/>
    <w:rsid w:val="00B62A94"/>
    <w:rsid w:val="00B63B89"/>
    <w:rsid w:val="00B64679"/>
    <w:rsid w:val="00B648F3"/>
    <w:rsid w:val="00B64EB4"/>
    <w:rsid w:val="00B6519B"/>
    <w:rsid w:val="00B6563B"/>
    <w:rsid w:val="00B65BAC"/>
    <w:rsid w:val="00B65DF5"/>
    <w:rsid w:val="00B65F80"/>
    <w:rsid w:val="00B66128"/>
    <w:rsid w:val="00B66331"/>
    <w:rsid w:val="00B66666"/>
    <w:rsid w:val="00B66BA6"/>
    <w:rsid w:val="00B67B99"/>
    <w:rsid w:val="00B67C17"/>
    <w:rsid w:val="00B70042"/>
    <w:rsid w:val="00B70171"/>
    <w:rsid w:val="00B70E07"/>
    <w:rsid w:val="00B70E8B"/>
    <w:rsid w:val="00B723E4"/>
    <w:rsid w:val="00B724DD"/>
    <w:rsid w:val="00B736DD"/>
    <w:rsid w:val="00B73D86"/>
    <w:rsid w:val="00B74059"/>
    <w:rsid w:val="00B745FD"/>
    <w:rsid w:val="00B75192"/>
    <w:rsid w:val="00B76A10"/>
    <w:rsid w:val="00B76A29"/>
    <w:rsid w:val="00B77BAA"/>
    <w:rsid w:val="00B802DC"/>
    <w:rsid w:val="00B8135E"/>
    <w:rsid w:val="00B8247B"/>
    <w:rsid w:val="00B82C58"/>
    <w:rsid w:val="00B840D8"/>
    <w:rsid w:val="00B8577D"/>
    <w:rsid w:val="00B86B99"/>
    <w:rsid w:val="00B86C1C"/>
    <w:rsid w:val="00B86D2E"/>
    <w:rsid w:val="00B87489"/>
    <w:rsid w:val="00B90CED"/>
    <w:rsid w:val="00B91488"/>
    <w:rsid w:val="00B91541"/>
    <w:rsid w:val="00B91E5D"/>
    <w:rsid w:val="00B926D6"/>
    <w:rsid w:val="00B92E4F"/>
    <w:rsid w:val="00B93139"/>
    <w:rsid w:val="00B9338F"/>
    <w:rsid w:val="00B93756"/>
    <w:rsid w:val="00B93D3A"/>
    <w:rsid w:val="00B93ECD"/>
    <w:rsid w:val="00B940A2"/>
    <w:rsid w:val="00B943AB"/>
    <w:rsid w:val="00B943F6"/>
    <w:rsid w:val="00B9471B"/>
    <w:rsid w:val="00B95115"/>
    <w:rsid w:val="00B9572B"/>
    <w:rsid w:val="00B9581E"/>
    <w:rsid w:val="00B95B0D"/>
    <w:rsid w:val="00B96510"/>
    <w:rsid w:val="00B965C0"/>
    <w:rsid w:val="00B96649"/>
    <w:rsid w:val="00B972C2"/>
    <w:rsid w:val="00B97856"/>
    <w:rsid w:val="00B97A6C"/>
    <w:rsid w:val="00BA0083"/>
    <w:rsid w:val="00BA161E"/>
    <w:rsid w:val="00BA1632"/>
    <w:rsid w:val="00BA192A"/>
    <w:rsid w:val="00BA33D3"/>
    <w:rsid w:val="00BA365A"/>
    <w:rsid w:val="00BA3AB5"/>
    <w:rsid w:val="00BA3EF2"/>
    <w:rsid w:val="00BA4BB0"/>
    <w:rsid w:val="00BA50A8"/>
    <w:rsid w:val="00BA5AD5"/>
    <w:rsid w:val="00BA5AF9"/>
    <w:rsid w:val="00BA5B0A"/>
    <w:rsid w:val="00BA6851"/>
    <w:rsid w:val="00BA68C7"/>
    <w:rsid w:val="00BA6F86"/>
    <w:rsid w:val="00BA725F"/>
    <w:rsid w:val="00BA7FEA"/>
    <w:rsid w:val="00BB1161"/>
    <w:rsid w:val="00BB1468"/>
    <w:rsid w:val="00BB191C"/>
    <w:rsid w:val="00BB2541"/>
    <w:rsid w:val="00BB29FB"/>
    <w:rsid w:val="00BB3781"/>
    <w:rsid w:val="00BB535C"/>
    <w:rsid w:val="00BB567E"/>
    <w:rsid w:val="00BB5DCE"/>
    <w:rsid w:val="00BB6098"/>
    <w:rsid w:val="00BB65EF"/>
    <w:rsid w:val="00BB6D0D"/>
    <w:rsid w:val="00BB6F7B"/>
    <w:rsid w:val="00BB7234"/>
    <w:rsid w:val="00BB7357"/>
    <w:rsid w:val="00BB7E6E"/>
    <w:rsid w:val="00BC05BD"/>
    <w:rsid w:val="00BC0629"/>
    <w:rsid w:val="00BC0FE6"/>
    <w:rsid w:val="00BC1007"/>
    <w:rsid w:val="00BC1577"/>
    <w:rsid w:val="00BC21F0"/>
    <w:rsid w:val="00BC3702"/>
    <w:rsid w:val="00BC3C9B"/>
    <w:rsid w:val="00BC3F84"/>
    <w:rsid w:val="00BC44C7"/>
    <w:rsid w:val="00BC5B6F"/>
    <w:rsid w:val="00BC6144"/>
    <w:rsid w:val="00BC63A3"/>
    <w:rsid w:val="00BC67F6"/>
    <w:rsid w:val="00BC6801"/>
    <w:rsid w:val="00BC6EA3"/>
    <w:rsid w:val="00BC7135"/>
    <w:rsid w:val="00BC7275"/>
    <w:rsid w:val="00BD0D0C"/>
    <w:rsid w:val="00BD1FE1"/>
    <w:rsid w:val="00BD2777"/>
    <w:rsid w:val="00BD2DF2"/>
    <w:rsid w:val="00BD2F8F"/>
    <w:rsid w:val="00BD3555"/>
    <w:rsid w:val="00BD3BEF"/>
    <w:rsid w:val="00BD3C58"/>
    <w:rsid w:val="00BD459F"/>
    <w:rsid w:val="00BD49C1"/>
    <w:rsid w:val="00BD52A7"/>
    <w:rsid w:val="00BD5B40"/>
    <w:rsid w:val="00BD5DC1"/>
    <w:rsid w:val="00BD68DB"/>
    <w:rsid w:val="00BD775A"/>
    <w:rsid w:val="00BD77CD"/>
    <w:rsid w:val="00BE0FBC"/>
    <w:rsid w:val="00BE18C0"/>
    <w:rsid w:val="00BE1DE7"/>
    <w:rsid w:val="00BE269B"/>
    <w:rsid w:val="00BE2FD3"/>
    <w:rsid w:val="00BE3484"/>
    <w:rsid w:val="00BE3C47"/>
    <w:rsid w:val="00BE3D41"/>
    <w:rsid w:val="00BE3E06"/>
    <w:rsid w:val="00BE546B"/>
    <w:rsid w:val="00BE56D2"/>
    <w:rsid w:val="00BE5B24"/>
    <w:rsid w:val="00BE5E95"/>
    <w:rsid w:val="00BE6250"/>
    <w:rsid w:val="00BE7226"/>
    <w:rsid w:val="00BE73F9"/>
    <w:rsid w:val="00BE7921"/>
    <w:rsid w:val="00BF0280"/>
    <w:rsid w:val="00BF0493"/>
    <w:rsid w:val="00BF0ED9"/>
    <w:rsid w:val="00BF114B"/>
    <w:rsid w:val="00BF185F"/>
    <w:rsid w:val="00BF1D05"/>
    <w:rsid w:val="00BF1DE7"/>
    <w:rsid w:val="00BF1F37"/>
    <w:rsid w:val="00BF26AC"/>
    <w:rsid w:val="00BF29E8"/>
    <w:rsid w:val="00BF2F98"/>
    <w:rsid w:val="00BF3056"/>
    <w:rsid w:val="00BF37D5"/>
    <w:rsid w:val="00BF3EC1"/>
    <w:rsid w:val="00BF4456"/>
    <w:rsid w:val="00BF459D"/>
    <w:rsid w:val="00BF46DE"/>
    <w:rsid w:val="00BF4E55"/>
    <w:rsid w:val="00BF53FD"/>
    <w:rsid w:val="00BF624A"/>
    <w:rsid w:val="00BF787F"/>
    <w:rsid w:val="00BF7CB2"/>
    <w:rsid w:val="00C01228"/>
    <w:rsid w:val="00C02E36"/>
    <w:rsid w:val="00C0339C"/>
    <w:rsid w:val="00C03428"/>
    <w:rsid w:val="00C0465C"/>
    <w:rsid w:val="00C04684"/>
    <w:rsid w:val="00C052CC"/>
    <w:rsid w:val="00C05BBA"/>
    <w:rsid w:val="00C05BC6"/>
    <w:rsid w:val="00C068B7"/>
    <w:rsid w:val="00C077E9"/>
    <w:rsid w:val="00C07CA4"/>
    <w:rsid w:val="00C1079C"/>
    <w:rsid w:val="00C10DFF"/>
    <w:rsid w:val="00C11187"/>
    <w:rsid w:val="00C11810"/>
    <w:rsid w:val="00C1247F"/>
    <w:rsid w:val="00C12CEA"/>
    <w:rsid w:val="00C13883"/>
    <w:rsid w:val="00C139E9"/>
    <w:rsid w:val="00C14A97"/>
    <w:rsid w:val="00C14ECF"/>
    <w:rsid w:val="00C15144"/>
    <w:rsid w:val="00C155F5"/>
    <w:rsid w:val="00C1628E"/>
    <w:rsid w:val="00C16E48"/>
    <w:rsid w:val="00C20584"/>
    <w:rsid w:val="00C20920"/>
    <w:rsid w:val="00C21759"/>
    <w:rsid w:val="00C2181D"/>
    <w:rsid w:val="00C21C9A"/>
    <w:rsid w:val="00C22293"/>
    <w:rsid w:val="00C2355D"/>
    <w:rsid w:val="00C236FB"/>
    <w:rsid w:val="00C23BBE"/>
    <w:rsid w:val="00C23BD7"/>
    <w:rsid w:val="00C24721"/>
    <w:rsid w:val="00C249C3"/>
    <w:rsid w:val="00C24DBF"/>
    <w:rsid w:val="00C259EC"/>
    <w:rsid w:val="00C322B9"/>
    <w:rsid w:val="00C328E3"/>
    <w:rsid w:val="00C344E0"/>
    <w:rsid w:val="00C34C4D"/>
    <w:rsid w:val="00C357E9"/>
    <w:rsid w:val="00C359D1"/>
    <w:rsid w:val="00C35A5E"/>
    <w:rsid w:val="00C36508"/>
    <w:rsid w:val="00C365A2"/>
    <w:rsid w:val="00C367D5"/>
    <w:rsid w:val="00C36BC2"/>
    <w:rsid w:val="00C36D21"/>
    <w:rsid w:val="00C36D8B"/>
    <w:rsid w:val="00C3741E"/>
    <w:rsid w:val="00C37E4F"/>
    <w:rsid w:val="00C37F15"/>
    <w:rsid w:val="00C40433"/>
    <w:rsid w:val="00C40D82"/>
    <w:rsid w:val="00C41192"/>
    <w:rsid w:val="00C415F9"/>
    <w:rsid w:val="00C41819"/>
    <w:rsid w:val="00C41BDD"/>
    <w:rsid w:val="00C41CA2"/>
    <w:rsid w:val="00C43A2B"/>
    <w:rsid w:val="00C44BC0"/>
    <w:rsid w:val="00C44FE4"/>
    <w:rsid w:val="00C45220"/>
    <w:rsid w:val="00C45676"/>
    <w:rsid w:val="00C45FF8"/>
    <w:rsid w:val="00C46BD6"/>
    <w:rsid w:val="00C46DE2"/>
    <w:rsid w:val="00C46E6A"/>
    <w:rsid w:val="00C47AF6"/>
    <w:rsid w:val="00C47FCB"/>
    <w:rsid w:val="00C50248"/>
    <w:rsid w:val="00C50BBA"/>
    <w:rsid w:val="00C50C1F"/>
    <w:rsid w:val="00C5108D"/>
    <w:rsid w:val="00C510E3"/>
    <w:rsid w:val="00C5160C"/>
    <w:rsid w:val="00C52060"/>
    <w:rsid w:val="00C5211D"/>
    <w:rsid w:val="00C521C3"/>
    <w:rsid w:val="00C53096"/>
    <w:rsid w:val="00C53F2E"/>
    <w:rsid w:val="00C54E47"/>
    <w:rsid w:val="00C54F48"/>
    <w:rsid w:val="00C55529"/>
    <w:rsid w:val="00C55F11"/>
    <w:rsid w:val="00C56BB6"/>
    <w:rsid w:val="00C56C17"/>
    <w:rsid w:val="00C56D59"/>
    <w:rsid w:val="00C56DA2"/>
    <w:rsid w:val="00C5743A"/>
    <w:rsid w:val="00C57456"/>
    <w:rsid w:val="00C602DA"/>
    <w:rsid w:val="00C60E52"/>
    <w:rsid w:val="00C624BE"/>
    <w:rsid w:val="00C63339"/>
    <w:rsid w:val="00C637B9"/>
    <w:rsid w:val="00C63C00"/>
    <w:rsid w:val="00C63DD0"/>
    <w:rsid w:val="00C644ED"/>
    <w:rsid w:val="00C64621"/>
    <w:rsid w:val="00C64B2B"/>
    <w:rsid w:val="00C64E91"/>
    <w:rsid w:val="00C65364"/>
    <w:rsid w:val="00C65500"/>
    <w:rsid w:val="00C66A7C"/>
    <w:rsid w:val="00C66CA5"/>
    <w:rsid w:val="00C67F89"/>
    <w:rsid w:val="00C71778"/>
    <w:rsid w:val="00C72113"/>
    <w:rsid w:val="00C721B5"/>
    <w:rsid w:val="00C730FC"/>
    <w:rsid w:val="00C7393A"/>
    <w:rsid w:val="00C73B0A"/>
    <w:rsid w:val="00C749C6"/>
    <w:rsid w:val="00C75181"/>
    <w:rsid w:val="00C753F6"/>
    <w:rsid w:val="00C7599C"/>
    <w:rsid w:val="00C75AF1"/>
    <w:rsid w:val="00C76711"/>
    <w:rsid w:val="00C805DB"/>
    <w:rsid w:val="00C822FE"/>
    <w:rsid w:val="00C8254C"/>
    <w:rsid w:val="00C82B5F"/>
    <w:rsid w:val="00C835CA"/>
    <w:rsid w:val="00C838CF"/>
    <w:rsid w:val="00C84146"/>
    <w:rsid w:val="00C84405"/>
    <w:rsid w:val="00C84825"/>
    <w:rsid w:val="00C84B84"/>
    <w:rsid w:val="00C8569A"/>
    <w:rsid w:val="00C85733"/>
    <w:rsid w:val="00C857EF"/>
    <w:rsid w:val="00C864D8"/>
    <w:rsid w:val="00C86ECE"/>
    <w:rsid w:val="00C875B8"/>
    <w:rsid w:val="00C875F3"/>
    <w:rsid w:val="00C87DE7"/>
    <w:rsid w:val="00C917C3"/>
    <w:rsid w:val="00C918B8"/>
    <w:rsid w:val="00C919A3"/>
    <w:rsid w:val="00C91D12"/>
    <w:rsid w:val="00C91F62"/>
    <w:rsid w:val="00C92C2F"/>
    <w:rsid w:val="00C92EF4"/>
    <w:rsid w:val="00C93CD7"/>
    <w:rsid w:val="00C94F32"/>
    <w:rsid w:val="00C95360"/>
    <w:rsid w:val="00C9592A"/>
    <w:rsid w:val="00C96516"/>
    <w:rsid w:val="00C96A34"/>
    <w:rsid w:val="00C97294"/>
    <w:rsid w:val="00C9746A"/>
    <w:rsid w:val="00C9793C"/>
    <w:rsid w:val="00C9797D"/>
    <w:rsid w:val="00CA0054"/>
    <w:rsid w:val="00CA00EA"/>
    <w:rsid w:val="00CA011F"/>
    <w:rsid w:val="00CA0189"/>
    <w:rsid w:val="00CA03AA"/>
    <w:rsid w:val="00CA0515"/>
    <w:rsid w:val="00CA0556"/>
    <w:rsid w:val="00CA1525"/>
    <w:rsid w:val="00CA186F"/>
    <w:rsid w:val="00CA1D14"/>
    <w:rsid w:val="00CA2CFB"/>
    <w:rsid w:val="00CA4231"/>
    <w:rsid w:val="00CA44DC"/>
    <w:rsid w:val="00CA4EED"/>
    <w:rsid w:val="00CA5835"/>
    <w:rsid w:val="00CA5910"/>
    <w:rsid w:val="00CA5C21"/>
    <w:rsid w:val="00CA5E24"/>
    <w:rsid w:val="00CA5FC9"/>
    <w:rsid w:val="00CA61A4"/>
    <w:rsid w:val="00CA6A89"/>
    <w:rsid w:val="00CA6EA5"/>
    <w:rsid w:val="00CA6FB9"/>
    <w:rsid w:val="00CA7232"/>
    <w:rsid w:val="00CA7536"/>
    <w:rsid w:val="00CA77FC"/>
    <w:rsid w:val="00CB1C75"/>
    <w:rsid w:val="00CB1FFD"/>
    <w:rsid w:val="00CB310B"/>
    <w:rsid w:val="00CB321B"/>
    <w:rsid w:val="00CB37D5"/>
    <w:rsid w:val="00CB422B"/>
    <w:rsid w:val="00CB4439"/>
    <w:rsid w:val="00CB55EA"/>
    <w:rsid w:val="00CB5A5B"/>
    <w:rsid w:val="00CB6B56"/>
    <w:rsid w:val="00CC0507"/>
    <w:rsid w:val="00CC0CED"/>
    <w:rsid w:val="00CC0EB1"/>
    <w:rsid w:val="00CC153B"/>
    <w:rsid w:val="00CC1834"/>
    <w:rsid w:val="00CC1CC9"/>
    <w:rsid w:val="00CC22DB"/>
    <w:rsid w:val="00CC2500"/>
    <w:rsid w:val="00CC2BC5"/>
    <w:rsid w:val="00CC2D0E"/>
    <w:rsid w:val="00CC3701"/>
    <w:rsid w:val="00CC4E7F"/>
    <w:rsid w:val="00CC5E2A"/>
    <w:rsid w:val="00CC68BF"/>
    <w:rsid w:val="00CC69D1"/>
    <w:rsid w:val="00CC714A"/>
    <w:rsid w:val="00CC7AD4"/>
    <w:rsid w:val="00CD02FE"/>
    <w:rsid w:val="00CD143B"/>
    <w:rsid w:val="00CD1A52"/>
    <w:rsid w:val="00CD2DB8"/>
    <w:rsid w:val="00CD33CD"/>
    <w:rsid w:val="00CD3931"/>
    <w:rsid w:val="00CD408B"/>
    <w:rsid w:val="00CD496F"/>
    <w:rsid w:val="00CD52B2"/>
    <w:rsid w:val="00CD52D2"/>
    <w:rsid w:val="00CD5541"/>
    <w:rsid w:val="00CD55DF"/>
    <w:rsid w:val="00CE0348"/>
    <w:rsid w:val="00CE046E"/>
    <w:rsid w:val="00CE0694"/>
    <w:rsid w:val="00CE1841"/>
    <w:rsid w:val="00CE1A58"/>
    <w:rsid w:val="00CE1B2D"/>
    <w:rsid w:val="00CE1CA9"/>
    <w:rsid w:val="00CE1FC6"/>
    <w:rsid w:val="00CE301C"/>
    <w:rsid w:val="00CE3554"/>
    <w:rsid w:val="00CE3586"/>
    <w:rsid w:val="00CE394C"/>
    <w:rsid w:val="00CE3A3D"/>
    <w:rsid w:val="00CE3C77"/>
    <w:rsid w:val="00CE5B8C"/>
    <w:rsid w:val="00CE5E10"/>
    <w:rsid w:val="00CE6CCB"/>
    <w:rsid w:val="00CE6FCB"/>
    <w:rsid w:val="00CE738B"/>
    <w:rsid w:val="00CE7947"/>
    <w:rsid w:val="00CF02F1"/>
    <w:rsid w:val="00CF086A"/>
    <w:rsid w:val="00CF092D"/>
    <w:rsid w:val="00CF0B99"/>
    <w:rsid w:val="00CF1202"/>
    <w:rsid w:val="00CF1653"/>
    <w:rsid w:val="00CF19D7"/>
    <w:rsid w:val="00CF1A6D"/>
    <w:rsid w:val="00CF1B21"/>
    <w:rsid w:val="00CF2B02"/>
    <w:rsid w:val="00CF2B36"/>
    <w:rsid w:val="00CF3602"/>
    <w:rsid w:val="00CF38DD"/>
    <w:rsid w:val="00CF4811"/>
    <w:rsid w:val="00CF4E15"/>
    <w:rsid w:val="00CF6377"/>
    <w:rsid w:val="00CF6E4F"/>
    <w:rsid w:val="00CF6E86"/>
    <w:rsid w:val="00CF7222"/>
    <w:rsid w:val="00CF7410"/>
    <w:rsid w:val="00CF74F1"/>
    <w:rsid w:val="00CF7A9C"/>
    <w:rsid w:val="00D013C9"/>
    <w:rsid w:val="00D018CF"/>
    <w:rsid w:val="00D01BAC"/>
    <w:rsid w:val="00D0302A"/>
    <w:rsid w:val="00D036B7"/>
    <w:rsid w:val="00D04029"/>
    <w:rsid w:val="00D04445"/>
    <w:rsid w:val="00D04654"/>
    <w:rsid w:val="00D05ECE"/>
    <w:rsid w:val="00D05F7B"/>
    <w:rsid w:val="00D060A7"/>
    <w:rsid w:val="00D0632C"/>
    <w:rsid w:val="00D06A23"/>
    <w:rsid w:val="00D06C26"/>
    <w:rsid w:val="00D06DA8"/>
    <w:rsid w:val="00D06F70"/>
    <w:rsid w:val="00D072DF"/>
    <w:rsid w:val="00D079A4"/>
    <w:rsid w:val="00D07D75"/>
    <w:rsid w:val="00D10427"/>
    <w:rsid w:val="00D10CF9"/>
    <w:rsid w:val="00D11209"/>
    <w:rsid w:val="00D11F51"/>
    <w:rsid w:val="00D11F8E"/>
    <w:rsid w:val="00D1220E"/>
    <w:rsid w:val="00D1254E"/>
    <w:rsid w:val="00D1393F"/>
    <w:rsid w:val="00D13E37"/>
    <w:rsid w:val="00D13F34"/>
    <w:rsid w:val="00D1405B"/>
    <w:rsid w:val="00D1416A"/>
    <w:rsid w:val="00D14363"/>
    <w:rsid w:val="00D143B7"/>
    <w:rsid w:val="00D14F92"/>
    <w:rsid w:val="00D152C7"/>
    <w:rsid w:val="00D15A7A"/>
    <w:rsid w:val="00D15E04"/>
    <w:rsid w:val="00D169EC"/>
    <w:rsid w:val="00D172EF"/>
    <w:rsid w:val="00D1760D"/>
    <w:rsid w:val="00D17B4E"/>
    <w:rsid w:val="00D207C8"/>
    <w:rsid w:val="00D20980"/>
    <w:rsid w:val="00D20BD5"/>
    <w:rsid w:val="00D20F95"/>
    <w:rsid w:val="00D231AD"/>
    <w:rsid w:val="00D2436B"/>
    <w:rsid w:val="00D24B0C"/>
    <w:rsid w:val="00D2532F"/>
    <w:rsid w:val="00D262AF"/>
    <w:rsid w:val="00D26459"/>
    <w:rsid w:val="00D273D5"/>
    <w:rsid w:val="00D27B37"/>
    <w:rsid w:val="00D30D69"/>
    <w:rsid w:val="00D30D8B"/>
    <w:rsid w:val="00D33C4F"/>
    <w:rsid w:val="00D3541A"/>
    <w:rsid w:val="00D35481"/>
    <w:rsid w:val="00D35BCC"/>
    <w:rsid w:val="00D37EF6"/>
    <w:rsid w:val="00D40724"/>
    <w:rsid w:val="00D40834"/>
    <w:rsid w:val="00D41541"/>
    <w:rsid w:val="00D41B8B"/>
    <w:rsid w:val="00D4214E"/>
    <w:rsid w:val="00D425B9"/>
    <w:rsid w:val="00D42B67"/>
    <w:rsid w:val="00D430E2"/>
    <w:rsid w:val="00D4365A"/>
    <w:rsid w:val="00D4371C"/>
    <w:rsid w:val="00D4416C"/>
    <w:rsid w:val="00D4443B"/>
    <w:rsid w:val="00D444F6"/>
    <w:rsid w:val="00D44DE9"/>
    <w:rsid w:val="00D45C32"/>
    <w:rsid w:val="00D463BB"/>
    <w:rsid w:val="00D46957"/>
    <w:rsid w:val="00D46BAD"/>
    <w:rsid w:val="00D47376"/>
    <w:rsid w:val="00D4776F"/>
    <w:rsid w:val="00D47B6C"/>
    <w:rsid w:val="00D5035F"/>
    <w:rsid w:val="00D512A2"/>
    <w:rsid w:val="00D526FE"/>
    <w:rsid w:val="00D52B6A"/>
    <w:rsid w:val="00D52FDD"/>
    <w:rsid w:val="00D53982"/>
    <w:rsid w:val="00D53A7D"/>
    <w:rsid w:val="00D541C9"/>
    <w:rsid w:val="00D54B5F"/>
    <w:rsid w:val="00D550BE"/>
    <w:rsid w:val="00D55404"/>
    <w:rsid w:val="00D55579"/>
    <w:rsid w:val="00D55819"/>
    <w:rsid w:val="00D56128"/>
    <w:rsid w:val="00D56B27"/>
    <w:rsid w:val="00D56CE6"/>
    <w:rsid w:val="00D576E3"/>
    <w:rsid w:val="00D577C2"/>
    <w:rsid w:val="00D5780F"/>
    <w:rsid w:val="00D57F0D"/>
    <w:rsid w:val="00D6032D"/>
    <w:rsid w:val="00D6050A"/>
    <w:rsid w:val="00D60784"/>
    <w:rsid w:val="00D60E2B"/>
    <w:rsid w:val="00D61062"/>
    <w:rsid w:val="00D61356"/>
    <w:rsid w:val="00D614D7"/>
    <w:rsid w:val="00D61850"/>
    <w:rsid w:val="00D62908"/>
    <w:rsid w:val="00D62CB7"/>
    <w:rsid w:val="00D63034"/>
    <w:rsid w:val="00D631B1"/>
    <w:rsid w:val="00D637FD"/>
    <w:rsid w:val="00D64102"/>
    <w:rsid w:val="00D64463"/>
    <w:rsid w:val="00D645B1"/>
    <w:rsid w:val="00D6500B"/>
    <w:rsid w:val="00D651D5"/>
    <w:rsid w:val="00D6554F"/>
    <w:rsid w:val="00D65C6E"/>
    <w:rsid w:val="00D65CE7"/>
    <w:rsid w:val="00D66D04"/>
    <w:rsid w:val="00D66E6D"/>
    <w:rsid w:val="00D7189E"/>
    <w:rsid w:val="00D71A2B"/>
    <w:rsid w:val="00D71EAD"/>
    <w:rsid w:val="00D72332"/>
    <w:rsid w:val="00D7312D"/>
    <w:rsid w:val="00D7341F"/>
    <w:rsid w:val="00D73A41"/>
    <w:rsid w:val="00D748E3"/>
    <w:rsid w:val="00D74BD5"/>
    <w:rsid w:val="00D7554C"/>
    <w:rsid w:val="00D75B05"/>
    <w:rsid w:val="00D763C5"/>
    <w:rsid w:val="00D77012"/>
    <w:rsid w:val="00D77062"/>
    <w:rsid w:val="00D775E4"/>
    <w:rsid w:val="00D77E58"/>
    <w:rsid w:val="00D80A06"/>
    <w:rsid w:val="00D80B3F"/>
    <w:rsid w:val="00D81476"/>
    <w:rsid w:val="00D81C77"/>
    <w:rsid w:val="00D82153"/>
    <w:rsid w:val="00D8312F"/>
    <w:rsid w:val="00D8366C"/>
    <w:rsid w:val="00D83B43"/>
    <w:rsid w:val="00D842E3"/>
    <w:rsid w:val="00D84789"/>
    <w:rsid w:val="00D84A6B"/>
    <w:rsid w:val="00D852A7"/>
    <w:rsid w:val="00D852C1"/>
    <w:rsid w:val="00D85DEE"/>
    <w:rsid w:val="00D862D0"/>
    <w:rsid w:val="00D86F86"/>
    <w:rsid w:val="00D90212"/>
    <w:rsid w:val="00D90229"/>
    <w:rsid w:val="00D90464"/>
    <w:rsid w:val="00D90F15"/>
    <w:rsid w:val="00D90FC6"/>
    <w:rsid w:val="00D91829"/>
    <w:rsid w:val="00D91D52"/>
    <w:rsid w:val="00D9222B"/>
    <w:rsid w:val="00D924DB"/>
    <w:rsid w:val="00D9264F"/>
    <w:rsid w:val="00D92B69"/>
    <w:rsid w:val="00D94831"/>
    <w:rsid w:val="00D9645B"/>
    <w:rsid w:val="00D96C9C"/>
    <w:rsid w:val="00D97256"/>
    <w:rsid w:val="00D973E1"/>
    <w:rsid w:val="00D97C20"/>
    <w:rsid w:val="00DA0777"/>
    <w:rsid w:val="00DA119E"/>
    <w:rsid w:val="00DA124E"/>
    <w:rsid w:val="00DA19CA"/>
    <w:rsid w:val="00DA1B58"/>
    <w:rsid w:val="00DA21A7"/>
    <w:rsid w:val="00DA2B74"/>
    <w:rsid w:val="00DA2FCE"/>
    <w:rsid w:val="00DA321F"/>
    <w:rsid w:val="00DA333B"/>
    <w:rsid w:val="00DA340B"/>
    <w:rsid w:val="00DA3516"/>
    <w:rsid w:val="00DA3B50"/>
    <w:rsid w:val="00DA3F09"/>
    <w:rsid w:val="00DA402B"/>
    <w:rsid w:val="00DA4109"/>
    <w:rsid w:val="00DA45CE"/>
    <w:rsid w:val="00DA4E51"/>
    <w:rsid w:val="00DA506F"/>
    <w:rsid w:val="00DA55A4"/>
    <w:rsid w:val="00DA5A68"/>
    <w:rsid w:val="00DA5F43"/>
    <w:rsid w:val="00DA6A44"/>
    <w:rsid w:val="00DA723A"/>
    <w:rsid w:val="00DA75FD"/>
    <w:rsid w:val="00DA7935"/>
    <w:rsid w:val="00DA7BD5"/>
    <w:rsid w:val="00DB06B5"/>
    <w:rsid w:val="00DB0D8B"/>
    <w:rsid w:val="00DB1CC6"/>
    <w:rsid w:val="00DB1F12"/>
    <w:rsid w:val="00DB253A"/>
    <w:rsid w:val="00DB2973"/>
    <w:rsid w:val="00DB3B08"/>
    <w:rsid w:val="00DB40EE"/>
    <w:rsid w:val="00DB45BB"/>
    <w:rsid w:val="00DB5193"/>
    <w:rsid w:val="00DB5A14"/>
    <w:rsid w:val="00DB7602"/>
    <w:rsid w:val="00DC020F"/>
    <w:rsid w:val="00DC0280"/>
    <w:rsid w:val="00DC02C1"/>
    <w:rsid w:val="00DC0424"/>
    <w:rsid w:val="00DC05BA"/>
    <w:rsid w:val="00DC0985"/>
    <w:rsid w:val="00DC0D65"/>
    <w:rsid w:val="00DC1885"/>
    <w:rsid w:val="00DC1AA8"/>
    <w:rsid w:val="00DC1FF3"/>
    <w:rsid w:val="00DC2187"/>
    <w:rsid w:val="00DC275F"/>
    <w:rsid w:val="00DC2A36"/>
    <w:rsid w:val="00DC2B73"/>
    <w:rsid w:val="00DC3189"/>
    <w:rsid w:val="00DC34E1"/>
    <w:rsid w:val="00DC3663"/>
    <w:rsid w:val="00DC3D1C"/>
    <w:rsid w:val="00DC4046"/>
    <w:rsid w:val="00DC58A4"/>
    <w:rsid w:val="00DC58FA"/>
    <w:rsid w:val="00DC60FF"/>
    <w:rsid w:val="00DC61B3"/>
    <w:rsid w:val="00DC6904"/>
    <w:rsid w:val="00DC70B6"/>
    <w:rsid w:val="00DC7391"/>
    <w:rsid w:val="00DC7AEB"/>
    <w:rsid w:val="00DC7EF6"/>
    <w:rsid w:val="00DD08BF"/>
    <w:rsid w:val="00DD0BD8"/>
    <w:rsid w:val="00DD0F80"/>
    <w:rsid w:val="00DD1019"/>
    <w:rsid w:val="00DD267E"/>
    <w:rsid w:val="00DD31A1"/>
    <w:rsid w:val="00DD3489"/>
    <w:rsid w:val="00DD4CA8"/>
    <w:rsid w:val="00DD572F"/>
    <w:rsid w:val="00DD5E2E"/>
    <w:rsid w:val="00DD5F25"/>
    <w:rsid w:val="00DD7332"/>
    <w:rsid w:val="00DD784F"/>
    <w:rsid w:val="00DD7E9C"/>
    <w:rsid w:val="00DE0121"/>
    <w:rsid w:val="00DE01FE"/>
    <w:rsid w:val="00DE0A8B"/>
    <w:rsid w:val="00DE0C7A"/>
    <w:rsid w:val="00DE0E26"/>
    <w:rsid w:val="00DE0E69"/>
    <w:rsid w:val="00DE1DB4"/>
    <w:rsid w:val="00DE204F"/>
    <w:rsid w:val="00DE205E"/>
    <w:rsid w:val="00DE358C"/>
    <w:rsid w:val="00DE3875"/>
    <w:rsid w:val="00DE3DC3"/>
    <w:rsid w:val="00DE3E7B"/>
    <w:rsid w:val="00DE42D7"/>
    <w:rsid w:val="00DE4823"/>
    <w:rsid w:val="00DE4C2F"/>
    <w:rsid w:val="00DE4CD9"/>
    <w:rsid w:val="00DE52D1"/>
    <w:rsid w:val="00DE55A0"/>
    <w:rsid w:val="00DE6977"/>
    <w:rsid w:val="00DE6E02"/>
    <w:rsid w:val="00DE705A"/>
    <w:rsid w:val="00DE706A"/>
    <w:rsid w:val="00DE7106"/>
    <w:rsid w:val="00DE77FD"/>
    <w:rsid w:val="00DF0C7E"/>
    <w:rsid w:val="00DF0E36"/>
    <w:rsid w:val="00DF12DA"/>
    <w:rsid w:val="00DF190E"/>
    <w:rsid w:val="00DF1A66"/>
    <w:rsid w:val="00DF2011"/>
    <w:rsid w:val="00DF2385"/>
    <w:rsid w:val="00DF28E1"/>
    <w:rsid w:val="00DF2D4D"/>
    <w:rsid w:val="00DF3233"/>
    <w:rsid w:val="00DF34CF"/>
    <w:rsid w:val="00DF3595"/>
    <w:rsid w:val="00DF3A3B"/>
    <w:rsid w:val="00DF3B0E"/>
    <w:rsid w:val="00DF48D1"/>
    <w:rsid w:val="00DF50A6"/>
    <w:rsid w:val="00DF525A"/>
    <w:rsid w:val="00DF5917"/>
    <w:rsid w:val="00DF5F9C"/>
    <w:rsid w:val="00DF5FB6"/>
    <w:rsid w:val="00DF6745"/>
    <w:rsid w:val="00DF69AA"/>
    <w:rsid w:val="00DF6C1F"/>
    <w:rsid w:val="00DF7C59"/>
    <w:rsid w:val="00E0002A"/>
    <w:rsid w:val="00E0095A"/>
    <w:rsid w:val="00E00C21"/>
    <w:rsid w:val="00E00F42"/>
    <w:rsid w:val="00E01142"/>
    <w:rsid w:val="00E01238"/>
    <w:rsid w:val="00E012D0"/>
    <w:rsid w:val="00E0137D"/>
    <w:rsid w:val="00E0245C"/>
    <w:rsid w:val="00E02953"/>
    <w:rsid w:val="00E02A9B"/>
    <w:rsid w:val="00E02ECC"/>
    <w:rsid w:val="00E03082"/>
    <w:rsid w:val="00E03530"/>
    <w:rsid w:val="00E03A76"/>
    <w:rsid w:val="00E03D9C"/>
    <w:rsid w:val="00E03F88"/>
    <w:rsid w:val="00E041E3"/>
    <w:rsid w:val="00E05AD2"/>
    <w:rsid w:val="00E06A1A"/>
    <w:rsid w:val="00E06EE3"/>
    <w:rsid w:val="00E06FD9"/>
    <w:rsid w:val="00E11C7B"/>
    <w:rsid w:val="00E12661"/>
    <w:rsid w:val="00E12A09"/>
    <w:rsid w:val="00E13C76"/>
    <w:rsid w:val="00E13C9A"/>
    <w:rsid w:val="00E13F61"/>
    <w:rsid w:val="00E15F67"/>
    <w:rsid w:val="00E1648A"/>
    <w:rsid w:val="00E172BC"/>
    <w:rsid w:val="00E172DC"/>
    <w:rsid w:val="00E1780B"/>
    <w:rsid w:val="00E17B8C"/>
    <w:rsid w:val="00E20918"/>
    <w:rsid w:val="00E21246"/>
    <w:rsid w:val="00E213BA"/>
    <w:rsid w:val="00E21479"/>
    <w:rsid w:val="00E214C1"/>
    <w:rsid w:val="00E21A55"/>
    <w:rsid w:val="00E223B2"/>
    <w:rsid w:val="00E22F57"/>
    <w:rsid w:val="00E2302C"/>
    <w:rsid w:val="00E231D3"/>
    <w:rsid w:val="00E23755"/>
    <w:rsid w:val="00E23E35"/>
    <w:rsid w:val="00E249D5"/>
    <w:rsid w:val="00E255FA"/>
    <w:rsid w:val="00E2582C"/>
    <w:rsid w:val="00E26EA5"/>
    <w:rsid w:val="00E27362"/>
    <w:rsid w:val="00E27490"/>
    <w:rsid w:val="00E27C0F"/>
    <w:rsid w:val="00E27E83"/>
    <w:rsid w:val="00E30447"/>
    <w:rsid w:val="00E3157C"/>
    <w:rsid w:val="00E3176C"/>
    <w:rsid w:val="00E3192A"/>
    <w:rsid w:val="00E3200D"/>
    <w:rsid w:val="00E328D3"/>
    <w:rsid w:val="00E32D57"/>
    <w:rsid w:val="00E330EF"/>
    <w:rsid w:val="00E356ED"/>
    <w:rsid w:val="00E359AA"/>
    <w:rsid w:val="00E35B7C"/>
    <w:rsid w:val="00E35C40"/>
    <w:rsid w:val="00E36062"/>
    <w:rsid w:val="00E360D5"/>
    <w:rsid w:val="00E36754"/>
    <w:rsid w:val="00E377FD"/>
    <w:rsid w:val="00E40FB1"/>
    <w:rsid w:val="00E41C7A"/>
    <w:rsid w:val="00E42315"/>
    <w:rsid w:val="00E427EE"/>
    <w:rsid w:val="00E42A34"/>
    <w:rsid w:val="00E42ABD"/>
    <w:rsid w:val="00E433AC"/>
    <w:rsid w:val="00E433CD"/>
    <w:rsid w:val="00E4408D"/>
    <w:rsid w:val="00E44536"/>
    <w:rsid w:val="00E446E3"/>
    <w:rsid w:val="00E45396"/>
    <w:rsid w:val="00E453A5"/>
    <w:rsid w:val="00E456D8"/>
    <w:rsid w:val="00E461B4"/>
    <w:rsid w:val="00E50379"/>
    <w:rsid w:val="00E50E8C"/>
    <w:rsid w:val="00E50EBC"/>
    <w:rsid w:val="00E51B73"/>
    <w:rsid w:val="00E52043"/>
    <w:rsid w:val="00E522BC"/>
    <w:rsid w:val="00E524E0"/>
    <w:rsid w:val="00E527CC"/>
    <w:rsid w:val="00E5325D"/>
    <w:rsid w:val="00E53817"/>
    <w:rsid w:val="00E539BA"/>
    <w:rsid w:val="00E53BF8"/>
    <w:rsid w:val="00E5432B"/>
    <w:rsid w:val="00E544AE"/>
    <w:rsid w:val="00E5461B"/>
    <w:rsid w:val="00E54E1A"/>
    <w:rsid w:val="00E54F5D"/>
    <w:rsid w:val="00E55310"/>
    <w:rsid w:val="00E556CA"/>
    <w:rsid w:val="00E55788"/>
    <w:rsid w:val="00E55BEC"/>
    <w:rsid w:val="00E55DDD"/>
    <w:rsid w:val="00E56C9C"/>
    <w:rsid w:val="00E56EDD"/>
    <w:rsid w:val="00E606CE"/>
    <w:rsid w:val="00E6188D"/>
    <w:rsid w:val="00E61E68"/>
    <w:rsid w:val="00E6218D"/>
    <w:rsid w:val="00E625E1"/>
    <w:rsid w:val="00E62659"/>
    <w:rsid w:val="00E62D5B"/>
    <w:rsid w:val="00E63992"/>
    <w:rsid w:val="00E63A17"/>
    <w:rsid w:val="00E63ED4"/>
    <w:rsid w:val="00E64408"/>
    <w:rsid w:val="00E64663"/>
    <w:rsid w:val="00E65AA7"/>
    <w:rsid w:val="00E672A0"/>
    <w:rsid w:val="00E70304"/>
    <w:rsid w:val="00E70760"/>
    <w:rsid w:val="00E70D37"/>
    <w:rsid w:val="00E710F6"/>
    <w:rsid w:val="00E71869"/>
    <w:rsid w:val="00E71B34"/>
    <w:rsid w:val="00E73809"/>
    <w:rsid w:val="00E738F9"/>
    <w:rsid w:val="00E74BFE"/>
    <w:rsid w:val="00E74D41"/>
    <w:rsid w:val="00E7523E"/>
    <w:rsid w:val="00E761C3"/>
    <w:rsid w:val="00E767BD"/>
    <w:rsid w:val="00E767E4"/>
    <w:rsid w:val="00E76D42"/>
    <w:rsid w:val="00E76E86"/>
    <w:rsid w:val="00E8049F"/>
    <w:rsid w:val="00E80C39"/>
    <w:rsid w:val="00E81041"/>
    <w:rsid w:val="00E8137E"/>
    <w:rsid w:val="00E8153A"/>
    <w:rsid w:val="00E81AA6"/>
    <w:rsid w:val="00E81D5F"/>
    <w:rsid w:val="00E82693"/>
    <w:rsid w:val="00E82848"/>
    <w:rsid w:val="00E82A9A"/>
    <w:rsid w:val="00E82D58"/>
    <w:rsid w:val="00E83705"/>
    <w:rsid w:val="00E83794"/>
    <w:rsid w:val="00E83AD4"/>
    <w:rsid w:val="00E840BE"/>
    <w:rsid w:val="00E84224"/>
    <w:rsid w:val="00E845B3"/>
    <w:rsid w:val="00E845C8"/>
    <w:rsid w:val="00E84950"/>
    <w:rsid w:val="00E851FB"/>
    <w:rsid w:val="00E85257"/>
    <w:rsid w:val="00E852FA"/>
    <w:rsid w:val="00E855AB"/>
    <w:rsid w:val="00E8572A"/>
    <w:rsid w:val="00E85B0F"/>
    <w:rsid w:val="00E85D1B"/>
    <w:rsid w:val="00E85F57"/>
    <w:rsid w:val="00E86318"/>
    <w:rsid w:val="00E86562"/>
    <w:rsid w:val="00E86638"/>
    <w:rsid w:val="00E9017A"/>
    <w:rsid w:val="00E9041E"/>
    <w:rsid w:val="00E91FC0"/>
    <w:rsid w:val="00E9225E"/>
    <w:rsid w:val="00E92D98"/>
    <w:rsid w:val="00E9339E"/>
    <w:rsid w:val="00E94C67"/>
    <w:rsid w:val="00E94C93"/>
    <w:rsid w:val="00E959EB"/>
    <w:rsid w:val="00E96174"/>
    <w:rsid w:val="00E97793"/>
    <w:rsid w:val="00E97C48"/>
    <w:rsid w:val="00EA115B"/>
    <w:rsid w:val="00EA1CC6"/>
    <w:rsid w:val="00EA1F29"/>
    <w:rsid w:val="00EA1F36"/>
    <w:rsid w:val="00EA238D"/>
    <w:rsid w:val="00EA2E78"/>
    <w:rsid w:val="00EA32EA"/>
    <w:rsid w:val="00EA4BFF"/>
    <w:rsid w:val="00EA54F9"/>
    <w:rsid w:val="00EA5D76"/>
    <w:rsid w:val="00EA63F2"/>
    <w:rsid w:val="00EA6694"/>
    <w:rsid w:val="00EA6807"/>
    <w:rsid w:val="00EA6EE4"/>
    <w:rsid w:val="00EA7256"/>
    <w:rsid w:val="00EA7BF5"/>
    <w:rsid w:val="00EB0113"/>
    <w:rsid w:val="00EB0172"/>
    <w:rsid w:val="00EB0388"/>
    <w:rsid w:val="00EB05B3"/>
    <w:rsid w:val="00EB0E35"/>
    <w:rsid w:val="00EB1023"/>
    <w:rsid w:val="00EB14EE"/>
    <w:rsid w:val="00EB15D5"/>
    <w:rsid w:val="00EB1BD6"/>
    <w:rsid w:val="00EB30F0"/>
    <w:rsid w:val="00EB3BC7"/>
    <w:rsid w:val="00EB3C8D"/>
    <w:rsid w:val="00EB432E"/>
    <w:rsid w:val="00EB45E0"/>
    <w:rsid w:val="00EB491B"/>
    <w:rsid w:val="00EB4AAF"/>
    <w:rsid w:val="00EB52A3"/>
    <w:rsid w:val="00EB53AA"/>
    <w:rsid w:val="00EB57DB"/>
    <w:rsid w:val="00EB5826"/>
    <w:rsid w:val="00EB5ED4"/>
    <w:rsid w:val="00EB646C"/>
    <w:rsid w:val="00EB6BED"/>
    <w:rsid w:val="00EB6DAE"/>
    <w:rsid w:val="00EB6F04"/>
    <w:rsid w:val="00EB78CC"/>
    <w:rsid w:val="00EB7A63"/>
    <w:rsid w:val="00EC094D"/>
    <w:rsid w:val="00EC0A9E"/>
    <w:rsid w:val="00EC1232"/>
    <w:rsid w:val="00EC19DC"/>
    <w:rsid w:val="00EC313A"/>
    <w:rsid w:val="00EC4109"/>
    <w:rsid w:val="00EC4169"/>
    <w:rsid w:val="00EC4195"/>
    <w:rsid w:val="00EC4DFA"/>
    <w:rsid w:val="00EC65F4"/>
    <w:rsid w:val="00EC695E"/>
    <w:rsid w:val="00EC69AD"/>
    <w:rsid w:val="00EC7106"/>
    <w:rsid w:val="00EC72BD"/>
    <w:rsid w:val="00ED1DB7"/>
    <w:rsid w:val="00ED20BB"/>
    <w:rsid w:val="00ED2658"/>
    <w:rsid w:val="00ED2971"/>
    <w:rsid w:val="00ED3087"/>
    <w:rsid w:val="00ED39C9"/>
    <w:rsid w:val="00ED4502"/>
    <w:rsid w:val="00ED4E2E"/>
    <w:rsid w:val="00ED5930"/>
    <w:rsid w:val="00ED6257"/>
    <w:rsid w:val="00ED6319"/>
    <w:rsid w:val="00ED642A"/>
    <w:rsid w:val="00EE001E"/>
    <w:rsid w:val="00EE0272"/>
    <w:rsid w:val="00EE0C4A"/>
    <w:rsid w:val="00EE1863"/>
    <w:rsid w:val="00EE264F"/>
    <w:rsid w:val="00EE2670"/>
    <w:rsid w:val="00EE27A5"/>
    <w:rsid w:val="00EE365D"/>
    <w:rsid w:val="00EE3D3B"/>
    <w:rsid w:val="00EE4080"/>
    <w:rsid w:val="00EE4727"/>
    <w:rsid w:val="00EE4CE8"/>
    <w:rsid w:val="00EE521B"/>
    <w:rsid w:val="00EE5807"/>
    <w:rsid w:val="00EE625F"/>
    <w:rsid w:val="00EE64AC"/>
    <w:rsid w:val="00EE74F9"/>
    <w:rsid w:val="00EF0BC0"/>
    <w:rsid w:val="00EF0F89"/>
    <w:rsid w:val="00EF155E"/>
    <w:rsid w:val="00EF1834"/>
    <w:rsid w:val="00EF1B1F"/>
    <w:rsid w:val="00EF1C14"/>
    <w:rsid w:val="00EF25E3"/>
    <w:rsid w:val="00EF274B"/>
    <w:rsid w:val="00EF29AB"/>
    <w:rsid w:val="00EF2D9D"/>
    <w:rsid w:val="00EF30B1"/>
    <w:rsid w:val="00EF336B"/>
    <w:rsid w:val="00EF38A8"/>
    <w:rsid w:val="00EF4247"/>
    <w:rsid w:val="00EF4374"/>
    <w:rsid w:val="00EF43F0"/>
    <w:rsid w:val="00EF44CD"/>
    <w:rsid w:val="00EF49ED"/>
    <w:rsid w:val="00EF539B"/>
    <w:rsid w:val="00EF5455"/>
    <w:rsid w:val="00EF5609"/>
    <w:rsid w:val="00EF5681"/>
    <w:rsid w:val="00EF5A95"/>
    <w:rsid w:val="00EF6159"/>
    <w:rsid w:val="00EF6509"/>
    <w:rsid w:val="00EF675B"/>
    <w:rsid w:val="00EF67F9"/>
    <w:rsid w:val="00EF6F04"/>
    <w:rsid w:val="00EF798C"/>
    <w:rsid w:val="00F005EA"/>
    <w:rsid w:val="00F00761"/>
    <w:rsid w:val="00F00831"/>
    <w:rsid w:val="00F00ADD"/>
    <w:rsid w:val="00F00AEA"/>
    <w:rsid w:val="00F012A9"/>
    <w:rsid w:val="00F020F4"/>
    <w:rsid w:val="00F0258B"/>
    <w:rsid w:val="00F02644"/>
    <w:rsid w:val="00F0270B"/>
    <w:rsid w:val="00F03082"/>
    <w:rsid w:val="00F04DB8"/>
    <w:rsid w:val="00F0570D"/>
    <w:rsid w:val="00F05E0C"/>
    <w:rsid w:val="00F05EC0"/>
    <w:rsid w:val="00F06683"/>
    <w:rsid w:val="00F07931"/>
    <w:rsid w:val="00F10A89"/>
    <w:rsid w:val="00F10B07"/>
    <w:rsid w:val="00F10B0E"/>
    <w:rsid w:val="00F11B24"/>
    <w:rsid w:val="00F11B64"/>
    <w:rsid w:val="00F11B8C"/>
    <w:rsid w:val="00F120B4"/>
    <w:rsid w:val="00F1341F"/>
    <w:rsid w:val="00F14086"/>
    <w:rsid w:val="00F143D6"/>
    <w:rsid w:val="00F145F3"/>
    <w:rsid w:val="00F14F4B"/>
    <w:rsid w:val="00F150B3"/>
    <w:rsid w:val="00F15236"/>
    <w:rsid w:val="00F16105"/>
    <w:rsid w:val="00F169D3"/>
    <w:rsid w:val="00F17234"/>
    <w:rsid w:val="00F178D0"/>
    <w:rsid w:val="00F20365"/>
    <w:rsid w:val="00F20367"/>
    <w:rsid w:val="00F206A8"/>
    <w:rsid w:val="00F213E4"/>
    <w:rsid w:val="00F2198C"/>
    <w:rsid w:val="00F21CC4"/>
    <w:rsid w:val="00F225E4"/>
    <w:rsid w:val="00F22951"/>
    <w:rsid w:val="00F22ED3"/>
    <w:rsid w:val="00F23C4E"/>
    <w:rsid w:val="00F24B0E"/>
    <w:rsid w:val="00F2575E"/>
    <w:rsid w:val="00F25EFB"/>
    <w:rsid w:val="00F25F35"/>
    <w:rsid w:val="00F25FBD"/>
    <w:rsid w:val="00F26BE4"/>
    <w:rsid w:val="00F26F5E"/>
    <w:rsid w:val="00F274D9"/>
    <w:rsid w:val="00F278B9"/>
    <w:rsid w:val="00F30522"/>
    <w:rsid w:val="00F3128C"/>
    <w:rsid w:val="00F3132C"/>
    <w:rsid w:val="00F315EE"/>
    <w:rsid w:val="00F316C8"/>
    <w:rsid w:val="00F3194E"/>
    <w:rsid w:val="00F31C1E"/>
    <w:rsid w:val="00F31C91"/>
    <w:rsid w:val="00F31DB9"/>
    <w:rsid w:val="00F32665"/>
    <w:rsid w:val="00F328C1"/>
    <w:rsid w:val="00F33052"/>
    <w:rsid w:val="00F3375C"/>
    <w:rsid w:val="00F3486C"/>
    <w:rsid w:val="00F35025"/>
    <w:rsid w:val="00F356B7"/>
    <w:rsid w:val="00F358B2"/>
    <w:rsid w:val="00F35C36"/>
    <w:rsid w:val="00F363E4"/>
    <w:rsid w:val="00F36B9E"/>
    <w:rsid w:val="00F36CAC"/>
    <w:rsid w:val="00F36FFF"/>
    <w:rsid w:val="00F37E67"/>
    <w:rsid w:val="00F37F2C"/>
    <w:rsid w:val="00F406D0"/>
    <w:rsid w:val="00F407EE"/>
    <w:rsid w:val="00F40D7A"/>
    <w:rsid w:val="00F41946"/>
    <w:rsid w:val="00F42623"/>
    <w:rsid w:val="00F42DEC"/>
    <w:rsid w:val="00F438B2"/>
    <w:rsid w:val="00F43AE3"/>
    <w:rsid w:val="00F440A9"/>
    <w:rsid w:val="00F4460A"/>
    <w:rsid w:val="00F44A4C"/>
    <w:rsid w:val="00F453C8"/>
    <w:rsid w:val="00F45B77"/>
    <w:rsid w:val="00F46189"/>
    <w:rsid w:val="00F47651"/>
    <w:rsid w:val="00F50059"/>
    <w:rsid w:val="00F517BF"/>
    <w:rsid w:val="00F5225D"/>
    <w:rsid w:val="00F52E67"/>
    <w:rsid w:val="00F541DB"/>
    <w:rsid w:val="00F544A5"/>
    <w:rsid w:val="00F5553C"/>
    <w:rsid w:val="00F57402"/>
    <w:rsid w:val="00F601DE"/>
    <w:rsid w:val="00F60A76"/>
    <w:rsid w:val="00F6153E"/>
    <w:rsid w:val="00F62151"/>
    <w:rsid w:val="00F62482"/>
    <w:rsid w:val="00F6293B"/>
    <w:rsid w:val="00F62BEC"/>
    <w:rsid w:val="00F63D08"/>
    <w:rsid w:val="00F644B9"/>
    <w:rsid w:val="00F648BF"/>
    <w:rsid w:val="00F64FAB"/>
    <w:rsid w:val="00F6532C"/>
    <w:rsid w:val="00F65822"/>
    <w:rsid w:val="00F65CDE"/>
    <w:rsid w:val="00F65F87"/>
    <w:rsid w:val="00F66560"/>
    <w:rsid w:val="00F66649"/>
    <w:rsid w:val="00F66BA1"/>
    <w:rsid w:val="00F72E4F"/>
    <w:rsid w:val="00F73D02"/>
    <w:rsid w:val="00F743DA"/>
    <w:rsid w:val="00F743E5"/>
    <w:rsid w:val="00F74FBD"/>
    <w:rsid w:val="00F754D1"/>
    <w:rsid w:val="00F75583"/>
    <w:rsid w:val="00F75E7B"/>
    <w:rsid w:val="00F7672B"/>
    <w:rsid w:val="00F768C1"/>
    <w:rsid w:val="00F7723A"/>
    <w:rsid w:val="00F773D4"/>
    <w:rsid w:val="00F7743C"/>
    <w:rsid w:val="00F776A4"/>
    <w:rsid w:val="00F779F8"/>
    <w:rsid w:val="00F77D33"/>
    <w:rsid w:val="00F80164"/>
    <w:rsid w:val="00F80FAE"/>
    <w:rsid w:val="00F8170C"/>
    <w:rsid w:val="00F81A3F"/>
    <w:rsid w:val="00F81C0A"/>
    <w:rsid w:val="00F82623"/>
    <w:rsid w:val="00F83008"/>
    <w:rsid w:val="00F833CD"/>
    <w:rsid w:val="00F84E50"/>
    <w:rsid w:val="00F84E6C"/>
    <w:rsid w:val="00F85378"/>
    <w:rsid w:val="00F858A0"/>
    <w:rsid w:val="00F85FCF"/>
    <w:rsid w:val="00F8623B"/>
    <w:rsid w:val="00F862E3"/>
    <w:rsid w:val="00F86A45"/>
    <w:rsid w:val="00F870F2"/>
    <w:rsid w:val="00F90325"/>
    <w:rsid w:val="00F9036B"/>
    <w:rsid w:val="00F90D64"/>
    <w:rsid w:val="00F91AF9"/>
    <w:rsid w:val="00F920D9"/>
    <w:rsid w:val="00F92A3B"/>
    <w:rsid w:val="00F93DB1"/>
    <w:rsid w:val="00F94593"/>
    <w:rsid w:val="00F946D7"/>
    <w:rsid w:val="00F95520"/>
    <w:rsid w:val="00F955D6"/>
    <w:rsid w:val="00F956F8"/>
    <w:rsid w:val="00F95D70"/>
    <w:rsid w:val="00F95E69"/>
    <w:rsid w:val="00F96A5B"/>
    <w:rsid w:val="00F9720F"/>
    <w:rsid w:val="00F9730D"/>
    <w:rsid w:val="00F97AD0"/>
    <w:rsid w:val="00FA0057"/>
    <w:rsid w:val="00FA1847"/>
    <w:rsid w:val="00FA1F4A"/>
    <w:rsid w:val="00FA280E"/>
    <w:rsid w:val="00FA2C6C"/>
    <w:rsid w:val="00FA2D28"/>
    <w:rsid w:val="00FA3706"/>
    <w:rsid w:val="00FA4817"/>
    <w:rsid w:val="00FA4A0E"/>
    <w:rsid w:val="00FA57D0"/>
    <w:rsid w:val="00FA5C7A"/>
    <w:rsid w:val="00FA76B2"/>
    <w:rsid w:val="00FA78E2"/>
    <w:rsid w:val="00FA7A14"/>
    <w:rsid w:val="00FB074B"/>
    <w:rsid w:val="00FB07C2"/>
    <w:rsid w:val="00FB0AAF"/>
    <w:rsid w:val="00FB1A5F"/>
    <w:rsid w:val="00FB2574"/>
    <w:rsid w:val="00FB27EC"/>
    <w:rsid w:val="00FB453B"/>
    <w:rsid w:val="00FB5F7C"/>
    <w:rsid w:val="00FB60AE"/>
    <w:rsid w:val="00FB68D0"/>
    <w:rsid w:val="00FB68DD"/>
    <w:rsid w:val="00FB70A4"/>
    <w:rsid w:val="00FB75C2"/>
    <w:rsid w:val="00FB76A2"/>
    <w:rsid w:val="00FB7856"/>
    <w:rsid w:val="00FC0B90"/>
    <w:rsid w:val="00FC19AA"/>
    <w:rsid w:val="00FC2123"/>
    <w:rsid w:val="00FC242F"/>
    <w:rsid w:val="00FC2769"/>
    <w:rsid w:val="00FC2B59"/>
    <w:rsid w:val="00FC3FB4"/>
    <w:rsid w:val="00FC4499"/>
    <w:rsid w:val="00FC44D9"/>
    <w:rsid w:val="00FC5F21"/>
    <w:rsid w:val="00FC61EE"/>
    <w:rsid w:val="00FC6542"/>
    <w:rsid w:val="00FC6975"/>
    <w:rsid w:val="00FC6ECD"/>
    <w:rsid w:val="00FC7779"/>
    <w:rsid w:val="00FC79B6"/>
    <w:rsid w:val="00FC7A03"/>
    <w:rsid w:val="00FD00E6"/>
    <w:rsid w:val="00FD04B0"/>
    <w:rsid w:val="00FD1092"/>
    <w:rsid w:val="00FD133A"/>
    <w:rsid w:val="00FD14CE"/>
    <w:rsid w:val="00FD2127"/>
    <w:rsid w:val="00FD21D6"/>
    <w:rsid w:val="00FD2564"/>
    <w:rsid w:val="00FD28ED"/>
    <w:rsid w:val="00FD3610"/>
    <w:rsid w:val="00FD3AB1"/>
    <w:rsid w:val="00FD4353"/>
    <w:rsid w:val="00FD47EB"/>
    <w:rsid w:val="00FD5356"/>
    <w:rsid w:val="00FD5A8D"/>
    <w:rsid w:val="00FD5B21"/>
    <w:rsid w:val="00FD5E65"/>
    <w:rsid w:val="00FD6C54"/>
    <w:rsid w:val="00FD6CA7"/>
    <w:rsid w:val="00FD7144"/>
    <w:rsid w:val="00FD796E"/>
    <w:rsid w:val="00FD7B5E"/>
    <w:rsid w:val="00FE0101"/>
    <w:rsid w:val="00FE02F5"/>
    <w:rsid w:val="00FE0608"/>
    <w:rsid w:val="00FE08A7"/>
    <w:rsid w:val="00FE1412"/>
    <w:rsid w:val="00FE18B9"/>
    <w:rsid w:val="00FE2A2A"/>
    <w:rsid w:val="00FE3230"/>
    <w:rsid w:val="00FE3521"/>
    <w:rsid w:val="00FE409D"/>
    <w:rsid w:val="00FE42D5"/>
    <w:rsid w:val="00FE4ADC"/>
    <w:rsid w:val="00FE6C21"/>
    <w:rsid w:val="00FE7210"/>
    <w:rsid w:val="00FF03A4"/>
    <w:rsid w:val="00FF0B29"/>
    <w:rsid w:val="00FF0D0F"/>
    <w:rsid w:val="00FF12CC"/>
    <w:rsid w:val="00FF147D"/>
    <w:rsid w:val="00FF1CF7"/>
    <w:rsid w:val="00FF1EF0"/>
    <w:rsid w:val="00FF2954"/>
    <w:rsid w:val="00FF2972"/>
    <w:rsid w:val="00FF2D17"/>
    <w:rsid w:val="00FF2D25"/>
    <w:rsid w:val="00FF4995"/>
    <w:rsid w:val="00FF4B01"/>
    <w:rsid w:val="00FF50C2"/>
    <w:rsid w:val="00FF5698"/>
    <w:rsid w:val="00FF5B21"/>
    <w:rsid w:val="00FF5CE2"/>
    <w:rsid w:val="00FF5E5C"/>
    <w:rsid w:val="00FF7B99"/>
    <w:rsid w:val="0160181F"/>
    <w:rsid w:val="01C293EC"/>
    <w:rsid w:val="01D46073"/>
    <w:rsid w:val="02A3D261"/>
    <w:rsid w:val="036EF5D2"/>
    <w:rsid w:val="03C4B4B3"/>
    <w:rsid w:val="03E502C0"/>
    <w:rsid w:val="04D72760"/>
    <w:rsid w:val="05323A90"/>
    <w:rsid w:val="058BC9F6"/>
    <w:rsid w:val="06368B8D"/>
    <w:rsid w:val="0722B646"/>
    <w:rsid w:val="0790E898"/>
    <w:rsid w:val="0AC97132"/>
    <w:rsid w:val="0B795F50"/>
    <w:rsid w:val="0BDC0B88"/>
    <w:rsid w:val="0C2F4801"/>
    <w:rsid w:val="0C2FDE56"/>
    <w:rsid w:val="10C6B7C3"/>
    <w:rsid w:val="10D390B6"/>
    <w:rsid w:val="127873F2"/>
    <w:rsid w:val="1383CD04"/>
    <w:rsid w:val="14E2018A"/>
    <w:rsid w:val="157723CB"/>
    <w:rsid w:val="160B0BD7"/>
    <w:rsid w:val="1725DF59"/>
    <w:rsid w:val="17B02022"/>
    <w:rsid w:val="191EA016"/>
    <w:rsid w:val="19E34FBA"/>
    <w:rsid w:val="19F05CB7"/>
    <w:rsid w:val="20830718"/>
    <w:rsid w:val="20B39942"/>
    <w:rsid w:val="219F8FFC"/>
    <w:rsid w:val="21A75C35"/>
    <w:rsid w:val="2299DC2D"/>
    <w:rsid w:val="25382377"/>
    <w:rsid w:val="26BF9B0C"/>
    <w:rsid w:val="27A7D331"/>
    <w:rsid w:val="29B26E1A"/>
    <w:rsid w:val="29CB9677"/>
    <w:rsid w:val="2AA6310D"/>
    <w:rsid w:val="2BF08167"/>
    <w:rsid w:val="2C2F2FCB"/>
    <w:rsid w:val="2C855C19"/>
    <w:rsid w:val="2C8EC8DC"/>
    <w:rsid w:val="2DB0716F"/>
    <w:rsid w:val="2F81F580"/>
    <w:rsid w:val="2FDC3AA9"/>
    <w:rsid w:val="31A5B0A0"/>
    <w:rsid w:val="3277AB20"/>
    <w:rsid w:val="32CF14BA"/>
    <w:rsid w:val="331D4747"/>
    <w:rsid w:val="343753BA"/>
    <w:rsid w:val="34C3C0D5"/>
    <w:rsid w:val="360D2D84"/>
    <w:rsid w:val="36CF5165"/>
    <w:rsid w:val="39A826BD"/>
    <w:rsid w:val="39D07F6A"/>
    <w:rsid w:val="3ABB87B5"/>
    <w:rsid w:val="3B6D3EDE"/>
    <w:rsid w:val="3C3EFCDB"/>
    <w:rsid w:val="3CAC1C3A"/>
    <w:rsid w:val="3D08202C"/>
    <w:rsid w:val="3F3F5D5F"/>
    <w:rsid w:val="3F68E595"/>
    <w:rsid w:val="4016B5BD"/>
    <w:rsid w:val="402EF548"/>
    <w:rsid w:val="4147B653"/>
    <w:rsid w:val="41DB914F"/>
    <w:rsid w:val="4389DF06"/>
    <w:rsid w:val="444A0EC0"/>
    <w:rsid w:val="451B8E3B"/>
    <w:rsid w:val="45B0FA61"/>
    <w:rsid w:val="461889E8"/>
    <w:rsid w:val="4662B2A2"/>
    <w:rsid w:val="47B3F9A7"/>
    <w:rsid w:val="4A1A43C7"/>
    <w:rsid w:val="4C5D0E2B"/>
    <w:rsid w:val="4FEE6EEF"/>
    <w:rsid w:val="502980DD"/>
    <w:rsid w:val="53336B83"/>
    <w:rsid w:val="539F6E22"/>
    <w:rsid w:val="541A0AA3"/>
    <w:rsid w:val="54682010"/>
    <w:rsid w:val="55922777"/>
    <w:rsid w:val="5707B59F"/>
    <w:rsid w:val="58785AC1"/>
    <w:rsid w:val="589BD715"/>
    <w:rsid w:val="5973AB04"/>
    <w:rsid w:val="5AAF5D63"/>
    <w:rsid w:val="5BD377D7"/>
    <w:rsid w:val="5C504AD6"/>
    <w:rsid w:val="5D9019F9"/>
    <w:rsid w:val="5E622EC0"/>
    <w:rsid w:val="5F745E6B"/>
    <w:rsid w:val="622806F1"/>
    <w:rsid w:val="66F2DA89"/>
    <w:rsid w:val="67547988"/>
    <w:rsid w:val="678D696F"/>
    <w:rsid w:val="68F0912D"/>
    <w:rsid w:val="69703A2F"/>
    <w:rsid w:val="6B1C8B4D"/>
    <w:rsid w:val="6B2860BE"/>
    <w:rsid w:val="6D7AF6F3"/>
    <w:rsid w:val="72D52965"/>
    <w:rsid w:val="73B56F96"/>
    <w:rsid w:val="73BD4E9D"/>
    <w:rsid w:val="73DE32DF"/>
    <w:rsid w:val="74E56F8E"/>
    <w:rsid w:val="760CC29C"/>
    <w:rsid w:val="768C99B2"/>
    <w:rsid w:val="78ED08C2"/>
    <w:rsid w:val="7A42735D"/>
    <w:rsid w:val="7A6E6CC3"/>
    <w:rsid w:val="7EDE8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3726D2"/>
  <w15:chartTrackingRefBased/>
  <w15:docId w15:val="{7E8D62C3-80C0-4BE8-95A7-CCD43A7352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SimSu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uiPriority="0" w:semiHidden="1" w:unhideWhenUsed="1"/>
    <w:lsdException w:name="FollowedHyperlink" w:uiPriority="0" w:semiHidden="1" w:unhideWhenUsed="1"/>
    <w:lsdException w:name="Strong" w:uiPriority="0"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47376"/>
    <w:pPr>
      <w:suppressAutoHyphens/>
      <w:spacing w:after="200" w:line="276" w:lineRule="auto"/>
    </w:pPr>
    <w:rPr>
      <w:rFonts w:ascii="Calibri" w:hAnsi="Calibri" w:eastAsia="Calibri" w:cs="Calibri"/>
      <w:sz w:val="22"/>
      <w:szCs w:val="22"/>
      <w:lang w:eastAsia="zh-CN"/>
    </w:rPr>
  </w:style>
  <w:style w:type="paragraph" w:styleId="Heading1">
    <w:name w:val="heading 1"/>
    <w:basedOn w:val="Normal"/>
    <w:next w:val="Normal"/>
    <w:qFormat/>
    <w:pPr>
      <w:keepNext/>
      <w:numPr>
        <w:numId w:val="2"/>
      </w:numPr>
      <w:spacing w:after="0" w:line="240" w:lineRule="auto"/>
      <w:outlineLvl w:val="0"/>
    </w:pPr>
    <w:rPr>
      <w:rFonts w:ascii="Arial" w:hAnsi="Arial" w:eastAsia="Times New Roman" w:cs="Arial"/>
      <w:b/>
      <w:bCs/>
      <w:sz w:val="20"/>
      <w:szCs w:val="24"/>
      <w:lang w:val="x-none"/>
    </w:rPr>
  </w:style>
  <w:style w:type="paragraph" w:styleId="Heading2">
    <w:name w:val="heading 2"/>
    <w:basedOn w:val="Normal"/>
    <w:next w:val="Normal"/>
    <w:qFormat/>
    <w:pPr>
      <w:keepNext/>
      <w:numPr>
        <w:ilvl w:val="1"/>
        <w:numId w:val="2"/>
      </w:numPr>
      <w:spacing w:after="0" w:line="240" w:lineRule="auto"/>
      <w:jc w:val="center"/>
      <w:outlineLvl w:val="1"/>
    </w:pPr>
    <w:rPr>
      <w:rFonts w:ascii="Arial" w:hAnsi="Arial" w:eastAsia="Times New Roman" w:cs="Arial"/>
      <w:b/>
      <w:bCs/>
      <w:sz w:val="20"/>
      <w:szCs w:val="24"/>
      <w:lang w:val="x-none"/>
    </w:rPr>
  </w:style>
  <w:style w:type="paragraph" w:styleId="Heading3">
    <w:name w:val="heading 3"/>
    <w:basedOn w:val="Normal"/>
    <w:next w:val="Normal"/>
    <w:qFormat/>
    <w:pPr>
      <w:keepNext/>
      <w:numPr>
        <w:ilvl w:val="2"/>
        <w:numId w:val="2"/>
      </w:numPr>
      <w:spacing w:after="0" w:line="240" w:lineRule="auto"/>
      <w:jc w:val="center"/>
      <w:outlineLvl w:val="2"/>
    </w:pPr>
    <w:rPr>
      <w:rFonts w:ascii="Arial" w:hAnsi="Arial" w:eastAsia="Times New Roman" w:cs="Arial"/>
      <w:b/>
      <w:bCs/>
      <w:szCs w:val="24"/>
      <w:lang w:val="x-none"/>
    </w:rPr>
  </w:style>
  <w:style w:type="paragraph" w:styleId="Heading4">
    <w:name w:val="heading 4"/>
    <w:basedOn w:val="Normal"/>
    <w:next w:val="Normal"/>
    <w:qFormat/>
    <w:pPr>
      <w:keepNext/>
      <w:numPr>
        <w:ilvl w:val="3"/>
        <w:numId w:val="2"/>
      </w:numPr>
      <w:spacing w:before="240" w:after="60"/>
      <w:outlineLvl w:val="3"/>
    </w:pPr>
    <w:rPr>
      <w:rFonts w:eastAsia="Times New Roman"/>
      <w:b/>
      <w:bCs/>
      <w:sz w:val="28"/>
      <w:szCs w:val="28"/>
      <w:lang w:val="x-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WW8Num1z0" w:customStyle="1">
    <w:name w:val="WW8Num1z0"/>
  </w:style>
  <w:style w:type="character" w:styleId="WW8Num1z1" w:customStyle="1">
    <w:name w:val="WW8Num1z1"/>
  </w:style>
  <w:style w:type="character" w:styleId="WW8Num1z2" w:customStyle="1">
    <w:name w:val="WW8Num1z2"/>
  </w:style>
  <w:style w:type="character" w:styleId="WW8Num1z3" w:customStyle="1">
    <w:name w:val="WW8Num1z3"/>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hint="default"/>
    </w:rPr>
  </w:style>
  <w:style w:type="character" w:styleId="WW8Num2z1" w:customStyle="1">
    <w:name w:val="WW8Num2z1"/>
  </w:style>
  <w:style w:type="character" w:styleId="WW8Num2z2" w:customStyle="1">
    <w:name w:val="WW8Num2z2"/>
  </w:style>
  <w:style w:type="character" w:styleId="WW8Num2z3" w:customStyle="1">
    <w:name w:val="WW8Num2z3"/>
  </w:style>
  <w:style w:type="character" w:styleId="WW8Num2z4" w:customStyle="1">
    <w:name w:val="WW8Num2z4"/>
  </w:style>
  <w:style w:type="character" w:styleId="WW8Num2z5" w:customStyle="1">
    <w:name w:val="WW8Num2z5"/>
  </w:style>
  <w:style w:type="character" w:styleId="WW8Num2z6" w:customStyle="1">
    <w:name w:val="WW8Num2z6"/>
  </w:style>
  <w:style w:type="character" w:styleId="WW8Num2z7" w:customStyle="1">
    <w:name w:val="WW8Num2z7"/>
  </w:style>
  <w:style w:type="character" w:styleId="WW8Num2z8" w:customStyle="1">
    <w:name w:val="WW8Num2z8"/>
  </w:style>
  <w:style w:type="character" w:styleId="WW8Num3z0" w:customStyle="1">
    <w:name w:val="WW8Num3z0"/>
    <w:rPr>
      <w:rFonts w:hint="default"/>
    </w:rPr>
  </w:style>
  <w:style w:type="character" w:styleId="WW8Num3z1" w:customStyle="1">
    <w:name w:val="WW8Num3z1"/>
  </w:style>
  <w:style w:type="character" w:styleId="WW8Num3z2" w:customStyle="1">
    <w:name w:val="WW8Num3z2"/>
  </w:style>
  <w:style w:type="character" w:styleId="WW8Num3z3" w:customStyle="1">
    <w:name w:val="WW8Num3z3"/>
  </w:style>
  <w:style w:type="character" w:styleId="WW8Num3z4" w:customStyle="1">
    <w:name w:val="WW8Num3z4"/>
  </w:style>
  <w:style w:type="character" w:styleId="WW8Num3z5" w:customStyle="1">
    <w:name w:val="WW8Num3z5"/>
  </w:style>
  <w:style w:type="character" w:styleId="WW8Num3z6" w:customStyle="1">
    <w:name w:val="WW8Num3z6"/>
  </w:style>
  <w:style w:type="character" w:styleId="WW8Num3z7" w:customStyle="1">
    <w:name w:val="WW8Num3z7"/>
  </w:style>
  <w:style w:type="character" w:styleId="WW8Num3z8" w:customStyle="1">
    <w:name w:val="WW8Num3z8"/>
  </w:style>
  <w:style w:type="character" w:styleId="DefaultParagraphFont1" w:customStyle="1">
    <w:name w:val="Default Paragraph Font1"/>
  </w:style>
  <w:style w:type="character" w:styleId="WW-DefaultParagraphFont" w:customStyle="1">
    <w:name w:val="WW-Default Paragraph Font"/>
  </w:style>
  <w:style w:type="character" w:styleId="WW8Num4z0" w:customStyle="1">
    <w:name w:val="WW8Num4z0"/>
    <w:rPr>
      <w:rFonts w:hint="default"/>
    </w:rPr>
  </w:style>
  <w:style w:type="character" w:styleId="WW8Num4z1" w:customStyle="1">
    <w:name w:val="WW8Num4z1"/>
  </w:style>
  <w:style w:type="character" w:styleId="WW8Num4z2" w:customStyle="1">
    <w:name w:val="WW8Num4z2"/>
  </w:style>
  <w:style w:type="character" w:styleId="WW8Num4z3" w:customStyle="1">
    <w:name w:val="WW8Num4z3"/>
  </w:style>
  <w:style w:type="character" w:styleId="WW8Num4z4" w:customStyle="1">
    <w:name w:val="WW8Num4z4"/>
  </w:style>
  <w:style w:type="character" w:styleId="WW8Num4z5" w:customStyle="1">
    <w:name w:val="WW8Num4z5"/>
  </w:style>
  <w:style w:type="character" w:styleId="WW8Num4z6" w:customStyle="1">
    <w:name w:val="WW8Num4z6"/>
  </w:style>
  <w:style w:type="character" w:styleId="WW8Num4z7" w:customStyle="1">
    <w:name w:val="WW8Num4z7"/>
  </w:style>
  <w:style w:type="character" w:styleId="WW8Num4z8" w:customStyle="1">
    <w:name w:val="WW8Num4z8"/>
  </w:style>
  <w:style w:type="character" w:styleId="WW8Num5z0" w:customStyle="1">
    <w:name w:val="WW8Num5z0"/>
    <w:rPr>
      <w:rFonts w:hint="default"/>
      <w:b w:val="0"/>
      <w:color w:val="auto"/>
    </w:rPr>
  </w:style>
  <w:style w:type="character" w:styleId="WW8Num5z1" w:customStyle="1">
    <w:name w:val="WW8Num5z1"/>
  </w:style>
  <w:style w:type="character" w:styleId="WW8Num5z2" w:customStyle="1">
    <w:name w:val="WW8Num5z2"/>
  </w:style>
  <w:style w:type="character" w:styleId="WW8Num5z3" w:customStyle="1">
    <w:name w:val="WW8Num5z3"/>
  </w:style>
  <w:style w:type="character" w:styleId="WW8Num5z4" w:customStyle="1">
    <w:name w:val="WW8Num5z4"/>
  </w:style>
  <w:style w:type="character" w:styleId="WW8Num5z5" w:customStyle="1">
    <w:name w:val="WW8Num5z5"/>
  </w:style>
  <w:style w:type="character" w:styleId="WW8Num5z6" w:customStyle="1">
    <w:name w:val="WW8Num5z6"/>
  </w:style>
  <w:style w:type="character" w:styleId="WW8Num5z7" w:customStyle="1">
    <w:name w:val="WW8Num5z7"/>
  </w:style>
  <w:style w:type="character" w:styleId="WW8Num5z8" w:customStyle="1">
    <w:name w:val="WW8Num5z8"/>
  </w:style>
  <w:style w:type="character" w:styleId="WW8Num6z0" w:customStyle="1">
    <w:name w:val="WW8Num6z0"/>
    <w:rPr>
      <w:rFonts w:hint="default"/>
    </w:rPr>
  </w:style>
  <w:style w:type="character" w:styleId="WW8Num6z1" w:customStyle="1">
    <w:name w:val="WW8Num6z1"/>
  </w:style>
  <w:style w:type="character" w:styleId="WW8Num6z2" w:customStyle="1">
    <w:name w:val="WW8Num6z2"/>
  </w:style>
  <w:style w:type="character" w:styleId="WW8Num6z3" w:customStyle="1">
    <w:name w:val="WW8Num6z3"/>
  </w:style>
  <w:style w:type="character" w:styleId="WW8Num6z4" w:customStyle="1">
    <w:name w:val="WW8Num6z4"/>
  </w:style>
  <w:style w:type="character" w:styleId="WW8Num6z5" w:customStyle="1">
    <w:name w:val="WW8Num6z5"/>
  </w:style>
  <w:style w:type="character" w:styleId="WW8Num6z6" w:customStyle="1">
    <w:name w:val="WW8Num6z6"/>
  </w:style>
  <w:style w:type="character" w:styleId="WW8Num6z7" w:customStyle="1">
    <w:name w:val="WW8Num6z7"/>
  </w:style>
  <w:style w:type="character" w:styleId="WW8Num6z8" w:customStyle="1">
    <w:name w:val="WW8Num6z8"/>
  </w:style>
  <w:style w:type="character" w:styleId="WW8Num7z0" w:customStyle="1">
    <w:name w:val="WW8Num7z0"/>
    <w:rPr>
      <w:rFonts w:hint="default"/>
    </w:rPr>
  </w:style>
  <w:style w:type="character" w:styleId="WW8Num7z1" w:customStyle="1">
    <w:name w:val="WW8Num7z1"/>
  </w:style>
  <w:style w:type="character" w:styleId="WW8Num7z2" w:customStyle="1">
    <w:name w:val="WW8Num7z2"/>
  </w:style>
  <w:style w:type="character" w:styleId="WW8Num7z3" w:customStyle="1">
    <w:name w:val="WW8Num7z3"/>
  </w:style>
  <w:style w:type="character" w:styleId="WW8Num7z4" w:customStyle="1">
    <w:name w:val="WW8Num7z4"/>
  </w:style>
  <w:style w:type="character" w:styleId="WW8Num7z5" w:customStyle="1">
    <w:name w:val="WW8Num7z5"/>
  </w:style>
  <w:style w:type="character" w:styleId="WW8Num7z6" w:customStyle="1">
    <w:name w:val="WW8Num7z6"/>
  </w:style>
  <w:style w:type="character" w:styleId="WW8Num7z7" w:customStyle="1">
    <w:name w:val="WW8Num7z7"/>
  </w:style>
  <w:style w:type="character" w:styleId="WW8Num7z8" w:customStyle="1">
    <w:name w:val="WW8Num7z8"/>
  </w:style>
  <w:style w:type="character" w:styleId="WW8Num8z0" w:customStyle="1">
    <w:name w:val="WW8Num8z0"/>
    <w:rPr>
      <w:rFonts w:hint="default"/>
    </w:rPr>
  </w:style>
  <w:style w:type="character" w:styleId="WW8Num8z1" w:customStyle="1">
    <w:name w:val="WW8Num8z1"/>
  </w:style>
  <w:style w:type="character" w:styleId="WW8Num8z2" w:customStyle="1">
    <w:name w:val="WW8Num8z2"/>
  </w:style>
  <w:style w:type="character" w:styleId="WW8Num8z3" w:customStyle="1">
    <w:name w:val="WW8Num8z3"/>
  </w:style>
  <w:style w:type="character" w:styleId="WW8Num8z4" w:customStyle="1">
    <w:name w:val="WW8Num8z4"/>
  </w:style>
  <w:style w:type="character" w:styleId="WW8Num8z5" w:customStyle="1">
    <w:name w:val="WW8Num8z5"/>
  </w:style>
  <w:style w:type="character" w:styleId="WW8Num8z6" w:customStyle="1">
    <w:name w:val="WW8Num8z6"/>
  </w:style>
  <w:style w:type="character" w:styleId="WW8Num8z7" w:customStyle="1">
    <w:name w:val="WW8Num8z7"/>
  </w:style>
  <w:style w:type="character" w:styleId="WW8Num8z8" w:customStyle="1">
    <w:name w:val="WW8Num8z8"/>
  </w:style>
  <w:style w:type="character" w:styleId="WW8Num9z0" w:customStyle="1">
    <w:name w:val="WW8Num9z0"/>
    <w:rPr>
      <w:rFonts w:hint="default"/>
    </w:rPr>
  </w:style>
  <w:style w:type="character" w:styleId="WW8Num9z1" w:customStyle="1">
    <w:name w:val="WW8Num9z1"/>
  </w:style>
  <w:style w:type="character" w:styleId="WW8Num9z2" w:customStyle="1">
    <w:name w:val="WW8Num9z2"/>
  </w:style>
  <w:style w:type="character" w:styleId="WW8Num9z3" w:customStyle="1">
    <w:name w:val="WW8Num9z3"/>
  </w:style>
  <w:style w:type="character" w:styleId="WW8Num9z4" w:customStyle="1">
    <w:name w:val="WW8Num9z4"/>
  </w:style>
  <w:style w:type="character" w:styleId="WW8Num9z5" w:customStyle="1">
    <w:name w:val="WW8Num9z5"/>
  </w:style>
  <w:style w:type="character" w:styleId="WW8Num9z6" w:customStyle="1">
    <w:name w:val="WW8Num9z6"/>
  </w:style>
  <w:style w:type="character" w:styleId="WW8Num9z7" w:customStyle="1">
    <w:name w:val="WW8Num9z7"/>
  </w:style>
  <w:style w:type="character" w:styleId="WW8Num9z8" w:customStyle="1">
    <w:name w:val="WW8Num9z8"/>
  </w:style>
  <w:style w:type="character" w:styleId="WW8Num10z0" w:customStyle="1">
    <w:name w:val="WW8Num10z0"/>
    <w:rPr>
      <w:rFonts w:hint="default"/>
      <w:color w:val="auto"/>
    </w:rPr>
  </w:style>
  <w:style w:type="character" w:styleId="WW8Num10z1" w:customStyle="1">
    <w:name w:val="WW8Num10z1"/>
  </w:style>
  <w:style w:type="character" w:styleId="WW8Num10z2" w:customStyle="1">
    <w:name w:val="WW8Num10z2"/>
  </w:style>
  <w:style w:type="character" w:styleId="WW8Num10z3" w:customStyle="1">
    <w:name w:val="WW8Num10z3"/>
  </w:style>
  <w:style w:type="character" w:styleId="WW8Num10z4" w:customStyle="1">
    <w:name w:val="WW8Num10z4"/>
  </w:style>
  <w:style w:type="character" w:styleId="WW8Num10z5" w:customStyle="1">
    <w:name w:val="WW8Num10z5"/>
  </w:style>
  <w:style w:type="character" w:styleId="WW8Num10z6" w:customStyle="1">
    <w:name w:val="WW8Num10z6"/>
  </w:style>
  <w:style w:type="character" w:styleId="WW8Num10z7" w:customStyle="1">
    <w:name w:val="WW8Num10z7"/>
  </w:style>
  <w:style w:type="character" w:styleId="WW8Num10z8" w:customStyle="1">
    <w:name w:val="WW8Num10z8"/>
  </w:style>
  <w:style w:type="character" w:styleId="WW8Num11z0" w:customStyle="1">
    <w:name w:val="WW8Num11z0"/>
    <w:rPr>
      <w:rFonts w:hint="default"/>
    </w:rPr>
  </w:style>
  <w:style w:type="character" w:styleId="WW8Num11z1" w:customStyle="1">
    <w:name w:val="WW8Num11z1"/>
  </w:style>
  <w:style w:type="character" w:styleId="WW8Num11z2" w:customStyle="1">
    <w:name w:val="WW8Num11z2"/>
  </w:style>
  <w:style w:type="character" w:styleId="WW8Num11z3" w:customStyle="1">
    <w:name w:val="WW8Num11z3"/>
  </w:style>
  <w:style w:type="character" w:styleId="WW8Num11z4" w:customStyle="1">
    <w:name w:val="WW8Num11z4"/>
  </w:style>
  <w:style w:type="character" w:styleId="WW8Num11z5" w:customStyle="1">
    <w:name w:val="WW8Num11z5"/>
  </w:style>
  <w:style w:type="character" w:styleId="WW8Num11z6" w:customStyle="1">
    <w:name w:val="WW8Num11z6"/>
  </w:style>
  <w:style w:type="character" w:styleId="WW8Num11z7" w:customStyle="1">
    <w:name w:val="WW8Num11z7"/>
  </w:style>
  <w:style w:type="character" w:styleId="WW8Num11z8" w:customStyle="1">
    <w:name w:val="WW8Num11z8"/>
  </w:style>
  <w:style w:type="character" w:styleId="WW8Num12z0" w:customStyle="1">
    <w:name w:val="WW8Num12z0"/>
    <w:rPr>
      <w:rFonts w:hint="default"/>
    </w:rPr>
  </w:style>
  <w:style w:type="character" w:styleId="WW8Num12z1" w:customStyle="1">
    <w:name w:val="WW8Num12z1"/>
  </w:style>
  <w:style w:type="character" w:styleId="WW8Num12z2" w:customStyle="1">
    <w:name w:val="WW8Num12z2"/>
  </w:style>
  <w:style w:type="character" w:styleId="WW8Num12z3" w:customStyle="1">
    <w:name w:val="WW8Num12z3"/>
  </w:style>
  <w:style w:type="character" w:styleId="WW8Num12z4" w:customStyle="1">
    <w:name w:val="WW8Num12z4"/>
  </w:style>
  <w:style w:type="character" w:styleId="WW8Num12z5" w:customStyle="1">
    <w:name w:val="WW8Num12z5"/>
  </w:style>
  <w:style w:type="character" w:styleId="WW8Num12z6" w:customStyle="1">
    <w:name w:val="WW8Num12z6"/>
  </w:style>
  <w:style w:type="character" w:styleId="WW8Num12z7" w:customStyle="1">
    <w:name w:val="WW8Num12z7"/>
  </w:style>
  <w:style w:type="character" w:styleId="WW8Num12z8" w:customStyle="1">
    <w:name w:val="WW8Num12z8"/>
  </w:style>
  <w:style w:type="character" w:styleId="WW8Num13z0" w:customStyle="1">
    <w:name w:val="WW8Num13z0"/>
    <w:rPr>
      <w:rFonts w:hint="default"/>
    </w:rPr>
  </w:style>
  <w:style w:type="character" w:styleId="WW8Num13z1" w:customStyle="1">
    <w:name w:val="WW8Num13z1"/>
  </w:style>
  <w:style w:type="character" w:styleId="WW8Num13z2" w:customStyle="1">
    <w:name w:val="WW8Num13z2"/>
  </w:style>
  <w:style w:type="character" w:styleId="WW8Num13z3" w:customStyle="1">
    <w:name w:val="WW8Num13z3"/>
  </w:style>
  <w:style w:type="character" w:styleId="WW8Num13z4" w:customStyle="1">
    <w:name w:val="WW8Num13z4"/>
  </w:style>
  <w:style w:type="character" w:styleId="WW8Num13z5" w:customStyle="1">
    <w:name w:val="WW8Num13z5"/>
  </w:style>
  <w:style w:type="character" w:styleId="WW8Num13z6" w:customStyle="1">
    <w:name w:val="WW8Num13z6"/>
  </w:style>
  <w:style w:type="character" w:styleId="WW8Num13z7" w:customStyle="1">
    <w:name w:val="WW8Num13z7"/>
  </w:style>
  <w:style w:type="character" w:styleId="WW8Num13z8" w:customStyle="1">
    <w:name w:val="WW8Num13z8"/>
  </w:style>
  <w:style w:type="character" w:styleId="WW8Num14z0" w:customStyle="1">
    <w:name w:val="WW8Num14z0"/>
    <w:rPr>
      <w:rFonts w:hint="default"/>
      <w:color w:val="auto"/>
    </w:rPr>
  </w:style>
  <w:style w:type="character" w:styleId="WW8Num14z1" w:customStyle="1">
    <w:name w:val="WW8Num14z1"/>
  </w:style>
  <w:style w:type="character" w:styleId="WW8Num14z2" w:customStyle="1">
    <w:name w:val="WW8Num14z2"/>
  </w:style>
  <w:style w:type="character" w:styleId="WW8Num14z3" w:customStyle="1">
    <w:name w:val="WW8Num14z3"/>
  </w:style>
  <w:style w:type="character" w:styleId="WW8Num14z4" w:customStyle="1">
    <w:name w:val="WW8Num14z4"/>
  </w:style>
  <w:style w:type="character" w:styleId="WW8Num14z5" w:customStyle="1">
    <w:name w:val="WW8Num14z5"/>
  </w:style>
  <w:style w:type="character" w:styleId="WW8Num14z6" w:customStyle="1">
    <w:name w:val="WW8Num14z6"/>
  </w:style>
  <w:style w:type="character" w:styleId="WW8Num14z7" w:customStyle="1">
    <w:name w:val="WW8Num14z7"/>
  </w:style>
  <w:style w:type="character" w:styleId="WW8Num14z8" w:customStyle="1">
    <w:name w:val="WW8Num14z8"/>
  </w:style>
  <w:style w:type="character" w:styleId="WW8Num15z0" w:customStyle="1">
    <w:name w:val="WW8Num15z0"/>
    <w:rPr>
      <w:rFonts w:hint="default"/>
    </w:rPr>
  </w:style>
  <w:style w:type="character" w:styleId="WW8Num15z1" w:customStyle="1">
    <w:name w:val="WW8Num15z1"/>
  </w:style>
  <w:style w:type="character" w:styleId="WW8Num15z2" w:customStyle="1">
    <w:name w:val="WW8Num15z2"/>
  </w:style>
  <w:style w:type="character" w:styleId="WW8Num15z3" w:customStyle="1">
    <w:name w:val="WW8Num15z3"/>
  </w:style>
  <w:style w:type="character" w:styleId="WW8Num15z4" w:customStyle="1">
    <w:name w:val="WW8Num15z4"/>
  </w:style>
  <w:style w:type="character" w:styleId="WW8Num15z5" w:customStyle="1">
    <w:name w:val="WW8Num15z5"/>
  </w:style>
  <w:style w:type="character" w:styleId="WW8Num15z6" w:customStyle="1">
    <w:name w:val="WW8Num15z6"/>
  </w:style>
  <w:style w:type="character" w:styleId="WW8Num15z7" w:customStyle="1">
    <w:name w:val="WW8Num15z7"/>
  </w:style>
  <w:style w:type="character" w:styleId="WW8Num15z8" w:customStyle="1">
    <w:name w:val="WW8Num15z8"/>
  </w:style>
  <w:style w:type="character" w:styleId="WW8Num16z0" w:customStyle="1">
    <w:name w:val="WW8Num16z0"/>
    <w:rPr>
      <w:rFonts w:hint="default" w:ascii="Symbol" w:hAnsi="Symbol" w:cs="Symbol"/>
    </w:rPr>
  </w:style>
  <w:style w:type="character" w:styleId="WW8Num16z1" w:customStyle="1">
    <w:name w:val="WW8Num16z1"/>
    <w:rPr>
      <w:rFonts w:hint="default" w:ascii="Courier New" w:hAnsi="Courier New" w:cs="Courier New"/>
    </w:rPr>
  </w:style>
  <w:style w:type="character" w:styleId="WW8Num16z2" w:customStyle="1">
    <w:name w:val="WW8Num16z2"/>
    <w:rPr>
      <w:rFonts w:hint="default" w:ascii="Wingdings" w:hAnsi="Wingdings" w:cs="Wingdings"/>
    </w:rPr>
  </w:style>
  <w:style w:type="character" w:styleId="WW8Num17z0" w:customStyle="1">
    <w:name w:val="WW8Num17z0"/>
    <w:rPr>
      <w:rFonts w:hint="default"/>
    </w:rPr>
  </w:style>
  <w:style w:type="character" w:styleId="WW8Num17z1" w:customStyle="1">
    <w:name w:val="WW8Num17z1"/>
  </w:style>
  <w:style w:type="character" w:styleId="WW8Num17z2" w:customStyle="1">
    <w:name w:val="WW8Num17z2"/>
  </w:style>
  <w:style w:type="character" w:styleId="WW8Num17z3" w:customStyle="1">
    <w:name w:val="WW8Num17z3"/>
  </w:style>
  <w:style w:type="character" w:styleId="WW8Num17z4" w:customStyle="1">
    <w:name w:val="WW8Num17z4"/>
  </w:style>
  <w:style w:type="character" w:styleId="WW8Num17z5" w:customStyle="1">
    <w:name w:val="WW8Num17z5"/>
  </w:style>
  <w:style w:type="character" w:styleId="WW8Num17z6" w:customStyle="1">
    <w:name w:val="WW8Num17z6"/>
  </w:style>
  <w:style w:type="character" w:styleId="WW8Num17z7" w:customStyle="1">
    <w:name w:val="WW8Num17z7"/>
  </w:style>
  <w:style w:type="character" w:styleId="WW8Num17z8" w:customStyle="1">
    <w:name w:val="WW8Num17z8"/>
  </w:style>
  <w:style w:type="character" w:styleId="WW8Num18z0" w:customStyle="1">
    <w:name w:val="WW8Num18z0"/>
    <w:rPr>
      <w:rFonts w:hint="default"/>
    </w:rPr>
  </w:style>
  <w:style w:type="character" w:styleId="WW8Num18z1" w:customStyle="1">
    <w:name w:val="WW8Num18z1"/>
  </w:style>
  <w:style w:type="character" w:styleId="WW8Num18z2" w:customStyle="1">
    <w:name w:val="WW8Num18z2"/>
  </w:style>
  <w:style w:type="character" w:styleId="WW8Num18z3" w:customStyle="1">
    <w:name w:val="WW8Num18z3"/>
  </w:style>
  <w:style w:type="character" w:styleId="WW8Num18z4" w:customStyle="1">
    <w:name w:val="WW8Num18z4"/>
  </w:style>
  <w:style w:type="character" w:styleId="WW8Num18z5" w:customStyle="1">
    <w:name w:val="WW8Num18z5"/>
  </w:style>
  <w:style w:type="character" w:styleId="WW8Num18z6" w:customStyle="1">
    <w:name w:val="WW8Num18z6"/>
  </w:style>
  <w:style w:type="character" w:styleId="WW8Num18z7" w:customStyle="1">
    <w:name w:val="WW8Num18z7"/>
  </w:style>
  <w:style w:type="character" w:styleId="WW8Num18z8" w:customStyle="1">
    <w:name w:val="WW8Num18z8"/>
  </w:style>
  <w:style w:type="character" w:styleId="WW8Num19z0" w:customStyle="1">
    <w:name w:val="WW8Num19z0"/>
    <w:rPr>
      <w:rFonts w:hint="default"/>
    </w:rPr>
  </w:style>
  <w:style w:type="character" w:styleId="WW8Num19z1" w:customStyle="1">
    <w:name w:val="WW8Num19z1"/>
  </w:style>
  <w:style w:type="character" w:styleId="WW8Num19z2" w:customStyle="1">
    <w:name w:val="WW8Num19z2"/>
  </w:style>
  <w:style w:type="character" w:styleId="WW8Num19z3" w:customStyle="1">
    <w:name w:val="WW8Num19z3"/>
  </w:style>
  <w:style w:type="character" w:styleId="WW8Num19z4" w:customStyle="1">
    <w:name w:val="WW8Num19z4"/>
  </w:style>
  <w:style w:type="character" w:styleId="WW8Num19z5" w:customStyle="1">
    <w:name w:val="WW8Num19z5"/>
  </w:style>
  <w:style w:type="character" w:styleId="WW8Num19z6" w:customStyle="1">
    <w:name w:val="WW8Num19z6"/>
  </w:style>
  <w:style w:type="character" w:styleId="WW8Num19z7" w:customStyle="1">
    <w:name w:val="WW8Num19z7"/>
  </w:style>
  <w:style w:type="character" w:styleId="WW8Num19z8" w:customStyle="1">
    <w:name w:val="WW8Num19z8"/>
  </w:style>
  <w:style w:type="character" w:styleId="WW8Num20z0" w:customStyle="1">
    <w:name w:val="WW8Num20z0"/>
    <w:rPr>
      <w:rFonts w:hint="default" w:ascii="Symbol" w:hAnsi="Symbol" w:cs="Symbol"/>
    </w:rPr>
  </w:style>
  <w:style w:type="character" w:styleId="WW8Num20z1" w:customStyle="1">
    <w:name w:val="WW8Num20z1"/>
    <w:rPr>
      <w:rFonts w:hint="default" w:ascii="Courier New" w:hAnsi="Courier New" w:cs="Courier New"/>
    </w:rPr>
  </w:style>
  <w:style w:type="character" w:styleId="WW8Num20z2" w:customStyle="1">
    <w:name w:val="WW8Num20z2"/>
    <w:rPr>
      <w:rFonts w:hint="default" w:ascii="Wingdings" w:hAnsi="Wingdings" w:cs="Wingdings"/>
    </w:rPr>
  </w:style>
  <w:style w:type="character" w:styleId="WW8Num21z0" w:customStyle="1">
    <w:name w:val="WW8Num21z0"/>
    <w:rPr>
      <w:rFonts w:hint="default" w:ascii="Symbol" w:hAnsi="Symbol" w:cs="Symbol"/>
    </w:rPr>
  </w:style>
  <w:style w:type="character" w:styleId="WW8Num21z1" w:customStyle="1">
    <w:name w:val="WW8Num21z1"/>
    <w:rPr>
      <w:rFonts w:hint="default" w:ascii="Courier New" w:hAnsi="Courier New" w:cs="Courier New"/>
    </w:rPr>
  </w:style>
  <w:style w:type="character" w:styleId="WW8Num21z2" w:customStyle="1">
    <w:name w:val="WW8Num21z2"/>
    <w:rPr>
      <w:rFonts w:hint="default" w:ascii="Wingdings" w:hAnsi="Wingdings" w:cs="Wingdings"/>
    </w:rPr>
  </w:style>
  <w:style w:type="character" w:styleId="WW8Num22z0" w:customStyle="1">
    <w:name w:val="WW8Num22z0"/>
    <w:rPr>
      <w:rFonts w:hint="default"/>
    </w:rPr>
  </w:style>
  <w:style w:type="character" w:styleId="WW8Num22z1" w:customStyle="1">
    <w:name w:val="WW8Num22z1"/>
  </w:style>
  <w:style w:type="character" w:styleId="WW8Num22z2" w:customStyle="1">
    <w:name w:val="WW8Num22z2"/>
  </w:style>
  <w:style w:type="character" w:styleId="WW8Num22z3" w:customStyle="1">
    <w:name w:val="WW8Num22z3"/>
  </w:style>
  <w:style w:type="character" w:styleId="WW8Num22z4" w:customStyle="1">
    <w:name w:val="WW8Num22z4"/>
  </w:style>
  <w:style w:type="character" w:styleId="WW8Num22z5" w:customStyle="1">
    <w:name w:val="WW8Num22z5"/>
  </w:style>
  <w:style w:type="character" w:styleId="WW8Num22z6" w:customStyle="1">
    <w:name w:val="WW8Num22z6"/>
  </w:style>
  <w:style w:type="character" w:styleId="WW8Num22z7" w:customStyle="1">
    <w:name w:val="WW8Num22z7"/>
  </w:style>
  <w:style w:type="character" w:styleId="WW8Num22z8" w:customStyle="1">
    <w:name w:val="WW8Num22z8"/>
  </w:style>
  <w:style w:type="character" w:styleId="WW8Num23z0" w:customStyle="1">
    <w:name w:val="WW8Num23z0"/>
    <w:rPr>
      <w:rFonts w:hint="default"/>
      <w:b w:val="0"/>
    </w:rPr>
  </w:style>
  <w:style w:type="character" w:styleId="WW8Num23z1" w:customStyle="1">
    <w:name w:val="WW8Num23z1"/>
  </w:style>
  <w:style w:type="character" w:styleId="WW8Num23z2" w:customStyle="1">
    <w:name w:val="WW8Num23z2"/>
  </w:style>
  <w:style w:type="character" w:styleId="WW8Num23z3" w:customStyle="1">
    <w:name w:val="WW8Num23z3"/>
  </w:style>
  <w:style w:type="character" w:styleId="WW8Num23z4" w:customStyle="1">
    <w:name w:val="WW8Num23z4"/>
  </w:style>
  <w:style w:type="character" w:styleId="WW8Num23z5" w:customStyle="1">
    <w:name w:val="WW8Num23z5"/>
  </w:style>
  <w:style w:type="character" w:styleId="WW8Num23z6" w:customStyle="1">
    <w:name w:val="WW8Num23z6"/>
  </w:style>
  <w:style w:type="character" w:styleId="WW8Num23z7" w:customStyle="1">
    <w:name w:val="WW8Num23z7"/>
  </w:style>
  <w:style w:type="character" w:styleId="WW8Num23z8" w:customStyle="1">
    <w:name w:val="WW8Num23z8"/>
  </w:style>
  <w:style w:type="character" w:styleId="WW8Num24z0" w:customStyle="1">
    <w:name w:val="WW8Num24z0"/>
    <w:rPr>
      <w:rFonts w:hint="default"/>
    </w:rPr>
  </w:style>
  <w:style w:type="character" w:styleId="WW8Num24z1" w:customStyle="1">
    <w:name w:val="WW8Num24z1"/>
  </w:style>
  <w:style w:type="character" w:styleId="WW8Num24z2" w:customStyle="1">
    <w:name w:val="WW8Num24z2"/>
  </w:style>
  <w:style w:type="character" w:styleId="WW8Num24z3" w:customStyle="1">
    <w:name w:val="WW8Num24z3"/>
  </w:style>
  <w:style w:type="character" w:styleId="WW8Num24z4" w:customStyle="1">
    <w:name w:val="WW8Num24z4"/>
  </w:style>
  <w:style w:type="character" w:styleId="WW8Num24z5" w:customStyle="1">
    <w:name w:val="WW8Num24z5"/>
  </w:style>
  <w:style w:type="character" w:styleId="WW8Num24z6" w:customStyle="1">
    <w:name w:val="WW8Num24z6"/>
  </w:style>
  <w:style w:type="character" w:styleId="WW8Num24z7" w:customStyle="1">
    <w:name w:val="WW8Num24z7"/>
  </w:style>
  <w:style w:type="character" w:styleId="WW8Num24z8" w:customStyle="1">
    <w:name w:val="WW8Num24z8"/>
  </w:style>
  <w:style w:type="character" w:styleId="WW8Num25z0" w:customStyle="1">
    <w:name w:val="WW8Num25z0"/>
    <w:rPr>
      <w:rFonts w:hint="default"/>
    </w:rPr>
  </w:style>
  <w:style w:type="character" w:styleId="WW8Num25z1" w:customStyle="1">
    <w:name w:val="WW8Num25z1"/>
  </w:style>
  <w:style w:type="character" w:styleId="WW8Num25z2" w:customStyle="1">
    <w:name w:val="WW8Num25z2"/>
  </w:style>
  <w:style w:type="character" w:styleId="WW8Num25z3" w:customStyle="1">
    <w:name w:val="WW8Num25z3"/>
  </w:style>
  <w:style w:type="character" w:styleId="WW8Num25z4" w:customStyle="1">
    <w:name w:val="WW8Num25z4"/>
  </w:style>
  <w:style w:type="character" w:styleId="WW8Num25z5" w:customStyle="1">
    <w:name w:val="WW8Num25z5"/>
  </w:style>
  <w:style w:type="character" w:styleId="WW8Num25z6" w:customStyle="1">
    <w:name w:val="WW8Num25z6"/>
  </w:style>
  <w:style w:type="character" w:styleId="WW8Num25z7" w:customStyle="1">
    <w:name w:val="WW8Num25z7"/>
  </w:style>
  <w:style w:type="character" w:styleId="WW8Num25z8" w:customStyle="1">
    <w:name w:val="WW8Num25z8"/>
  </w:style>
  <w:style w:type="character" w:styleId="WW8Num26z0" w:customStyle="1">
    <w:name w:val="WW8Num26z0"/>
    <w:rPr>
      <w:rFonts w:hint="default"/>
    </w:rPr>
  </w:style>
  <w:style w:type="character" w:styleId="WW8Num26z1" w:customStyle="1">
    <w:name w:val="WW8Num26z1"/>
  </w:style>
  <w:style w:type="character" w:styleId="WW8Num26z2" w:customStyle="1">
    <w:name w:val="WW8Num26z2"/>
  </w:style>
  <w:style w:type="character" w:styleId="WW8Num26z3" w:customStyle="1">
    <w:name w:val="WW8Num26z3"/>
  </w:style>
  <w:style w:type="character" w:styleId="WW8Num26z4" w:customStyle="1">
    <w:name w:val="WW8Num26z4"/>
  </w:style>
  <w:style w:type="character" w:styleId="WW8Num26z5" w:customStyle="1">
    <w:name w:val="WW8Num26z5"/>
  </w:style>
  <w:style w:type="character" w:styleId="WW8Num26z6" w:customStyle="1">
    <w:name w:val="WW8Num26z6"/>
  </w:style>
  <w:style w:type="character" w:styleId="WW8Num26z7" w:customStyle="1">
    <w:name w:val="WW8Num26z7"/>
  </w:style>
  <w:style w:type="character" w:styleId="WW8Num26z8" w:customStyle="1">
    <w:name w:val="WW8Num26z8"/>
  </w:style>
  <w:style w:type="character" w:styleId="WW8Num27z0" w:customStyle="1">
    <w:name w:val="WW8Num27z0"/>
    <w:rPr>
      <w:rFonts w:hint="default"/>
    </w:rPr>
  </w:style>
  <w:style w:type="character" w:styleId="WW8Num27z1" w:customStyle="1">
    <w:name w:val="WW8Num27z1"/>
  </w:style>
  <w:style w:type="character" w:styleId="WW8Num27z2" w:customStyle="1">
    <w:name w:val="WW8Num27z2"/>
  </w:style>
  <w:style w:type="character" w:styleId="WW8Num27z3" w:customStyle="1">
    <w:name w:val="WW8Num27z3"/>
  </w:style>
  <w:style w:type="character" w:styleId="WW8Num27z4" w:customStyle="1">
    <w:name w:val="WW8Num27z4"/>
  </w:style>
  <w:style w:type="character" w:styleId="WW8Num27z5" w:customStyle="1">
    <w:name w:val="WW8Num27z5"/>
  </w:style>
  <w:style w:type="character" w:styleId="WW8Num27z6" w:customStyle="1">
    <w:name w:val="WW8Num27z6"/>
  </w:style>
  <w:style w:type="character" w:styleId="WW8Num27z7" w:customStyle="1">
    <w:name w:val="WW8Num27z7"/>
  </w:style>
  <w:style w:type="character" w:styleId="WW8Num27z8" w:customStyle="1">
    <w:name w:val="WW8Num27z8"/>
  </w:style>
  <w:style w:type="character" w:styleId="WW8Num28z0" w:customStyle="1">
    <w:name w:val="WW8Num28z0"/>
    <w:rPr>
      <w:rFonts w:hint="default"/>
    </w:rPr>
  </w:style>
  <w:style w:type="character" w:styleId="WW8Num28z1" w:customStyle="1">
    <w:name w:val="WW8Num28z1"/>
  </w:style>
  <w:style w:type="character" w:styleId="WW8Num28z2" w:customStyle="1">
    <w:name w:val="WW8Num28z2"/>
  </w:style>
  <w:style w:type="character" w:styleId="WW8Num28z3" w:customStyle="1">
    <w:name w:val="WW8Num28z3"/>
  </w:style>
  <w:style w:type="character" w:styleId="WW8Num28z4" w:customStyle="1">
    <w:name w:val="WW8Num28z4"/>
  </w:style>
  <w:style w:type="character" w:styleId="WW8Num28z5" w:customStyle="1">
    <w:name w:val="WW8Num28z5"/>
  </w:style>
  <w:style w:type="character" w:styleId="WW8Num28z6" w:customStyle="1">
    <w:name w:val="WW8Num28z6"/>
  </w:style>
  <w:style w:type="character" w:styleId="WW8Num28z7" w:customStyle="1">
    <w:name w:val="WW8Num28z7"/>
  </w:style>
  <w:style w:type="character" w:styleId="WW8Num28z8" w:customStyle="1">
    <w:name w:val="WW8Num28z8"/>
  </w:style>
  <w:style w:type="character" w:styleId="WW8Num29z0" w:customStyle="1">
    <w:name w:val="WW8Num29z0"/>
    <w:rPr>
      <w:rFonts w:hint="default" w:ascii="Symbol" w:hAnsi="Symbol" w:cs="Symbol"/>
    </w:rPr>
  </w:style>
  <w:style w:type="character" w:styleId="WW8Num29z1" w:customStyle="1">
    <w:name w:val="WW8Num29z1"/>
    <w:rPr>
      <w:rFonts w:hint="default" w:ascii="Courier New" w:hAnsi="Courier New" w:cs="Courier New"/>
    </w:rPr>
  </w:style>
  <w:style w:type="character" w:styleId="WW8Num29z2" w:customStyle="1">
    <w:name w:val="WW8Num29z2"/>
    <w:rPr>
      <w:rFonts w:hint="default" w:ascii="Wingdings" w:hAnsi="Wingdings" w:cs="Wingdings"/>
    </w:rPr>
  </w:style>
  <w:style w:type="character" w:styleId="WW8Num30z0" w:customStyle="1">
    <w:name w:val="WW8Num30z0"/>
    <w:rPr>
      <w:rFonts w:hint="default"/>
    </w:rPr>
  </w:style>
  <w:style w:type="character" w:styleId="WW8Num30z1" w:customStyle="1">
    <w:name w:val="WW8Num30z1"/>
  </w:style>
  <w:style w:type="character" w:styleId="WW8Num30z2" w:customStyle="1">
    <w:name w:val="WW8Num30z2"/>
  </w:style>
  <w:style w:type="character" w:styleId="WW8Num30z3" w:customStyle="1">
    <w:name w:val="WW8Num30z3"/>
  </w:style>
  <w:style w:type="character" w:styleId="WW8Num30z4" w:customStyle="1">
    <w:name w:val="WW8Num30z4"/>
  </w:style>
  <w:style w:type="character" w:styleId="WW8Num30z5" w:customStyle="1">
    <w:name w:val="WW8Num30z5"/>
  </w:style>
  <w:style w:type="character" w:styleId="WW8Num30z6" w:customStyle="1">
    <w:name w:val="WW8Num30z6"/>
  </w:style>
  <w:style w:type="character" w:styleId="WW8Num30z7" w:customStyle="1">
    <w:name w:val="WW8Num30z7"/>
  </w:style>
  <w:style w:type="character" w:styleId="WW8Num30z8" w:customStyle="1">
    <w:name w:val="WW8Num30z8"/>
  </w:style>
  <w:style w:type="character" w:styleId="WW8Num31z0" w:customStyle="1">
    <w:name w:val="WW8Num31z0"/>
    <w:rPr>
      <w:rFonts w:hint="default" w:ascii="Calibri" w:hAnsi="Calibri" w:cs="Calibri"/>
      <w:sz w:val="23"/>
      <w:u w:val="none"/>
    </w:rPr>
  </w:style>
  <w:style w:type="character" w:styleId="WW8Num31z1" w:customStyle="1">
    <w:name w:val="WW8Num31z1"/>
  </w:style>
  <w:style w:type="character" w:styleId="WW8Num31z2" w:customStyle="1">
    <w:name w:val="WW8Num31z2"/>
  </w:style>
  <w:style w:type="character" w:styleId="WW8Num31z3" w:customStyle="1">
    <w:name w:val="WW8Num31z3"/>
  </w:style>
  <w:style w:type="character" w:styleId="WW8Num31z4" w:customStyle="1">
    <w:name w:val="WW8Num31z4"/>
  </w:style>
  <w:style w:type="character" w:styleId="WW8Num31z5" w:customStyle="1">
    <w:name w:val="WW8Num31z5"/>
  </w:style>
  <w:style w:type="character" w:styleId="WW8Num31z6" w:customStyle="1">
    <w:name w:val="WW8Num31z6"/>
  </w:style>
  <w:style w:type="character" w:styleId="WW8Num31z7" w:customStyle="1">
    <w:name w:val="WW8Num31z7"/>
  </w:style>
  <w:style w:type="character" w:styleId="WW8Num31z8" w:customStyle="1">
    <w:name w:val="WW8Num31z8"/>
  </w:style>
  <w:style w:type="character" w:styleId="WW8Num32z0" w:customStyle="1">
    <w:name w:val="WW8Num32z0"/>
  </w:style>
  <w:style w:type="character" w:styleId="WW8Num32z1" w:customStyle="1">
    <w:name w:val="WW8Num32z1"/>
  </w:style>
  <w:style w:type="character" w:styleId="WW8Num32z2" w:customStyle="1">
    <w:name w:val="WW8Num32z2"/>
  </w:style>
  <w:style w:type="character" w:styleId="WW8Num32z3" w:customStyle="1">
    <w:name w:val="WW8Num32z3"/>
  </w:style>
  <w:style w:type="character" w:styleId="WW8Num32z4" w:customStyle="1">
    <w:name w:val="WW8Num32z4"/>
  </w:style>
  <w:style w:type="character" w:styleId="WW8Num32z5" w:customStyle="1">
    <w:name w:val="WW8Num32z5"/>
  </w:style>
  <w:style w:type="character" w:styleId="WW8Num32z6" w:customStyle="1">
    <w:name w:val="WW8Num32z6"/>
  </w:style>
  <w:style w:type="character" w:styleId="WW8Num32z7" w:customStyle="1">
    <w:name w:val="WW8Num32z7"/>
  </w:style>
  <w:style w:type="character" w:styleId="WW8Num32z8" w:customStyle="1">
    <w:name w:val="WW8Num32z8"/>
  </w:style>
  <w:style w:type="character" w:styleId="WW8Num33z0" w:customStyle="1">
    <w:name w:val="WW8Num33z0"/>
  </w:style>
  <w:style w:type="character" w:styleId="WW8Num33z1" w:customStyle="1">
    <w:name w:val="WW8Num33z1"/>
  </w:style>
  <w:style w:type="character" w:styleId="WW8Num33z2" w:customStyle="1">
    <w:name w:val="WW8Num33z2"/>
  </w:style>
  <w:style w:type="character" w:styleId="WW8Num33z3" w:customStyle="1">
    <w:name w:val="WW8Num33z3"/>
  </w:style>
  <w:style w:type="character" w:styleId="WW8Num33z4" w:customStyle="1">
    <w:name w:val="WW8Num33z4"/>
  </w:style>
  <w:style w:type="character" w:styleId="WW8Num33z5" w:customStyle="1">
    <w:name w:val="WW8Num33z5"/>
  </w:style>
  <w:style w:type="character" w:styleId="WW8Num33z6" w:customStyle="1">
    <w:name w:val="WW8Num33z6"/>
  </w:style>
  <w:style w:type="character" w:styleId="WW8Num33z7" w:customStyle="1">
    <w:name w:val="WW8Num33z7"/>
  </w:style>
  <w:style w:type="character" w:styleId="WW8Num33z8" w:customStyle="1">
    <w:name w:val="WW8Num33z8"/>
  </w:style>
  <w:style w:type="character" w:styleId="WW8Num34z0" w:customStyle="1">
    <w:name w:val="WW8Num34z0"/>
    <w:rPr>
      <w:rFonts w:hint="default" w:ascii="Calibri" w:hAnsi="Calibri" w:cs="Calibri"/>
    </w:rPr>
  </w:style>
  <w:style w:type="character" w:styleId="WW8Num34z1" w:customStyle="1">
    <w:name w:val="WW8Num34z1"/>
  </w:style>
  <w:style w:type="character" w:styleId="WW8Num34z2" w:customStyle="1">
    <w:name w:val="WW8Num34z2"/>
  </w:style>
  <w:style w:type="character" w:styleId="WW8Num34z3" w:customStyle="1">
    <w:name w:val="WW8Num34z3"/>
  </w:style>
  <w:style w:type="character" w:styleId="WW8Num34z4" w:customStyle="1">
    <w:name w:val="WW8Num34z4"/>
  </w:style>
  <w:style w:type="character" w:styleId="WW8Num34z5" w:customStyle="1">
    <w:name w:val="WW8Num34z5"/>
  </w:style>
  <w:style w:type="character" w:styleId="WW8Num34z6" w:customStyle="1">
    <w:name w:val="WW8Num34z6"/>
  </w:style>
  <w:style w:type="character" w:styleId="WW8Num34z7" w:customStyle="1">
    <w:name w:val="WW8Num34z7"/>
  </w:style>
  <w:style w:type="character" w:styleId="WW8Num34z8" w:customStyle="1">
    <w:name w:val="WW8Num34z8"/>
  </w:style>
  <w:style w:type="character" w:styleId="WW-DefaultParagraphFont1" w:customStyle="1">
    <w:name w:val="WW-Default Paragraph Font1"/>
  </w:style>
  <w:style w:type="character" w:styleId="HeaderChar" w:customStyle="1">
    <w:name w:val="Header Char"/>
    <w:rPr>
      <w:sz w:val="22"/>
      <w:szCs w:val="22"/>
    </w:rPr>
  </w:style>
  <w:style w:type="character" w:styleId="FooterChar" w:customStyle="1">
    <w:name w:val="Footer Char"/>
    <w:rPr>
      <w:sz w:val="22"/>
      <w:szCs w:val="22"/>
    </w:rPr>
  </w:style>
  <w:style w:type="character" w:styleId="BalloonTextChar" w:customStyle="1">
    <w:name w:val="Balloon Text Char"/>
    <w:rPr>
      <w:rFonts w:ascii="Tahoma" w:hAnsi="Tahoma" w:cs="Tahoma"/>
      <w:sz w:val="16"/>
      <w:szCs w:val="16"/>
    </w:rPr>
  </w:style>
  <w:style w:type="character" w:styleId="Heading1Char" w:customStyle="1">
    <w:name w:val="Heading 1 Char"/>
    <w:rPr>
      <w:rFonts w:ascii="Arial" w:hAnsi="Arial" w:eastAsia="Times New Roman" w:cs="Arial"/>
      <w:b/>
      <w:bCs/>
      <w:szCs w:val="24"/>
    </w:rPr>
  </w:style>
  <w:style w:type="character" w:styleId="Heading2Char" w:customStyle="1">
    <w:name w:val="Heading 2 Char"/>
    <w:rPr>
      <w:rFonts w:ascii="Arial" w:hAnsi="Arial" w:eastAsia="Times New Roman" w:cs="Arial"/>
      <w:b/>
      <w:bCs/>
      <w:szCs w:val="24"/>
    </w:rPr>
  </w:style>
  <w:style w:type="character" w:styleId="Heading3Char" w:customStyle="1">
    <w:name w:val="Heading 3 Char"/>
    <w:rPr>
      <w:rFonts w:ascii="Arial" w:hAnsi="Arial" w:eastAsia="Times New Roman" w:cs="Arial"/>
      <w:b/>
      <w:bCs/>
      <w:sz w:val="22"/>
      <w:szCs w:val="24"/>
    </w:rPr>
  </w:style>
  <w:style w:type="character" w:styleId="Hyperlink">
    <w:name w:val="Hyperlink"/>
    <w:rPr>
      <w:color w:val="0000FF"/>
      <w:u w:val="single"/>
    </w:rPr>
  </w:style>
  <w:style w:type="character" w:styleId="BodyTextChar" w:customStyle="1">
    <w:name w:val="Body Text Char"/>
    <w:rPr>
      <w:rFonts w:ascii="Arial" w:hAnsi="Arial" w:eastAsia="Times New Roman" w:cs="Arial"/>
      <w:sz w:val="18"/>
      <w:szCs w:val="24"/>
    </w:rPr>
  </w:style>
  <w:style w:type="character" w:styleId="PlainTextChar" w:customStyle="1">
    <w:name w:val="Plain Text Char"/>
    <w:rPr>
      <w:rFonts w:ascii="Consolas" w:hAnsi="Consolas" w:eastAsia="Times New Roman" w:cs="Consolas"/>
      <w:sz w:val="21"/>
      <w:szCs w:val="21"/>
    </w:rPr>
  </w:style>
  <w:style w:type="character" w:styleId="Strong">
    <w:name w:val="Strong"/>
    <w:qFormat/>
    <w:rPr>
      <w:b/>
      <w:bCs/>
    </w:rPr>
  </w:style>
  <w:style w:type="character" w:styleId="Heading4Char" w:customStyle="1">
    <w:name w:val="Heading 4 Char"/>
    <w:rPr>
      <w:rFonts w:ascii="Calibri" w:hAnsi="Calibri" w:eastAsia="Times New Roman" w:cs="Times New Roman"/>
      <w:b/>
      <w:bCs/>
      <w:sz w:val="28"/>
      <w:szCs w:val="28"/>
    </w:rPr>
  </w:style>
  <w:style w:type="character" w:styleId="CommentReference">
    <w:name w:val="annotation reference"/>
    <w:rPr>
      <w:sz w:val="16"/>
      <w:szCs w:val="16"/>
    </w:rPr>
  </w:style>
  <w:style w:type="character" w:styleId="CommentTextChar" w:customStyle="1">
    <w:name w:val="Comment Text Char"/>
    <w:rPr>
      <w:rFonts w:eastAsia="Calibri"/>
    </w:rPr>
  </w:style>
  <w:style w:type="character" w:styleId="CommentSubjectChar" w:customStyle="1">
    <w:name w:val="Comment Subject Char"/>
    <w:rPr>
      <w:rFonts w:eastAsia="Calibri"/>
      <w:b/>
      <w:bCs/>
    </w:rPr>
  </w:style>
  <w:style w:type="character" w:styleId="FollowedHyperlink">
    <w:name w:val="FollowedHyperlink"/>
    <w:rPr>
      <w:color w:val="800080"/>
      <w:u w:val="single"/>
    </w:rPr>
  </w:style>
  <w:style w:type="paragraph" w:styleId="Heading" w:customStyle="1">
    <w:name w:val="Heading"/>
    <w:basedOn w:val="Normal"/>
    <w:next w:val="BodyText"/>
    <w:pPr>
      <w:keepNext/>
      <w:spacing w:before="240" w:after="120"/>
    </w:pPr>
    <w:rPr>
      <w:rFonts w:ascii="Liberation Sans" w:hAnsi="Liberation Sans" w:eastAsia="Microsoft YaHei" w:cs="Lucida Sans"/>
      <w:sz w:val="28"/>
      <w:szCs w:val="28"/>
    </w:rPr>
  </w:style>
  <w:style w:type="paragraph" w:styleId="BodyText">
    <w:name w:val="Body Text"/>
    <w:basedOn w:val="Normal"/>
    <w:pPr>
      <w:spacing w:after="0" w:line="240" w:lineRule="auto"/>
    </w:pPr>
    <w:rPr>
      <w:rFonts w:ascii="Arial" w:hAnsi="Arial" w:eastAsia="Times New Roman"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hAnsi="Arial" w:eastAsia="Times New Roman" w:cs="Arial"/>
      <w:szCs w:val="24"/>
    </w:rPr>
  </w:style>
  <w:style w:type="paragraph" w:styleId="PlainText">
    <w:name w:val="Plain Text"/>
    <w:basedOn w:val="Normal"/>
    <w:pPr>
      <w:spacing w:after="0" w:line="240" w:lineRule="auto"/>
    </w:pPr>
    <w:rPr>
      <w:rFonts w:ascii="Consolas" w:hAnsi="Consolas" w:eastAsia="Times New Roman" w:cs="Consolas"/>
      <w:sz w:val="21"/>
      <w:szCs w:val="21"/>
      <w:lang w:val="x-none"/>
    </w:rPr>
  </w:style>
  <w:style w:type="paragraph" w:styleId="ListParagraph">
    <w:name w:val="List Paragraph"/>
    <w:basedOn w:val="Normal"/>
    <w:qFormat/>
    <w:pPr>
      <w:spacing w:after="0" w:line="240" w:lineRule="auto"/>
      <w:ind w:left="720" w:hanging="720"/>
    </w:pPr>
    <w:rPr>
      <w:rFonts w:ascii="Times New Roman" w:hAnsi="Times New Roman" w:eastAsia="Times New Roman" w:cs="Times New Roman"/>
      <w:sz w:val="24"/>
      <w:szCs w:val="24"/>
    </w:rPr>
  </w:style>
  <w:style w:type="paragraph" w:styleId="NoSpacing">
    <w:name w:val="No Spacing"/>
    <w:qFormat/>
    <w:pPr>
      <w:suppressAutoHyphens/>
    </w:pPr>
    <w:rPr>
      <w:rFonts w:ascii="Calibri" w:hAnsi="Calibri" w:eastAsia="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hAnsi="Calibri" w:eastAsia="Calibri" w:cs="Calibri"/>
      <w:sz w:val="22"/>
      <w:szCs w:val="22"/>
      <w:lang w:eastAsia="zh-CN"/>
    </w:rPr>
  </w:style>
  <w:style w:type="paragraph" w:styleId="Default" w:customStyle="1">
    <w:name w:val="Default"/>
    <w:pPr>
      <w:suppressAutoHyphens/>
      <w:autoSpaceDE w:val="0"/>
    </w:pPr>
    <w:rPr>
      <w:rFonts w:ascii="Arial" w:hAnsi="Arial" w:eastAsia="Calibri" w:cs="Arial"/>
      <w:color w:val="000000"/>
      <w:sz w:val="24"/>
      <w:szCs w:val="24"/>
      <w:lang w:eastAsia="zh-CN"/>
    </w:rPr>
  </w:style>
  <w:style w:type="paragraph" w:styleId="CM14" w:customStyle="1">
    <w:name w:val="CM14"/>
    <w:basedOn w:val="Default"/>
    <w:next w:val="Default"/>
    <w:rPr>
      <w:color w:val="auto"/>
    </w:rPr>
  </w:style>
  <w:style w:type="paragraph" w:styleId="CM12" w:customStyle="1">
    <w:name w:val="CM12"/>
    <w:basedOn w:val="Default"/>
    <w:next w:val="Default"/>
    <w:rPr>
      <w:color w:val="auto"/>
    </w:rPr>
  </w:style>
  <w:style w:type="paragraph" w:styleId="CM16" w:customStyle="1">
    <w:name w:val="CM16"/>
    <w:basedOn w:val="Default"/>
    <w:next w:val="Default"/>
    <w:rPr>
      <w:color w:val="auto"/>
    </w:rPr>
  </w:style>
  <w:style w:type="paragraph" w:styleId="CM13" w:customStyle="1">
    <w:name w:val="CM13"/>
    <w:basedOn w:val="Default"/>
    <w:next w:val="Default"/>
    <w:rPr>
      <w:color w:val="auto"/>
    </w:rPr>
  </w:style>
  <w:style w:type="paragraph" w:styleId="CM9" w:customStyle="1">
    <w:name w:val="CM9"/>
    <w:basedOn w:val="Default"/>
    <w:next w:val="Default"/>
    <w:uiPriority w:val="99"/>
    <w:rsid w:val="00775C8A"/>
    <w:pPr>
      <w:suppressAutoHyphens w:val="0"/>
      <w:autoSpaceDN w:val="0"/>
      <w:adjustRightInd w:val="0"/>
    </w:pPr>
    <w:rPr>
      <w:rFonts w:eastAsia="Times New Roman"/>
      <w:color w:val="auto"/>
      <w:lang w:eastAsia="en-US"/>
    </w:rPr>
  </w:style>
  <w:style w:type="paragraph" w:styleId="CM10" w:customStyle="1">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styleId="CM11" w:customStyle="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styleId="CM6" w:customStyle="1">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Accent11" w:customStyle="1">
    <w:name w:val="Light Shading - Accent 11"/>
    <w:basedOn w:val="TableNormal"/>
    <w:uiPriority w:val="60"/>
    <w:rsid w:val="005E5385"/>
    <w:rPr>
      <w:color w:val="365F91"/>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3"/>
      </w:numPr>
      <w:contextualSpacing/>
    </w:pPr>
  </w:style>
  <w:style w:type="paragraph" w:styleId="paragraph" w:customStyle="1">
    <w:name w:val="paragraph"/>
    <w:basedOn w:val="Normal"/>
    <w:rsid w:val="005E6D5C"/>
    <w:pPr>
      <w:suppressAutoHyphens w:val="0"/>
      <w:spacing w:before="100" w:beforeAutospacing="1" w:after="100" w:afterAutospacing="1" w:line="240" w:lineRule="auto"/>
    </w:pPr>
    <w:rPr>
      <w:rFonts w:ascii="Times New Roman" w:hAnsi="Times New Roman" w:eastAsia="Times New Roman" w:cs="Times New Roman"/>
      <w:sz w:val="24"/>
      <w:szCs w:val="24"/>
      <w:lang w:eastAsia="en-US"/>
    </w:rPr>
  </w:style>
  <w:style w:type="character" w:styleId="normaltextrun" w:customStyle="1">
    <w:name w:val="normaltextrun"/>
    <w:basedOn w:val="DefaultParagraphFont"/>
    <w:rsid w:val="005E6D5C"/>
  </w:style>
  <w:style w:type="character" w:styleId="eop" w:customStyle="1">
    <w:name w:val="eop"/>
    <w:basedOn w:val="DefaultParagraphFont"/>
    <w:rsid w:val="005E6D5C"/>
  </w:style>
  <w:style w:type="character" w:styleId="tabchar" w:customStyle="1">
    <w:name w:val="tabchar"/>
    <w:basedOn w:val="DefaultParagraphFont"/>
    <w:rsid w:val="005E6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20352">
      <w:bodyDiv w:val="1"/>
      <w:marLeft w:val="0"/>
      <w:marRight w:val="0"/>
      <w:marTop w:val="0"/>
      <w:marBottom w:val="0"/>
      <w:divBdr>
        <w:top w:val="none" w:sz="0" w:space="0" w:color="auto"/>
        <w:left w:val="none" w:sz="0" w:space="0" w:color="auto"/>
        <w:bottom w:val="none" w:sz="0" w:space="0" w:color="auto"/>
        <w:right w:val="none" w:sz="0" w:space="0" w:color="auto"/>
      </w:divBdr>
    </w:div>
    <w:div w:id="198127400">
      <w:bodyDiv w:val="1"/>
      <w:marLeft w:val="0"/>
      <w:marRight w:val="0"/>
      <w:marTop w:val="0"/>
      <w:marBottom w:val="0"/>
      <w:divBdr>
        <w:top w:val="none" w:sz="0" w:space="0" w:color="auto"/>
        <w:left w:val="none" w:sz="0" w:space="0" w:color="auto"/>
        <w:bottom w:val="none" w:sz="0" w:space="0" w:color="auto"/>
        <w:right w:val="none" w:sz="0" w:space="0" w:color="auto"/>
      </w:divBdr>
    </w:div>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467210382">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1011302202">
      <w:bodyDiv w:val="1"/>
      <w:marLeft w:val="0"/>
      <w:marRight w:val="0"/>
      <w:marTop w:val="0"/>
      <w:marBottom w:val="0"/>
      <w:divBdr>
        <w:top w:val="none" w:sz="0" w:space="0" w:color="auto"/>
        <w:left w:val="none" w:sz="0" w:space="0" w:color="auto"/>
        <w:bottom w:val="none" w:sz="0" w:space="0" w:color="auto"/>
        <w:right w:val="none" w:sz="0" w:space="0" w:color="auto"/>
      </w:divBdr>
    </w:div>
    <w:div w:id="1082068749">
      <w:bodyDiv w:val="1"/>
      <w:marLeft w:val="0"/>
      <w:marRight w:val="0"/>
      <w:marTop w:val="0"/>
      <w:marBottom w:val="0"/>
      <w:divBdr>
        <w:top w:val="none" w:sz="0" w:space="0" w:color="auto"/>
        <w:left w:val="none" w:sz="0" w:space="0" w:color="auto"/>
        <w:bottom w:val="none" w:sz="0" w:space="0" w:color="auto"/>
        <w:right w:val="none" w:sz="0" w:space="0" w:color="auto"/>
      </w:divBdr>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288974693">
      <w:bodyDiv w:val="1"/>
      <w:marLeft w:val="0"/>
      <w:marRight w:val="0"/>
      <w:marTop w:val="0"/>
      <w:marBottom w:val="0"/>
      <w:divBdr>
        <w:top w:val="none" w:sz="0" w:space="0" w:color="auto"/>
        <w:left w:val="none" w:sz="0" w:space="0" w:color="auto"/>
        <w:bottom w:val="none" w:sz="0" w:space="0" w:color="auto"/>
        <w:right w:val="none" w:sz="0" w:space="0" w:color="auto"/>
      </w:divBdr>
      <w:divsChild>
        <w:div w:id="11617302">
          <w:marLeft w:val="0"/>
          <w:marRight w:val="0"/>
          <w:marTop w:val="0"/>
          <w:marBottom w:val="0"/>
          <w:divBdr>
            <w:top w:val="none" w:sz="0" w:space="0" w:color="auto"/>
            <w:left w:val="none" w:sz="0" w:space="0" w:color="auto"/>
            <w:bottom w:val="none" w:sz="0" w:space="0" w:color="auto"/>
            <w:right w:val="none" w:sz="0" w:space="0" w:color="auto"/>
          </w:divBdr>
        </w:div>
        <w:div w:id="257257452">
          <w:marLeft w:val="0"/>
          <w:marRight w:val="0"/>
          <w:marTop w:val="0"/>
          <w:marBottom w:val="0"/>
          <w:divBdr>
            <w:top w:val="none" w:sz="0" w:space="0" w:color="auto"/>
            <w:left w:val="none" w:sz="0" w:space="0" w:color="auto"/>
            <w:bottom w:val="none" w:sz="0" w:space="0" w:color="auto"/>
            <w:right w:val="none" w:sz="0" w:space="0" w:color="auto"/>
          </w:divBdr>
        </w:div>
        <w:div w:id="1711101511">
          <w:marLeft w:val="0"/>
          <w:marRight w:val="0"/>
          <w:marTop w:val="0"/>
          <w:marBottom w:val="0"/>
          <w:divBdr>
            <w:top w:val="none" w:sz="0" w:space="0" w:color="auto"/>
            <w:left w:val="none" w:sz="0" w:space="0" w:color="auto"/>
            <w:bottom w:val="none" w:sz="0" w:space="0" w:color="auto"/>
            <w:right w:val="none" w:sz="0" w:space="0" w:color="auto"/>
          </w:divBdr>
        </w:div>
      </w:divsChild>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50257269">
      <w:bodyDiv w:val="1"/>
      <w:marLeft w:val="0"/>
      <w:marRight w:val="0"/>
      <w:marTop w:val="0"/>
      <w:marBottom w:val="0"/>
      <w:divBdr>
        <w:top w:val="none" w:sz="0" w:space="0" w:color="auto"/>
        <w:left w:val="none" w:sz="0" w:space="0" w:color="auto"/>
        <w:bottom w:val="none" w:sz="0" w:space="0" w:color="auto"/>
        <w:right w:val="none" w:sz="0" w:space="0" w:color="auto"/>
      </w:divBdr>
      <w:divsChild>
        <w:div w:id="646670852">
          <w:marLeft w:val="0"/>
          <w:marRight w:val="0"/>
          <w:marTop w:val="0"/>
          <w:marBottom w:val="0"/>
          <w:divBdr>
            <w:top w:val="none" w:sz="0" w:space="0" w:color="auto"/>
            <w:left w:val="none" w:sz="0" w:space="0" w:color="auto"/>
            <w:bottom w:val="none" w:sz="0" w:space="0" w:color="auto"/>
            <w:right w:val="none" w:sz="0" w:space="0" w:color="auto"/>
          </w:divBdr>
        </w:div>
        <w:div w:id="1217930461">
          <w:marLeft w:val="0"/>
          <w:marRight w:val="0"/>
          <w:marTop w:val="0"/>
          <w:marBottom w:val="0"/>
          <w:divBdr>
            <w:top w:val="none" w:sz="0" w:space="0" w:color="auto"/>
            <w:left w:val="none" w:sz="0" w:space="0" w:color="auto"/>
            <w:bottom w:val="none" w:sz="0" w:space="0" w:color="auto"/>
            <w:right w:val="none" w:sz="0" w:space="0" w:color="auto"/>
          </w:divBdr>
        </w:div>
        <w:div w:id="1353189641">
          <w:marLeft w:val="0"/>
          <w:marRight w:val="0"/>
          <w:marTop w:val="0"/>
          <w:marBottom w:val="0"/>
          <w:divBdr>
            <w:top w:val="none" w:sz="0" w:space="0" w:color="auto"/>
            <w:left w:val="none" w:sz="0" w:space="0" w:color="auto"/>
            <w:bottom w:val="none" w:sz="0" w:space="0" w:color="auto"/>
            <w:right w:val="none" w:sz="0" w:space="0" w:color="auto"/>
          </w:divBdr>
        </w:div>
      </w:divsChild>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449206273">
      <w:bodyDiv w:val="1"/>
      <w:marLeft w:val="0"/>
      <w:marRight w:val="0"/>
      <w:marTop w:val="0"/>
      <w:marBottom w:val="0"/>
      <w:divBdr>
        <w:top w:val="none" w:sz="0" w:space="0" w:color="auto"/>
        <w:left w:val="none" w:sz="0" w:space="0" w:color="auto"/>
        <w:bottom w:val="none" w:sz="0" w:space="0" w:color="auto"/>
        <w:right w:val="none" w:sz="0" w:space="0" w:color="auto"/>
      </w:divBdr>
    </w:div>
    <w:div w:id="1796366514">
      <w:bodyDiv w:val="1"/>
      <w:marLeft w:val="0"/>
      <w:marRight w:val="0"/>
      <w:marTop w:val="0"/>
      <w:marBottom w:val="0"/>
      <w:divBdr>
        <w:top w:val="none" w:sz="0" w:space="0" w:color="auto"/>
        <w:left w:val="none" w:sz="0" w:space="0" w:color="auto"/>
        <w:bottom w:val="none" w:sz="0" w:space="0" w:color="auto"/>
        <w:right w:val="none" w:sz="0" w:space="0" w:color="auto"/>
      </w:divBdr>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 w:id="1901166443">
      <w:bodyDiv w:val="1"/>
      <w:marLeft w:val="0"/>
      <w:marRight w:val="0"/>
      <w:marTop w:val="0"/>
      <w:marBottom w:val="0"/>
      <w:divBdr>
        <w:top w:val="none" w:sz="0" w:space="0" w:color="auto"/>
        <w:left w:val="none" w:sz="0" w:space="0" w:color="auto"/>
        <w:bottom w:val="none" w:sz="0" w:space="0" w:color="auto"/>
        <w:right w:val="none" w:sz="0" w:space="0" w:color="auto"/>
      </w:divBdr>
      <w:divsChild>
        <w:div w:id="1106654371">
          <w:marLeft w:val="0"/>
          <w:marRight w:val="0"/>
          <w:marTop w:val="0"/>
          <w:marBottom w:val="0"/>
          <w:divBdr>
            <w:top w:val="none" w:sz="0" w:space="0" w:color="auto"/>
            <w:left w:val="none" w:sz="0" w:space="0" w:color="auto"/>
            <w:bottom w:val="none" w:sz="0" w:space="0" w:color="auto"/>
            <w:right w:val="none" w:sz="0" w:space="0" w:color="auto"/>
          </w:divBdr>
        </w:div>
        <w:div w:id="1595821444">
          <w:marLeft w:val="0"/>
          <w:marRight w:val="0"/>
          <w:marTop w:val="0"/>
          <w:marBottom w:val="0"/>
          <w:divBdr>
            <w:top w:val="none" w:sz="0" w:space="0" w:color="auto"/>
            <w:left w:val="none" w:sz="0" w:space="0" w:color="auto"/>
            <w:bottom w:val="none" w:sz="0" w:space="0" w:color="auto"/>
            <w:right w:val="none" w:sz="0" w:space="0" w:color="auto"/>
          </w:divBdr>
        </w:div>
        <w:div w:id="1862234603">
          <w:marLeft w:val="0"/>
          <w:marRight w:val="0"/>
          <w:marTop w:val="0"/>
          <w:marBottom w:val="0"/>
          <w:divBdr>
            <w:top w:val="none" w:sz="0" w:space="0" w:color="auto"/>
            <w:left w:val="none" w:sz="0" w:space="0" w:color="auto"/>
            <w:bottom w:val="none" w:sz="0" w:space="0" w:color="auto"/>
            <w:right w:val="none" w:sz="0" w:space="0" w:color="auto"/>
          </w:divBdr>
        </w:div>
      </w:divsChild>
    </w:div>
    <w:div w:id="208229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A840D-2E4B-48CC-9ACF-5FD4DAEFD4A2}">
  <ds:schemaRefs>
    <ds:schemaRef ds:uri="http://schemas.microsoft.com/sharepoint/v3/contenttype/forms"/>
  </ds:schemaRefs>
</ds:datastoreItem>
</file>

<file path=customXml/itemProps2.xml><?xml version="1.0" encoding="utf-8"?>
<ds:datastoreItem xmlns:ds="http://schemas.openxmlformats.org/officeDocument/2006/customXml" ds:itemID="{B677C12D-7828-4C14-B1C7-C90516B77470}">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3.xml><?xml version="1.0" encoding="utf-8"?>
<ds:datastoreItem xmlns:ds="http://schemas.openxmlformats.org/officeDocument/2006/customXml" ds:itemID="{388DA29F-242B-40C7-93D0-3BC4059D55BB}">
  <ds:schemaRefs>
    <ds:schemaRef ds:uri="http://schemas.openxmlformats.org/officeDocument/2006/bibliography"/>
  </ds:schemaRefs>
</ds:datastoreItem>
</file>

<file path=customXml/itemProps4.xml><?xml version="1.0" encoding="utf-8"?>
<ds:datastoreItem xmlns:ds="http://schemas.openxmlformats.org/officeDocument/2006/customXml" ds:itemID="{6120B3D3-6BCF-44BF-B147-83659EADF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12-8-15R New.dot</ap:Template>
  <ap:Application>Microsoft Word for the web</ap:Application>
  <ap:DocSecurity>0</ap:DocSecurity>
  <ap:ScaleCrop>false</ap:ScaleCrop>
  <ap:Company>City of San Marcos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Phil Scollick</dc:creator>
  <keywords/>
  <dc:description/>
  <lastModifiedBy>Micki Olinger Chavez</lastModifiedBy>
  <revision>97</revision>
  <lastPrinted>2023-07-26T20:18:00.0000000Z</lastPrinted>
  <dcterms:created xsi:type="dcterms:W3CDTF">2025-06-04T20:30:00.0000000Z</dcterms:created>
  <dcterms:modified xsi:type="dcterms:W3CDTF">2025-06-05T18:41:45.4204567Z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