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F8A152" w14:textId="77777777" w:rsidR="00850E55" w:rsidRPr="004A1D1D" w:rsidRDefault="0005502E" w:rsidP="00341CB6">
      <w:pPr>
        <w:spacing w:after="0" w:line="240" w:lineRule="auto"/>
        <w:ind w:right="360"/>
        <w:rPr>
          <w:rFonts w:asciiTheme="minorHAnsi" w:hAnsiTheme="minorHAnsi" w:cstheme="minorHAnsi"/>
        </w:rPr>
      </w:pPr>
      <w:r w:rsidRPr="004A1D1D">
        <w:rPr>
          <w:rFonts w:asciiTheme="minorHAnsi" w:hAnsiTheme="minorHAnsi" w:cstheme="minorHAnsi"/>
        </w:rPr>
        <w:tab/>
      </w:r>
    </w:p>
    <w:p w14:paraId="6351A040" w14:textId="77777777" w:rsidR="006163E5" w:rsidRPr="004A1D1D" w:rsidRDefault="006163E5" w:rsidP="00341CB6">
      <w:pPr>
        <w:spacing w:after="0" w:line="240" w:lineRule="auto"/>
        <w:ind w:right="360"/>
        <w:rPr>
          <w:rFonts w:asciiTheme="minorHAnsi" w:hAnsiTheme="minorHAnsi" w:cstheme="minorHAnsi"/>
        </w:rPr>
      </w:pPr>
    </w:p>
    <w:p w14:paraId="4D7DB2CE" w14:textId="77777777" w:rsidR="00850E55" w:rsidRPr="004A1D1D" w:rsidRDefault="00850E55" w:rsidP="00341CB6">
      <w:pPr>
        <w:spacing w:after="0" w:line="240" w:lineRule="auto"/>
        <w:ind w:right="360"/>
        <w:rPr>
          <w:rFonts w:asciiTheme="minorHAnsi" w:hAnsiTheme="minorHAnsi" w:cstheme="minorHAnsi"/>
          <w:b/>
          <w:sz w:val="24"/>
          <w:szCs w:val="24"/>
        </w:rPr>
      </w:pPr>
    </w:p>
    <w:p w14:paraId="6A4176D4" w14:textId="77777777" w:rsidR="00850E55" w:rsidRPr="004A1D1D" w:rsidRDefault="00850E55" w:rsidP="00341CB6">
      <w:pPr>
        <w:spacing w:after="0" w:line="240" w:lineRule="auto"/>
        <w:ind w:right="360"/>
        <w:rPr>
          <w:rFonts w:asciiTheme="minorHAnsi" w:hAnsiTheme="minorHAnsi" w:cstheme="minorHAnsi"/>
          <w:b/>
          <w:sz w:val="24"/>
          <w:szCs w:val="24"/>
        </w:rPr>
      </w:pPr>
    </w:p>
    <w:p w14:paraId="6C7895BA" w14:textId="77777777" w:rsidR="00850E55" w:rsidRPr="00AA4CC5" w:rsidRDefault="00850E55" w:rsidP="00341CB6">
      <w:pPr>
        <w:spacing w:after="0" w:line="240" w:lineRule="auto"/>
        <w:ind w:right="360"/>
        <w:rPr>
          <w:rFonts w:asciiTheme="minorHAnsi" w:hAnsiTheme="minorHAnsi" w:cstheme="minorHAnsi"/>
        </w:rPr>
      </w:pPr>
      <w:r w:rsidRPr="00AA4CC5">
        <w:rPr>
          <w:rFonts w:asciiTheme="minorHAnsi" w:hAnsiTheme="minorHAnsi" w:cstheme="minorHAnsi"/>
          <w:b/>
          <w:sz w:val="46"/>
          <w:szCs w:val="46"/>
        </w:rPr>
        <w:t>MINUTES</w:t>
      </w:r>
    </w:p>
    <w:p w14:paraId="6915044B" w14:textId="77777777" w:rsidR="00850E55" w:rsidRPr="00AA4CC5" w:rsidRDefault="00850E55" w:rsidP="00341CB6">
      <w:pPr>
        <w:spacing w:after="0" w:line="240" w:lineRule="auto"/>
        <w:ind w:right="360"/>
        <w:rPr>
          <w:rFonts w:asciiTheme="minorHAnsi" w:hAnsiTheme="minorHAnsi" w:cstheme="minorHAnsi"/>
        </w:rPr>
      </w:pPr>
      <w:r w:rsidRPr="00AA4CC5">
        <w:rPr>
          <w:rFonts w:asciiTheme="minorHAnsi" w:hAnsiTheme="minorHAnsi" w:cstheme="minorHAnsi"/>
          <w:b/>
          <w:sz w:val="32"/>
          <w:szCs w:val="32"/>
        </w:rPr>
        <w:t>Regular Meeting of the San Marcos City Council</w:t>
      </w:r>
      <w:r w:rsidRPr="00AA4CC5">
        <w:rPr>
          <w:rFonts w:asciiTheme="minorHAnsi" w:hAnsiTheme="minorHAnsi" w:cstheme="minorHAnsi"/>
          <w:b/>
          <w:sz w:val="32"/>
          <w:szCs w:val="32"/>
        </w:rPr>
        <w:br/>
      </w:r>
    </w:p>
    <w:p w14:paraId="665297AC" w14:textId="137F8387" w:rsidR="00850E55" w:rsidRPr="00AA4CC5" w:rsidRDefault="00850E55" w:rsidP="00341CB6">
      <w:pPr>
        <w:pStyle w:val="Heading3"/>
        <w:jc w:val="left"/>
        <w:rPr>
          <w:rFonts w:asciiTheme="minorHAnsi" w:hAnsiTheme="minorHAnsi" w:cstheme="minorHAnsi"/>
        </w:rPr>
      </w:pPr>
      <w:bookmarkStart w:id="0" w:name="OLE_LINK11"/>
      <w:bookmarkStart w:id="1" w:name="OLE_LINK8"/>
      <w:bookmarkStart w:id="2" w:name="OLE_LINK7"/>
      <w:bookmarkStart w:id="3" w:name="OLE_LINK6"/>
      <w:bookmarkStart w:id="4" w:name="OLE_LINK5"/>
      <w:bookmarkStart w:id="5" w:name="OLE_LINK4"/>
      <w:bookmarkStart w:id="6" w:name="OLE_LINK3"/>
      <w:bookmarkStart w:id="7" w:name="OLE_LINK2"/>
      <w:bookmarkStart w:id="8" w:name="OLE_LINK1"/>
      <w:r w:rsidRPr="00AA4CC5">
        <w:rPr>
          <w:rFonts w:asciiTheme="minorHAnsi" w:hAnsiTheme="minorHAnsi" w:cstheme="minorHAnsi"/>
          <w:sz w:val="28"/>
          <w:szCs w:val="28"/>
        </w:rPr>
        <w:t>TUESDAY,</w:t>
      </w:r>
      <w:r w:rsidR="003F1C6A" w:rsidRPr="00AA4CC5">
        <w:rPr>
          <w:rFonts w:asciiTheme="minorHAnsi" w:hAnsiTheme="minorHAnsi" w:cstheme="minorHAnsi"/>
          <w:sz w:val="28"/>
          <w:szCs w:val="28"/>
          <w:lang w:val="en-US"/>
        </w:rPr>
        <w:t xml:space="preserve"> </w:t>
      </w:r>
      <w:r w:rsidR="00B262E2">
        <w:rPr>
          <w:rFonts w:asciiTheme="minorHAnsi" w:hAnsiTheme="minorHAnsi" w:cstheme="minorHAnsi"/>
          <w:sz w:val="28"/>
          <w:szCs w:val="28"/>
          <w:lang w:val="en-US"/>
        </w:rPr>
        <w:t xml:space="preserve">MAY </w:t>
      </w:r>
      <w:r w:rsidR="007E661B">
        <w:rPr>
          <w:rFonts w:asciiTheme="minorHAnsi" w:hAnsiTheme="minorHAnsi" w:cstheme="minorHAnsi"/>
          <w:sz w:val="28"/>
          <w:szCs w:val="28"/>
          <w:lang w:val="en-US"/>
        </w:rPr>
        <w:t>23</w:t>
      </w:r>
      <w:r w:rsidR="00B262E2">
        <w:rPr>
          <w:rFonts w:asciiTheme="minorHAnsi" w:hAnsiTheme="minorHAnsi" w:cstheme="minorHAnsi"/>
          <w:sz w:val="28"/>
          <w:szCs w:val="28"/>
          <w:lang w:val="en-US"/>
        </w:rPr>
        <w:t>, 2023</w:t>
      </w:r>
    </w:p>
    <w:p w14:paraId="099186F1" w14:textId="77777777" w:rsidR="00850E55" w:rsidRPr="00AA4CC5" w:rsidRDefault="00850E55" w:rsidP="00341CB6">
      <w:pPr>
        <w:pStyle w:val="Heading1"/>
        <w:rPr>
          <w:rFonts w:asciiTheme="minorHAnsi" w:hAnsiTheme="minorHAnsi" w:cstheme="minorHAnsi"/>
        </w:rPr>
      </w:pPr>
      <w:r w:rsidRPr="00AA4CC5">
        <w:rPr>
          <w:rFonts w:asciiTheme="minorHAnsi" w:hAnsiTheme="minorHAnsi" w:cstheme="minorHAnsi"/>
          <w:b w:val="0"/>
          <w:sz w:val="22"/>
          <w:szCs w:val="22"/>
          <w:lang w:val="en-US"/>
        </w:rPr>
        <w:t>City Council Chambers</w:t>
      </w:r>
    </w:p>
    <w:p w14:paraId="2EF27CC8" w14:textId="77777777" w:rsidR="00850E55" w:rsidRPr="00AA4CC5" w:rsidRDefault="00850E55" w:rsidP="00341CB6">
      <w:pPr>
        <w:pStyle w:val="Heading1"/>
        <w:rPr>
          <w:rFonts w:asciiTheme="minorHAnsi" w:hAnsiTheme="minorHAnsi" w:cstheme="minorHAnsi"/>
        </w:rPr>
      </w:pPr>
      <w:r w:rsidRPr="00AA4CC5">
        <w:rPr>
          <w:rFonts w:asciiTheme="minorHAnsi" w:hAnsiTheme="minorHAnsi" w:cstheme="minorHAnsi"/>
          <w:b w:val="0"/>
          <w:sz w:val="22"/>
          <w:szCs w:val="22"/>
          <w:lang w:val="en-US"/>
        </w:rPr>
        <w:t xml:space="preserve">1 Civic Center Drive, </w:t>
      </w:r>
      <w:r w:rsidRPr="00AA4CC5">
        <w:rPr>
          <w:rFonts w:asciiTheme="minorHAnsi" w:hAnsiTheme="minorHAnsi" w:cstheme="minorHAnsi"/>
          <w:b w:val="0"/>
          <w:sz w:val="22"/>
          <w:szCs w:val="22"/>
        </w:rPr>
        <w:t>San Marcos, CA  92069</w:t>
      </w:r>
    </w:p>
    <w:p w14:paraId="27A9C519" w14:textId="77777777" w:rsidR="004A1D1D" w:rsidRPr="00AA4CC5" w:rsidRDefault="00044ACC" w:rsidP="00F95E69">
      <w:pPr>
        <w:ind w:right="-450"/>
        <w:rPr>
          <w:rFonts w:asciiTheme="minorHAnsi" w:hAnsiTheme="minorHAnsi" w:cstheme="minorHAnsi"/>
        </w:rPr>
      </w:pPr>
      <w:r w:rsidRPr="00AA4CC5">
        <w:rPr>
          <w:rFonts w:asciiTheme="minorHAnsi" w:hAnsiTheme="minorHAnsi" w:cstheme="minorHAnsi"/>
        </w:rPr>
        <w:br/>
        <w:t>Regular City Council Meeting</w:t>
      </w:r>
      <w:r w:rsidR="004A1D1D" w:rsidRPr="00AA4CC5">
        <w:rPr>
          <w:rFonts w:asciiTheme="minorHAnsi" w:hAnsiTheme="minorHAnsi" w:cstheme="minorHAnsi"/>
        </w:rPr>
        <w:br/>
        <w:t>Special City of San Marcos as Successor Agency to the San Marcos Redevelopment Agency Meeting</w:t>
      </w:r>
      <w:r w:rsidR="004A1D1D" w:rsidRPr="00AA4CC5">
        <w:rPr>
          <w:rFonts w:asciiTheme="minorHAnsi" w:hAnsiTheme="minorHAnsi" w:cstheme="minorHAnsi"/>
        </w:rPr>
        <w:br/>
        <w:t>Special City of San Marcos as Successor Housing Agency to the San Marcos Redevelopment Agency Meeting</w:t>
      </w:r>
      <w:r w:rsidR="004A1D1D" w:rsidRPr="00AA4CC5">
        <w:rPr>
          <w:rFonts w:asciiTheme="minorHAnsi" w:hAnsiTheme="minorHAnsi" w:cstheme="minorHAnsi"/>
        </w:rPr>
        <w:br/>
        <w:t>Regular Fire Protection District Meeting</w:t>
      </w:r>
      <w:r w:rsidR="004A1D1D" w:rsidRPr="00AA4CC5">
        <w:rPr>
          <w:rFonts w:asciiTheme="minorHAnsi" w:hAnsiTheme="minorHAnsi" w:cstheme="minorHAnsi"/>
        </w:rPr>
        <w:br/>
        <w:t>Special San Marcos Public Financing Authority Meeting</w:t>
      </w:r>
      <w:r w:rsidR="004A1D1D" w:rsidRPr="00AA4CC5">
        <w:rPr>
          <w:rFonts w:asciiTheme="minorHAnsi" w:hAnsiTheme="minorHAnsi" w:cstheme="minorHAnsi"/>
        </w:rPr>
        <w:br/>
        <w:t>Regular San Marcos Public Facilities Authority Meeting</w:t>
      </w:r>
    </w:p>
    <w:p w14:paraId="36FB0BA7" w14:textId="64F6EB61" w:rsidR="00850E55" w:rsidRPr="0031228A" w:rsidRDefault="004A1D1D" w:rsidP="2F81F580">
      <w:pPr>
        <w:ind w:right="-450" w:hanging="450"/>
        <w:jc w:val="both"/>
        <w:rPr>
          <w:rFonts w:asciiTheme="minorHAnsi" w:hAnsiTheme="minorHAnsi" w:cstheme="minorBidi"/>
        </w:rPr>
      </w:pPr>
      <w:r w:rsidRPr="00AA4CC5">
        <w:rPr>
          <w:rFonts w:asciiTheme="minorHAnsi" w:hAnsiTheme="minorHAnsi" w:cstheme="minorHAnsi"/>
          <w:noProof/>
          <w:lang w:eastAsia="en-US"/>
        </w:rPr>
        <mc:AlternateContent>
          <mc:Choice Requires="wps">
            <w:drawing>
              <wp:anchor distT="0" distB="0" distL="114300" distR="114300" simplePos="0" relativeHeight="251658240" behindDoc="0" locked="0" layoutInCell="1" allowOverlap="1" wp14:anchorId="394C3E08" wp14:editId="3CF49CF0">
                <wp:simplePos x="0" y="0"/>
                <wp:positionH relativeFrom="column">
                  <wp:posOffset>-538631</wp:posOffset>
                </wp:positionH>
                <wp:positionV relativeFrom="paragraph">
                  <wp:posOffset>-1734</wp:posOffset>
                </wp:positionV>
                <wp:extent cx="6981825" cy="0"/>
                <wp:effectExtent l="15240" t="16510" r="1333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D886F49">
              <v:line id="Line 2"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42.4pt,-.15pt" to="507.35pt,-.15pt" w14:anchorId="28681F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v:stroke joinstyle="miter" endcap="square"/>
              </v:line>
            </w:pict>
          </mc:Fallback>
        </mc:AlternateContent>
      </w:r>
      <w:r w:rsidR="00850E55" w:rsidRPr="00AA4CC5">
        <w:rPr>
          <w:rFonts w:asciiTheme="minorHAnsi" w:hAnsiTheme="minorHAnsi" w:cstheme="minorHAnsi"/>
        </w:rPr>
        <w:br/>
      </w:r>
      <w:r w:rsidR="00850E55" w:rsidRPr="2F81F580">
        <w:rPr>
          <w:rFonts w:asciiTheme="minorHAnsi" w:hAnsiTheme="minorHAnsi" w:cstheme="minorBidi"/>
          <w:b/>
          <w:bCs/>
          <w:u w:val="single"/>
        </w:rPr>
        <w:t>CALL TO ORDER:</w:t>
      </w:r>
      <w:r w:rsidR="00850E55" w:rsidRPr="2F81F580">
        <w:rPr>
          <w:rFonts w:asciiTheme="minorHAnsi" w:hAnsiTheme="minorHAnsi" w:cstheme="minorBidi"/>
        </w:rPr>
        <w:t xml:space="preserve"> </w:t>
      </w:r>
      <w:r w:rsidR="00EB30F0" w:rsidRPr="2F81F580">
        <w:rPr>
          <w:rFonts w:asciiTheme="minorHAnsi" w:hAnsiTheme="minorHAnsi" w:cstheme="minorBidi"/>
        </w:rPr>
        <w:t xml:space="preserve">Mayor </w:t>
      </w:r>
      <w:r w:rsidR="00EA4BFF" w:rsidRPr="2F81F580">
        <w:rPr>
          <w:rFonts w:asciiTheme="minorHAnsi" w:hAnsiTheme="minorHAnsi" w:cstheme="minorBidi"/>
        </w:rPr>
        <w:t xml:space="preserve">Jones </w:t>
      </w:r>
      <w:r w:rsidR="00362F23" w:rsidRPr="2F81F580">
        <w:rPr>
          <w:rFonts w:asciiTheme="minorHAnsi" w:hAnsiTheme="minorHAnsi" w:cstheme="minorBidi"/>
        </w:rPr>
        <w:t>called</w:t>
      </w:r>
      <w:r w:rsidR="00850E55" w:rsidRPr="2F81F580">
        <w:rPr>
          <w:rFonts w:asciiTheme="minorHAnsi" w:hAnsiTheme="minorHAnsi" w:cstheme="minorBidi"/>
        </w:rPr>
        <w:t xml:space="preserve"> the City Council </w:t>
      </w:r>
      <w:r w:rsidR="00B043C9" w:rsidRPr="2F81F580">
        <w:rPr>
          <w:rFonts w:asciiTheme="minorHAnsi" w:hAnsiTheme="minorHAnsi" w:cstheme="minorBidi"/>
        </w:rPr>
        <w:t>m</w:t>
      </w:r>
      <w:r w:rsidR="00850E55" w:rsidRPr="2F81F580">
        <w:rPr>
          <w:rFonts w:asciiTheme="minorHAnsi" w:hAnsiTheme="minorHAnsi" w:cstheme="minorBidi"/>
        </w:rPr>
        <w:t xml:space="preserve">eeting </w:t>
      </w:r>
      <w:proofErr w:type="gramStart"/>
      <w:r w:rsidR="00850E55" w:rsidRPr="2F81F580">
        <w:rPr>
          <w:rFonts w:asciiTheme="minorHAnsi" w:hAnsiTheme="minorHAnsi" w:cstheme="minorBidi"/>
        </w:rPr>
        <w:t>to</w:t>
      </w:r>
      <w:proofErr w:type="gramEnd"/>
      <w:r w:rsidR="00850E55" w:rsidRPr="2F81F580">
        <w:rPr>
          <w:rFonts w:asciiTheme="minorHAnsi" w:hAnsiTheme="minorHAnsi" w:cstheme="minorBidi"/>
        </w:rPr>
        <w:t xml:space="preserve"> order </w:t>
      </w:r>
      <w:r w:rsidR="007E3BB0" w:rsidRPr="2F81F580">
        <w:rPr>
          <w:rFonts w:asciiTheme="minorHAnsi" w:hAnsiTheme="minorHAnsi" w:cstheme="minorBidi"/>
        </w:rPr>
        <w:t>at</w:t>
      </w:r>
      <w:r w:rsidR="00982114" w:rsidRPr="2F81F580">
        <w:rPr>
          <w:rFonts w:asciiTheme="minorHAnsi" w:hAnsiTheme="minorHAnsi" w:cstheme="minorBidi"/>
        </w:rPr>
        <w:t xml:space="preserve"> 6:00</w:t>
      </w:r>
      <w:r w:rsidR="00025A84" w:rsidRPr="2F81F580">
        <w:rPr>
          <w:rFonts w:asciiTheme="minorHAnsi" w:hAnsiTheme="minorHAnsi" w:cstheme="minorBidi"/>
        </w:rPr>
        <w:t xml:space="preserve"> </w:t>
      </w:r>
      <w:r w:rsidR="00982114" w:rsidRPr="2F81F580">
        <w:rPr>
          <w:rFonts w:asciiTheme="minorHAnsi" w:hAnsiTheme="minorHAnsi" w:cstheme="minorBidi"/>
        </w:rPr>
        <w:t>PM</w:t>
      </w:r>
      <w:r w:rsidR="5AAF5D63" w:rsidRPr="2F81F580">
        <w:rPr>
          <w:rFonts w:asciiTheme="minorHAnsi" w:hAnsiTheme="minorHAnsi" w:cstheme="minorBidi"/>
        </w:rPr>
        <w:t>.</w:t>
      </w:r>
      <w:r w:rsidR="00850E55" w:rsidRPr="0031228A">
        <w:rPr>
          <w:rFonts w:asciiTheme="minorHAnsi" w:hAnsiTheme="minorHAnsi" w:cstheme="minorHAnsi"/>
        </w:rPr>
        <w:tab/>
      </w:r>
    </w:p>
    <w:p w14:paraId="57FAC8A7" w14:textId="2A5F8526"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b/>
          <w:u w:val="single"/>
        </w:rPr>
        <w:t>PLEDGE OF ALLEGIANCE</w:t>
      </w:r>
      <w:r w:rsidRPr="0031228A">
        <w:rPr>
          <w:rFonts w:asciiTheme="minorHAnsi" w:hAnsiTheme="minorHAnsi" w:cstheme="minorHAnsi"/>
        </w:rPr>
        <w:t xml:space="preserve">: </w:t>
      </w:r>
      <w:r w:rsidR="00F316C8" w:rsidRPr="0031228A">
        <w:rPr>
          <w:rFonts w:asciiTheme="minorHAnsi" w:hAnsiTheme="minorHAnsi" w:cstheme="minorHAnsi"/>
        </w:rPr>
        <w:t xml:space="preserve"> </w:t>
      </w:r>
      <w:r w:rsidR="007E3BB0" w:rsidRPr="0031228A">
        <w:rPr>
          <w:rFonts w:asciiTheme="minorHAnsi" w:hAnsiTheme="minorHAnsi" w:cstheme="minorHAnsi"/>
        </w:rPr>
        <w:t>Led by</w:t>
      </w:r>
      <w:r w:rsidR="00BC1577" w:rsidRPr="0031228A">
        <w:rPr>
          <w:rFonts w:asciiTheme="minorHAnsi" w:hAnsiTheme="minorHAnsi" w:cstheme="minorHAnsi"/>
        </w:rPr>
        <w:t xml:space="preserve"> </w:t>
      </w:r>
      <w:r w:rsidR="009F6887">
        <w:rPr>
          <w:rFonts w:asciiTheme="minorHAnsi" w:hAnsiTheme="minorHAnsi" w:cstheme="minorHAnsi"/>
        </w:rPr>
        <w:t>Mayor Jones</w:t>
      </w:r>
      <w:r w:rsidR="00223CFD">
        <w:rPr>
          <w:rFonts w:asciiTheme="minorHAnsi" w:hAnsiTheme="minorHAnsi" w:cstheme="minorHAnsi"/>
        </w:rPr>
        <w:t xml:space="preserve"> </w:t>
      </w:r>
    </w:p>
    <w:p w14:paraId="4AF09758" w14:textId="77777777" w:rsidR="00D15E04" w:rsidRPr="0031228A" w:rsidRDefault="00D15E04" w:rsidP="00341CB6">
      <w:pPr>
        <w:pStyle w:val="NoSpacing"/>
        <w:jc w:val="both"/>
        <w:rPr>
          <w:rFonts w:asciiTheme="minorHAnsi" w:hAnsiTheme="minorHAnsi" w:cstheme="minorHAnsi"/>
        </w:rPr>
      </w:pPr>
    </w:p>
    <w:p w14:paraId="0AEADB4C" w14:textId="0939F777" w:rsidR="00D15E04" w:rsidRPr="0031228A" w:rsidRDefault="00D15E04" w:rsidP="00341CB6">
      <w:pPr>
        <w:pStyle w:val="NoSpacing"/>
        <w:jc w:val="both"/>
        <w:rPr>
          <w:rFonts w:asciiTheme="minorHAnsi" w:hAnsiTheme="minorHAnsi" w:cstheme="minorHAnsi"/>
        </w:rPr>
      </w:pPr>
      <w:r w:rsidRPr="0031228A">
        <w:rPr>
          <w:rFonts w:asciiTheme="minorHAnsi" w:hAnsiTheme="minorHAnsi" w:cstheme="minorHAnsi"/>
          <w:b/>
          <w:u w:val="single"/>
        </w:rPr>
        <w:t>INVOCATION:</w:t>
      </w:r>
      <w:r w:rsidRPr="0031228A">
        <w:rPr>
          <w:rFonts w:asciiTheme="minorHAnsi" w:hAnsiTheme="minorHAnsi" w:cstheme="minorHAnsi"/>
          <w:b/>
        </w:rPr>
        <w:t xml:space="preserve">  </w:t>
      </w:r>
      <w:r w:rsidR="00CE0694" w:rsidRPr="0031228A">
        <w:rPr>
          <w:rFonts w:asciiTheme="minorHAnsi" w:hAnsiTheme="minorHAnsi" w:cstheme="minorHAnsi"/>
        </w:rPr>
        <w:t>Led by</w:t>
      </w:r>
      <w:r w:rsidR="004F59FB" w:rsidRPr="0031228A">
        <w:rPr>
          <w:rFonts w:asciiTheme="minorHAnsi" w:hAnsiTheme="minorHAnsi" w:cstheme="minorHAnsi"/>
        </w:rPr>
        <w:t xml:space="preserve"> </w:t>
      </w:r>
      <w:r w:rsidR="007E661B">
        <w:rPr>
          <w:rFonts w:asciiTheme="minorHAnsi" w:hAnsiTheme="minorHAnsi" w:cstheme="minorHAnsi"/>
        </w:rPr>
        <w:t>Rabbi Yellin of Alef Hebrew School</w:t>
      </w:r>
    </w:p>
    <w:p w14:paraId="6EEB9B4B" w14:textId="77777777" w:rsidR="00675C7F" w:rsidRPr="0031228A" w:rsidRDefault="00675C7F" w:rsidP="00341CB6">
      <w:pPr>
        <w:pStyle w:val="NoSpacing"/>
        <w:jc w:val="both"/>
        <w:rPr>
          <w:rFonts w:asciiTheme="minorHAnsi" w:hAnsiTheme="minorHAnsi" w:cstheme="minorHAnsi"/>
        </w:rPr>
      </w:pPr>
    </w:p>
    <w:p w14:paraId="5FB17E49" w14:textId="77777777" w:rsidR="00BD0D0C" w:rsidRPr="0031228A" w:rsidRDefault="00850E55" w:rsidP="00341CB6">
      <w:pPr>
        <w:pStyle w:val="NoSpacing"/>
        <w:ind w:right="-360"/>
        <w:jc w:val="both"/>
        <w:rPr>
          <w:rFonts w:asciiTheme="minorHAnsi" w:hAnsiTheme="minorHAnsi" w:cstheme="minorHAnsi"/>
          <w:b/>
        </w:rPr>
      </w:pPr>
      <w:r w:rsidRPr="0031228A">
        <w:rPr>
          <w:rFonts w:asciiTheme="minorHAnsi" w:hAnsiTheme="minorHAnsi" w:cstheme="minorHAnsi"/>
          <w:b/>
          <w:u w:val="single"/>
        </w:rPr>
        <w:t>ROLL CALL:</w:t>
      </w:r>
      <w:r w:rsidRPr="0031228A">
        <w:rPr>
          <w:rFonts w:asciiTheme="minorHAnsi" w:hAnsiTheme="minorHAnsi" w:cstheme="minorHAnsi"/>
          <w:b/>
        </w:rPr>
        <w:t xml:space="preserve"> </w:t>
      </w:r>
    </w:p>
    <w:p w14:paraId="3746A20B" w14:textId="77777777" w:rsidR="00850E55" w:rsidRPr="0031228A" w:rsidRDefault="00850E55" w:rsidP="00341CB6">
      <w:pPr>
        <w:pStyle w:val="NoSpacing"/>
        <w:ind w:right="-360"/>
        <w:jc w:val="both"/>
        <w:rPr>
          <w:rFonts w:asciiTheme="minorHAnsi" w:hAnsiTheme="minorHAnsi" w:cstheme="minorHAnsi"/>
        </w:rPr>
      </w:pPr>
      <w:r w:rsidRPr="0031228A">
        <w:rPr>
          <w:rFonts w:asciiTheme="minorHAnsi" w:hAnsiTheme="minorHAnsi" w:cstheme="minorHAnsi"/>
          <w:b/>
        </w:rPr>
        <w:t xml:space="preserve"> </w:t>
      </w:r>
    </w:p>
    <w:p w14:paraId="2BC34C93" w14:textId="0D02E006" w:rsidR="00850E55" w:rsidRPr="0031228A" w:rsidRDefault="00850E55" w:rsidP="00341CB6">
      <w:pPr>
        <w:pStyle w:val="NoSpacing"/>
        <w:ind w:left="2160" w:hanging="1440"/>
        <w:jc w:val="both"/>
        <w:rPr>
          <w:rFonts w:asciiTheme="minorHAnsi" w:hAnsiTheme="minorHAnsi" w:cstheme="minorHAnsi"/>
        </w:rPr>
      </w:pPr>
      <w:r w:rsidRPr="0031228A">
        <w:rPr>
          <w:rFonts w:asciiTheme="minorHAnsi" w:hAnsiTheme="minorHAnsi" w:cstheme="minorHAnsi"/>
          <w:smallCaps/>
        </w:rPr>
        <w:t>PRESENT:</w:t>
      </w:r>
      <w:r w:rsidRPr="0031228A">
        <w:rPr>
          <w:rFonts w:asciiTheme="minorHAnsi" w:hAnsiTheme="minorHAnsi" w:cstheme="minorHAnsi"/>
          <w:smallCaps/>
        </w:rPr>
        <w:tab/>
        <w:t xml:space="preserve">COUNCILMEMBERS:  </w:t>
      </w:r>
      <w:r w:rsidR="00976B3E" w:rsidRPr="0031228A">
        <w:rPr>
          <w:rFonts w:asciiTheme="minorHAnsi" w:hAnsiTheme="minorHAnsi" w:cstheme="minorHAnsi"/>
        </w:rPr>
        <w:t>JONES, JENKINS, MUSGROVE, NUÑEZ, SANNELLA</w:t>
      </w:r>
    </w:p>
    <w:p w14:paraId="7E5D6F4D"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ab/>
        <w:t>ABSENT:</w:t>
      </w:r>
      <w:r w:rsidRPr="0031228A">
        <w:rPr>
          <w:rFonts w:asciiTheme="minorHAnsi" w:hAnsiTheme="minorHAnsi" w:cstheme="minorHAnsi"/>
        </w:rPr>
        <w:tab/>
        <w:t xml:space="preserve">COUNCILMEMBERS: </w:t>
      </w:r>
      <w:r w:rsidR="00727E8B" w:rsidRPr="0031228A">
        <w:rPr>
          <w:rFonts w:asciiTheme="minorHAnsi" w:hAnsiTheme="minorHAnsi" w:cstheme="minorHAnsi"/>
        </w:rPr>
        <w:t xml:space="preserve"> </w:t>
      </w:r>
      <w:r w:rsidR="00294D96" w:rsidRPr="0031228A">
        <w:rPr>
          <w:rFonts w:asciiTheme="minorHAnsi" w:hAnsiTheme="minorHAnsi" w:cstheme="minorHAnsi"/>
        </w:rPr>
        <w:t>NONE</w:t>
      </w:r>
    </w:p>
    <w:p w14:paraId="6183DD40" w14:textId="77777777" w:rsidR="00524D03" w:rsidRPr="0031228A" w:rsidRDefault="00524D03" w:rsidP="00341CB6">
      <w:pPr>
        <w:pStyle w:val="NoSpacing"/>
        <w:jc w:val="both"/>
        <w:rPr>
          <w:rFonts w:asciiTheme="minorHAnsi" w:hAnsiTheme="minorHAnsi" w:cstheme="minorHAnsi"/>
        </w:rPr>
      </w:pPr>
    </w:p>
    <w:p w14:paraId="1ACBB8E5" w14:textId="7CA24286" w:rsidR="00850E55" w:rsidRDefault="00850E55" w:rsidP="00341CB6">
      <w:pPr>
        <w:pStyle w:val="NoSpacing"/>
        <w:ind w:right="-180"/>
        <w:jc w:val="both"/>
        <w:rPr>
          <w:rFonts w:asciiTheme="minorHAnsi" w:hAnsiTheme="minorHAnsi" w:cstheme="minorHAnsi"/>
        </w:rPr>
      </w:pPr>
      <w:r w:rsidRPr="0031228A">
        <w:rPr>
          <w:rFonts w:asciiTheme="minorHAnsi" w:hAnsiTheme="minorHAnsi" w:cstheme="minorHAnsi"/>
          <w:b/>
          <w:u w:val="single"/>
        </w:rPr>
        <w:t>ALSO PRESENT:</w:t>
      </w:r>
      <w:r w:rsidRPr="0031228A">
        <w:rPr>
          <w:rFonts w:asciiTheme="minorHAnsi" w:hAnsiTheme="minorHAnsi" w:cstheme="minorHAnsi"/>
        </w:rPr>
        <w:t xml:space="preserve"> </w:t>
      </w:r>
      <w:r w:rsidR="009F6887">
        <w:rPr>
          <w:rFonts w:asciiTheme="minorHAnsi" w:hAnsiTheme="minorHAnsi" w:cstheme="minorHAnsi"/>
        </w:rPr>
        <w:t>City Manager Griffin</w:t>
      </w:r>
      <w:r w:rsidR="007605DD" w:rsidRPr="0031228A">
        <w:rPr>
          <w:rFonts w:asciiTheme="minorHAnsi" w:hAnsiTheme="minorHAnsi" w:cstheme="minorHAnsi"/>
        </w:rPr>
        <w:t>,</w:t>
      </w:r>
      <w:r w:rsidR="00D42B67" w:rsidRPr="0031228A">
        <w:rPr>
          <w:rFonts w:asciiTheme="minorHAnsi" w:hAnsiTheme="minorHAnsi" w:cstheme="minorHAnsi"/>
        </w:rPr>
        <w:t xml:space="preserve"> City Attorney Peak,</w:t>
      </w:r>
      <w:r w:rsidR="00E83AD4" w:rsidRPr="0031228A">
        <w:rPr>
          <w:rFonts w:asciiTheme="minorHAnsi" w:hAnsiTheme="minorHAnsi" w:cstheme="minorHAnsi"/>
        </w:rPr>
        <w:t xml:space="preserve"> </w:t>
      </w:r>
      <w:r w:rsidR="00223CFD">
        <w:rPr>
          <w:rFonts w:asciiTheme="minorHAnsi" w:hAnsiTheme="minorHAnsi" w:cstheme="minorHAnsi"/>
        </w:rPr>
        <w:t>Deputy City Clerk Roig</w:t>
      </w:r>
      <w:r w:rsidR="005F1D17" w:rsidRPr="0031228A">
        <w:rPr>
          <w:rFonts w:asciiTheme="minorHAnsi" w:hAnsiTheme="minorHAnsi" w:cstheme="minorHAnsi"/>
        </w:rPr>
        <w:t xml:space="preserve">, </w:t>
      </w:r>
      <w:r w:rsidR="00E83AD4" w:rsidRPr="0031228A">
        <w:rPr>
          <w:rFonts w:asciiTheme="minorHAnsi" w:hAnsiTheme="minorHAnsi" w:cstheme="minorHAnsi"/>
        </w:rPr>
        <w:t>and</w:t>
      </w:r>
      <w:r w:rsidR="00657537" w:rsidRPr="0031228A">
        <w:rPr>
          <w:rFonts w:asciiTheme="minorHAnsi" w:hAnsiTheme="minorHAnsi" w:cstheme="minorHAnsi"/>
        </w:rPr>
        <w:t xml:space="preserve"> </w:t>
      </w:r>
      <w:r w:rsidR="00487174" w:rsidRPr="0031228A">
        <w:rPr>
          <w:rFonts w:asciiTheme="minorHAnsi" w:hAnsiTheme="minorHAnsi" w:cstheme="minorHAnsi"/>
        </w:rPr>
        <w:t>City Clerk Scollick</w:t>
      </w:r>
      <w:r w:rsidR="00301A02" w:rsidRPr="0031228A">
        <w:rPr>
          <w:rFonts w:asciiTheme="minorHAnsi" w:hAnsiTheme="minorHAnsi" w:cstheme="minorHAnsi"/>
        </w:rPr>
        <w:t>.</w:t>
      </w:r>
    </w:p>
    <w:p w14:paraId="4CF564E8" w14:textId="77777777" w:rsidR="006B403C" w:rsidRDefault="006B403C" w:rsidP="00341CB6">
      <w:pPr>
        <w:pStyle w:val="NoSpacing"/>
        <w:ind w:right="-180"/>
        <w:jc w:val="both"/>
        <w:rPr>
          <w:rFonts w:asciiTheme="minorHAnsi" w:hAnsiTheme="minorHAnsi" w:cstheme="minorHAnsi"/>
        </w:rPr>
      </w:pPr>
    </w:p>
    <w:p w14:paraId="432B8016" w14:textId="7C5E0B04" w:rsidR="006B403C" w:rsidRDefault="006B403C" w:rsidP="00341CB6">
      <w:pPr>
        <w:pStyle w:val="NoSpacing"/>
        <w:ind w:right="-180"/>
        <w:jc w:val="both"/>
        <w:rPr>
          <w:rFonts w:asciiTheme="minorHAnsi" w:hAnsiTheme="minorHAnsi" w:cstheme="minorHAnsi"/>
        </w:rPr>
      </w:pPr>
      <w:r>
        <w:rPr>
          <w:rFonts w:asciiTheme="minorHAnsi" w:hAnsiTheme="minorHAnsi" w:cstheme="minorHAnsi"/>
          <w:b/>
          <w:bCs/>
          <w:u w:val="single"/>
        </w:rPr>
        <w:t>PROCLAMATIONS AND PRESENTATIONS</w:t>
      </w:r>
    </w:p>
    <w:p w14:paraId="39699D51" w14:textId="77777777" w:rsidR="006B403C" w:rsidRDefault="006B403C" w:rsidP="00341CB6">
      <w:pPr>
        <w:pStyle w:val="NoSpacing"/>
        <w:ind w:right="-180"/>
        <w:jc w:val="both"/>
        <w:rPr>
          <w:rFonts w:asciiTheme="minorHAnsi" w:hAnsiTheme="minorHAnsi" w:cstheme="minorHAnsi"/>
        </w:rPr>
      </w:pPr>
    </w:p>
    <w:p w14:paraId="02D087B3" w14:textId="686B451F" w:rsidR="009F6887" w:rsidRDefault="00101890" w:rsidP="0790E898">
      <w:pPr>
        <w:pStyle w:val="NoSpacing"/>
        <w:numPr>
          <w:ilvl w:val="0"/>
          <w:numId w:val="8"/>
        </w:numPr>
        <w:spacing w:line="360" w:lineRule="auto"/>
        <w:ind w:right="-180"/>
        <w:jc w:val="both"/>
        <w:rPr>
          <w:rFonts w:asciiTheme="minorHAnsi" w:hAnsiTheme="minorHAnsi" w:cstheme="minorBidi"/>
        </w:rPr>
      </w:pPr>
      <w:r w:rsidRPr="0790E898">
        <w:rPr>
          <w:rFonts w:asciiTheme="minorHAnsi" w:hAnsiTheme="minorHAnsi" w:cstheme="minorBidi"/>
        </w:rPr>
        <w:t>Youth Commission Certificate of Recognition for Diversity Town Hall</w:t>
      </w:r>
      <w:r w:rsidR="3F68E595" w:rsidRPr="0790E898">
        <w:rPr>
          <w:rFonts w:asciiTheme="minorHAnsi" w:hAnsiTheme="minorHAnsi" w:cstheme="minorBidi"/>
        </w:rPr>
        <w:t xml:space="preserve"> presented by the City Council</w:t>
      </w:r>
    </w:p>
    <w:p w14:paraId="1563E893" w14:textId="33D9DC0A" w:rsidR="00101890" w:rsidRDefault="00101890" w:rsidP="0790E898">
      <w:pPr>
        <w:pStyle w:val="NoSpacing"/>
        <w:numPr>
          <w:ilvl w:val="0"/>
          <w:numId w:val="8"/>
        </w:numPr>
        <w:spacing w:line="360" w:lineRule="auto"/>
        <w:ind w:right="-180"/>
        <w:jc w:val="both"/>
        <w:rPr>
          <w:rFonts w:asciiTheme="minorHAnsi" w:hAnsiTheme="minorHAnsi" w:cstheme="minorBidi"/>
        </w:rPr>
      </w:pPr>
      <w:r w:rsidRPr="0790E898">
        <w:rPr>
          <w:rFonts w:asciiTheme="minorHAnsi" w:hAnsiTheme="minorHAnsi" w:cstheme="minorBidi"/>
        </w:rPr>
        <w:t>Jewish American Heritage Month</w:t>
      </w:r>
      <w:r w:rsidR="36CF5165" w:rsidRPr="0790E898">
        <w:rPr>
          <w:rFonts w:asciiTheme="minorHAnsi" w:hAnsiTheme="minorHAnsi" w:cstheme="minorBidi"/>
        </w:rPr>
        <w:t xml:space="preserve"> presented by the City Council</w:t>
      </w:r>
    </w:p>
    <w:p w14:paraId="05B9CECC" w14:textId="73A4A024" w:rsidR="00101890" w:rsidRDefault="00101890" w:rsidP="0790E898">
      <w:pPr>
        <w:pStyle w:val="NoSpacing"/>
        <w:numPr>
          <w:ilvl w:val="0"/>
          <w:numId w:val="8"/>
        </w:numPr>
        <w:spacing w:line="360" w:lineRule="auto"/>
        <w:ind w:right="-180"/>
        <w:jc w:val="both"/>
        <w:rPr>
          <w:rFonts w:asciiTheme="minorHAnsi" w:hAnsiTheme="minorHAnsi" w:cstheme="minorBidi"/>
        </w:rPr>
      </w:pPr>
      <w:r w:rsidRPr="0790E898">
        <w:rPr>
          <w:rFonts w:asciiTheme="minorHAnsi" w:hAnsiTheme="minorHAnsi" w:cstheme="minorBidi"/>
        </w:rPr>
        <w:t>SMUSD Mental Health Program Update</w:t>
      </w:r>
      <w:r w:rsidR="4389DF06" w:rsidRPr="0790E898">
        <w:rPr>
          <w:rFonts w:asciiTheme="minorHAnsi" w:hAnsiTheme="minorHAnsi" w:cstheme="minorBidi"/>
        </w:rPr>
        <w:t xml:space="preserve"> by SMUSD Superintendent Andy Johnson</w:t>
      </w:r>
    </w:p>
    <w:p w14:paraId="6A6C5A4B" w14:textId="7A8B9BB0" w:rsidR="00101890" w:rsidRDefault="00101890" w:rsidP="0790E898">
      <w:pPr>
        <w:pStyle w:val="NoSpacing"/>
        <w:numPr>
          <w:ilvl w:val="0"/>
          <w:numId w:val="8"/>
        </w:numPr>
        <w:spacing w:line="360" w:lineRule="auto"/>
        <w:ind w:right="-180"/>
        <w:jc w:val="both"/>
        <w:rPr>
          <w:rFonts w:asciiTheme="minorHAnsi" w:hAnsiTheme="minorHAnsi" w:cstheme="minorBidi"/>
        </w:rPr>
      </w:pPr>
      <w:r w:rsidRPr="6D7AF6F3">
        <w:rPr>
          <w:rFonts w:asciiTheme="minorHAnsi" w:hAnsiTheme="minorHAnsi" w:cstheme="minorBidi"/>
        </w:rPr>
        <w:t>2023 San Diego County Fair</w:t>
      </w:r>
      <w:r w:rsidR="32CF14BA" w:rsidRPr="6D7AF6F3">
        <w:rPr>
          <w:rFonts w:asciiTheme="minorHAnsi" w:hAnsiTheme="minorHAnsi" w:cstheme="minorBidi"/>
        </w:rPr>
        <w:t xml:space="preserve"> presentation by C</w:t>
      </w:r>
      <w:r w:rsidR="4016B5BD" w:rsidRPr="6D7AF6F3">
        <w:rPr>
          <w:rFonts w:asciiTheme="minorHAnsi" w:hAnsiTheme="minorHAnsi" w:cstheme="minorBidi"/>
        </w:rPr>
        <w:t xml:space="preserve">OO </w:t>
      </w:r>
      <w:r w:rsidR="32CF14BA" w:rsidRPr="6D7AF6F3">
        <w:rPr>
          <w:rFonts w:asciiTheme="minorHAnsi" w:hAnsiTheme="minorHAnsi" w:cstheme="minorBidi"/>
        </w:rPr>
        <w:t>Katie Mueller</w:t>
      </w:r>
    </w:p>
    <w:p w14:paraId="5D5F1AF6" w14:textId="20C469B3" w:rsidR="00101890" w:rsidRPr="006B403C" w:rsidRDefault="00101890" w:rsidP="0790E898">
      <w:pPr>
        <w:pStyle w:val="NoSpacing"/>
        <w:numPr>
          <w:ilvl w:val="0"/>
          <w:numId w:val="8"/>
        </w:numPr>
        <w:spacing w:line="360" w:lineRule="auto"/>
        <w:ind w:right="-180"/>
        <w:jc w:val="both"/>
        <w:rPr>
          <w:rFonts w:asciiTheme="minorHAnsi" w:hAnsiTheme="minorHAnsi" w:cstheme="minorBidi"/>
        </w:rPr>
      </w:pPr>
      <w:r w:rsidRPr="0790E898">
        <w:rPr>
          <w:rFonts w:asciiTheme="minorHAnsi" w:hAnsiTheme="minorHAnsi" w:cstheme="minorBidi"/>
        </w:rPr>
        <w:t>Public Works Week 2023</w:t>
      </w:r>
      <w:r w:rsidR="73DE32DF" w:rsidRPr="0790E898">
        <w:rPr>
          <w:rFonts w:asciiTheme="minorHAnsi" w:hAnsiTheme="minorHAnsi" w:cstheme="minorBidi"/>
        </w:rPr>
        <w:t xml:space="preserve"> presented by the City Council</w:t>
      </w:r>
    </w:p>
    <w:p w14:paraId="1480D819" w14:textId="77777777" w:rsidR="008E7440" w:rsidRPr="0031228A" w:rsidRDefault="008E7440" w:rsidP="00341CB6">
      <w:pPr>
        <w:pStyle w:val="NoSpacing"/>
        <w:ind w:right="-180"/>
        <w:jc w:val="both"/>
        <w:rPr>
          <w:rFonts w:asciiTheme="minorHAnsi" w:hAnsiTheme="minorHAnsi" w:cstheme="minorHAnsi"/>
        </w:rPr>
      </w:pPr>
    </w:p>
    <w:p w14:paraId="2191E206" w14:textId="77777777" w:rsidR="008C3F54" w:rsidRPr="0031228A" w:rsidRDefault="009F2A6C" w:rsidP="00341CB6">
      <w:pPr>
        <w:pStyle w:val="NoSpacing"/>
        <w:jc w:val="both"/>
        <w:rPr>
          <w:rFonts w:asciiTheme="minorHAnsi" w:hAnsiTheme="minorHAnsi" w:cstheme="minorHAnsi"/>
          <w:b/>
          <w:u w:val="single"/>
        </w:rPr>
      </w:pPr>
      <w:r w:rsidRPr="0031228A">
        <w:rPr>
          <w:rFonts w:asciiTheme="minorHAnsi" w:hAnsiTheme="minorHAnsi" w:cstheme="minorHAnsi"/>
          <w:b/>
          <w:u w:val="single"/>
        </w:rPr>
        <w:t>CONSENT CALENDAR:</w:t>
      </w:r>
    </w:p>
    <w:p w14:paraId="78907F9E" w14:textId="465BAA4A" w:rsidR="00BC7275" w:rsidRPr="0031228A" w:rsidRDefault="00BC7275" w:rsidP="00BC7275">
      <w:pPr>
        <w:pStyle w:val="NoSpacing"/>
        <w:jc w:val="both"/>
        <w:rPr>
          <w:rFonts w:asciiTheme="minorHAnsi" w:hAnsiTheme="minorHAnsi" w:cstheme="minorHAnsi"/>
          <w:b/>
        </w:rPr>
      </w:pPr>
    </w:p>
    <w:p w14:paraId="225ED820" w14:textId="7E3B7495" w:rsidR="00025A84" w:rsidRPr="0031228A" w:rsidRDefault="00025A84" w:rsidP="00025A84">
      <w:pPr>
        <w:pStyle w:val="NoSpacing"/>
        <w:ind w:left="360"/>
        <w:jc w:val="both"/>
        <w:rPr>
          <w:rFonts w:asciiTheme="minorHAnsi" w:hAnsiTheme="minorHAnsi" w:cstheme="minorHAnsi"/>
          <w:b/>
        </w:rPr>
      </w:pPr>
      <w:r w:rsidRPr="0031228A">
        <w:rPr>
          <w:rFonts w:asciiTheme="minorHAnsi" w:hAnsiTheme="minorHAnsi" w:cstheme="minorHAnsi"/>
          <w:b/>
        </w:rPr>
        <w:lastRenderedPageBreak/>
        <w:t>MOVED TO APPROVE CONSENT CALENDAR</w:t>
      </w:r>
      <w:r w:rsidR="00651288" w:rsidRPr="0031228A">
        <w:rPr>
          <w:rFonts w:asciiTheme="minorHAnsi" w:hAnsiTheme="minorHAnsi" w:cstheme="minorHAnsi"/>
          <w:b/>
        </w:rPr>
        <w:t xml:space="preserve"> </w:t>
      </w:r>
      <w:r w:rsidRPr="0031228A">
        <w:rPr>
          <w:rFonts w:asciiTheme="minorHAnsi" w:hAnsiTheme="minorHAnsi" w:cstheme="minorHAnsi"/>
          <w:b/>
        </w:rPr>
        <w:t>BY</w:t>
      </w:r>
      <w:r w:rsidR="00180268">
        <w:rPr>
          <w:rFonts w:asciiTheme="minorHAnsi" w:hAnsiTheme="minorHAnsi" w:cstheme="minorHAnsi"/>
          <w:b/>
        </w:rPr>
        <w:t xml:space="preserve"> </w:t>
      </w:r>
      <w:r w:rsidR="00101890">
        <w:rPr>
          <w:rFonts w:asciiTheme="minorHAnsi" w:hAnsiTheme="minorHAnsi" w:cstheme="minorHAnsi"/>
          <w:b/>
        </w:rPr>
        <w:t>COUNCILMEMBER SANNELLA</w:t>
      </w:r>
      <w:r w:rsidRPr="0031228A">
        <w:rPr>
          <w:rFonts w:asciiTheme="minorHAnsi" w:hAnsiTheme="minorHAnsi" w:cstheme="minorHAnsi"/>
          <w:b/>
        </w:rPr>
        <w:t>, SECONDED BY</w:t>
      </w:r>
      <w:r w:rsidR="00101890">
        <w:rPr>
          <w:rFonts w:asciiTheme="minorHAnsi" w:hAnsiTheme="minorHAnsi" w:cstheme="minorHAnsi"/>
          <w:b/>
        </w:rPr>
        <w:t xml:space="preserve"> COUNCILMEMBER NUÑEZ</w:t>
      </w:r>
      <w:r w:rsidR="00D018CF">
        <w:rPr>
          <w:rFonts w:asciiTheme="minorHAnsi" w:hAnsiTheme="minorHAnsi" w:cstheme="minorHAnsi"/>
          <w:b/>
        </w:rPr>
        <w:t>.</w:t>
      </w:r>
      <w:r w:rsidR="00902D89">
        <w:rPr>
          <w:rFonts w:asciiTheme="minorHAnsi" w:hAnsiTheme="minorHAnsi" w:cstheme="minorHAnsi"/>
          <w:b/>
        </w:rPr>
        <w:t xml:space="preserve"> </w:t>
      </w:r>
    </w:p>
    <w:p w14:paraId="2B961260" w14:textId="77777777" w:rsidR="00025A84" w:rsidRPr="0031228A"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p>
    <w:p w14:paraId="374BC30B" w14:textId="6AC5261F" w:rsidR="00025A84" w:rsidRPr="0031228A"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t xml:space="preserve">AYES: </w:t>
      </w:r>
      <w:r w:rsidRPr="0031228A">
        <w:rPr>
          <w:rFonts w:asciiTheme="minorHAnsi" w:eastAsia="Times New Roman" w:hAnsiTheme="minorHAnsi" w:cstheme="minorHAnsi"/>
          <w:bCs/>
          <w:color w:val="000000"/>
          <w:lang w:eastAsia="en-US"/>
        </w:rPr>
        <w:tab/>
      </w:r>
      <w:r w:rsidRPr="0031228A">
        <w:rPr>
          <w:rFonts w:asciiTheme="minorHAnsi" w:eastAsia="Times New Roman" w:hAnsiTheme="minorHAnsi" w:cstheme="minorHAnsi"/>
          <w:color w:val="000000"/>
          <w:lang w:eastAsia="en-US"/>
        </w:rPr>
        <w:t xml:space="preserve">COUNCILMEMBERS:  </w:t>
      </w:r>
      <w:r w:rsidR="00976B3E" w:rsidRPr="0031228A">
        <w:rPr>
          <w:rFonts w:asciiTheme="minorHAnsi" w:eastAsia="Times New Roman" w:hAnsiTheme="minorHAnsi" w:cstheme="minorHAnsi"/>
          <w:color w:val="000000"/>
          <w:lang w:eastAsia="en-US"/>
        </w:rPr>
        <w:t>JONES, JENKINS, MUSGROVE, NUÑEZ, SANNELLA</w:t>
      </w:r>
    </w:p>
    <w:p w14:paraId="7086527D" w14:textId="77777777" w:rsidR="00025A84" w:rsidRPr="0031228A"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t>NOES:</w:t>
      </w:r>
      <w:r w:rsidRPr="0031228A">
        <w:rPr>
          <w:rFonts w:asciiTheme="minorHAnsi" w:eastAsia="Times New Roman" w:hAnsiTheme="minorHAnsi" w:cstheme="minorHAnsi"/>
          <w:bCs/>
          <w:color w:val="000000"/>
          <w:lang w:eastAsia="en-US"/>
        </w:rPr>
        <w:tab/>
        <w:t>COUNCILMEMBERS:  NONE</w:t>
      </w:r>
      <w:r w:rsidRPr="0031228A">
        <w:rPr>
          <w:rFonts w:asciiTheme="minorHAnsi" w:eastAsia="Times New Roman" w:hAnsiTheme="minorHAnsi" w:cstheme="minorHAnsi"/>
          <w:color w:val="000000"/>
          <w:lang w:eastAsia="en-US"/>
        </w:rPr>
        <w:t xml:space="preserve"> </w:t>
      </w:r>
    </w:p>
    <w:p w14:paraId="6C1768EA" w14:textId="77777777" w:rsidR="00025A84" w:rsidRPr="0031228A"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Cs/>
          <w:color w:val="000000"/>
          <w:lang w:eastAsia="en-US"/>
        </w:rPr>
        <w:t xml:space="preserve">ABSENT: </w:t>
      </w:r>
      <w:r w:rsidRPr="0031228A">
        <w:rPr>
          <w:rFonts w:asciiTheme="minorHAnsi" w:eastAsia="Times New Roman" w:hAnsiTheme="minorHAnsi" w:cstheme="minorHAnsi"/>
          <w:bCs/>
          <w:color w:val="000000"/>
          <w:lang w:eastAsia="en-US"/>
        </w:rPr>
        <w:tab/>
        <w:t xml:space="preserve">COUNCILMEMBERS:  </w:t>
      </w:r>
      <w:r w:rsidRPr="0031228A">
        <w:rPr>
          <w:rFonts w:asciiTheme="minorHAnsi" w:eastAsia="Times New Roman" w:hAnsiTheme="minorHAnsi" w:cstheme="minorHAnsi"/>
          <w:color w:val="000000"/>
          <w:lang w:eastAsia="en-US"/>
        </w:rPr>
        <w:t>NONE</w:t>
      </w:r>
    </w:p>
    <w:p w14:paraId="5920BB3D" w14:textId="77777777" w:rsidR="00025A84" w:rsidRPr="0031228A" w:rsidRDefault="00025A84" w:rsidP="00341CB6">
      <w:pPr>
        <w:pStyle w:val="NoSpacing"/>
        <w:jc w:val="both"/>
        <w:rPr>
          <w:rFonts w:asciiTheme="minorHAnsi" w:hAnsiTheme="minorHAnsi" w:cstheme="minorHAnsi"/>
        </w:rPr>
      </w:pPr>
    </w:p>
    <w:p w14:paraId="57BBF218" w14:textId="77777777" w:rsidR="008C3F54" w:rsidRPr="0031228A" w:rsidRDefault="008C3F54" w:rsidP="00341CB6">
      <w:pPr>
        <w:pStyle w:val="NoSpacing"/>
        <w:jc w:val="both"/>
        <w:rPr>
          <w:rFonts w:asciiTheme="minorHAnsi" w:hAnsiTheme="minorHAnsi" w:cstheme="minorHAnsi"/>
        </w:rPr>
      </w:pPr>
    </w:p>
    <w:p w14:paraId="604361E0" w14:textId="77777777" w:rsidR="009F2A6C" w:rsidRPr="0031228A" w:rsidRDefault="009F2A6C"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
          <w:color w:val="000000"/>
          <w:lang w:eastAsia="en-US"/>
        </w:rPr>
        <w:t>WAIVER OF TEXT.</w:t>
      </w:r>
      <w:r w:rsidRPr="0031228A">
        <w:rPr>
          <w:rFonts w:asciiTheme="minorHAnsi" w:eastAsia="Times New Roman" w:hAnsiTheme="minorHAnsi"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14:paraId="140EC271" w14:textId="77777777" w:rsidR="009F2A6C" w:rsidRPr="0031228A" w:rsidRDefault="009F2A6C" w:rsidP="00341CB6">
      <w:pPr>
        <w:suppressAutoHyphens w:val="0"/>
        <w:autoSpaceDE w:val="0"/>
        <w:autoSpaceDN w:val="0"/>
        <w:adjustRightInd w:val="0"/>
        <w:spacing w:after="0" w:line="240" w:lineRule="auto"/>
        <w:jc w:val="both"/>
        <w:rPr>
          <w:rFonts w:asciiTheme="minorHAnsi" w:hAnsiTheme="minorHAnsi" w:cstheme="minorHAnsi"/>
          <w:color w:val="000000"/>
          <w:lang w:eastAsia="en-US"/>
        </w:rPr>
      </w:pPr>
    </w:p>
    <w:p w14:paraId="15462A64" w14:textId="7D26D4B9" w:rsidR="009F2A6C" w:rsidRPr="0031228A" w:rsidRDefault="009F2A6C"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
          <w:color w:val="000000"/>
          <w:lang w:eastAsia="en-US"/>
        </w:rPr>
        <w:t xml:space="preserve">APPROVAL OF MINUTES. </w:t>
      </w:r>
      <w:r w:rsidRPr="0031228A">
        <w:rPr>
          <w:rFonts w:asciiTheme="minorHAnsi" w:eastAsia="Times New Roman" w:hAnsiTheme="minorHAnsi" w:cstheme="minorHAnsi"/>
          <w:color w:val="000000"/>
          <w:lang w:eastAsia="en-US"/>
        </w:rPr>
        <w:t>Approved</w:t>
      </w:r>
      <w:r w:rsidR="0014522C" w:rsidRPr="0031228A">
        <w:rPr>
          <w:rFonts w:asciiTheme="minorHAnsi" w:eastAsia="Times New Roman" w:hAnsiTheme="minorHAnsi" w:cstheme="minorHAnsi"/>
          <w:color w:val="000000"/>
          <w:lang w:eastAsia="en-US"/>
        </w:rPr>
        <w:t xml:space="preserve"> the minutes of a regular City Council meeting on </w:t>
      </w:r>
      <w:r w:rsidR="00101890">
        <w:rPr>
          <w:rFonts w:asciiTheme="minorHAnsi" w:eastAsia="Times New Roman" w:hAnsiTheme="minorHAnsi" w:cstheme="minorHAnsi"/>
          <w:color w:val="000000"/>
          <w:lang w:eastAsia="en-US"/>
        </w:rPr>
        <w:t>May 09</w:t>
      </w:r>
      <w:r w:rsidR="00E76E86">
        <w:rPr>
          <w:rFonts w:asciiTheme="minorHAnsi" w:eastAsia="Times New Roman" w:hAnsiTheme="minorHAnsi" w:cstheme="minorHAnsi"/>
          <w:color w:val="000000"/>
          <w:lang w:eastAsia="en-US"/>
        </w:rPr>
        <w:t>, 2023.</w:t>
      </w:r>
    </w:p>
    <w:p w14:paraId="3FD500CA" w14:textId="77777777" w:rsidR="009F2A6C" w:rsidRPr="0031228A" w:rsidRDefault="009F2A6C" w:rsidP="00341CB6">
      <w:pPr>
        <w:pStyle w:val="ListParagraph"/>
        <w:jc w:val="both"/>
        <w:rPr>
          <w:rFonts w:asciiTheme="minorHAnsi" w:hAnsiTheme="minorHAnsi" w:cstheme="minorHAnsi"/>
          <w:b/>
          <w:color w:val="000000"/>
          <w:sz w:val="22"/>
          <w:szCs w:val="22"/>
          <w:lang w:eastAsia="en-US"/>
        </w:rPr>
      </w:pPr>
    </w:p>
    <w:p w14:paraId="698C23A4" w14:textId="6B161982" w:rsidR="009F2A6C" w:rsidRDefault="009F2A6C"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
          <w:color w:val="000000"/>
          <w:lang w:eastAsia="en-US"/>
        </w:rPr>
        <w:t>APPROVAL OF WARRANTS.</w:t>
      </w:r>
      <w:r w:rsidRPr="0031228A">
        <w:rPr>
          <w:rFonts w:asciiTheme="minorHAnsi" w:eastAsia="Times New Roman" w:hAnsiTheme="minorHAnsi" w:cstheme="minorHAnsi"/>
          <w:color w:val="000000"/>
          <w:lang w:eastAsia="en-US"/>
        </w:rPr>
        <w:t xml:space="preserve"> Approved</w:t>
      </w:r>
      <w:r w:rsidRPr="0031228A">
        <w:rPr>
          <w:rFonts w:asciiTheme="minorHAnsi" w:eastAsia="Times New Roman" w:hAnsiTheme="minorHAnsi" w:cstheme="minorHAnsi"/>
          <w:color w:val="000000"/>
          <w:kern w:val="2"/>
          <w:lang w:eastAsia="en-US"/>
        </w:rPr>
        <w:t xml:space="preserve"> </w:t>
      </w:r>
      <w:r w:rsidRPr="0031228A">
        <w:rPr>
          <w:rFonts w:asciiTheme="minorHAnsi" w:eastAsia="Times New Roman" w:hAnsiTheme="minorHAnsi" w:cstheme="minorHAnsi"/>
          <w:color w:val="000000"/>
          <w:lang w:eastAsia="en-US"/>
        </w:rPr>
        <w:t xml:space="preserve">City Council, Successor Agency, and Fire Protection District warrants dated </w:t>
      </w:r>
      <w:r w:rsidR="009F6887">
        <w:rPr>
          <w:rFonts w:asciiTheme="minorHAnsi" w:eastAsia="Times New Roman" w:hAnsiTheme="minorHAnsi" w:cstheme="minorHAnsi"/>
          <w:color w:val="000000"/>
          <w:lang w:eastAsia="en-US"/>
        </w:rPr>
        <w:t>May</w:t>
      </w:r>
      <w:r w:rsidR="00E76E86">
        <w:rPr>
          <w:rFonts w:asciiTheme="minorHAnsi" w:eastAsia="Times New Roman" w:hAnsiTheme="minorHAnsi" w:cstheme="minorHAnsi"/>
          <w:color w:val="000000"/>
          <w:lang w:eastAsia="en-US"/>
        </w:rPr>
        <w:t xml:space="preserve"> </w:t>
      </w:r>
      <w:r w:rsidR="00101890">
        <w:rPr>
          <w:rFonts w:asciiTheme="minorHAnsi" w:eastAsia="Times New Roman" w:hAnsiTheme="minorHAnsi" w:cstheme="minorHAnsi"/>
          <w:color w:val="000000"/>
          <w:lang w:eastAsia="en-US"/>
        </w:rPr>
        <w:t xml:space="preserve">15, </w:t>
      </w:r>
      <w:r w:rsidR="00E76E86">
        <w:rPr>
          <w:rFonts w:asciiTheme="minorHAnsi" w:eastAsia="Times New Roman" w:hAnsiTheme="minorHAnsi" w:cstheme="minorHAnsi"/>
          <w:color w:val="000000"/>
          <w:lang w:eastAsia="en-US"/>
        </w:rPr>
        <w:t>2023.</w:t>
      </w:r>
    </w:p>
    <w:p w14:paraId="15FBE34B" w14:textId="77777777" w:rsidR="00522E59" w:rsidRDefault="00522E59" w:rsidP="00522E59">
      <w:pPr>
        <w:pStyle w:val="ListParagraph"/>
        <w:rPr>
          <w:rFonts w:asciiTheme="minorHAnsi" w:hAnsiTheme="minorHAnsi" w:cstheme="minorHAnsi"/>
          <w:color w:val="000000"/>
          <w:lang w:eastAsia="en-US"/>
        </w:rPr>
      </w:pPr>
    </w:p>
    <w:p w14:paraId="0D5521BC" w14:textId="498DA196" w:rsidR="00522E59" w:rsidRDefault="00522E59"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Pr>
          <w:rFonts w:asciiTheme="minorHAnsi" w:eastAsia="Times New Roman" w:hAnsiTheme="minorHAnsi" w:cstheme="minorHAnsi"/>
          <w:b/>
          <w:bCs/>
          <w:color w:val="000000"/>
          <w:lang w:eastAsia="en-US"/>
        </w:rPr>
        <w:t xml:space="preserve">LEGISLATIVE REPORT. </w:t>
      </w:r>
      <w:r>
        <w:rPr>
          <w:rFonts w:asciiTheme="minorHAnsi" w:eastAsia="Times New Roman" w:hAnsiTheme="minorHAnsi" w:cstheme="minorHAnsi"/>
          <w:color w:val="000000"/>
          <w:lang w:eastAsia="en-US"/>
        </w:rPr>
        <w:t>Note and File updates to legislation with an official City position.</w:t>
      </w:r>
    </w:p>
    <w:p w14:paraId="585496F2" w14:textId="77777777" w:rsidR="00E76E86" w:rsidRDefault="00E76E86" w:rsidP="00E76E86">
      <w:pPr>
        <w:pStyle w:val="ListParagraph"/>
        <w:rPr>
          <w:rFonts w:asciiTheme="minorHAnsi" w:hAnsiTheme="minorHAnsi" w:cstheme="minorHAnsi"/>
          <w:color w:val="000000"/>
          <w:lang w:eastAsia="en-US"/>
        </w:rPr>
      </w:pPr>
    </w:p>
    <w:p w14:paraId="02963AA6" w14:textId="67CB3F23" w:rsidR="00E76E86" w:rsidRPr="004C7737" w:rsidRDefault="00E76E86" w:rsidP="009F6887">
      <w:pPr>
        <w:pStyle w:val="ListParagraph"/>
        <w:widowControl w:val="0"/>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rPr>
          <w:rFonts w:asciiTheme="minorHAnsi" w:hAnsiTheme="minorHAnsi" w:cstheme="minorHAnsi"/>
          <w:color w:val="000000"/>
          <w:kern w:val="2"/>
          <w:sz w:val="22"/>
          <w:szCs w:val="22"/>
        </w:rPr>
      </w:pPr>
      <w:r w:rsidRPr="004C7737">
        <w:rPr>
          <w:rFonts w:asciiTheme="minorHAnsi" w:hAnsiTheme="minorHAnsi" w:cstheme="minorHAnsi"/>
          <w:b/>
          <w:bCs/>
          <w:color w:val="000000"/>
          <w:sz w:val="22"/>
          <w:szCs w:val="22"/>
          <w:lang w:eastAsia="en-US"/>
        </w:rPr>
        <w:t>RESOLUTION NO. 2023-</w:t>
      </w:r>
      <w:r w:rsidR="009F6887" w:rsidRPr="004C7737">
        <w:rPr>
          <w:rFonts w:asciiTheme="minorHAnsi" w:hAnsiTheme="minorHAnsi" w:cstheme="minorHAnsi"/>
          <w:b/>
          <w:bCs/>
          <w:color w:val="000000"/>
          <w:sz w:val="22"/>
          <w:szCs w:val="22"/>
          <w:lang w:eastAsia="en-US"/>
        </w:rPr>
        <w:t>913</w:t>
      </w:r>
      <w:r w:rsidR="00522E59" w:rsidRPr="004C7737">
        <w:rPr>
          <w:rFonts w:asciiTheme="minorHAnsi" w:hAnsiTheme="minorHAnsi" w:cstheme="minorHAnsi"/>
          <w:b/>
          <w:bCs/>
          <w:color w:val="000000"/>
          <w:sz w:val="22"/>
          <w:szCs w:val="22"/>
          <w:lang w:eastAsia="en-US"/>
        </w:rPr>
        <w:t>6</w:t>
      </w:r>
      <w:r w:rsidRPr="004C7737">
        <w:rPr>
          <w:rFonts w:asciiTheme="minorHAnsi" w:hAnsiTheme="minorHAnsi" w:cstheme="minorHAnsi"/>
          <w:b/>
          <w:bCs/>
          <w:color w:val="000000"/>
          <w:sz w:val="22"/>
          <w:szCs w:val="22"/>
          <w:lang w:eastAsia="en-US"/>
        </w:rPr>
        <w:t xml:space="preserve"> – </w:t>
      </w:r>
      <w:r w:rsidR="00522E59" w:rsidRPr="004C7737">
        <w:rPr>
          <w:rFonts w:asciiTheme="minorHAnsi" w:hAnsiTheme="minorHAnsi" w:cstheme="minorHAnsi"/>
          <w:b/>
          <w:bCs/>
          <w:color w:val="000000"/>
          <w:kern w:val="2"/>
          <w:sz w:val="22"/>
          <w:szCs w:val="22"/>
        </w:rPr>
        <w:t xml:space="preserve">ORDERING THE PREPARATION OF AN ENGINEER’S REPORT FOR LANDSCAPING AND LIGHTING DISTRICT NO. 1 FOR FISCAL YEAR 2023/2024. </w:t>
      </w:r>
      <w:r w:rsidR="00522E59" w:rsidRPr="004C7737">
        <w:rPr>
          <w:rFonts w:asciiTheme="minorHAnsi" w:hAnsiTheme="minorHAnsi" w:cstheme="minorHAnsi"/>
          <w:color w:val="000000"/>
          <w:kern w:val="2"/>
          <w:sz w:val="22"/>
          <w:szCs w:val="22"/>
        </w:rPr>
        <w:t>Adopted a resolution ordering the preparation of an Engineer’s Report for Landscaping and Lighting District No. 1 for Fiscal Year 2023/2024.</w:t>
      </w:r>
    </w:p>
    <w:p w14:paraId="4B172810" w14:textId="77777777" w:rsidR="00E76E86" w:rsidRDefault="00E76E86" w:rsidP="00E76E86">
      <w:pPr>
        <w:pStyle w:val="ListParagraph"/>
        <w:rPr>
          <w:rFonts w:asciiTheme="minorHAnsi" w:hAnsiTheme="minorHAnsi" w:cstheme="minorHAnsi"/>
          <w:color w:val="000000"/>
          <w:lang w:eastAsia="en-US"/>
        </w:rPr>
      </w:pPr>
    </w:p>
    <w:p w14:paraId="26F61F2F" w14:textId="275D215E" w:rsidR="00E76E86" w:rsidRPr="00591DB2" w:rsidRDefault="00E76E86"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b/>
          <w:bCs/>
          <w:color w:val="000000"/>
          <w:lang w:eastAsia="en-US"/>
        </w:rPr>
      </w:pPr>
      <w:r w:rsidRPr="00E76E86">
        <w:rPr>
          <w:rFonts w:asciiTheme="minorHAnsi" w:eastAsia="Times New Roman" w:hAnsiTheme="minorHAnsi" w:cstheme="minorHAnsi"/>
          <w:b/>
          <w:bCs/>
          <w:color w:val="000000"/>
          <w:lang w:eastAsia="en-US"/>
        </w:rPr>
        <w:t>RESOLUTION NO. 2023-</w:t>
      </w:r>
      <w:r w:rsidR="009F6887">
        <w:rPr>
          <w:rFonts w:asciiTheme="minorHAnsi" w:eastAsia="Times New Roman" w:hAnsiTheme="minorHAnsi" w:cstheme="minorHAnsi"/>
          <w:b/>
          <w:bCs/>
          <w:color w:val="000000"/>
          <w:lang w:eastAsia="en-US"/>
        </w:rPr>
        <w:t>913</w:t>
      </w:r>
      <w:r w:rsidR="00522E59">
        <w:rPr>
          <w:rFonts w:asciiTheme="minorHAnsi" w:eastAsia="Times New Roman" w:hAnsiTheme="minorHAnsi" w:cstheme="minorHAnsi"/>
          <w:b/>
          <w:bCs/>
          <w:color w:val="000000"/>
          <w:lang w:eastAsia="en-US"/>
        </w:rPr>
        <w:t>7</w:t>
      </w:r>
      <w:r w:rsidRPr="00E76E86">
        <w:rPr>
          <w:rFonts w:asciiTheme="minorHAnsi" w:eastAsia="Times New Roman" w:hAnsiTheme="minorHAnsi" w:cstheme="minorHAnsi"/>
          <w:b/>
          <w:bCs/>
          <w:color w:val="000000"/>
          <w:lang w:eastAsia="en-US"/>
        </w:rPr>
        <w:t xml:space="preserve"> </w:t>
      </w:r>
      <w:r>
        <w:rPr>
          <w:rFonts w:asciiTheme="minorHAnsi" w:eastAsia="Times New Roman" w:hAnsiTheme="minorHAnsi" w:cstheme="minorHAnsi"/>
          <w:b/>
          <w:bCs/>
          <w:color w:val="000000"/>
          <w:lang w:eastAsia="en-US"/>
        </w:rPr>
        <w:t>–</w:t>
      </w:r>
      <w:r w:rsidR="009F6887">
        <w:rPr>
          <w:rFonts w:asciiTheme="minorHAnsi" w:eastAsia="Times New Roman" w:hAnsiTheme="minorHAnsi" w:cstheme="minorHAnsi"/>
          <w:b/>
          <w:bCs/>
          <w:color w:val="000000"/>
          <w:lang w:eastAsia="en-US"/>
        </w:rPr>
        <w:t xml:space="preserve"> </w:t>
      </w:r>
      <w:r w:rsidR="00522E59">
        <w:rPr>
          <w:rFonts w:asciiTheme="minorHAnsi" w:eastAsia="Times New Roman" w:hAnsiTheme="minorHAnsi" w:cstheme="minorHAnsi"/>
          <w:b/>
          <w:bCs/>
          <w:color w:val="000000"/>
          <w:lang w:eastAsia="en-US"/>
        </w:rPr>
        <w:t>ORDER THE PREPARATION OF AN ENGINEER’S REPORT FOR THE VALLECITOS TOWN CENTER STREET MAINTENANCE DISTRICT FOR FISCAL YEAR 2023-2024</w:t>
      </w:r>
      <w:r>
        <w:rPr>
          <w:rFonts w:asciiTheme="minorHAnsi" w:eastAsia="Times New Roman" w:hAnsiTheme="minorHAnsi" w:cstheme="minorHAnsi"/>
          <w:b/>
          <w:bCs/>
          <w:color w:val="000000"/>
          <w:lang w:eastAsia="en-US"/>
        </w:rPr>
        <w:t xml:space="preserve">. </w:t>
      </w:r>
      <w:r w:rsidR="00591DB2">
        <w:rPr>
          <w:rFonts w:asciiTheme="minorHAnsi" w:eastAsia="Times New Roman" w:hAnsiTheme="minorHAnsi" w:cstheme="minorHAnsi"/>
          <w:color w:val="000000"/>
          <w:lang w:eastAsia="en-US"/>
        </w:rPr>
        <w:t>Adopted a resolution ordering the preparation of an Engineer’s Report for the Vallecitos Town Center Street Maintenance District for the Fiscal Year 2023-2024.</w:t>
      </w:r>
    </w:p>
    <w:p w14:paraId="0A6AA9B5" w14:textId="77777777" w:rsidR="00591DB2" w:rsidRDefault="00591DB2" w:rsidP="00591DB2">
      <w:pPr>
        <w:pStyle w:val="ListParagraph"/>
        <w:rPr>
          <w:rFonts w:asciiTheme="minorHAnsi" w:hAnsiTheme="minorHAnsi" w:cstheme="minorHAnsi"/>
          <w:b/>
          <w:bCs/>
          <w:color w:val="000000"/>
          <w:lang w:eastAsia="en-US"/>
        </w:rPr>
      </w:pPr>
    </w:p>
    <w:p w14:paraId="3B000272" w14:textId="6A8F1357" w:rsidR="00591DB2" w:rsidRPr="00591DB2" w:rsidRDefault="00591DB2"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b/>
          <w:bCs/>
          <w:color w:val="000000"/>
          <w:lang w:eastAsia="en-US"/>
        </w:rPr>
      </w:pPr>
      <w:r>
        <w:rPr>
          <w:rFonts w:asciiTheme="minorHAnsi" w:eastAsia="Times New Roman" w:hAnsiTheme="minorHAnsi" w:cstheme="minorHAnsi"/>
          <w:b/>
          <w:bCs/>
          <w:color w:val="000000"/>
          <w:lang w:eastAsia="en-US"/>
        </w:rPr>
        <w:t>RESOLUTION NO. 2023-9138 – APPROVING THE 2023 REVISIONS TO THE MULTI-JURISDICTIONAL MULTI-HAZARD MITIGATION PLAN, SAN MARCOS ANNEX AND BASE PLAN, AND AUTHORIZING THE MAYOR AND CITY CLERK TO EXECUTE THE SAME ON BEHALF OF THE CITY.</w:t>
      </w:r>
      <w:r>
        <w:rPr>
          <w:rFonts w:asciiTheme="minorHAnsi" w:eastAsia="Times New Roman" w:hAnsiTheme="minorHAnsi" w:cstheme="minorHAnsi"/>
          <w:color w:val="000000"/>
          <w:lang w:eastAsia="en-US"/>
        </w:rPr>
        <w:t xml:space="preserve"> Adopted resolution approving the 2023 Revisions to the Multi-Jurisdictional Hazard Mitigation Plan, San Marcos Annex and Base Plan, and Authorizing the Mayor and City Clerk to execute the same on behalf of the City.</w:t>
      </w:r>
    </w:p>
    <w:p w14:paraId="2C4E3720" w14:textId="77777777" w:rsidR="00591DB2" w:rsidRDefault="00591DB2" w:rsidP="00591DB2">
      <w:pPr>
        <w:pStyle w:val="ListParagraph"/>
        <w:rPr>
          <w:rFonts w:asciiTheme="minorHAnsi" w:hAnsiTheme="minorHAnsi" w:cstheme="minorHAnsi"/>
          <w:b/>
          <w:bCs/>
          <w:color w:val="000000"/>
          <w:lang w:eastAsia="en-US"/>
        </w:rPr>
      </w:pPr>
    </w:p>
    <w:p w14:paraId="44D69C08" w14:textId="62241C52" w:rsidR="00591DB2" w:rsidRPr="00591DB2" w:rsidRDefault="00591DB2" w:rsidP="00591DB2">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b/>
          <w:bCs/>
          <w:color w:val="000000"/>
          <w:lang w:eastAsia="en-US"/>
        </w:rPr>
      </w:pPr>
      <w:r>
        <w:rPr>
          <w:rFonts w:asciiTheme="minorHAnsi" w:eastAsia="Times New Roman" w:hAnsiTheme="minorHAnsi" w:cstheme="minorHAnsi"/>
          <w:b/>
          <w:bCs/>
          <w:color w:val="000000"/>
          <w:lang w:eastAsia="en-US"/>
        </w:rPr>
        <w:t>RESOLUTION NO. 2023-9139 – APPROVING A BUDGET TRANSFER OF $450,000 FROM THE OPERATING BUDGET TO THE CAPITAL IMPROVEMENT PROGRAM BUDGET TO CREATE A MULTI-YEAR ELECTRIC VEHICLE CHARGER GRANT PROGRAM PROJECT (CIP #PL005).</w:t>
      </w:r>
      <w:r>
        <w:rPr>
          <w:rFonts w:asciiTheme="minorHAnsi" w:eastAsia="Times New Roman" w:hAnsiTheme="minorHAnsi" w:cstheme="minorHAnsi"/>
          <w:color w:val="000000"/>
          <w:lang w:eastAsia="en-US"/>
        </w:rPr>
        <w:t xml:space="preserve"> Adopted a resolution for a Budget transfer of $450,000 from the Operating Budget to the Capital Improvement Program Budget to create a multi-year Electric Vehicle Charger Grant Program Project (CIP #PL005).</w:t>
      </w:r>
    </w:p>
    <w:p w14:paraId="5AD7DC8F" w14:textId="2DF0C406" w:rsidR="000E019A" w:rsidRPr="0031228A" w:rsidRDefault="000E019A" w:rsidP="00B62A94">
      <w:pPr>
        <w:pStyle w:val="NoSpacing"/>
        <w:jc w:val="both"/>
        <w:rPr>
          <w:rFonts w:asciiTheme="minorHAnsi" w:hAnsiTheme="minorHAnsi" w:cstheme="minorHAnsi"/>
        </w:rPr>
      </w:pPr>
    </w:p>
    <w:p w14:paraId="395A612A" w14:textId="77777777" w:rsidR="00673A9C" w:rsidRPr="0031228A" w:rsidRDefault="00673A9C" w:rsidP="00673A9C">
      <w:pPr>
        <w:suppressAutoHyphens w:val="0"/>
        <w:autoSpaceDE w:val="0"/>
        <w:autoSpaceDN w:val="0"/>
        <w:adjustRightInd w:val="0"/>
        <w:spacing w:after="0" w:line="240" w:lineRule="auto"/>
        <w:jc w:val="both"/>
        <w:rPr>
          <w:rFonts w:asciiTheme="minorHAnsi" w:hAnsiTheme="minorHAnsi" w:cstheme="minorHAnsi"/>
          <w:b/>
          <w:color w:val="000000"/>
          <w:kern w:val="2"/>
          <w:u w:val="single"/>
        </w:rPr>
      </w:pPr>
      <w:bookmarkStart w:id="9" w:name="_Hlk131764563"/>
      <w:r w:rsidRPr="0031228A">
        <w:rPr>
          <w:rFonts w:asciiTheme="minorHAnsi" w:hAnsiTheme="minorHAnsi" w:cstheme="minorHAnsi"/>
          <w:b/>
          <w:color w:val="000000"/>
          <w:kern w:val="2"/>
          <w:u w:val="single"/>
        </w:rPr>
        <w:t>ORAL COMMUNICATIONS</w:t>
      </w:r>
    </w:p>
    <w:bookmarkEnd w:id="9"/>
    <w:p w14:paraId="0CF0604C" w14:textId="44489FCD" w:rsidR="00347C9F" w:rsidRDefault="00347C9F" w:rsidP="00E30447">
      <w:pPr>
        <w:pStyle w:val="NoSpacing"/>
        <w:jc w:val="both"/>
        <w:rPr>
          <w:rFonts w:asciiTheme="minorHAnsi" w:hAnsiTheme="minorHAnsi" w:cstheme="minorHAnsi"/>
          <w:bCs/>
        </w:rPr>
      </w:pPr>
    </w:p>
    <w:p w14:paraId="72B7B8EE" w14:textId="4321A8D5" w:rsidR="00D018CF" w:rsidRPr="00555893" w:rsidRDefault="00591DB2" w:rsidP="00D018CF">
      <w:pPr>
        <w:pStyle w:val="NoSpacing"/>
        <w:jc w:val="both"/>
        <w:rPr>
          <w:rFonts w:asciiTheme="minorHAnsi" w:hAnsiTheme="minorHAnsi" w:cstheme="minorHAnsi"/>
          <w:bCs/>
        </w:rPr>
      </w:pPr>
      <w:r>
        <w:rPr>
          <w:rFonts w:asciiTheme="minorHAnsi" w:hAnsiTheme="minorHAnsi" w:cstheme="minorHAnsi"/>
          <w:b/>
        </w:rPr>
        <w:lastRenderedPageBreak/>
        <w:t>John Mosher</w:t>
      </w:r>
      <w:r w:rsidR="00555893">
        <w:rPr>
          <w:rFonts w:asciiTheme="minorHAnsi" w:hAnsiTheme="minorHAnsi" w:cstheme="minorHAnsi"/>
          <w:b/>
        </w:rPr>
        <w:t xml:space="preserve"> </w:t>
      </w:r>
      <w:r w:rsidR="00555893">
        <w:rPr>
          <w:rFonts w:asciiTheme="minorHAnsi" w:hAnsiTheme="minorHAnsi" w:cstheme="minorHAnsi"/>
          <w:bCs/>
        </w:rPr>
        <w:t>provided public comments on rent review ordinances.</w:t>
      </w:r>
    </w:p>
    <w:p w14:paraId="38217017" w14:textId="77777777" w:rsidR="00591DB2" w:rsidRDefault="00591DB2" w:rsidP="00D018CF">
      <w:pPr>
        <w:pStyle w:val="NoSpacing"/>
        <w:jc w:val="both"/>
        <w:rPr>
          <w:rFonts w:asciiTheme="minorHAnsi" w:hAnsiTheme="minorHAnsi" w:cstheme="minorHAnsi"/>
          <w:bCs/>
        </w:rPr>
      </w:pPr>
    </w:p>
    <w:p w14:paraId="2DFC530B" w14:textId="5C93850A" w:rsidR="00591DB2" w:rsidRPr="00555893" w:rsidRDefault="00591DB2" w:rsidP="00D018CF">
      <w:pPr>
        <w:pStyle w:val="NoSpacing"/>
        <w:jc w:val="both"/>
        <w:rPr>
          <w:rFonts w:asciiTheme="minorHAnsi" w:hAnsiTheme="minorHAnsi" w:cstheme="minorBidi"/>
        </w:rPr>
      </w:pPr>
      <w:r w:rsidRPr="31A5B0A0">
        <w:rPr>
          <w:rFonts w:asciiTheme="minorHAnsi" w:hAnsiTheme="minorHAnsi" w:cstheme="minorBidi"/>
          <w:b/>
        </w:rPr>
        <w:t xml:space="preserve">Marlene </w:t>
      </w:r>
      <w:proofErr w:type="spellStart"/>
      <w:r w:rsidRPr="31A5B0A0">
        <w:rPr>
          <w:rFonts w:asciiTheme="minorHAnsi" w:hAnsiTheme="minorHAnsi" w:cstheme="minorBidi"/>
          <w:b/>
        </w:rPr>
        <w:t>Walder</w:t>
      </w:r>
      <w:proofErr w:type="spellEnd"/>
      <w:r w:rsidR="00555893" w:rsidRPr="31A5B0A0">
        <w:rPr>
          <w:rFonts w:asciiTheme="minorHAnsi" w:hAnsiTheme="minorHAnsi" w:cstheme="minorBidi"/>
          <w:b/>
        </w:rPr>
        <w:t xml:space="preserve"> </w:t>
      </w:r>
      <w:r w:rsidR="00555893" w:rsidRPr="31A5B0A0">
        <w:rPr>
          <w:rFonts w:asciiTheme="minorHAnsi" w:hAnsiTheme="minorHAnsi" w:cstheme="minorBidi"/>
        </w:rPr>
        <w:t>provided public comments on concerns at her mobile home park.</w:t>
      </w:r>
    </w:p>
    <w:p w14:paraId="004D3141" w14:textId="5FB84EE1" w:rsidR="31A5B0A0" w:rsidRDefault="31A5B0A0" w:rsidP="31A5B0A0">
      <w:pPr>
        <w:pStyle w:val="NoSpacing"/>
        <w:jc w:val="both"/>
        <w:rPr>
          <w:rFonts w:asciiTheme="minorHAnsi" w:hAnsiTheme="minorHAnsi" w:cstheme="minorBidi"/>
        </w:rPr>
      </w:pPr>
    </w:p>
    <w:p w14:paraId="479B5190" w14:textId="2C47B742" w:rsidR="00591DB2" w:rsidRPr="00555893" w:rsidRDefault="00591DB2" w:rsidP="00D018CF">
      <w:pPr>
        <w:pStyle w:val="NoSpacing"/>
        <w:jc w:val="both"/>
        <w:rPr>
          <w:rFonts w:asciiTheme="minorHAnsi" w:hAnsiTheme="minorHAnsi" w:cstheme="minorHAnsi"/>
          <w:bCs/>
        </w:rPr>
      </w:pPr>
      <w:r>
        <w:rPr>
          <w:rFonts w:asciiTheme="minorHAnsi" w:hAnsiTheme="minorHAnsi" w:cstheme="minorHAnsi"/>
          <w:b/>
        </w:rPr>
        <w:t>Lynn</w:t>
      </w:r>
      <w:r w:rsidR="00555893">
        <w:rPr>
          <w:rFonts w:asciiTheme="minorHAnsi" w:hAnsiTheme="minorHAnsi" w:cstheme="minorHAnsi"/>
          <w:b/>
        </w:rPr>
        <w:t xml:space="preserve"> McGrew</w:t>
      </w:r>
      <w:r w:rsidR="00555893">
        <w:rPr>
          <w:rFonts w:asciiTheme="minorHAnsi" w:hAnsiTheme="minorHAnsi" w:cstheme="minorHAnsi"/>
          <w:bCs/>
        </w:rPr>
        <w:t xml:space="preserve"> provided public comments on the rent control communications.</w:t>
      </w:r>
    </w:p>
    <w:p w14:paraId="50464634" w14:textId="77777777" w:rsidR="00555893" w:rsidRDefault="00555893" w:rsidP="00D018CF">
      <w:pPr>
        <w:pStyle w:val="NoSpacing"/>
        <w:jc w:val="both"/>
        <w:rPr>
          <w:rFonts w:asciiTheme="minorHAnsi" w:hAnsiTheme="minorHAnsi" w:cstheme="minorHAnsi"/>
          <w:b/>
        </w:rPr>
      </w:pPr>
    </w:p>
    <w:p w14:paraId="64EA8160" w14:textId="00768AF6" w:rsidR="00591DB2" w:rsidRPr="00555893" w:rsidRDefault="00591DB2" w:rsidP="00D018CF">
      <w:pPr>
        <w:pStyle w:val="NoSpacing"/>
        <w:jc w:val="both"/>
        <w:rPr>
          <w:rFonts w:asciiTheme="minorHAnsi" w:hAnsiTheme="minorHAnsi" w:cstheme="minorHAnsi"/>
          <w:bCs/>
        </w:rPr>
      </w:pPr>
      <w:r>
        <w:rPr>
          <w:rFonts w:asciiTheme="minorHAnsi" w:hAnsiTheme="minorHAnsi" w:cstheme="minorHAnsi"/>
          <w:b/>
        </w:rPr>
        <w:t>Nicholas McMahon</w:t>
      </w:r>
      <w:r w:rsidR="00555893">
        <w:rPr>
          <w:rFonts w:asciiTheme="minorHAnsi" w:hAnsiTheme="minorHAnsi" w:cstheme="minorHAnsi"/>
          <w:bCs/>
        </w:rPr>
        <w:t xml:space="preserve"> provided public comments on graffiti in Cerro de Las </w:t>
      </w:r>
      <w:proofErr w:type="spellStart"/>
      <w:r w:rsidR="00555893">
        <w:rPr>
          <w:rFonts w:asciiTheme="minorHAnsi" w:hAnsiTheme="minorHAnsi" w:cstheme="minorHAnsi"/>
          <w:bCs/>
        </w:rPr>
        <w:t>Posas</w:t>
      </w:r>
      <w:proofErr w:type="spellEnd"/>
      <w:r w:rsidR="00555893">
        <w:rPr>
          <w:rFonts w:asciiTheme="minorHAnsi" w:hAnsiTheme="minorHAnsi" w:cstheme="minorHAnsi"/>
          <w:bCs/>
        </w:rPr>
        <w:t xml:space="preserve"> Park.</w:t>
      </w:r>
    </w:p>
    <w:p w14:paraId="27B580C2" w14:textId="77777777" w:rsidR="00555893" w:rsidRDefault="00555893" w:rsidP="00D018CF">
      <w:pPr>
        <w:pStyle w:val="NoSpacing"/>
        <w:jc w:val="both"/>
        <w:rPr>
          <w:rFonts w:asciiTheme="minorHAnsi" w:hAnsiTheme="minorHAnsi" w:cstheme="minorHAnsi"/>
          <w:b/>
        </w:rPr>
      </w:pPr>
    </w:p>
    <w:p w14:paraId="5DA844C1" w14:textId="1822DDF5" w:rsidR="00555893" w:rsidRPr="00555893" w:rsidRDefault="00555893" w:rsidP="00D018CF">
      <w:pPr>
        <w:pStyle w:val="NoSpacing"/>
        <w:jc w:val="both"/>
        <w:rPr>
          <w:rFonts w:asciiTheme="minorHAnsi" w:hAnsiTheme="minorHAnsi" w:cstheme="minorHAnsi"/>
          <w:bCs/>
        </w:rPr>
      </w:pPr>
      <w:r>
        <w:rPr>
          <w:rFonts w:asciiTheme="minorHAnsi" w:hAnsiTheme="minorHAnsi" w:cstheme="minorHAnsi"/>
          <w:b/>
        </w:rPr>
        <w:t>Shane Harris</w:t>
      </w:r>
      <w:r>
        <w:rPr>
          <w:rFonts w:asciiTheme="minorHAnsi" w:hAnsiTheme="minorHAnsi" w:cstheme="minorHAnsi"/>
          <w:bCs/>
        </w:rPr>
        <w:t xml:space="preserve"> provided public comments on National Foster Care Month.</w:t>
      </w:r>
    </w:p>
    <w:p w14:paraId="52B29AC0" w14:textId="77777777" w:rsidR="00347C9F" w:rsidRPr="0031228A" w:rsidRDefault="00347C9F" w:rsidP="00341CB6">
      <w:pPr>
        <w:pStyle w:val="NoSpacing"/>
        <w:jc w:val="both"/>
        <w:rPr>
          <w:rFonts w:asciiTheme="minorHAnsi" w:hAnsiTheme="minorHAnsi" w:cstheme="minorHAnsi"/>
          <w:bCs/>
        </w:rPr>
      </w:pPr>
    </w:p>
    <w:p w14:paraId="5B19A1B7" w14:textId="77777777" w:rsidR="00850E55" w:rsidRPr="0031228A" w:rsidRDefault="00850E55" w:rsidP="00341CB6">
      <w:pPr>
        <w:autoSpaceDE w:val="0"/>
        <w:spacing w:after="0" w:line="240" w:lineRule="auto"/>
        <w:ind w:left="720" w:hanging="720"/>
        <w:jc w:val="both"/>
        <w:rPr>
          <w:rFonts w:asciiTheme="minorHAnsi" w:hAnsiTheme="minorHAnsi" w:cstheme="minorHAnsi"/>
          <w:bCs/>
        </w:rPr>
      </w:pPr>
      <w:r w:rsidRPr="0031228A">
        <w:rPr>
          <w:rFonts w:asciiTheme="minorHAnsi" w:hAnsiTheme="minorHAnsi" w:cstheme="minorHAnsi"/>
          <w:b/>
          <w:u w:val="single"/>
        </w:rPr>
        <w:t>REPORTS</w:t>
      </w:r>
      <w:r w:rsidRPr="0031228A">
        <w:rPr>
          <w:rFonts w:asciiTheme="minorHAnsi" w:hAnsiTheme="minorHAnsi" w:cstheme="minorHAnsi"/>
          <w:b/>
          <w:bCs/>
        </w:rPr>
        <w:t xml:space="preserve"> </w:t>
      </w:r>
      <w:r w:rsidRPr="0031228A">
        <w:rPr>
          <w:rFonts w:asciiTheme="minorHAnsi" w:hAnsiTheme="minorHAnsi" w:cstheme="minorHAnsi"/>
          <w:bCs/>
        </w:rPr>
        <w:t>(Including AB 1234 Reporting Requirements)</w:t>
      </w:r>
    </w:p>
    <w:p w14:paraId="015DC306" w14:textId="77777777" w:rsidR="00AF1721" w:rsidRPr="0031228A" w:rsidRDefault="001D7C48" w:rsidP="00341CB6">
      <w:pPr>
        <w:spacing w:after="0" w:line="240" w:lineRule="auto"/>
        <w:ind w:left="450"/>
        <w:jc w:val="both"/>
        <w:rPr>
          <w:rFonts w:asciiTheme="minorHAnsi" w:hAnsiTheme="minorHAnsi" w:cstheme="minorHAnsi"/>
        </w:rPr>
      </w:pPr>
      <w:r w:rsidRPr="0031228A">
        <w:rPr>
          <w:rFonts w:asciiTheme="minorHAnsi" w:hAnsiTheme="minorHAnsi" w:cstheme="minorHAnsi"/>
        </w:rPr>
        <w:tab/>
      </w:r>
    </w:p>
    <w:p w14:paraId="050F72FB" w14:textId="248225A7" w:rsidR="00AF2A21" w:rsidRPr="0031228A" w:rsidRDefault="002B1C61" w:rsidP="0031228A">
      <w:pPr>
        <w:pStyle w:val="ListParagraph"/>
        <w:numPr>
          <w:ilvl w:val="0"/>
          <w:numId w:val="3"/>
        </w:numPr>
        <w:jc w:val="both"/>
        <w:rPr>
          <w:rFonts w:asciiTheme="minorHAnsi" w:hAnsiTheme="minorHAnsi" w:cstheme="minorHAnsi"/>
          <w:sz w:val="22"/>
          <w:szCs w:val="22"/>
          <w:lang w:eastAsia="en-US"/>
        </w:rPr>
      </w:pPr>
      <w:r w:rsidRPr="0031228A">
        <w:rPr>
          <w:rFonts w:asciiTheme="minorHAnsi" w:hAnsiTheme="minorHAnsi" w:cstheme="minorHAnsi"/>
          <w:b/>
          <w:bCs/>
          <w:sz w:val="22"/>
          <w:szCs w:val="22"/>
          <w:u w:val="single"/>
        </w:rPr>
        <w:t>S</w:t>
      </w:r>
      <w:r w:rsidR="00850E55" w:rsidRPr="0031228A">
        <w:rPr>
          <w:rFonts w:asciiTheme="minorHAnsi" w:hAnsiTheme="minorHAnsi" w:cstheme="minorHAnsi"/>
          <w:b/>
          <w:bCs/>
          <w:sz w:val="22"/>
          <w:szCs w:val="22"/>
          <w:u w:val="single"/>
        </w:rPr>
        <w:t>AN DIEGO ASSOCIATION OF GOVERNMENTS REPORT</w:t>
      </w:r>
      <w:r w:rsidR="00850E55" w:rsidRPr="0031228A">
        <w:rPr>
          <w:rFonts w:asciiTheme="minorHAnsi" w:hAnsiTheme="minorHAnsi" w:cstheme="minorHAnsi"/>
          <w:b/>
          <w:sz w:val="22"/>
          <w:szCs w:val="22"/>
        </w:rPr>
        <w:t xml:space="preserve"> </w:t>
      </w:r>
      <w:r w:rsidR="00F65822" w:rsidRPr="0031228A">
        <w:rPr>
          <w:rFonts w:asciiTheme="minorHAnsi" w:hAnsiTheme="minorHAnsi" w:cstheme="minorHAnsi"/>
          <w:sz w:val="22"/>
          <w:szCs w:val="22"/>
        </w:rPr>
        <w:t xml:space="preserve">– MAYOR JONES. </w:t>
      </w:r>
      <w:r w:rsidR="00EA7256">
        <w:rPr>
          <w:rFonts w:asciiTheme="minorHAnsi" w:hAnsiTheme="minorHAnsi" w:cstheme="minorHAnsi"/>
          <w:sz w:val="22"/>
          <w:szCs w:val="22"/>
        </w:rPr>
        <w:t>Report give</w:t>
      </w:r>
      <w:r w:rsidR="00555893">
        <w:rPr>
          <w:rFonts w:asciiTheme="minorHAnsi" w:hAnsiTheme="minorHAnsi" w:cstheme="minorHAnsi"/>
          <w:sz w:val="22"/>
          <w:szCs w:val="22"/>
        </w:rPr>
        <w:t>n</w:t>
      </w:r>
      <w:r w:rsidR="00FA0057">
        <w:rPr>
          <w:rFonts w:asciiTheme="minorHAnsi" w:hAnsiTheme="minorHAnsi" w:cstheme="minorHAnsi"/>
          <w:sz w:val="22"/>
          <w:szCs w:val="22"/>
        </w:rPr>
        <w:t xml:space="preserve">. </w:t>
      </w:r>
      <w:r w:rsidR="00555893">
        <w:rPr>
          <w:rFonts w:asciiTheme="minorHAnsi" w:hAnsiTheme="minorHAnsi" w:cstheme="minorHAnsi"/>
          <w:sz w:val="22"/>
          <w:szCs w:val="22"/>
        </w:rPr>
        <w:t>No action taken.</w:t>
      </w:r>
      <w:r w:rsidR="00810027">
        <w:rPr>
          <w:rFonts w:asciiTheme="minorHAnsi" w:hAnsiTheme="minorHAnsi" w:cstheme="minorHAnsi"/>
          <w:sz w:val="22"/>
          <w:szCs w:val="22"/>
        </w:rPr>
        <w:t xml:space="preserve"> </w:t>
      </w:r>
    </w:p>
    <w:p w14:paraId="3CBACAB2" w14:textId="77777777" w:rsidR="006F347D" w:rsidRPr="0031228A" w:rsidRDefault="006F347D" w:rsidP="00341CB6">
      <w:pPr>
        <w:pStyle w:val="ListParagraph"/>
        <w:ind w:firstLine="0"/>
        <w:jc w:val="both"/>
        <w:rPr>
          <w:rFonts w:asciiTheme="minorHAnsi" w:hAnsiTheme="minorHAnsi" w:cstheme="minorHAnsi"/>
          <w:sz w:val="22"/>
          <w:szCs w:val="22"/>
          <w:lang w:eastAsia="en-US"/>
        </w:rPr>
      </w:pPr>
    </w:p>
    <w:p w14:paraId="64FEE6E3" w14:textId="3FF55826" w:rsidR="009F0B54" w:rsidRPr="0031228A" w:rsidRDefault="00AE2AAB" w:rsidP="0031228A">
      <w:pPr>
        <w:numPr>
          <w:ilvl w:val="0"/>
          <w:numId w:val="3"/>
        </w:numPr>
        <w:spacing w:after="0" w:line="240" w:lineRule="auto"/>
        <w:jc w:val="both"/>
        <w:rPr>
          <w:rFonts w:asciiTheme="minorHAnsi" w:hAnsiTheme="minorHAnsi" w:cstheme="minorHAnsi"/>
        </w:rPr>
      </w:pPr>
      <w:r w:rsidRPr="0031228A">
        <w:rPr>
          <w:rFonts w:asciiTheme="minorHAnsi" w:hAnsiTheme="minorHAnsi" w:cstheme="minorHAnsi"/>
          <w:b/>
          <w:bCs/>
          <w:u w:val="single"/>
        </w:rPr>
        <w:t>LEAGUE OF CALIFORNIA CITIES REPORT</w:t>
      </w:r>
      <w:r w:rsidRPr="0031228A">
        <w:rPr>
          <w:rFonts w:asciiTheme="minorHAnsi" w:hAnsiTheme="minorHAnsi" w:cstheme="minorHAnsi"/>
        </w:rPr>
        <w:t xml:space="preserve"> </w:t>
      </w:r>
      <w:r w:rsidR="001F6B12" w:rsidRPr="0031228A">
        <w:rPr>
          <w:rFonts w:asciiTheme="minorHAnsi" w:hAnsiTheme="minorHAnsi" w:cstheme="minorHAnsi"/>
        </w:rPr>
        <w:t xml:space="preserve">– COUNCILMEMBER </w:t>
      </w:r>
      <w:r w:rsidR="008B0A93" w:rsidRPr="0031228A">
        <w:rPr>
          <w:rFonts w:asciiTheme="minorHAnsi" w:hAnsiTheme="minorHAnsi" w:cstheme="minorHAnsi"/>
        </w:rPr>
        <w:t>MUSGROVE</w:t>
      </w:r>
      <w:r w:rsidR="001F6B12" w:rsidRPr="0031228A">
        <w:rPr>
          <w:rFonts w:asciiTheme="minorHAnsi" w:hAnsiTheme="minorHAnsi" w:cstheme="minorHAnsi"/>
        </w:rPr>
        <w:t xml:space="preserve">. </w:t>
      </w:r>
      <w:r w:rsidR="004C6EFD" w:rsidRPr="0031228A">
        <w:rPr>
          <w:rFonts w:asciiTheme="minorHAnsi" w:hAnsiTheme="minorHAnsi" w:cstheme="minorHAnsi"/>
        </w:rPr>
        <w:t xml:space="preserve"> </w:t>
      </w:r>
      <w:r w:rsidR="00FA0057">
        <w:rPr>
          <w:rFonts w:asciiTheme="minorHAnsi" w:hAnsiTheme="minorHAnsi" w:cstheme="minorHAnsi"/>
        </w:rPr>
        <w:t>Next meeting is June 12</w:t>
      </w:r>
      <w:r w:rsidR="00FA0057" w:rsidRPr="00FA0057">
        <w:rPr>
          <w:rFonts w:asciiTheme="minorHAnsi" w:hAnsiTheme="minorHAnsi" w:cstheme="minorHAnsi"/>
          <w:vertAlign w:val="superscript"/>
        </w:rPr>
        <w:t>th</w:t>
      </w:r>
      <w:r w:rsidR="00FA0057">
        <w:rPr>
          <w:rFonts w:asciiTheme="minorHAnsi" w:hAnsiTheme="minorHAnsi" w:cstheme="minorHAnsi"/>
        </w:rPr>
        <w:t xml:space="preserve">. </w:t>
      </w:r>
      <w:r w:rsidR="00EA7256">
        <w:rPr>
          <w:rFonts w:asciiTheme="minorHAnsi" w:hAnsiTheme="minorHAnsi" w:cstheme="minorHAnsi"/>
        </w:rPr>
        <w:t>No action taken.</w:t>
      </w:r>
    </w:p>
    <w:p w14:paraId="21EC7359" w14:textId="77777777" w:rsidR="001F6B12" w:rsidRPr="0031228A" w:rsidRDefault="001F6B12" w:rsidP="00341CB6">
      <w:pPr>
        <w:spacing w:after="0" w:line="240" w:lineRule="auto"/>
        <w:jc w:val="both"/>
        <w:rPr>
          <w:rFonts w:asciiTheme="minorHAnsi" w:hAnsiTheme="minorHAnsi" w:cstheme="minorHAnsi"/>
        </w:rPr>
      </w:pPr>
    </w:p>
    <w:p w14:paraId="0711F1DB" w14:textId="7ACFB50C" w:rsidR="0013295B" w:rsidRPr="0031228A" w:rsidRDefault="00850E55" w:rsidP="0031228A">
      <w:pPr>
        <w:numPr>
          <w:ilvl w:val="0"/>
          <w:numId w:val="3"/>
        </w:numPr>
        <w:spacing w:after="0" w:line="240" w:lineRule="auto"/>
        <w:jc w:val="both"/>
        <w:rPr>
          <w:rFonts w:asciiTheme="minorHAnsi" w:hAnsiTheme="minorHAnsi" w:cstheme="minorHAnsi"/>
        </w:rPr>
      </w:pPr>
      <w:r w:rsidRPr="0031228A">
        <w:rPr>
          <w:rFonts w:asciiTheme="minorHAnsi" w:hAnsiTheme="minorHAnsi" w:cstheme="minorHAnsi"/>
          <w:b/>
          <w:bCs/>
          <w:u w:val="single"/>
        </w:rPr>
        <w:t>NORTH COUNTY TRANSIT DISTRICT REPORT</w:t>
      </w:r>
      <w:r w:rsidRPr="0031228A">
        <w:rPr>
          <w:rFonts w:asciiTheme="minorHAnsi" w:hAnsiTheme="minorHAnsi" w:cstheme="minorHAnsi"/>
        </w:rPr>
        <w:t xml:space="preserve"> </w:t>
      </w:r>
      <w:r w:rsidR="00985085" w:rsidRPr="0031228A">
        <w:rPr>
          <w:rFonts w:asciiTheme="minorHAnsi" w:hAnsiTheme="minorHAnsi" w:cstheme="minorHAnsi"/>
        </w:rPr>
        <w:t xml:space="preserve">– DEPUTY MAYOR JENKINS. </w:t>
      </w:r>
      <w:r w:rsidR="00FA0057">
        <w:rPr>
          <w:rFonts w:asciiTheme="minorHAnsi" w:hAnsiTheme="minorHAnsi" w:cstheme="minorHAnsi"/>
        </w:rPr>
        <w:t xml:space="preserve">Report given. </w:t>
      </w:r>
      <w:r w:rsidR="00EA7256">
        <w:rPr>
          <w:rFonts w:asciiTheme="minorHAnsi" w:hAnsiTheme="minorHAnsi" w:cstheme="minorHAnsi"/>
        </w:rPr>
        <w:t xml:space="preserve">No </w:t>
      </w:r>
      <w:r w:rsidR="00FA0057">
        <w:rPr>
          <w:rFonts w:asciiTheme="minorHAnsi" w:hAnsiTheme="minorHAnsi" w:cstheme="minorHAnsi"/>
        </w:rPr>
        <w:t>action taken.</w:t>
      </w:r>
    </w:p>
    <w:p w14:paraId="56780DD6" w14:textId="77777777" w:rsidR="001F6B12" w:rsidRPr="0031228A" w:rsidRDefault="001F6B12" w:rsidP="00341CB6">
      <w:pPr>
        <w:spacing w:after="0" w:line="240" w:lineRule="auto"/>
        <w:jc w:val="both"/>
        <w:rPr>
          <w:rFonts w:asciiTheme="minorHAnsi" w:hAnsiTheme="minorHAnsi" w:cstheme="minorHAnsi"/>
        </w:rPr>
      </w:pPr>
    </w:p>
    <w:p w14:paraId="56B7BC2F" w14:textId="3A2D25A0" w:rsidR="007B23ED" w:rsidRPr="0031228A" w:rsidRDefault="00850E55" w:rsidP="0031228A">
      <w:pPr>
        <w:numPr>
          <w:ilvl w:val="0"/>
          <w:numId w:val="3"/>
        </w:numPr>
        <w:tabs>
          <w:tab w:val="left" w:pos="360"/>
        </w:tabs>
        <w:spacing w:after="0" w:line="240" w:lineRule="auto"/>
        <w:jc w:val="both"/>
        <w:rPr>
          <w:rFonts w:asciiTheme="minorHAnsi" w:hAnsiTheme="minorHAnsi" w:cstheme="minorHAnsi"/>
          <w:color w:val="000000"/>
          <w:lang w:eastAsia="en-US"/>
        </w:rPr>
      </w:pPr>
      <w:r w:rsidRPr="0031228A">
        <w:rPr>
          <w:rFonts w:asciiTheme="minorHAnsi" w:hAnsiTheme="minorHAnsi" w:cstheme="minorHAnsi"/>
          <w:b/>
          <w:u w:val="single"/>
        </w:rPr>
        <w:t>NORTH COUNTY DISPATCH JOINT POWERS AUTHORITY REPORT</w:t>
      </w:r>
      <w:r w:rsidRPr="0031228A">
        <w:rPr>
          <w:rFonts w:asciiTheme="minorHAnsi" w:hAnsiTheme="minorHAnsi" w:cstheme="minorHAnsi"/>
        </w:rPr>
        <w:t xml:space="preserve"> </w:t>
      </w:r>
      <w:r w:rsidR="001F6B12" w:rsidRPr="0031228A">
        <w:rPr>
          <w:rFonts w:asciiTheme="minorHAnsi" w:hAnsiTheme="minorHAnsi" w:cstheme="minorHAnsi"/>
        </w:rPr>
        <w:t>–</w:t>
      </w:r>
      <w:r w:rsidR="0027642C" w:rsidRPr="0031228A">
        <w:rPr>
          <w:rFonts w:asciiTheme="minorHAnsi" w:hAnsiTheme="minorHAnsi" w:cstheme="minorHAnsi"/>
        </w:rPr>
        <w:t xml:space="preserve"> </w:t>
      </w:r>
      <w:r w:rsidR="00982114" w:rsidRPr="0031228A">
        <w:rPr>
          <w:rFonts w:asciiTheme="minorHAnsi" w:hAnsiTheme="minorHAnsi" w:cstheme="minorHAnsi"/>
        </w:rPr>
        <w:t>COUNCILMEMBER</w:t>
      </w:r>
      <w:r w:rsidR="00B32803" w:rsidRPr="0031228A">
        <w:rPr>
          <w:rFonts w:asciiTheme="minorHAnsi" w:hAnsiTheme="minorHAnsi" w:cstheme="minorHAnsi"/>
        </w:rPr>
        <w:t xml:space="preserve"> NUÑEZ. </w:t>
      </w:r>
      <w:r w:rsidR="00FA0057">
        <w:rPr>
          <w:rFonts w:asciiTheme="minorHAnsi" w:hAnsiTheme="minorHAnsi" w:cstheme="minorHAnsi"/>
        </w:rPr>
        <w:t>Next meeting is May 24</w:t>
      </w:r>
      <w:r w:rsidR="00FA0057" w:rsidRPr="00FA0057">
        <w:rPr>
          <w:rFonts w:asciiTheme="minorHAnsi" w:hAnsiTheme="minorHAnsi" w:cstheme="minorHAnsi"/>
          <w:vertAlign w:val="superscript"/>
        </w:rPr>
        <w:t>th</w:t>
      </w:r>
      <w:r w:rsidR="00FA0057">
        <w:rPr>
          <w:rFonts w:asciiTheme="minorHAnsi" w:hAnsiTheme="minorHAnsi" w:cstheme="minorHAnsi"/>
        </w:rPr>
        <w:t xml:space="preserve">. </w:t>
      </w:r>
      <w:r w:rsidR="00341D99">
        <w:rPr>
          <w:rFonts w:asciiTheme="minorHAnsi" w:hAnsiTheme="minorHAnsi" w:cstheme="minorHAnsi"/>
        </w:rPr>
        <w:t>No report given.</w:t>
      </w:r>
    </w:p>
    <w:p w14:paraId="61BB3110" w14:textId="77777777" w:rsidR="001F6B12" w:rsidRPr="0031228A" w:rsidRDefault="001F6B12" w:rsidP="00341CB6">
      <w:pPr>
        <w:tabs>
          <w:tab w:val="left" w:pos="360"/>
        </w:tabs>
        <w:spacing w:after="0" w:line="240" w:lineRule="auto"/>
        <w:ind w:left="720"/>
        <w:jc w:val="both"/>
        <w:rPr>
          <w:rFonts w:asciiTheme="minorHAnsi" w:hAnsiTheme="minorHAnsi" w:cstheme="minorHAnsi"/>
          <w:color w:val="000000"/>
          <w:lang w:eastAsia="en-US"/>
        </w:rPr>
      </w:pPr>
    </w:p>
    <w:p w14:paraId="6556126B" w14:textId="74077E6D" w:rsidR="006F347D" w:rsidRPr="0031228A" w:rsidRDefault="007B23ED" w:rsidP="0031228A">
      <w:pPr>
        <w:numPr>
          <w:ilvl w:val="0"/>
          <w:numId w:val="3"/>
        </w:numPr>
        <w:spacing w:after="0" w:line="240" w:lineRule="auto"/>
        <w:jc w:val="both"/>
        <w:rPr>
          <w:rFonts w:asciiTheme="minorHAnsi" w:hAnsiTheme="minorHAnsi" w:cstheme="minorHAnsi"/>
        </w:rPr>
      </w:pPr>
      <w:r w:rsidRPr="0031228A">
        <w:rPr>
          <w:rFonts w:asciiTheme="minorHAnsi" w:eastAsia="Times New Roman" w:hAnsiTheme="minorHAnsi" w:cstheme="minorHAnsi"/>
          <w:b/>
          <w:color w:val="000000"/>
          <w:u w:val="single"/>
          <w:lang w:eastAsia="en-US"/>
        </w:rPr>
        <w:t>CLEAN ENERGY ALLIANCE REPORT</w:t>
      </w:r>
      <w:r w:rsidR="007A1548" w:rsidRPr="0031228A">
        <w:rPr>
          <w:rFonts w:asciiTheme="minorHAnsi" w:eastAsia="Times New Roman" w:hAnsiTheme="minorHAnsi" w:cstheme="minorHAnsi"/>
          <w:color w:val="000000"/>
          <w:lang w:eastAsia="en-US"/>
        </w:rPr>
        <w:t xml:space="preserve"> </w:t>
      </w:r>
      <w:r w:rsidR="001F6B12" w:rsidRPr="0031228A">
        <w:rPr>
          <w:rFonts w:asciiTheme="minorHAnsi" w:hAnsiTheme="minorHAnsi" w:cstheme="minorHAnsi"/>
        </w:rPr>
        <w:t>– CO</w:t>
      </w:r>
      <w:r w:rsidR="0027642C" w:rsidRPr="0031228A">
        <w:rPr>
          <w:rFonts w:asciiTheme="minorHAnsi" w:hAnsiTheme="minorHAnsi" w:cstheme="minorHAnsi"/>
        </w:rPr>
        <w:t xml:space="preserve">UNCILMEMBER MUSGROVE. </w:t>
      </w:r>
      <w:r w:rsidR="00EA7256">
        <w:rPr>
          <w:rFonts w:asciiTheme="minorHAnsi" w:hAnsiTheme="minorHAnsi" w:cstheme="minorHAnsi"/>
        </w:rPr>
        <w:t>Report given. No action taken.</w:t>
      </w:r>
    </w:p>
    <w:p w14:paraId="320D8A62" w14:textId="77777777" w:rsidR="00262B24" w:rsidRPr="0031228A" w:rsidRDefault="00262B24" w:rsidP="00341CB6">
      <w:pPr>
        <w:spacing w:after="0" w:line="240" w:lineRule="auto"/>
        <w:jc w:val="both"/>
        <w:rPr>
          <w:rFonts w:asciiTheme="minorHAnsi" w:eastAsia="Times New Roman" w:hAnsiTheme="minorHAnsi" w:cstheme="minorHAnsi"/>
          <w:color w:val="000000"/>
          <w:lang w:eastAsia="en-US"/>
        </w:rPr>
      </w:pPr>
    </w:p>
    <w:p w14:paraId="4C82A093" w14:textId="03C2EAE9" w:rsidR="00933087" w:rsidRPr="0031228A" w:rsidRDefault="007B23ED" w:rsidP="0031228A">
      <w:pPr>
        <w:numPr>
          <w:ilvl w:val="0"/>
          <w:numId w:val="3"/>
        </w:numPr>
        <w:tabs>
          <w:tab w:val="left" w:pos="360"/>
        </w:tabs>
        <w:spacing w:after="0" w:line="240" w:lineRule="auto"/>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
          <w:color w:val="000000"/>
          <w:u w:val="single"/>
          <w:lang w:eastAsia="en-US"/>
        </w:rPr>
        <w:t>CITY COUNCIL BUSINESS VISITS</w:t>
      </w:r>
      <w:r w:rsidRPr="0031228A">
        <w:rPr>
          <w:rFonts w:asciiTheme="minorHAnsi" w:eastAsia="Times New Roman" w:hAnsiTheme="minorHAnsi" w:cstheme="minorHAnsi"/>
          <w:color w:val="000000"/>
          <w:lang w:eastAsia="en-US"/>
        </w:rPr>
        <w:t xml:space="preserve"> </w:t>
      </w:r>
      <w:r w:rsidR="00B32803" w:rsidRPr="0031228A">
        <w:rPr>
          <w:rFonts w:asciiTheme="minorHAnsi" w:eastAsia="Times New Roman" w:hAnsiTheme="minorHAnsi" w:cstheme="minorHAnsi"/>
          <w:color w:val="000000"/>
          <w:lang w:eastAsia="en-US"/>
        </w:rPr>
        <w:t>–</w:t>
      </w:r>
      <w:r w:rsidR="007A2A31" w:rsidRPr="0031228A">
        <w:rPr>
          <w:rFonts w:asciiTheme="minorHAnsi" w:eastAsia="Times New Roman" w:hAnsiTheme="minorHAnsi" w:cstheme="minorHAnsi"/>
          <w:color w:val="000000"/>
          <w:lang w:eastAsia="en-US"/>
        </w:rPr>
        <w:t xml:space="preserve"> </w:t>
      </w:r>
      <w:r w:rsidR="00EA7256">
        <w:rPr>
          <w:rFonts w:asciiTheme="minorHAnsi" w:eastAsia="Times New Roman" w:hAnsiTheme="minorHAnsi" w:cstheme="minorHAnsi"/>
          <w:color w:val="000000"/>
          <w:lang w:eastAsia="en-US"/>
        </w:rPr>
        <w:t xml:space="preserve">COUNCILMEMBER </w:t>
      </w:r>
      <w:r w:rsidR="00FA0057">
        <w:rPr>
          <w:rFonts w:asciiTheme="minorHAnsi" w:eastAsia="Times New Roman" w:hAnsiTheme="minorHAnsi" w:cstheme="minorHAnsi"/>
          <w:color w:val="000000"/>
          <w:lang w:eastAsia="en-US"/>
        </w:rPr>
        <w:t>SANNELLA</w:t>
      </w:r>
      <w:r w:rsidR="0039719E" w:rsidRPr="0031228A">
        <w:rPr>
          <w:rFonts w:asciiTheme="minorHAnsi" w:eastAsia="Times New Roman" w:hAnsiTheme="minorHAnsi" w:cstheme="minorHAnsi"/>
          <w:color w:val="000000"/>
          <w:lang w:eastAsia="en-US"/>
        </w:rPr>
        <w:t xml:space="preserve"> </w:t>
      </w:r>
      <w:r w:rsidR="006B403C">
        <w:rPr>
          <w:rFonts w:asciiTheme="minorHAnsi" w:eastAsia="Times New Roman" w:hAnsiTheme="minorHAnsi" w:cstheme="minorHAnsi"/>
          <w:color w:val="000000"/>
          <w:lang w:eastAsia="en-US"/>
        </w:rPr>
        <w:t xml:space="preserve">and </w:t>
      </w:r>
      <w:r w:rsidR="00FA0057">
        <w:rPr>
          <w:rFonts w:asciiTheme="minorHAnsi" w:eastAsia="Times New Roman" w:hAnsiTheme="minorHAnsi" w:cstheme="minorHAnsi"/>
          <w:color w:val="000000"/>
          <w:lang w:eastAsia="en-US"/>
        </w:rPr>
        <w:t xml:space="preserve">MAYOR JONES </w:t>
      </w:r>
      <w:r w:rsidR="00A43451">
        <w:rPr>
          <w:rFonts w:asciiTheme="minorHAnsi" w:eastAsia="Times New Roman" w:hAnsiTheme="minorHAnsi" w:cstheme="minorHAnsi"/>
          <w:color w:val="000000"/>
          <w:lang w:eastAsia="en-US"/>
        </w:rPr>
        <w:t xml:space="preserve">visited </w:t>
      </w:r>
      <w:r w:rsidR="00FA0057">
        <w:rPr>
          <w:rFonts w:asciiTheme="minorHAnsi" w:eastAsia="Times New Roman" w:hAnsiTheme="minorHAnsi" w:cstheme="minorHAnsi"/>
          <w:color w:val="000000"/>
          <w:lang w:eastAsia="en-US"/>
        </w:rPr>
        <w:t xml:space="preserve">Flora </w:t>
      </w:r>
      <w:proofErr w:type="spellStart"/>
      <w:r w:rsidR="00FA0057">
        <w:rPr>
          <w:rFonts w:asciiTheme="minorHAnsi" w:eastAsia="Times New Roman" w:hAnsiTheme="minorHAnsi" w:cstheme="minorHAnsi"/>
          <w:color w:val="000000"/>
          <w:lang w:eastAsia="en-US"/>
        </w:rPr>
        <w:t>Flora</w:t>
      </w:r>
      <w:proofErr w:type="spellEnd"/>
      <w:r w:rsidR="00FA0057">
        <w:rPr>
          <w:rFonts w:asciiTheme="minorHAnsi" w:eastAsia="Times New Roman" w:hAnsiTheme="minorHAnsi" w:cstheme="minorHAnsi"/>
          <w:color w:val="000000"/>
          <w:lang w:eastAsia="en-US"/>
        </w:rPr>
        <w:t xml:space="preserve"> Co</w:t>
      </w:r>
      <w:r w:rsidR="00EA7256">
        <w:rPr>
          <w:rFonts w:asciiTheme="minorHAnsi" w:eastAsia="Times New Roman" w:hAnsiTheme="minorHAnsi" w:cstheme="minorHAnsi"/>
          <w:color w:val="000000"/>
          <w:lang w:eastAsia="en-US"/>
        </w:rPr>
        <w:t>.</w:t>
      </w:r>
    </w:p>
    <w:p w14:paraId="4A571279" w14:textId="77777777" w:rsidR="007B23ED" w:rsidRPr="0031228A" w:rsidRDefault="007B23ED" w:rsidP="00341CB6">
      <w:pPr>
        <w:pStyle w:val="ListParagraph"/>
        <w:jc w:val="both"/>
        <w:rPr>
          <w:rFonts w:asciiTheme="minorHAnsi" w:hAnsiTheme="minorHAnsi" w:cstheme="minorHAnsi"/>
          <w:b/>
          <w:color w:val="000000"/>
          <w:sz w:val="22"/>
          <w:szCs w:val="22"/>
          <w:u w:val="single"/>
          <w:lang w:eastAsia="en-US"/>
        </w:rPr>
      </w:pPr>
    </w:p>
    <w:p w14:paraId="096C9B74" w14:textId="45E1AE60" w:rsidR="001D7C48" w:rsidRPr="0031228A" w:rsidRDefault="00262B24" w:rsidP="0031228A">
      <w:pPr>
        <w:numPr>
          <w:ilvl w:val="0"/>
          <w:numId w:val="3"/>
        </w:numPr>
        <w:tabs>
          <w:tab w:val="left" w:pos="360"/>
        </w:tabs>
        <w:spacing w:after="0" w:line="240" w:lineRule="auto"/>
        <w:jc w:val="both"/>
        <w:rPr>
          <w:rFonts w:asciiTheme="minorHAnsi" w:hAnsiTheme="minorHAnsi" w:cstheme="minorHAnsi"/>
          <w:b/>
          <w:u w:val="single"/>
        </w:rPr>
      </w:pPr>
      <w:r w:rsidRPr="0031228A">
        <w:rPr>
          <w:rFonts w:asciiTheme="minorHAnsi" w:eastAsia="Times New Roman" w:hAnsiTheme="minorHAnsi" w:cstheme="minorHAnsi"/>
          <w:b/>
          <w:color w:val="000000"/>
          <w:u w:val="single"/>
          <w:lang w:eastAsia="en-US"/>
        </w:rPr>
        <w:t>SAN MARCOS CREEK PROJECT UPDATE</w:t>
      </w:r>
      <w:r w:rsidRPr="0031228A">
        <w:rPr>
          <w:rFonts w:asciiTheme="minorHAnsi" w:eastAsia="Times New Roman" w:hAnsiTheme="minorHAnsi" w:cstheme="minorHAnsi"/>
          <w:color w:val="000000"/>
          <w:lang w:eastAsia="en-US"/>
        </w:rPr>
        <w:t xml:space="preserve"> </w:t>
      </w:r>
      <w:r w:rsidR="001F6B12" w:rsidRPr="0031228A">
        <w:rPr>
          <w:rFonts w:asciiTheme="minorHAnsi" w:eastAsia="Times New Roman" w:hAnsiTheme="minorHAnsi" w:cstheme="minorHAnsi"/>
          <w:color w:val="000000"/>
          <w:lang w:eastAsia="en-US"/>
        </w:rPr>
        <w:t>–</w:t>
      </w:r>
      <w:r w:rsidR="008E7440" w:rsidRPr="0031228A">
        <w:rPr>
          <w:rFonts w:asciiTheme="minorHAnsi" w:eastAsia="Times New Roman" w:hAnsiTheme="minorHAnsi" w:cstheme="minorHAnsi"/>
          <w:color w:val="000000"/>
          <w:lang w:eastAsia="en-US"/>
        </w:rPr>
        <w:t xml:space="preserve"> </w:t>
      </w:r>
      <w:r w:rsidR="00EA7256">
        <w:rPr>
          <w:rFonts w:asciiTheme="minorHAnsi" w:eastAsia="Times New Roman" w:hAnsiTheme="minorHAnsi" w:cstheme="minorHAnsi"/>
          <w:color w:val="000000"/>
          <w:lang w:eastAsia="en-US"/>
        </w:rPr>
        <w:t>CITY MANAGER GRIFFIN</w:t>
      </w:r>
      <w:r w:rsidR="008E7440" w:rsidRPr="0031228A">
        <w:rPr>
          <w:rFonts w:asciiTheme="minorHAnsi" w:eastAsia="Times New Roman" w:hAnsiTheme="minorHAnsi" w:cstheme="minorHAnsi"/>
          <w:color w:val="000000"/>
          <w:lang w:eastAsia="en-US"/>
        </w:rPr>
        <w:t xml:space="preserve">. </w:t>
      </w:r>
      <w:r w:rsidR="00985085" w:rsidRPr="0031228A">
        <w:rPr>
          <w:rFonts w:asciiTheme="minorHAnsi" w:eastAsia="Times New Roman" w:hAnsiTheme="minorHAnsi" w:cstheme="minorHAnsi"/>
          <w:color w:val="000000"/>
          <w:lang w:eastAsia="en-US"/>
        </w:rPr>
        <w:t>Report give</w:t>
      </w:r>
      <w:r w:rsidR="00FA0057">
        <w:rPr>
          <w:rFonts w:asciiTheme="minorHAnsi" w:eastAsia="Times New Roman" w:hAnsiTheme="minorHAnsi" w:cstheme="minorHAnsi"/>
          <w:color w:val="000000"/>
          <w:lang w:eastAsia="en-US"/>
        </w:rPr>
        <w:t>n</w:t>
      </w:r>
      <w:r w:rsidR="000A0629">
        <w:rPr>
          <w:rFonts w:asciiTheme="minorHAnsi" w:eastAsia="Times New Roman" w:hAnsiTheme="minorHAnsi" w:cstheme="minorHAnsi"/>
          <w:color w:val="000000"/>
          <w:lang w:eastAsia="en-US"/>
        </w:rPr>
        <w:t xml:space="preserve">. No action taken. </w:t>
      </w:r>
    </w:p>
    <w:p w14:paraId="26946F68" w14:textId="77777777" w:rsidR="001F6B12" w:rsidRPr="0031228A" w:rsidRDefault="001F6B12" w:rsidP="00341CB6">
      <w:pPr>
        <w:tabs>
          <w:tab w:val="left" w:pos="360"/>
        </w:tabs>
        <w:spacing w:after="0" w:line="240" w:lineRule="auto"/>
        <w:ind w:left="720"/>
        <w:jc w:val="both"/>
        <w:rPr>
          <w:rFonts w:asciiTheme="minorHAnsi" w:hAnsiTheme="minorHAnsi" w:cstheme="minorHAnsi"/>
          <w:b/>
          <w:u w:val="single"/>
        </w:rPr>
      </w:pPr>
    </w:p>
    <w:p w14:paraId="2782C073" w14:textId="39915DE4" w:rsidR="008F1CAE" w:rsidRDefault="00850E55" w:rsidP="00341CB6">
      <w:pPr>
        <w:tabs>
          <w:tab w:val="left" w:pos="720"/>
        </w:tabs>
        <w:spacing w:after="0" w:line="240" w:lineRule="auto"/>
        <w:ind w:left="720" w:hanging="720"/>
        <w:jc w:val="both"/>
        <w:rPr>
          <w:rFonts w:asciiTheme="minorHAnsi" w:hAnsiTheme="minorHAnsi" w:cstheme="minorHAnsi"/>
          <w:b/>
          <w:u w:val="single"/>
        </w:rPr>
      </w:pPr>
      <w:r w:rsidRPr="0031228A">
        <w:rPr>
          <w:rFonts w:asciiTheme="minorHAnsi" w:hAnsiTheme="minorHAnsi" w:cstheme="minorHAnsi"/>
          <w:b/>
          <w:u w:val="single"/>
        </w:rPr>
        <w:t>COUNCIL COMMENTARY</w:t>
      </w:r>
    </w:p>
    <w:p w14:paraId="18CBC08F" w14:textId="5BA6E16C" w:rsidR="001E7525" w:rsidRDefault="001E7525" w:rsidP="00341CB6">
      <w:pPr>
        <w:tabs>
          <w:tab w:val="left" w:pos="720"/>
        </w:tabs>
        <w:spacing w:after="0" w:line="240" w:lineRule="auto"/>
        <w:ind w:left="720" w:hanging="720"/>
        <w:jc w:val="both"/>
        <w:rPr>
          <w:rFonts w:asciiTheme="minorHAnsi" w:hAnsiTheme="minorHAnsi" w:cstheme="minorHAnsi"/>
          <w:b/>
          <w:u w:val="single"/>
        </w:rPr>
      </w:pPr>
    </w:p>
    <w:p w14:paraId="51C70A41" w14:textId="4C8D6378" w:rsidR="000A0629" w:rsidRPr="000A0629" w:rsidRDefault="00FA0057" w:rsidP="00FA0057">
      <w:pPr>
        <w:tabs>
          <w:tab w:val="left" w:pos="720"/>
        </w:tabs>
        <w:spacing w:after="0" w:line="240" w:lineRule="auto"/>
        <w:ind w:left="720" w:hanging="720"/>
        <w:jc w:val="both"/>
        <w:rPr>
          <w:rFonts w:asciiTheme="minorHAnsi" w:hAnsiTheme="minorHAnsi" w:cstheme="minorHAnsi"/>
          <w:bCs/>
        </w:rPr>
      </w:pPr>
      <w:r>
        <w:rPr>
          <w:rFonts w:asciiTheme="minorHAnsi" w:hAnsiTheme="minorHAnsi" w:cstheme="minorHAnsi"/>
          <w:bCs/>
        </w:rPr>
        <w:t>Council members provided comments about the Kaiser Hospital tour.</w:t>
      </w:r>
    </w:p>
    <w:p w14:paraId="34FF5051" w14:textId="4D217378" w:rsidR="00673A9C" w:rsidRPr="0031228A" w:rsidRDefault="00673A9C" w:rsidP="00341CB6">
      <w:pPr>
        <w:tabs>
          <w:tab w:val="left" w:pos="720"/>
        </w:tabs>
        <w:spacing w:after="0" w:line="240" w:lineRule="auto"/>
        <w:jc w:val="both"/>
        <w:rPr>
          <w:rFonts w:asciiTheme="minorHAnsi" w:hAnsiTheme="minorHAnsi" w:cstheme="minorHAnsi"/>
          <w:b/>
          <w:u w:val="single"/>
        </w:rPr>
      </w:pPr>
    </w:p>
    <w:p w14:paraId="24FA754C" w14:textId="77777777" w:rsidR="00850E55" w:rsidRPr="0031228A" w:rsidRDefault="00850E55" w:rsidP="00341CB6">
      <w:pPr>
        <w:pStyle w:val="BlockText"/>
        <w:tabs>
          <w:tab w:val="left" w:pos="600"/>
          <w:tab w:val="left" w:pos="960"/>
          <w:tab w:val="left" w:pos="1320"/>
        </w:tabs>
        <w:ind w:left="0" w:right="0"/>
        <w:jc w:val="both"/>
        <w:rPr>
          <w:rFonts w:asciiTheme="minorHAnsi" w:hAnsiTheme="minorHAnsi" w:cstheme="minorHAnsi"/>
          <w:szCs w:val="22"/>
        </w:rPr>
      </w:pPr>
      <w:r w:rsidRPr="0031228A">
        <w:rPr>
          <w:rFonts w:asciiTheme="minorHAnsi" w:hAnsiTheme="minorHAnsi" w:cstheme="minorHAnsi"/>
          <w:b/>
          <w:szCs w:val="22"/>
          <w:u w:val="single"/>
        </w:rPr>
        <w:t>ADJOURNMENT</w:t>
      </w:r>
    </w:p>
    <w:p w14:paraId="37729EAE" w14:textId="77777777" w:rsidR="00B44FE0" w:rsidRPr="0031228A" w:rsidRDefault="00B44FE0" w:rsidP="00341CB6">
      <w:pPr>
        <w:pStyle w:val="BlockText"/>
        <w:tabs>
          <w:tab w:val="left" w:pos="600"/>
          <w:tab w:val="left" w:pos="960"/>
          <w:tab w:val="left" w:pos="1320"/>
        </w:tabs>
        <w:ind w:left="600" w:right="0"/>
        <w:jc w:val="both"/>
        <w:rPr>
          <w:rFonts w:asciiTheme="minorHAnsi" w:hAnsiTheme="minorHAnsi" w:cstheme="minorHAnsi"/>
          <w:b/>
          <w:szCs w:val="22"/>
        </w:rPr>
      </w:pPr>
    </w:p>
    <w:p w14:paraId="433E4A49" w14:textId="0EBEB90A" w:rsidR="00850E55" w:rsidRPr="0031228A" w:rsidRDefault="00162EFC" w:rsidP="00341CB6">
      <w:pPr>
        <w:pStyle w:val="BlockText"/>
        <w:ind w:left="0" w:right="0"/>
        <w:jc w:val="both"/>
        <w:rPr>
          <w:rFonts w:asciiTheme="minorHAnsi" w:hAnsiTheme="minorHAnsi" w:cstheme="minorHAnsi"/>
          <w:szCs w:val="22"/>
        </w:rPr>
      </w:pPr>
      <w:r w:rsidRPr="0031228A">
        <w:rPr>
          <w:rFonts w:asciiTheme="minorHAnsi" w:hAnsiTheme="minorHAnsi" w:cstheme="minorHAnsi"/>
          <w:b/>
          <w:szCs w:val="22"/>
        </w:rPr>
        <w:t>MAYOR JONES</w:t>
      </w:r>
      <w:r w:rsidR="00850E55" w:rsidRPr="0031228A">
        <w:rPr>
          <w:rFonts w:asciiTheme="minorHAnsi" w:hAnsiTheme="minorHAnsi" w:cstheme="minorHAnsi"/>
          <w:szCs w:val="22"/>
        </w:rPr>
        <w:t xml:space="preserve"> adjourned the meeting at</w:t>
      </w:r>
      <w:r w:rsidR="00523431" w:rsidRPr="0031228A">
        <w:rPr>
          <w:rFonts w:asciiTheme="minorHAnsi" w:hAnsiTheme="minorHAnsi" w:cstheme="minorHAnsi"/>
          <w:szCs w:val="22"/>
        </w:rPr>
        <w:t xml:space="preserve"> </w:t>
      </w:r>
      <w:r w:rsidR="000A0629">
        <w:rPr>
          <w:rFonts w:asciiTheme="minorHAnsi" w:hAnsiTheme="minorHAnsi" w:cstheme="minorHAnsi"/>
          <w:szCs w:val="22"/>
        </w:rPr>
        <w:t>7:</w:t>
      </w:r>
      <w:r w:rsidR="00FA0057">
        <w:rPr>
          <w:rFonts w:asciiTheme="minorHAnsi" w:hAnsiTheme="minorHAnsi" w:cstheme="minorHAnsi"/>
          <w:szCs w:val="22"/>
        </w:rPr>
        <w:t>57</w:t>
      </w:r>
      <w:r w:rsidR="00347C9F">
        <w:rPr>
          <w:rFonts w:asciiTheme="minorHAnsi" w:hAnsiTheme="minorHAnsi" w:cstheme="minorHAnsi"/>
          <w:szCs w:val="22"/>
        </w:rPr>
        <w:t>PM</w:t>
      </w:r>
      <w:r w:rsidR="00D54B5F" w:rsidRPr="0031228A">
        <w:rPr>
          <w:rFonts w:asciiTheme="minorHAnsi" w:hAnsiTheme="minorHAnsi" w:cstheme="minorHAnsi"/>
          <w:szCs w:val="22"/>
        </w:rPr>
        <w:t>.</w:t>
      </w:r>
    </w:p>
    <w:p w14:paraId="47B49A87" w14:textId="5CA8E757" w:rsidR="00850E55" w:rsidRDefault="00850E55" w:rsidP="00341CB6">
      <w:pPr>
        <w:pStyle w:val="NoSpacing"/>
        <w:ind w:left="4320" w:firstLine="720"/>
        <w:jc w:val="both"/>
        <w:rPr>
          <w:rFonts w:asciiTheme="minorHAnsi" w:hAnsiTheme="minorHAnsi" w:cstheme="minorHAnsi"/>
        </w:rPr>
      </w:pPr>
    </w:p>
    <w:p w14:paraId="56BFDA95" w14:textId="19316823" w:rsidR="001E7525" w:rsidRDefault="001E7525" w:rsidP="00341CB6">
      <w:pPr>
        <w:pStyle w:val="NoSpacing"/>
        <w:ind w:left="4320" w:firstLine="720"/>
        <w:jc w:val="both"/>
        <w:rPr>
          <w:rFonts w:asciiTheme="minorHAnsi" w:hAnsiTheme="minorHAnsi" w:cstheme="minorHAnsi"/>
        </w:rPr>
      </w:pPr>
    </w:p>
    <w:p w14:paraId="1774D0AC" w14:textId="77777777" w:rsidR="001E7525" w:rsidRPr="0031228A" w:rsidRDefault="001E7525" w:rsidP="00341CB6">
      <w:pPr>
        <w:pStyle w:val="NoSpacing"/>
        <w:ind w:left="4320" w:firstLine="720"/>
        <w:jc w:val="both"/>
        <w:rPr>
          <w:rFonts w:asciiTheme="minorHAnsi" w:hAnsiTheme="minorHAnsi" w:cstheme="minorHAnsi"/>
        </w:rPr>
      </w:pPr>
    </w:p>
    <w:p w14:paraId="7698F5DF" w14:textId="77777777" w:rsidR="000A1384" w:rsidRPr="0031228A" w:rsidRDefault="000A1384" w:rsidP="00341CB6">
      <w:pPr>
        <w:pStyle w:val="NoSpacing"/>
        <w:ind w:left="4320" w:firstLine="720"/>
        <w:jc w:val="both"/>
        <w:rPr>
          <w:rFonts w:asciiTheme="minorHAnsi" w:hAnsiTheme="minorHAnsi" w:cstheme="minorHAnsi"/>
        </w:rPr>
      </w:pPr>
    </w:p>
    <w:p w14:paraId="651D5B21" w14:textId="77777777" w:rsidR="00850E55" w:rsidRPr="0031228A" w:rsidRDefault="00850E55" w:rsidP="00341CB6">
      <w:pPr>
        <w:pStyle w:val="NoSpacing"/>
        <w:ind w:left="4320" w:firstLine="720"/>
        <w:jc w:val="both"/>
        <w:rPr>
          <w:rFonts w:asciiTheme="minorHAnsi" w:hAnsiTheme="minorHAnsi" w:cstheme="minorHAnsi"/>
        </w:rPr>
      </w:pPr>
      <w:r w:rsidRPr="0031228A">
        <w:rPr>
          <w:rFonts w:asciiTheme="minorHAnsi" w:hAnsiTheme="minorHAnsi" w:cstheme="minorHAnsi"/>
        </w:rPr>
        <w:t>________________________________</w:t>
      </w:r>
    </w:p>
    <w:p w14:paraId="323DE937"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00FC0B90" w:rsidRPr="0031228A">
        <w:rPr>
          <w:rFonts w:asciiTheme="minorHAnsi" w:hAnsiTheme="minorHAnsi" w:cstheme="minorHAnsi"/>
        </w:rPr>
        <w:t>REBECCA D. JONES</w:t>
      </w:r>
      <w:r w:rsidR="00F06683" w:rsidRPr="0031228A">
        <w:rPr>
          <w:rFonts w:asciiTheme="minorHAnsi" w:hAnsiTheme="minorHAnsi" w:cstheme="minorHAnsi"/>
        </w:rPr>
        <w:t>, MAYOR</w:t>
      </w:r>
    </w:p>
    <w:p w14:paraId="0C28AFDC" w14:textId="77777777" w:rsidR="00D4214E" w:rsidRPr="0031228A" w:rsidRDefault="00B77BAA" w:rsidP="00341CB6">
      <w:pPr>
        <w:pStyle w:val="NoSpacing"/>
        <w:jc w:val="both"/>
        <w:rPr>
          <w:rFonts w:asciiTheme="minorHAnsi" w:hAnsiTheme="minorHAnsi" w:cstheme="minorHAnsi"/>
        </w:rPr>
      </w:pPr>
      <w:r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t>CITY OF SAN MARCOS</w:t>
      </w:r>
    </w:p>
    <w:p w14:paraId="0FEF4C56"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ATTEST:</w:t>
      </w:r>
    </w:p>
    <w:p w14:paraId="6A5048AB" w14:textId="77777777" w:rsidR="003A3783" w:rsidRPr="0031228A" w:rsidRDefault="003A3783" w:rsidP="00341CB6">
      <w:pPr>
        <w:pStyle w:val="NoSpacing"/>
        <w:jc w:val="both"/>
        <w:rPr>
          <w:rFonts w:asciiTheme="minorHAnsi" w:hAnsiTheme="minorHAnsi" w:cstheme="minorHAnsi"/>
        </w:rPr>
      </w:pPr>
    </w:p>
    <w:p w14:paraId="2500C8A0"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______________________________</w:t>
      </w:r>
    </w:p>
    <w:p w14:paraId="2A1D694F"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PHILLIP SCOLLICK, CITY CLERK</w:t>
      </w:r>
    </w:p>
    <w:p w14:paraId="455DC49B"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CITY OF SAN MARCOS</w:t>
      </w:r>
      <w:bookmarkEnd w:id="0"/>
      <w:bookmarkEnd w:id="1"/>
      <w:bookmarkEnd w:id="2"/>
      <w:bookmarkEnd w:id="3"/>
      <w:bookmarkEnd w:id="4"/>
      <w:bookmarkEnd w:id="5"/>
      <w:bookmarkEnd w:id="6"/>
      <w:bookmarkEnd w:id="7"/>
      <w:bookmarkEnd w:id="8"/>
    </w:p>
    <w:sectPr w:rsidR="00850E55" w:rsidRPr="0031228A" w:rsidSect="001E30EF">
      <w:headerReference w:type="default" r:id="rId11"/>
      <w:headerReference w:type="first" r:id="rId12"/>
      <w:footerReference w:type="first" r:id="rId13"/>
      <w:pgSz w:w="12240" w:h="15840"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F351C" w14:textId="77777777" w:rsidR="00F83008" w:rsidRDefault="00F83008">
      <w:pPr>
        <w:spacing w:after="0" w:line="240" w:lineRule="auto"/>
      </w:pPr>
      <w:r>
        <w:separator/>
      </w:r>
    </w:p>
  </w:endnote>
  <w:endnote w:type="continuationSeparator" w:id="0">
    <w:p w14:paraId="2B54F211" w14:textId="77777777" w:rsidR="00F83008" w:rsidRDefault="00F83008">
      <w:pPr>
        <w:spacing w:after="0" w:line="240" w:lineRule="auto"/>
      </w:pPr>
      <w:r>
        <w:continuationSeparator/>
      </w:r>
    </w:p>
  </w:endnote>
  <w:endnote w:type="continuationNotice" w:id="1">
    <w:p w14:paraId="144CA8DC" w14:textId="77777777" w:rsidR="00274799" w:rsidRDefault="002747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F3E6" w14:textId="77777777" w:rsidR="005C5446" w:rsidRDefault="005C5446">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A3FC4" w14:textId="77777777" w:rsidR="00F83008" w:rsidRDefault="00F83008">
      <w:pPr>
        <w:spacing w:after="0" w:line="240" w:lineRule="auto"/>
      </w:pPr>
      <w:r>
        <w:separator/>
      </w:r>
    </w:p>
  </w:footnote>
  <w:footnote w:type="continuationSeparator" w:id="0">
    <w:p w14:paraId="6FCDD791" w14:textId="77777777" w:rsidR="00F83008" w:rsidRDefault="00F83008">
      <w:pPr>
        <w:spacing w:after="0" w:line="240" w:lineRule="auto"/>
      </w:pPr>
      <w:r>
        <w:continuationSeparator/>
      </w:r>
    </w:p>
  </w:footnote>
  <w:footnote w:type="continuationNotice" w:id="1">
    <w:p w14:paraId="75C75855" w14:textId="77777777" w:rsidR="00274799" w:rsidRDefault="002747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DA500" w14:textId="77777777" w:rsidR="005C5446" w:rsidRDefault="005C5446" w:rsidP="00B64EB4">
    <w:pPr>
      <w:ind w:left="1350" w:hanging="1350"/>
    </w:pPr>
    <w:r>
      <w:rPr>
        <w:rFonts w:cs="Arial"/>
        <w:noProof/>
        <w:sz w:val="18"/>
        <w:lang w:eastAsia="en-US"/>
      </w:rPr>
      <w:drawing>
        <wp:anchor distT="0" distB="0" distL="114935" distR="114935" simplePos="0" relativeHeight="251658244" behindDoc="0" locked="0" layoutInCell="1" allowOverlap="1" wp14:anchorId="4648E38F" wp14:editId="754ED14B">
          <wp:simplePos x="0" y="0"/>
          <wp:positionH relativeFrom="column">
            <wp:posOffset>-372110</wp:posOffset>
          </wp:positionH>
          <wp:positionV relativeFrom="paragraph">
            <wp:posOffset>-9525</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rFonts w:cs="Arial"/>
        <w:sz w:val="18"/>
      </w:rPr>
      <w:t>Regular City C</w:t>
    </w:r>
    <w:r>
      <w:rPr>
        <w:rFonts w:cs="Arial"/>
        <w:sz w:val="18"/>
      </w:rPr>
      <w:tab/>
      <w:t>Regular City Council</w:t>
    </w:r>
  </w:p>
  <w:p w14:paraId="0F2FBFC1" w14:textId="76163678" w:rsidR="005C5446" w:rsidRPr="00F328C1" w:rsidRDefault="005C5446" w:rsidP="00F328C1">
    <w:pPr>
      <w:pStyle w:val="Footer"/>
      <w:ind w:left="1350"/>
      <w:rPr>
        <w:rFonts w:cs="Arial"/>
        <w:sz w:val="18"/>
        <w:lang w:val="en-US"/>
      </w:rPr>
    </w:pPr>
    <w:r>
      <w:rPr>
        <w:rFonts w:cs="Arial"/>
        <w:noProof/>
        <w:sz w:val="18"/>
        <w:lang w:val="en-US" w:eastAsia="en-US"/>
      </w:rPr>
      <mc:AlternateContent>
        <mc:Choice Requires="wps">
          <w:drawing>
            <wp:anchor distT="0" distB="0" distL="114300" distR="114300" simplePos="0" relativeHeight="251658242" behindDoc="1" locked="0" layoutInCell="1" allowOverlap="1" wp14:anchorId="6BC01D1C" wp14:editId="4429A68B">
              <wp:simplePos x="0" y="0"/>
              <wp:positionH relativeFrom="column">
                <wp:posOffset>9525</wp:posOffset>
              </wp:positionH>
              <wp:positionV relativeFrom="paragraph">
                <wp:posOffset>300355</wp:posOffset>
              </wp:positionV>
              <wp:extent cx="6296025" cy="0"/>
              <wp:effectExtent l="19050" t="16510" r="1905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A6D6F6D">
            <v:line id="Line 4"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75pt,23.65pt" to="496.5pt,23.65pt" w14:anchorId="3295F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">
              <v:stroke joinstyle="miter" endcap="square"/>
            </v:line>
          </w:pict>
        </mc:Fallback>
      </mc:AlternateContent>
    </w:r>
    <w:r>
      <w:rPr>
        <w:rFonts w:cs="Arial"/>
        <w:sz w:val="18"/>
      </w:rPr>
      <w:t>Tuesday</w:t>
    </w:r>
    <w:r>
      <w:rPr>
        <w:rFonts w:cs="Arial"/>
        <w:sz w:val="18"/>
        <w:lang w:val="en-US"/>
      </w:rPr>
      <w:t xml:space="preserve">, </w:t>
    </w:r>
    <w:r w:rsidR="000A0629">
      <w:rPr>
        <w:rFonts w:cs="Arial"/>
        <w:sz w:val="18"/>
        <w:lang w:val="en-US"/>
      </w:rPr>
      <w:t>May</w:t>
    </w:r>
    <w:r w:rsidR="001E7525">
      <w:rPr>
        <w:rFonts w:cs="Arial"/>
        <w:sz w:val="18"/>
        <w:lang w:val="en-US"/>
      </w:rPr>
      <w:t xml:space="preserve"> </w:t>
    </w:r>
    <w:r w:rsidR="000A0629">
      <w:rPr>
        <w:rFonts w:cs="Arial"/>
        <w:sz w:val="18"/>
        <w:lang w:val="en-US"/>
      </w:rPr>
      <w:t>09</w:t>
    </w:r>
    <w:r w:rsidR="00F328C1">
      <w:rPr>
        <w:rFonts w:cs="Arial"/>
        <w:sz w:val="18"/>
        <w:lang w:val="en-US"/>
      </w:rPr>
      <w:t>, 2023</w:t>
    </w:r>
    <w:r>
      <w:rPr>
        <w:rFonts w:cs="Arial"/>
        <w:sz w:val="18"/>
        <w:lang w:val="en-US"/>
      </w:rPr>
      <w:t xml:space="preserve"> </w:t>
    </w:r>
    <w:r>
      <w:rPr>
        <w:rFonts w:cs="Arial"/>
        <w:sz w:val="18"/>
      </w:rPr>
      <w:t xml:space="preserve">| </w:t>
    </w:r>
    <w:r>
      <w:rPr>
        <w:rFonts w:cs="Arial"/>
        <w:sz w:val="18"/>
        <w:szCs w:val="18"/>
      </w:rPr>
      <w:t xml:space="preserve">Page </w:t>
    </w:r>
    <w:r>
      <w:rPr>
        <w:rFonts w:cs="Arial"/>
        <w:sz w:val="18"/>
        <w:szCs w:val="18"/>
      </w:rPr>
      <w:fldChar w:fldCharType="begin"/>
    </w:r>
    <w:r>
      <w:rPr>
        <w:rFonts w:cs="Arial"/>
        <w:sz w:val="18"/>
        <w:szCs w:val="18"/>
      </w:rPr>
      <w:instrText xml:space="preserve"> PAGE </w:instrText>
    </w:r>
    <w:r>
      <w:rPr>
        <w:rFonts w:cs="Arial"/>
        <w:sz w:val="18"/>
        <w:szCs w:val="18"/>
      </w:rPr>
      <w:fldChar w:fldCharType="separate"/>
    </w:r>
    <w:r w:rsidR="00673A9C">
      <w:rPr>
        <w:rFonts w:cs="Arial"/>
        <w:noProof/>
        <w:sz w:val="18"/>
        <w:szCs w:val="18"/>
      </w:rPr>
      <w:t>2</w:t>
    </w:r>
    <w:r>
      <w:rPr>
        <w:rFonts w:cs="Arial"/>
        <w:sz w:val="18"/>
        <w:szCs w:val="18"/>
      </w:rPr>
      <w:fldChar w:fldCharType="end"/>
    </w:r>
    <w:r>
      <w:rPr>
        <w:rFonts w:cs="Arial"/>
        <w:sz w:val="18"/>
        <w:szCs w:val="18"/>
      </w:rPr>
      <w:t xml:space="preserve"> of </w:t>
    </w:r>
    <w:r>
      <w:rPr>
        <w:rFonts w:cs="Arial"/>
        <w:sz w:val="18"/>
        <w:szCs w:val="18"/>
      </w:rPr>
      <w:fldChar w:fldCharType="begin"/>
    </w:r>
    <w:r>
      <w:rPr>
        <w:rFonts w:cs="Arial"/>
        <w:sz w:val="18"/>
        <w:szCs w:val="18"/>
      </w:rPr>
      <w:instrText xml:space="preserve"> NUMPAGES \* ARABIC </w:instrText>
    </w:r>
    <w:r>
      <w:rPr>
        <w:rFonts w:cs="Arial"/>
        <w:sz w:val="18"/>
        <w:szCs w:val="18"/>
      </w:rPr>
      <w:fldChar w:fldCharType="separate"/>
    </w:r>
    <w:r w:rsidR="00673A9C">
      <w:rPr>
        <w:rFonts w:cs="Arial"/>
        <w:noProof/>
        <w:sz w:val="18"/>
        <w:szCs w:val="18"/>
      </w:rPr>
      <w:t>4</w:t>
    </w:r>
    <w:r>
      <w:rPr>
        <w:rFonts w:cs="Arial"/>
        <w:sz w:val="18"/>
        <w:szCs w:val="18"/>
      </w:rPr>
      <w:fldChar w:fldCharType="end"/>
    </w:r>
  </w:p>
  <w:p w14:paraId="35DBFEEB" w14:textId="77777777" w:rsidR="005C5446" w:rsidRDefault="005C5446">
    <w:pPr>
      <w:pStyle w:val="Footer"/>
      <w:ind w:left="13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CBCA" w14:textId="77777777" w:rsidR="005C5446" w:rsidRDefault="005C5446">
    <w:pPr>
      <w:pStyle w:val="Header"/>
      <w:rPr>
        <w:lang w:val="en-US" w:eastAsia="en-US"/>
      </w:rPr>
    </w:pPr>
    <w:r>
      <w:rPr>
        <w:noProof/>
        <w:lang w:val="en-US" w:eastAsia="en-US"/>
      </w:rPr>
      <mc:AlternateContent>
        <mc:Choice Requires="wps">
          <w:drawing>
            <wp:anchor distT="0" distB="0" distL="114300" distR="114300" simplePos="0" relativeHeight="251658240" behindDoc="1" locked="0" layoutInCell="1" allowOverlap="1" wp14:anchorId="0CE70794" wp14:editId="161A6D85">
              <wp:simplePos x="0" y="0"/>
              <wp:positionH relativeFrom="column">
                <wp:posOffset>-487045</wp:posOffset>
              </wp:positionH>
              <wp:positionV relativeFrom="paragraph">
                <wp:posOffset>632460</wp:posOffset>
              </wp:positionV>
              <wp:extent cx="2332355" cy="0"/>
              <wp:effectExtent l="17780" t="13335" r="12065"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71C6CDF1">
            <v:line id="Line 1"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8.35pt,49.8pt" to="145.3pt,49.8pt" w14:anchorId="1BCBA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v:stroke joinstyle="miter" endcap="square"/>
            </v:line>
          </w:pict>
        </mc:Fallback>
      </mc:AlternateContent>
    </w:r>
    <w:r>
      <w:rPr>
        <w:noProof/>
        <w:lang w:val="en-US" w:eastAsia="en-US"/>
      </w:rPr>
      <mc:AlternateContent>
        <mc:Choice Requires="wps">
          <w:drawing>
            <wp:anchor distT="0" distB="0" distL="114300" distR="114300" simplePos="0" relativeHeight="251658241" behindDoc="1" locked="0" layoutInCell="1" allowOverlap="1" wp14:anchorId="0EE83600" wp14:editId="7D6C57B1">
              <wp:simplePos x="0" y="0"/>
              <wp:positionH relativeFrom="column">
                <wp:posOffset>4011930</wp:posOffset>
              </wp:positionH>
              <wp:positionV relativeFrom="paragraph">
                <wp:posOffset>632460</wp:posOffset>
              </wp:positionV>
              <wp:extent cx="2418715" cy="0"/>
              <wp:effectExtent l="11430" t="13335" r="1778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08A7A200">
            <v:line id="Line 2"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15.9pt,49.8pt" to="506.35pt,49.8pt" w14:anchorId="093EDC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v:stroke joinstyle="miter" endcap="square"/>
            </v:line>
          </w:pict>
        </mc:Fallback>
      </mc:AlternateContent>
    </w:r>
    <w:r>
      <w:rPr>
        <w:noProof/>
        <w:lang w:val="en-US" w:eastAsia="en-US"/>
      </w:rPr>
      <w:drawing>
        <wp:anchor distT="0" distB="0" distL="114935" distR="114935" simplePos="0" relativeHeight="251658243" behindDoc="0" locked="0" layoutInCell="1" allowOverlap="1" wp14:anchorId="406D1C42" wp14:editId="34E1ECAA">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100A7"/>
    <w:multiLevelType w:val="hybridMultilevel"/>
    <w:tmpl w:val="54720A66"/>
    <w:lvl w:ilvl="0" w:tplc="C6D20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182C80"/>
    <w:multiLevelType w:val="hybridMultilevel"/>
    <w:tmpl w:val="310C050C"/>
    <w:lvl w:ilvl="0" w:tplc="1874783E">
      <w:start w:val="1"/>
      <w:numFmt w:val="decimal"/>
      <w:lvlText w:val="%1)"/>
      <w:lvlJc w:val="left"/>
      <w:pPr>
        <w:ind w:left="720" w:hanging="360"/>
      </w:pPr>
      <w:rPr>
        <w:rFonts w:asciiTheme="minorHAnsi" w:hAnsiTheme="minorHAnsi" w:cstheme="minorHAnsi" w:hint="default"/>
        <w:b w:val="0"/>
        <w:sz w:val="22"/>
        <w:szCs w:val="22"/>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DA0F3D"/>
    <w:multiLevelType w:val="hybridMultilevel"/>
    <w:tmpl w:val="99CE061C"/>
    <w:lvl w:ilvl="0" w:tplc="4C027CB6">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619791">
    <w:abstractNumId w:val="1"/>
  </w:num>
  <w:num w:numId="2" w16cid:durableId="1802310625">
    <w:abstractNumId w:val="0"/>
  </w:num>
  <w:num w:numId="3" w16cid:durableId="1971813936">
    <w:abstractNumId w:val="7"/>
  </w:num>
  <w:num w:numId="4" w16cid:durableId="1316377310">
    <w:abstractNumId w:val="3"/>
  </w:num>
  <w:num w:numId="5" w16cid:durableId="1079327451">
    <w:abstractNumId w:val="5"/>
  </w:num>
  <w:num w:numId="6" w16cid:durableId="1062556788">
    <w:abstractNumId w:val="6"/>
  </w:num>
  <w:num w:numId="7" w16cid:durableId="1119104727">
    <w:abstractNumId w:val="8"/>
  </w:num>
  <w:num w:numId="8" w16cid:durableId="208976457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55"/>
    <w:rsid w:val="0000008E"/>
    <w:rsid w:val="000000A0"/>
    <w:rsid w:val="000003D5"/>
    <w:rsid w:val="0000054F"/>
    <w:rsid w:val="000006C0"/>
    <w:rsid w:val="000006C2"/>
    <w:rsid w:val="000007F3"/>
    <w:rsid w:val="000037EC"/>
    <w:rsid w:val="0000386E"/>
    <w:rsid w:val="00004689"/>
    <w:rsid w:val="00005D5B"/>
    <w:rsid w:val="00005E91"/>
    <w:rsid w:val="0000607A"/>
    <w:rsid w:val="000106B6"/>
    <w:rsid w:val="000107D5"/>
    <w:rsid w:val="000108D4"/>
    <w:rsid w:val="00014577"/>
    <w:rsid w:val="00014D20"/>
    <w:rsid w:val="00015B89"/>
    <w:rsid w:val="00020350"/>
    <w:rsid w:val="00020A00"/>
    <w:rsid w:val="00022006"/>
    <w:rsid w:val="00022B1D"/>
    <w:rsid w:val="00025015"/>
    <w:rsid w:val="00025A84"/>
    <w:rsid w:val="00026007"/>
    <w:rsid w:val="0002655F"/>
    <w:rsid w:val="00026EB2"/>
    <w:rsid w:val="000279AD"/>
    <w:rsid w:val="0003081B"/>
    <w:rsid w:val="00030CDD"/>
    <w:rsid w:val="00031786"/>
    <w:rsid w:val="00032F78"/>
    <w:rsid w:val="00033204"/>
    <w:rsid w:val="000332B0"/>
    <w:rsid w:val="000332B8"/>
    <w:rsid w:val="000334D0"/>
    <w:rsid w:val="00033F42"/>
    <w:rsid w:val="00034E18"/>
    <w:rsid w:val="000359B1"/>
    <w:rsid w:val="000371E4"/>
    <w:rsid w:val="00037565"/>
    <w:rsid w:val="00037DBA"/>
    <w:rsid w:val="00041355"/>
    <w:rsid w:val="00041A08"/>
    <w:rsid w:val="000424FE"/>
    <w:rsid w:val="00043629"/>
    <w:rsid w:val="00044ACC"/>
    <w:rsid w:val="000450B2"/>
    <w:rsid w:val="00045268"/>
    <w:rsid w:val="000454BB"/>
    <w:rsid w:val="00045962"/>
    <w:rsid w:val="0004691C"/>
    <w:rsid w:val="000507F2"/>
    <w:rsid w:val="000518A0"/>
    <w:rsid w:val="00051EBF"/>
    <w:rsid w:val="000535CD"/>
    <w:rsid w:val="0005415E"/>
    <w:rsid w:val="00054962"/>
    <w:rsid w:val="00054FB7"/>
    <w:rsid w:val="0005502E"/>
    <w:rsid w:val="000627F1"/>
    <w:rsid w:val="000639D3"/>
    <w:rsid w:val="000654FD"/>
    <w:rsid w:val="00066CBA"/>
    <w:rsid w:val="0006781D"/>
    <w:rsid w:val="0007159D"/>
    <w:rsid w:val="00071A27"/>
    <w:rsid w:val="0007248E"/>
    <w:rsid w:val="00073722"/>
    <w:rsid w:val="000740F5"/>
    <w:rsid w:val="00074960"/>
    <w:rsid w:val="00074FE3"/>
    <w:rsid w:val="000756E6"/>
    <w:rsid w:val="0007749A"/>
    <w:rsid w:val="00077E8B"/>
    <w:rsid w:val="0008022C"/>
    <w:rsid w:val="00082788"/>
    <w:rsid w:val="00083791"/>
    <w:rsid w:val="000842E0"/>
    <w:rsid w:val="00084FB2"/>
    <w:rsid w:val="000854CB"/>
    <w:rsid w:val="0008679D"/>
    <w:rsid w:val="00086850"/>
    <w:rsid w:val="00086949"/>
    <w:rsid w:val="00086DB9"/>
    <w:rsid w:val="000914C1"/>
    <w:rsid w:val="000926B5"/>
    <w:rsid w:val="00092854"/>
    <w:rsid w:val="00092B7A"/>
    <w:rsid w:val="00094F0C"/>
    <w:rsid w:val="00094F62"/>
    <w:rsid w:val="0009524C"/>
    <w:rsid w:val="00095C55"/>
    <w:rsid w:val="00095C56"/>
    <w:rsid w:val="00095CE2"/>
    <w:rsid w:val="00096437"/>
    <w:rsid w:val="00096A90"/>
    <w:rsid w:val="000977E9"/>
    <w:rsid w:val="000A0629"/>
    <w:rsid w:val="000A087A"/>
    <w:rsid w:val="000A115F"/>
    <w:rsid w:val="000A1384"/>
    <w:rsid w:val="000A1464"/>
    <w:rsid w:val="000A2481"/>
    <w:rsid w:val="000A2FAC"/>
    <w:rsid w:val="000A329C"/>
    <w:rsid w:val="000A44E4"/>
    <w:rsid w:val="000A4FF7"/>
    <w:rsid w:val="000A6BCE"/>
    <w:rsid w:val="000A77DD"/>
    <w:rsid w:val="000A7A06"/>
    <w:rsid w:val="000A7DCC"/>
    <w:rsid w:val="000B08AB"/>
    <w:rsid w:val="000B16FB"/>
    <w:rsid w:val="000B2A7D"/>
    <w:rsid w:val="000B2F3A"/>
    <w:rsid w:val="000B3658"/>
    <w:rsid w:val="000B7684"/>
    <w:rsid w:val="000C18D1"/>
    <w:rsid w:val="000C24E9"/>
    <w:rsid w:val="000C26F1"/>
    <w:rsid w:val="000C297D"/>
    <w:rsid w:val="000C3121"/>
    <w:rsid w:val="000C4291"/>
    <w:rsid w:val="000C436E"/>
    <w:rsid w:val="000C485C"/>
    <w:rsid w:val="000C59A1"/>
    <w:rsid w:val="000C5D37"/>
    <w:rsid w:val="000C62F2"/>
    <w:rsid w:val="000C64C8"/>
    <w:rsid w:val="000C65D5"/>
    <w:rsid w:val="000C730C"/>
    <w:rsid w:val="000C77C7"/>
    <w:rsid w:val="000D04B9"/>
    <w:rsid w:val="000D092E"/>
    <w:rsid w:val="000D2104"/>
    <w:rsid w:val="000D3FD6"/>
    <w:rsid w:val="000D40DC"/>
    <w:rsid w:val="000D504A"/>
    <w:rsid w:val="000D5193"/>
    <w:rsid w:val="000D5923"/>
    <w:rsid w:val="000D61BC"/>
    <w:rsid w:val="000D62E4"/>
    <w:rsid w:val="000D65AF"/>
    <w:rsid w:val="000D6E0F"/>
    <w:rsid w:val="000D71CA"/>
    <w:rsid w:val="000D71D1"/>
    <w:rsid w:val="000D7364"/>
    <w:rsid w:val="000D74D8"/>
    <w:rsid w:val="000E019A"/>
    <w:rsid w:val="000E08E9"/>
    <w:rsid w:val="000E1053"/>
    <w:rsid w:val="000E1860"/>
    <w:rsid w:val="000E253B"/>
    <w:rsid w:val="000E39A5"/>
    <w:rsid w:val="000E3B05"/>
    <w:rsid w:val="000E4871"/>
    <w:rsid w:val="000E507B"/>
    <w:rsid w:val="000E618F"/>
    <w:rsid w:val="000E735B"/>
    <w:rsid w:val="000E75E3"/>
    <w:rsid w:val="000E7929"/>
    <w:rsid w:val="000E7DCD"/>
    <w:rsid w:val="000F1387"/>
    <w:rsid w:val="000F169F"/>
    <w:rsid w:val="000F20DE"/>
    <w:rsid w:val="000F2A5B"/>
    <w:rsid w:val="000F313E"/>
    <w:rsid w:val="000F3C47"/>
    <w:rsid w:val="000F3E0E"/>
    <w:rsid w:val="000F47D8"/>
    <w:rsid w:val="000F7168"/>
    <w:rsid w:val="0010106B"/>
    <w:rsid w:val="00101890"/>
    <w:rsid w:val="00102CC1"/>
    <w:rsid w:val="001044AF"/>
    <w:rsid w:val="001057C4"/>
    <w:rsid w:val="00106D27"/>
    <w:rsid w:val="001072DF"/>
    <w:rsid w:val="00111526"/>
    <w:rsid w:val="00111B7C"/>
    <w:rsid w:val="00112329"/>
    <w:rsid w:val="00112832"/>
    <w:rsid w:val="001128E0"/>
    <w:rsid w:val="001136B8"/>
    <w:rsid w:val="0011376C"/>
    <w:rsid w:val="00113CE5"/>
    <w:rsid w:val="0011454C"/>
    <w:rsid w:val="0011583D"/>
    <w:rsid w:val="00116758"/>
    <w:rsid w:val="0011698F"/>
    <w:rsid w:val="00117456"/>
    <w:rsid w:val="0012014F"/>
    <w:rsid w:val="00120212"/>
    <w:rsid w:val="00121417"/>
    <w:rsid w:val="0012233B"/>
    <w:rsid w:val="0012281D"/>
    <w:rsid w:val="00122A64"/>
    <w:rsid w:val="00122EF2"/>
    <w:rsid w:val="001237B6"/>
    <w:rsid w:val="00123C37"/>
    <w:rsid w:val="00123C49"/>
    <w:rsid w:val="00124017"/>
    <w:rsid w:val="001247BE"/>
    <w:rsid w:val="00126678"/>
    <w:rsid w:val="00126A94"/>
    <w:rsid w:val="0012700F"/>
    <w:rsid w:val="00127D2C"/>
    <w:rsid w:val="00127EAD"/>
    <w:rsid w:val="0013002F"/>
    <w:rsid w:val="00131CCF"/>
    <w:rsid w:val="0013295B"/>
    <w:rsid w:val="00132B3A"/>
    <w:rsid w:val="00132E08"/>
    <w:rsid w:val="001336E0"/>
    <w:rsid w:val="00135E5D"/>
    <w:rsid w:val="00136750"/>
    <w:rsid w:val="00137BE0"/>
    <w:rsid w:val="0014096E"/>
    <w:rsid w:val="00141E6A"/>
    <w:rsid w:val="0014335E"/>
    <w:rsid w:val="00143B65"/>
    <w:rsid w:val="00143E5B"/>
    <w:rsid w:val="00144171"/>
    <w:rsid w:val="001444C8"/>
    <w:rsid w:val="0014522C"/>
    <w:rsid w:val="0014581C"/>
    <w:rsid w:val="00145AF4"/>
    <w:rsid w:val="0015016A"/>
    <w:rsid w:val="00150CC8"/>
    <w:rsid w:val="00151397"/>
    <w:rsid w:val="001517BB"/>
    <w:rsid w:val="00151C4C"/>
    <w:rsid w:val="001520CC"/>
    <w:rsid w:val="00152804"/>
    <w:rsid w:val="00152FEB"/>
    <w:rsid w:val="00153917"/>
    <w:rsid w:val="00155C8B"/>
    <w:rsid w:val="00156084"/>
    <w:rsid w:val="001561A1"/>
    <w:rsid w:val="00156524"/>
    <w:rsid w:val="00156B2E"/>
    <w:rsid w:val="001570AE"/>
    <w:rsid w:val="0015777C"/>
    <w:rsid w:val="0016033C"/>
    <w:rsid w:val="00160E69"/>
    <w:rsid w:val="00160F05"/>
    <w:rsid w:val="00161296"/>
    <w:rsid w:val="0016186B"/>
    <w:rsid w:val="001629A7"/>
    <w:rsid w:val="00162EFC"/>
    <w:rsid w:val="00163538"/>
    <w:rsid w:val="0016366E"/>
    <w:rsid w:val="001648B2"/>
    <w:rsid w:val="00166B37"/>
    <w:rsid w:val="00166F3A"/>
    <w:rsid w:val="0016787F"/>
    <w:rsid w:val="00167D76"/>
    <w:rsid w:val="00170EE3"/>
    <w:rsid w:val="0017148E"/>
    <w:rsid w:val="00171712"/>
    <w:rsid w:val="00172BB0"/>
    <w:rsid w:val="001736BC"/>
    <w:rsid w:val="001742A5"/>
    <w:rsid w:val="00174B77"/>
    <w:rsid w:val="00175693"/>
    <w:rsid w:val="00175E6A"/>
    <w:rsid w:val="00176928"/>
    <w:rsid w:val="00176CBF"/>
    <w:rsid w:val="00176DA6"/>
    <w:rsid w:val="00177509"/>
    <w:rsid w:val="00180268"/>
    <w:rsid w:val="00180335"/>
    <w:rsid w:val="0018292D"/>
    <w:rsid w:val="00183F93"/>
    <w:rsid w:val="00184AC9"/>
    <w:rsid w:val="001863EB"/>
    <w:rsid w:val="00186AFE"/>
    <w:rsid w:val="00187000"/>
    <w:rsid w:val="00187908"/>
    <w:rsid w:val="0019114F"/>
    <w:rsid w:val="00191268"/>
    <w:rsid w:val="0019226E"/>
    <w:rsid w:val="001924A7"/>
    <w:rsid w:val="00192D7B"/>
    <w:rsid w:val="00192DAB"/>
    <w:rsid w:val="00192E8D"/>
    <w:rsid w:val="001932CF"/>
    <w:rsid w:val="00193E4D"/>
    <w:rsid w:val="00196961"/>
    <w:rsid w:val="00196A65"/>
    <w:rsid w:val="00196EF8"/>
    <w:rsid w:val="00197AF2"/>
    <w:rsid w:val="001A10AE"/>
    <w:rsid w:val="001A1983"/>
    <w:rsid w:val="001A1C3F"/>
    <w:rsid w:val="001A216F"/>
    <w:rsid w:val="001A4400"/>
    <w:rsid w:val="001A4A80"/>
    <w:rsid w:val="001A4F84"/>
    <w:rsid w:val="001A5020"/>
    <w:rsid w:val="001A585C"/>
    <w:rsid w:val="001A696D"/>
    <w:rsid w:val="001A6F5D"/>
    <w:rsid w:val="001A717B"/>
    <w:rsid w:val="001A7377"/>
    <w:rsid w:val="001A752C"/>
    <w:rsid w:val="001A7EBD"/>
    <w:rsid w:val="001B0252"/>
    <w:rsid w:val="001B43D2"/>
    <w:rsid w:val="001B57DD"/>
    <w:rsid w:val="001B5927"/>
    <w:rsid w:val="001B5FF7"/>
    <w:rsid w:val="001B64A0"/>
    <w:rsid w:val="001B6CA5"/>
    <w:rsid w:val="001B7558"/>
    <w:rsid w:val="001B7D63"/>
    <w:rsid w:val="001C146C"/>
    <w:rsid w:val="001C154D"/>
    <w:rsid w:val="001C1CE3"/>
    <w:rsid w:val="001C27E4"/>
    <w:rsid w:val="001C2CD6"/>
    <w:rsid w:val="001C4436"/>
    <w:rsid w:val="001C4DA2"/>
    <w:rsid w:val="001C5B4F"/>
    <w:rsid w:val="001C6368"/>
    <w:rsid w:val="001C7504"/>
    <w:rsid w:val="001D0C69"/>
    <w:rsid w:val="001D0CD5"/>
    <w:rsid w:val="001D0D36"/>
    <w:rsid w:val="001D1126"/>
    <w:rsid w:val="001D1188"/>
    <w:rsid w:val="001D1BF2"/>
    <w:rsid w:val="001D28DB"/>
    <w:rsid w:val="001D2A04"/>
    <w:rsid w:val="001D2E44"/>
    <w:rsid w:val="001D2E5E"/>
    <w:rsid w:val="001D3111"/>
    <w:rsid w:val="001D3FA6"/>
    <w:rsid w:val="001D48F1"/>
    <w:rsid w:val="001D4CE5"/>
    <w:rsid w:val="001D6603"/>
    <w:rsid w:val="001D68C4"/>
    <w:rsid w:val="001D6C22"/>
    <w:rsid w:val="001D6CBB"/>
    <w:rsid w:val="001D7C48"/>
    <w:rsid w:val="001E0224"/>
    <w:rsid w:val="001E0D8F"/>
    <w:rsid w:val="001E1488"/>
    <w:rsid w:val="001E1AFF"/>
    <w:rsid w:val="001E1E22"/>
    <w:rsid w:val="001E30EF"/>
    <w:rsid w:val="001E3BD8"/>
    <w:rsid w:val="001E4080"/>
    <w:rsid w:val="001E4096"/>
    <w:rsid w:val="001E54B6"/>
    <w:rsid w:val="001E62C0"/>
    <w:rsid w:val="001E6559"/>
    <w:rsid w:val="001E68B7"/>
    <w:rsid w:val="001E7525"/>
    <w:rsid w:val="001E7804"/>
    <w:rsid w:val="001F051F"/>
    <w:rsid w:val="001F2850"/>
    <w:rsid w:val="001F3124"/>
    <w:rsid w:val="001F3777"/>
    <w:rsid w:val="001F6B12"/>
    <w:rsid w:val="001F75ED"/>
    <w:rsid w:val="001F7AA2"/>
    <w:rsid w:val="002006F8"/>
    <w:rsid w:val="00200A0C"/>
    <w:rsid w:val="0020101E"/>
    <w:rsid w:val="00201825"/>
    <w:rsid w:val="00201FC8"/>
    <w:rsid w:val="00202634"/>
    <w:rsid w:val="002029EB"/>
    <w:rsid w:val="00203145"/>
    <w:rsid w:val="00203357"/>
    <w:rsid w:val="00205616"/>
    <w:rsid w:val="00205CEB"/>
    <w:rsid w:val="00210EFD"/>
    <w:rsid w:val="0021111B"/>
    <w:rsid w:val="0021150C"/>
    <w:rsid w:val="00211A13"/>
    <w:rsid w:val="00212561"/>
    <w:rsid w:val="00212984"/>
    <w:rsid w:val="00214EC9"/>
    <w:rsid w:val="00215480"/>
    <w:rsid w:val="00215491"/>
    <w:rsid w:val="0021597B"/>
    <w:rsid w:val="00216177"/>
    <w:rsid w:val="002164E9"/>
    <w:rsid w:val="002166AC"/>
    <w:rsid w:val="00216B94"/>
    <w:rsid w:val="00216B9E"/>
    <w:rsid w:val="00216BBA"/>
    <w:rsid w:val="0021776B"/>
    <w:rsid w:val="00220CBD"/>
    <w:rsid w:val="00221B81"/>
    <w:rsid w:val="00221BA1"/>
    <w:rsid w:val="00221D05"/>
    <w:rsid w:val="00222A2A"/>
    <w:rsid w:val="00222C20"/>
    <w:rsid w:val="0022381E"/>
    <w:rsid w:val="002239C8"/>
    <w:rsid w:val="00223CFD"/>
    <w:rsid w:val="002244C5"/>
    <w:rsid w:val="0022509D"/>
    <w:rsid w:val="00225308"/>
    <w:rsid w:val="00227525"/>
    <w:rsid w:val="00227626"/>
    <w:rsid w:val="002301A7"/>
    <w:rsid w:val="00230413"/>
    <w:rsid w:val="002309D3"/>
    <w:rsid w:val="00230F34"/>
    <w:rsid w:val="002312CD"/>
    <w:rsid w:val="00232482"/>
    <w:rsid w:val="002325FB"/>
    <w:rsid w:val="00232B50"/>
    <w:rsid w:val="0023474A"/>
    <w:rsid w:val="00235F0E"/>
    <w:rsid w:val="00241A75"/>
    <w:rsid w:val="00242294"/>
    <w:rsid w:val="00242926"/>
    <w:rsid w:val="002434BF"/>
    <w:rsid w:val="00244C90"/>
    <w:rsid w:val="0024562E"/>
    <w:rsid w:val="00245A7C"/>
    <w:rsid w:val="002478E1"/>
    <w:rsid w:val="00251749"/>
    <w:rsid w:val="002517B7"/>
    <w:rsid w:val="00251CCF"/>
    <w:rsid w:val="002521A2"/>
    <w:rsid w:val="002523E1"/>
    <w:rsid w:val="0025274F"/>
    <w:rsid w:val="00253678"/>
    <w:rsid w:val="002546A2"/>
    <w:rsid w:val="0025508D"/>
    <w:rsid w:val="002568BB"/>
    <w:rsid w:val="00256AD3"/>
    <w:rsid w:val="00257732"/>
    <w:rsid w:val="00260240"/>
    <w:rsid w:val="0026041C"/>
    <w:rsid w:val="00262165"/>
    <w:rsid w:val="00262B24"/>
    <w:rsid w:val="00264DD2"/>
    <w:rsid w:val="00265F78"/>
    <w:rsid w:val="002669B6"/>
    <w:rsid w:val="00267512"/>
    <w:rsid w:val="00271324"/>
    <w:rsid w:val="0027163D"/>
    <w:rsid w:val="00271C58"/>
    <w:rsid w:val="00271ED4"/>
    <w:rsid w:val="00272850"/>
    <w:rsid w:val="0027363D"/>
    <w:rsid w:val="00273820"/>
    <w:rsid w:val="00274129"/>
    <w:rsid w:val="00274799"/>
    <w:rsid w:val="00274827"/>
    <w:rsid w:val="0027642C"/>
    <w:rsid w:val="002769B4"/>
    <w:rsid w:val="00277594"/>
    <w:rsid w:val="00277D9F"/>
    <w:rsid w:val="0028063A"/>
    <w:rsid w:val="00280F1A"/>
    <w:rsid w:val="00280F9F"/>
    <w:rsid w:val="002810BB"/>
    <w:rsid w:val="00281506"/>
    <w:rsid w:val="002816B3"/>
    <w:rsid w:val="00282454"/>
    <w:rsid w:val="002831BE"/>
    <w:rsid w:val="002845A6"/>
    <w:rsid w:val="00286791"/>
    <w:rsid w:val="00290091"/>
    <w:rsid w:val="002906B1"/>
    <w:rsid w:val="00290F26"/>
    <w:rsid w:val="00290FBE"/>
    <w:rsid w:val="0029265C"/>
    <w:rsid w:val="002929F7"/>
    <w:rsid w:val="00292C27"/>
    <w:rsid w:val="00292CF9"/>
    <w:rsid w:val="002933E5"/>
    <w:rsid w:val="00294D96"/>
    <w:rsid w:val="00294DD7"/>
    <w:rsid w:val="00295D12"/>
    <w:rsid w:val="00295E49"/>
    <w:rsid w:val="0029621C"/>
    <w:rsid w:val="00297C9B"/>
    <w:rsid w:val="002A0881"/>
    <w:rsid w:val="002A15B2"/>
    <w:rsid w:val="002A1B57"/>
    <w:rsid w:val="002A2F6F"/>
    <w:rsid w:val="002A3F12"/>
    <w:rsid w:val="002A4041"/>
    <w:rsid w:val="002A45A5"/>
    <w:rsid w:val="002A4628"/>
    <w:rsid w:val="002A5390"/>
    <w:rsid w:val="002A5D34"/>
    <w:rsid w:val="002A6D97"/>
    <w:rsid w:val="002A706F"/>
    <w:rsid w:val="002B06D3"/>
    <w:rsid w:val="002B0E01"/>
    <w:rsid w:val="002B1879"/>
    <w:rsid w:val="002B1C61"/>
    <w:rsid w:val="002B21FC"/>
    <w:rsid w:val="002B2C64"/>
    <w:rsid w:val="002B431A"/>
    <w:rsid w:val="002B43E3"/>
    <w:rsid w:val="002B5EC5"/>
    <w:rsid w:val="002B6410"/>
    <w:rsid w:val="002B6579"/>
    <w:rsid w:val="002B6EC0"/>
    <w:rsid w:val="002B7A49"/>
    <w:rsid w:val="002B7EE6"/>
    <w:rsid w:val="002C097C"/>
    <w:rsid w:val="002C1B13"/>
    <w:rsid w:val="002C2152"/>
    <w:rsid w:val="002C3A94"/>
    <w:rsid w:val="002C3B09"/>
    <w:rsid w:val="002C4DC6"/>
    <w:rsid w:val="002C518B"/>
    <w:rsid w:val="002C59CC"/>
    <w:rsid w:val="002C6492"/>
    <w:rsid w:val="002C7370"/>
    <w:rsid w:val="002D14D4"/>
    <w:rsid w:val="002D4309"/>
    <w:rsid w:val="002D47BE"/>
    <w:rsid w:val="002D5291"/>
    <w:rsid w:val="002D5610"/>
    <w:rsid w:val="002D6465"/>
    <w:rsid w:val="002D71BF"/>
    <w:rsid w:val="002D7F74"/>
    <w:rsid w:val="002E15EA"/>
    <w:rsid w:val="002E1A1D"/>
    <w:rsid w:val="002E2979"/>
    <w:rsid w:val="002E39BE"/>
    <w:rsid w:val="002E3F47"/>
    <w:rsid w:val="002E6177"/>
    <w:rsid w:val="002E79A4"/>
    <w:rsid w:val="002E7AE6"/>
    <w:rsid w:val="002E7ED4"/>
    <w:rsid w:val="002F1AA0"/>
    <w:rsid w:val="002F1FC3"/>
    <w:rsid w:val="002F2765"/>
    <w:rsid w:val="002F2F04"/>
    <w:rsid w:val="002F35DC"/>
    <w:rsid w:val="002F480B"/>
    <w:rsid w:val="002F4C24"/>
    <w:rsid w:val="002F5290"/>
    <w:rsid w:val="002F5DCB"/>
    <w:rsid w:val="002F6006"/>
    <w:rsid w:val="002F705C"/>
    <w:rsid w:val="002F76C0"/>
    <w:rsid w:val="002F7784"/>
    <w:rsid w:val="00300360"/>
    <w:rsid w:val="00301A02"/>
    <w:rsid w:val="00301AD6"/>
    <w:rsid w:val="00301B59"/>
    <w:rsid w:val="00301D98"/>
    <w:rsid w:val="00301E54"/>
    <w:rsid w:val="00302A64"/>
    <w:rsid w:val="003031BA"/>
    <w:rsid w:val="00303A19"/>
    <w:rsid w:val="003045AC"/>
    <w:rsid w:val="003062C3"/>
    <w:rsid w:val="003063EF"/>
    <w:rsid w:val="00306713"/>
    <w:rsid w:val="00307172"/>
    <w:rsid w:val="003077E0"/>
    <w:rsid w:val="00307DDE"/>
    <w:rsid w:val="00307F71"/>
    <w:rsid w:val="00310F62"/>
    <w:rsid w:val="00311574"/>
    <w:rsid w:val="00312176"/>
    <w:rsid w:val="0031228A"/>
    <w:rsid w:val="003132AC"/>
    <w:rsid w:val="00314045"/>
    <w:rsid w:val="00314F1B"/>
    <w:rsid w:val="00314F51"/>
    <w:rsid w:val="00315CB4"/>
    <w:rsid w:val="00315DB5"/>
    <w:rsid w:val="00315EFD"/>
    <w:rsid w:val="0031777A"/>
    <w:rsid w:val="00317B1F"/>
    <w:rsid w:val="00317CC0"/>
    <w:rsid w:val="00321676"/>
    <w:rsid w:val="00322206"/>
    <w:rsid w:val="00322989"/>
    <w:rsid w:val="00323D01"/>
    <w:rsid w:val="003252B6"/>
    <w:rsid w:val="0032687C"/>
    <w:rsid w:val="003268F3"/>
    <w:rsid w:val="003278C4"/>
    <w:rsid w:val="0032798B"/>
    <w:rsid w:val="00327DEF"/>
    <w:rsid w:val="00327E20"/>
    <w:rsid w:val="003309BC"/>
    <w:rsid w:val="00331194"/>
    <w:rsid w:val="0033153F"/>
    <w:rsid w:val="0033284F"/>
    <w:rsid w:val="003330C6"/>
    <w:rsid w:val="00333FD7"/>
    <w:rsid w:val="00334003"/>
    <w:rsid w:val="003340B6"/>
    <w:rsid w:val="00334824"/>
    <w:rsid w:val="00334E09"/>
    <w:rsid w:val="003350D6"/>
    <w:rsid w:val="00336152"/>
    <w:rsid w:val="0033699C"/>
    <w:rsid w:val="0033721C"/>
    <w:rsid w:val="00337C5F"/>
    <w:rsid w:val="0034042C"/>
    <w:rsid w:val="00340AD7"/>
    <w:rsid w:val="003418A8"/>
    <w:rsid w:val="00341AC8"/>
    <w:rsid w:val="00341CB6"/>
    <w:rsid w:val="00341D99"/>
    <w:rsid w:val="00342C2E"/>
    <w:rsid w:val="00343462"/>
    <w:rsid w:val="00343582"/>
    <w:rsid w:val="0034489B"/>
    <w:rsid w:val="00344B44"/>
    <w:rsid w:val="00345B03"/>
    <w:rsid w:val="00346624"/>
    <w:rsid w:val="00346799"/>
    <w:rsid w:val="003476EE"/>
    <w:rsid w:val="00347C9F"/>
    <w:rsid w:val="00347D7B"/>
    <w:rsid w:val="00350FCF"/>
    <w:rsid w:val="00351682"/>
    <w:rsid w:val="00352226"/>
    <w:rsid w:val="0035242B"/>
    <w:rsid w:val="00353864"/>
    <w:rsid w:val="00353867"/>
    <w:rsid w:val="00353F76"/>
    <w:rsid w:val="00354CF8"/>
    <w:rsid w:val="0035605E"/>
    <w:rsid w:val="00357657"/>
    <w:rsid w:val="00361302"/>
    <w:rsid w:val="00361F0E"/>
    <w:rsid w:val="00361F95"/>
    <w:rsid w:val="00362F23"/>
    <w:rsid w:val="00363603"/>
    <w:rsid w:val="00363B7A"/>
    <w:rsid w:val="00363D54"/>
    <w:rsid w:val="00363E5D"/>
    <w:rsid w:val="00363FCC"/>
    <w:rsid w:val="003645A1"/>
    <w:rsid w:val="003647D6"/>
    <w:rsid w:val="0036489D"/>
    <w:rsid w:val="00364FAC"/>
    <w:rsid w:val="0036570A"/>
    <w:rsid w:val="0036586E"/>
    <w:rsid w:val="003665BA"/>
    <w:rsid w:val="00367052"/>
    <w:rsid w:val="00367300"/>
    <w:rsid w:val="00370E44"/>
    <w:rsid w:val="00371D89"/>
    <w:rsid w:val="0037278A"/>
    <w:rsid w:val="00373FF1"/>
    <w:rsid w:val="00374F9D"/>
    <w:rsid w:val="00375421"/>
    <w:rsid w:val="003754BA"/>
    <w:rsid w:val="0037569F"/>
    <w:rsid w:val="00375CC1"/>
    <w:rsid w:val="0037662F"/>
    <w:rsid w:val="00376D1C"/>
    <w:rsid w:val="00377184"/>
    <w:rsid w:val="00377224"/>
    <w:rsid w:val="00377440"/>
    <w:rsid w:val="00382F38"/>
    <w:rsid w:val="00383BB6"/>
    <w:rsid w:val="00383FEE"/>
    <w:rsid w:val="0038408E"/>
    <w:rsid w:val="00384340"/>
    <w:rsid w:val="00385288"/>
    <w:rsid w:val="00386708"/>
    <w:rsid w:val="00386DD6"/>
    <w:rsid w:val="003871BF"/>
    <w:rsid w:val="00387C2A"/>
    <w:rsid w:val="003902E9"/>
    <w:rsid w:val="00390633"/>
    <w:rsid w:val="0039066C"/>
    <w:rsid w:val="003906D0"/>
    <w:rsid w:val="00390906"/>
    <w:rsid w:val="00390A1A"/>
    <w:rsid w:val="00390C6D"/>
    <w:rsid w:val="00390D6A"/>
    <w:rsid w:val="00390E9B"/>
    <w:rsid w:val="003920E6"/>
    <w:rsid w:val="00392882"/>
    <w:rsid w:val="00393ED0"/>
    <w:rsid w:val="00394AFC"/>
    <w:rsid w:val="00395FEB"/>
    <w:rsid w:val="0039719E"/>
    <w:rsid w:val="00397EA8"/>
    <w:rsid w:val="003A0B99"/>
    <w:rsid w:val="003A175C"/>
    <w:rsid w:val="003A1B3C"/>
    <w:rsid w:val="003A305A"/>
    <w:rsid w:val="003A3783"/>
    <w:rsid w:val="003A3B1D"/>
    <w:rsid w:val="003A5791"/>
    <w:rsid w:val="003A586A"/>
    <w:rsid w:val="003A66F8"/>
    <w:rsid w:val="003A73B1"/>
    <w:rsid w:val="003B001B"/>
    <w:rsid w:val="003B2401"/>
    <w:rsid w:val="003B2D59"/>
    <w:rsid w:val="003B3A7F"/>
    <w:rsid w:val="003B40AD"/>
    <w:rsid w:val="003B43B2"/>
    <w:rsid w:val="003B53BE"/>
    <w:rsid w:val="003B56E9"/>
    <w:rsid w:val="003B5BB6"/>
    <w:rsid w:val="003B6240"/>
    <w:rsid w:val="003B648B"/>
    <w:rsid w:val="003B6A92"/>
    <w:rsid w:val="003C74F7"/>
    <w:rsid w:val="003C7E6B"/>
    <w:rsid w:val="003D0252"/>
    <w:rsid w:val="003D0473"/>
    <w:rsid w:val="003D156B"/>
    <w:rsid w:val="003D15EB"/>
    <w:rsid w:val="003D1BB1"/>
    <w:rsid w:val="003D2BE6"/>
    <w:rsid w:val="003D3918"/>
    <w:rsid w:val="003D4399"/>
    <w:rsid w:val="003D44C8"/>
    <w:rsid w:val="003D4736"/>
    <w:rsid w:val="003D4D4B"/>
    <w:rsid w:val="003D5435"/>
    <w:rsid w:val="003D65B4"/>
    <w:rsid w:val="003D76E0"/>
    <w:rsid w:val="003D796B"/>
    <w:rsid w:val="003E04F0"/>
    <w:rsid w:val="003E0625"/>
    <w:rsid w:val="003E0BF0"/>
    <w:rsid w:val="003E0E80"/>
    <w:rsid w:val="003E3CDE"/>
    <w:rsid w:val="003E3FF0"/>
    <w:rsid w:val="003E444C"/>
    <w:rsid w:val="003E4B9B"/>
    <w:rsid w:val="003E4FAE"/>
    <w:rsid w:val="003E534D"/>
    <w:rsid w:val="003E5E08"/>
    <w:rsid w:val="003E66D9"/>
    <w:rsid w:val="003E71D0"/>
    <w:rsid w:val="003E7785"/>
    <w:rsid w:val="003E7EC8"/>
    <w:rsid w:val="003F0C75"/>
    <w:rsid w:val="003F0DD9"/>
    <w:rsid w:val="003F1C6A"/>
    <w:rsid w:val="003F4401"/>
    <w:rsid w:val="003F5582"/>
    <w:rsid w:val="003F682F"/>
    <w:rsid w:val="003F7772"/>
    <w:rsid w:val="0040096B"/>
    <w:rsid w:val="00401179"/>
    <w:rsid w:val="00402074"/>
    <w:rsid w:val="004023CF"/>
    <w:rsid w:val="0040277B"/>
    <w:rsid w:val="00402A24"/>
    <w:rsid w:val="00402BE1"/>
    <w:rsid w:val="0040305B"/>
    <w:rsid w:val="004055DA"/>
    <w:rsid w:val="004066DF"/>
    <w:rsid w:val="004067B8"/>
    <w:rsid w:val="00407100"/>
    <w:rsid w:val="00407417"/>
    <w:rsid w:val="004100D9"/>
    <w:rsid w:val="00410209"/>
    <w:rsid w:val="00410CA5"/>
    <w:rsid w:val="00410F2F"/>
    <w:rsid w:val="004115BD"/>
    <w:rsid w:val="00411AD7"/>
    <w:rsid w:val="00411E9A"/>
    <w:rsid w:val="00412AB5"/>
    <w:rsid w:val="00413A1E"/>
    <w:rsid w:val="004148E3"/>
    <w:rsid w:val="004153F3"/>
    <w:rsid w:val="00415824"/>
    <w:rsid w:val="004160D4"/>
    <w:rsid w:val="00417D58"/>
    <w:rsid w:val="00417D6D"/>
    <w:rsid w:val="00420DD6"/>
    <w:rsid w:val="004220DC"/>
    <w:rsid w:val="00422B8C"/>
    <w:rsid w:val="00423BDF"/>
    <w:rsid w:val="00425EC6"/>
    <w:rsid w:val="00426565"/>
    <w:rsid w:val="004268C6"/>
    <w:rsid w:val="004273A9"/>
    <w:rsid w:val="00427E21"/>
    <w:rsid w:val="00430DCD"/>
    <w:rsid w:val="0043164F"/>
    <w:rsid w:val="00432ECA"/>
    <w:rsid w:val="00433D5D"/>
    <w:rsid w:val="00435473"/>
    <w:rsid w:val="004360E8"/>
    <w:rsid w:val="004362CE"/>
    <w:rsid w:val="00440AEF"/>
    <w:rsid w:val="004438CD"/>
    <w:rsid w:val="004444E7"/>
    <w:rsid w:val="0044564F"/>
    <w:rsid w:val="00446140"/>
    <w:rsid w:val="0044614A"/>
    <w:rsid w:val="00446C43"/>
    <w:rsid w:val="00451809"/>
    <w:rsid w:val="00452E55"/>
    <w:rsid w:val="004534F1"/>
    <w:rsid w:val="004540D4"/>
    <w:rsid w:val="00454E69"/>
    <w:rsid w:val="00455471"/>
    <w:rsid w:val="00455BE8"/>
    <w:rsid w:val="00456355"/>
    <w:rsid w:val="004576EE"/>
    <w:rsid w:val="00461034"/>
    <w:rsid w:val="00461E6A"/>
    <w:rsid w:val="004620EA"/>
    <w:rsid w:val="00462C37"/>
    <w:rsid w:val="004630BD"/>
    <w:rsid w:val="004632B3"/>
    <w:rsid w:val="004633C5"/>
    <w:rsid w:val="00464DC1"/>
    <w:rsid w:val="00464DD0"/>
    <w:rsid w:val="00466138"/>
    <w:rsid w:val="0046618A"/>
    <w:rsid w:val="004671B8"/>
    <w:rsid w:val="00467CA9"/>
    <w:rsid w:val="00467DD3"/>
    <w:rsid w:val="0047004D"/>
    <w:rsid w:val="00470701"/>
    <w:rsid w:val="00472C41"/>
    <w:rsid w:val="00472FE5"/>
    <w:rsid w:val="004736A5"/>
    <w:rsid w:val="00473EC4"/>
    <w:rsid w:val="00475261"/>
    <w:rsid w:val="00475F28"/>
    <w:rsid w:val="0047617D"/>
    <w:rsid w:val="0047654B"/>
    <w:rsid w:val="00476888"/>
    <w:rsid w:val="004768CA"/>
    <w:rsid w:val="00476C86"/>
    <w:rsid w:val="0047750D"/>
    <w:rsid w:val="004779F4"/>
    <w:rsid w:val="00481827"/>
    <w:rsid w:val="004821C6"/>
    <w:rsid w:val="004844F9"/>
    <w:rsid w:val="00484D6D"/>
    <w:rsid w:val="00484FE6"/>
    <w:rsid w:val="0048639A"/>
    <w:rsid w:val="00487174"/>
    <w:rsid w:val="00487575"/>
    <w:rsid w:val="004907F2"/>
    <w:rsid w:val="00491045"/>
    <w:rsid w:val="004921CE"/>
    <w:rsid w:val="004925D6"/>
    <w:rsid w:val="00493082"/>
    <w:rsid w:val="004938C5"/>
    <w:rsid w:val="00493900"/>
    <w:rsid w:val="004941D6"/>
    <w:rsid w:val="00494DF9"/>
    <w:rsid w:val="004955DB"/>
    <w:rsid w:val="00497A42"/>
    <w:rsid w:val="00497CCA"/>
    <w:rsid w:val="00497D71"/>
    <w:rsid w:val="004A1D1D"/>
    <w:rsid w:val="004A299C"/>
    <w:rsid w:val="004A2F84"/>
    <w:rsid w:val="004A3711"/>
    <w:rsid w:val="004A4091"/>
    <w:rsid w:val="004A4317"/>
    <w:rsid w:val="004A57B0"/>
    <w:rsid w:val="004A5CE2"/>
    <w:rsid w:val="004A6058"/>
    <w:rsid w:val="004A678D"/>
    <w:rsid w:val="004A712D"/>
    <w:rsid w:val="004B045C"/>
    <w:rsid w:val="004B0B26"/>
    <w:rsid w:val="004B1B2B"/>
    <w:rsid w:val="004B3875"/>
    <w:rsid w:val="004B441A"/>
    <w:rsid w:val="004B56DD"/>
    <w:rsid w:val="004B6ECA"/>
    <w:rsid w:val="004B725F"/>
    <w:rsid w:val="004C0201"/>
    <w:rsid w:val="004C0313"/>
    <w:rsid w:val="004C05EA"/>
    <w:rsid w:val="004C2711"/>
    <w:rsid w:val="004C355F"/>
    <w:rsid w:val="004C369C"/>
    <w:rsid w:val="004C4104"/>
    <w:rsid w:val="004C51EE"/>
    <w:rsid w:val="004C6EA7"/>
    <w:rsid w:val="004C6EFD"/>
    <w:rsid w:val="004C7737"/>
    <w:rsid w:val="004C78AC"/>
    <w:rsid w:val="004D0AE8"/>
    <w:rsid w:val="004D24D9"/>
    <w:rsid w:val="004D26C2"/>
    <w:rsid w:val="004D3570"/>
    <w:rsid w:val="004D4221"/>
    <w:rsid w:val="004D4B3E"/>
    <w:rsid w:val="004D5D74"/>
    <w:rsid w:val="004D5E26"/>
    <w:rsid w:val="004D6B95"/>
    <w:rsid w:val="004D7616"/>
    <w:rsid w:val="004D7AFE"/>
    <w:rsid w:val="004E07F3"/>
    <w:rsid w:val="004E2736"/>
    <w:rsid w:val="004E4A7F"/>
    <w:rsid w:val="004E4E26"/>
    <w:rsid w:val="004E4E60"/>
    <w:rsid w:val="004E64EE"/>
    <w:rsid w:val="004E6F04"/>
    <w:rsid w:val="004E780F"/>
    <w:rsid w:val="004F11C8"/>
    <w:rsid w:val="004F229D"/>
    <w:rsid w:val="004F2931"/>
    <w:rsid w:val="004F2962"/>
    <w:rsid w:val="004F2C45"/>
    <w:rsid w:val="004F3CDE"/>
    <w:rsid w:val="004F418E"/>
    <w:rsid w:val="004F457C"/>
    <w:rsid w:val="004F477B"/>
    <w:rsid w:val="004F5103"/>
    <w:rsid w:val="004F5134"/>
    <w:rsid w:val="004F551E"/>
    <w:rsid w:val="004F5552"/>
    <w:rsid w:val="004F59FB"/>
    <w:rsid w:val="004F5EC8"/>
    <w:rsid w:val="004F74A8"/>
    <w:rsid w:val="004F7B9B"/>
    <w:rsid w:val="004F7D4B"/>
    <w:rsid w:val="00500DB1"/>
    <w:rsid w:val="005030F4"/>
    <w:rsid w:val="005031BD"/>
    <w:rsid w:val="00503731"/>
    <w:rsid w:val="005037BB"/>
    <w:rsid w:val="00503A2D"/>
    <w:rsid w:val="00503F63"/>
    <w:rsid w:val="00504656"/>
    <w:rsid w:val="00511E45"/>
    <w:rsid w:val="00512137"/>
    <w:rsid w:val="0051271C"/>
    <w:rsid w:val="00513DB8"/>
    <w:rsid w:val="00514F9A"/>
    <w:rsid w:val="00515AAB"/>
    <w:rsid w:val="00515D19"/>
    <w:rsid w:val="00516396"/>
    <w:rsid w:val="00516640"/>
    <w:rsid w:val="005167A1"/>
    <w:rsid w:val="00517051"/>
    <w:rsid w:val="00517153"/>
    <w:rsid w:val="0051722E"/>
    <w:rsid w:val="005177FF"/>
    <w:rsid w:val="00517B2E"/>
    <w:rsid w:val="00520B6B"/>
    <w:rsid w:val="00520C51"/>
    <w:rsid w:val="00521458"/>
    <w:rsid w:val="005216F2"/>
    <w:rsid w:val="00521F4D"/>
    <w:rsid w:val="00522C63"/>
    <w:rsid w:val="00522E59"/>
    <w:rsid w:val="00523431"/>
    <w:rsid w:val="0052361A"/>
    <w:rsid w:val="00524D03"/>
    <w:rsid w:val="00526E92"/>
    <w:rsid w:val="005274F7"/>
    <w:rsid w:val="005300C1"/>
    <w:rsid w:val="005301E2"/>
    <w:rsid w:val="00530B7F"/>
    <w:rsid w:val="00531FFD"/>
    <w:rsid w:val="0053248B"/>
    <w:rsid w:val="005329BF"/>
    <w:rsid w:val="00532A0D"/>
    <w:rsid w:val="00533520"/>
    <w:rsid w:val="00534A62"/>
    <w:rsid w:val="005353A7"/>
    <w:rsid w:val="00535CE2"/>
    <w:rsid w:val="00536767"/>
    <w:rsid w:val="005367D5"/>
    <w:rsid w:val="00537101"/>
    <w:rsid w:val="00537840"/>
    <w:rsid w:val="00541073"/>
    <w:rsid w:val="005433A1"/>
    <w:rsid w:val="00543F32"/>
    <w:rsid w:val="00544577"/>
    <w:rsid w:val="00544DB0"/>
    <w:rsid w:val="00545C0C"/>
    <w:rsid w:val="00546CD5"/>
    <w:rsid w:val="00546DA6"/>
    <w:rsid w:val="005470B7"/>
    <w:rsid w:val="0054734D"/>
    <w:rsid w:val="00547420"/>
    <w:rsid w:val="00552594"/>
    <w:rsid w:val="005536BB"/>
    <w:rsid w:val="00555893"/>
    <w:rsid w:val="00555B0E"/>
    <w:rsid w:val="00555B20"/>
    <w:rsid w:val="00557F7D"/>
    <w:rsid w:val="005600C0"/>
    <w:rsid w:val="00560B0A"/>
    <w:rsid w:val="00560E19"/>
    <w:rsid w:val="0056139F"/>
    <w:rsid w:val="00562694"/>
    <w:rsid w:val="00564438"/>
    <w:rsid w:val="00564AD4"/>
    <w:rsid w:val="00565305"/>
    <w:rsid w:val="00567BF2"/>
    <w:rsid w:val="00567FB3"/>
    <w:rsid w:val="00570099"/>
    <w:rsid w:val="0057031A"/>
    <w:rsid w:val="00570712"/>
    <w:rsid w:val="005709B9"/>
    <w:rsid w:val="00570ED5"/>
    <w:rsid w:val="00571745"/>
    <w:rsid w:val="00571880"/>
    <w:rsid w:val="00571C9E"/>
    <w:rsid w:val="0057211E"/>
    <w:rsid w:val="005734DE"/>
    <w:rsid w:val="005758E5"/>
    <w:rsid w:val="005773ED"/>
    <w:rsid w:val="00580AB7"/>
    <w:rsid w:val="00580C9E"/>
    <w:rsid w:val="00582484"/>
    <w:rsid w:val="005827BB"/>
    <w:rsid w:val="00583911"/>
    <w:rsid w:val="005842BC"/>
    <w:rsid w:val="0058431E"/>
    <w:rsid w:val="00585271"/>
    <w:rsid w:val="0058537C"/>
    <w:rsid w:val="0058549D"/>
    <w:rsid w:val="0058551A"/>
    <w:rsid w:val="005856F0"/>
    <w:rsid w:val="00586F66"/>
    <w:rsid w:val="00590933"/>
    <w:rsid w:val="00591778"/>
    <w:rsid w:val="00591DB2"/>
    <w:rsid w:val="005920E5"/>
    <w:rsid w:val="00593305"/>
    <w:rsid w:val="005959A0"/>
    <w:rsid w:val="00595BD8"/>
    <w:rsid w:val="005964C1"/>
    <w:rsid w:val="0059715B"/>
    <w:rsid w:val="0059790D"/>
    <w:rsid w:val="005A0223"/>
    <w:rsid w:val="005A29E8"/>
    <w:rsid w:val="005A35CC"/>
    <w:rsid w:val="005A3881"/>
    <w:rsid w:val="005A3A4E"/>
    <w:rsid w:val="005A5A1E"/>
    <w:rsid w:val="005A604F"/>
    <w:rsid w:val="005A6246"/>
    <w:rsid w:val="005A64F8"/>
    <w:rsid w:val="005A7090"/>
    <w:rsid w:val="005A777B"/>
    <w:rsid w:val="005A77FB"/>
    <w:rsid w:val="005B0B50"/>
    <w:rsid w:val="005B0D1F"/>
    <w:rsid w:val="005B1021"/>
    <w:rsid w:val="005B1052"/>
    <w:rsid w:val="005B1C6A"/>
    <w:rsid w:val="005B1E03"/>
    <w:rsid w:val="005B2235"/>
    <w:rsid w:val="005B27F3"/>
    <w:rsid w:val="005B2AA6"/>
    <w:rsid w:val="005B643D"/>
    <w:rsid w:val="005B64CE"/>
    <w:rsid w:val="005B6589"/>
    <w:rsid w:val="005C225D"/>
    <w:rsid w:val="005C2730"/>
    <w:rsid w:val="005C2C64"/>
    <w:rsid w:val="005C41EC"/>
    <w:rsid w:val="005C5446"/>
    <w:rsid w:val="005C598C"/>
    <w:rsid w:val="005C6343"/>
    <w:rsid w:val="005C6D3D"/>
    <w:rsid w:val="005C781C"/>
    <w:rsid w:val="005C7BA3"/>
    <w:rsid w:val="005D0778"/>
    <w:rsid w:val="005D2934"/>
    <w:rsid w:val="005D3569"/>
    <w:rsid w:val="005D4ADB"/>
    <w:rsid w:val="005D5463"/>
    <w:rsid w:val="005D59C9"/>
    <w:rsid w:val="005E08B5"/>
    <w:rsid w:val="005E0E03"/>
    <w:rsid w:val="005E1063"/>
    <w:rsid w:val="005E1437"/>
    <w:rsid w:val="005E1BDE"/>
    <w:rsid w:val="005E224E"/>
    <w:rsid w:val="005E2804"/>
    <w:rsid w:val="005E3967"/>
    <w:rsid w:val="005E47A9"/>
    <w:rsid w:val="005E4A1B"/>
    <w:rsid w:val="005E524C"/>
    <w:rsid w:val="005E5385"/>
    <w:rsid w:val="005E60CD"/>
    <w:rsid w:val="005E764E"/>
    <w:rsid w:val="005F11EF"/>
    <w:rsid w:val="005F16C4"/>
    <w:rsid w:val="005F1D17"/>
    <w:rsid w:val="005F1FCB"/>
    <w:rsid w:val="005F21FD"/>
    <w:rsid w:val="005F436F"/>
    <w:rsid w:val="005F541A"/>
    <w:rsid w:val="005F56B9"/>
    <w:rsid w:val="005F56CE"/>
    <w:rsid w:val="005F6A84"/>
    <w:rsid w:val="005F7D2F"/>
    <w:rsid w:val="00600FE3"/>
    <w:rsid w:val="0060191D"/>
    <w:rsid w:val="00602374"/>
    <w:rsid w:val="00603603"/>
    <w:rsid w:val="0060681A"/>
    <w:rsid w:val="00607495"/>
    <w:rsid w:val="00607906"/>
    <w:rsid w:val="00607F88"/>
    <w:rsid w:val="006107DA"/>
    <w:rsid w:val="00611127"/>
    <w:rsid w:val="006135D1"/>
    <w:rsid w:val="00613893"/>
    <w:rsid w:val="00613C1E"/>
    <w:rsid w:val="0061506D"/>
    <w:rsid w:val="006163E5"/>
    <w:rsid w:val="0061664E"/>
    <w:rsid w:val="0061689E"/>
    <w:rsid w:val="00617560"/>
    <w:rsid w:val="006202CC"/>
    <w:rsid w:val="0062063F"/>
    <w:rsid w:val="00620AC8"/>
    <w:rsid w:val="00621274"/>
    <w:rsid w:val="006241CF"/>
    <w:rsid w:val="006242FC"/>
    <w:rsid w:val="00626233"/>
    <w:rsid w:val="00626608"/>
    <w:rsid w:val="00626D97"/>
    <w:rsid w:val="00627665"/>
    <w:rsid w:val="0062767B"/>
    <w:rsid w:val="006301C4"/>
    <w:rsid w:val="006306F9"/>
    <w:rsid w:val="0063159D"/>
    <w:rsid w:val="00631637"/>
    <w:rsid w:val="006316CB"/>
    <w:rsid w:val="006321AB"/>
    <w:rsid w:val="00632308"/>
    <w:rsid w:val="00632C60"/>
    <w:rsid w:val="00633461"/>
    <w:rsid w:val="006337F5"/>
    <w:rsid w:val="006338B7"/>
    <w:rsid w:val="00633A98"/>
    <w:rsid w:val="00633D8E"/>
    <w:rsid w:val="006349A7"/>
    <w:rsid w:val="00634C9E"/>
    <w:rsid w:val="006356AF"/>
    <w:rsid w:val="00635B95"/>
    <w:rsid w:val="00635D38"/>
    <w:rsid w:val="00636614"/>
    <w:rsid w:val="00636F6E"/>
    <w:rsid w:val="006375A1"/>
    <w:rsid w:val="00637714"/>
    <w:rsid w:val="00637A7A"/>
    <w:rsid w:val="00637DD9"/>
    <w:rsid w:val="006408F2"/>
    <w:rsid w:val="00640907"/>
    <w:rsid w:val="00640FF7"/>
    <w:rsid w:val="006413F6"/>
    <w:rsid w:val="00641B5C"/>
    <w:rsid w:val="00641D86"/>
    <w:rsid w:val="00642D65"/>
    <w:rsid w:val="0064452A"/>
    <w:rsid w:val="0064478C"/>
    <w:rsid w:val="00651288"/>
    <w:rsid w:val="006520B1"/>
    <w:rsid w:val="006524B4"/>
    <w:rsid w:val="00652F34"/>
    <w:rsid w:val="006563C8"/>
    <w:rsid w:val="00657537"/>
    <w:rsid w:val="00657675"/>
    <w:rsid w:val="00657F6B"/>
    <w:rsid w:val="00660D23"/>
    <w:rsid w:val="00660D80"/>
    <w:rsid w:val="00661673"/>
    <w:rsid w:val="00661EA0"/>
    <w:rsid w:val="00663208"/>
    <w:rsid w:val="0066323B"/>
    <w:rsid w:val="006634E7"/>
    <w:rsid w:val="00664BC6"/>
    <w:rsid w:val="0066637B"/>
    <w:rsid w:val="006663A7"/>
    <w:rsid w:val="00666793"/>
    <w:rsid w:val="00666A39"/>
    <w:rsid w:val="00667068"/>
    <w:rsid w:val="0066740F"/>
    <w:rsid w:val="00670581"/>
    <w:rsid w:val="00670855"/>
    <w:rsid w:val="00670A87"/>
    <w:rsid w:val="00670B2C"/>
    <w:rsid w:val="00670C0D"/>
    <w:rsid w:val="00673A9C"/>
    <w:rsid w:val="00674568"/>
    <w:rsid w:val="006753E6"/>
    <w:rsid w:val="00675964"/>
    <w:rsid w:val="00675C7F"/>
    <w:rsid w:val="006761A0"/>
    <w:rsid w:val="006761BA"/>
    <w:rsid w:val="006762F1"/>
    <w:rsid w:val="00676BB4"/>
    <w:rsid w:val="00677758"/>
    <w:rsid w:val="00677835"/>
    <w:rsid w:val="006809A1"/>
    <w:rsid w:val="00680C82"/>
    <w:rsid w:val="006810F0"/>
    <w:rsid w:val="00681CB9"/>
    <w:rsid w:val="006825D1"/>
    <w:rsid w:val="006834F1"/>
    <w:rsid w:val="00683BC9"/>
    <w:rsid w:val="00683C37"/>
    <w:rsid w:val="0068472C"/>
    <w:rsid w:val="006848CA"/>
    <w:rsid w:val="00685754"/>
    <w:rsid w:val="006860B3"/>
    <w:rsid w:val="006904C4"/>
    <w:rsid w:val="00691393"/>
    <w:rsid w:val="006923E0"/>
    <w:rsid w:val="00692A14"/>
    <w:rsid w:val="00692B6A"/>
    <w:rsid w:val="00692D23"/>
    <w:rsid w:val="00692F99"/>
    <w:rsid w:val="00693A6C"/>
    <w:rsid w:val="006949A7"/>
    <w:rsid w:val="00695BB0"/>
    <w:rsid w:val="00697FAB"/>
    <w:rsid w:val="006A1102"/>
    <w:rsid w:val="006A352D"/>
    <w:rsid w:val="006A4251"/>
    <w:rsid w:val="006A6D6E"/>
    <w:rsid w:val="006A6E37"/>
    <w:rsid w:val="006A6ECB"/>
    <w:rsid w:val="006B0221"/>
    <w:rsid w:val="006B0656"/>
    <w:rsid w:val="006B06BA"/>
    <w:rsid w:val="006B176F"/>
    <w:rsid w:val="006B20C0"/>
    <w:rsid w:val="006B29D1"/>
    <w:rsid w:val="006B29F0"/>
    <w:rsid w:val="006B2E81"/>
    <w:rsid w:val="006B3314"/>
    <w:rsid w:val="006B3590"/>
    <w:rsid w:val="006B403C"/>
    <w:rsid w:val="006B444D"/>
    <w:rsid w:val="006B4687"/>
    <w:rsid w:val="006B589F"/>
    <w:rsid w:val="006B5ECF"/>
    <w:rsid w:val="006B61C0"/>
    <w:rsid w:val="006B7333"/>
    <w:rsid w:val="006B737D"/>
    <w:rsid w:val="006B7F3E"/>
    <w:rsid w:val="006B7FEE"/>
    <w:rsid w:val="006C167D"/>
    <w:rsid w:val="006C331E"/>
    <w:rsid w:val="006C3CD2"/>
    <w:rsid w:val="006C46BC"/>
    <w:rsid w:val="006C6E29"/>
    <w:rsid w:val="006C72FC"/>
    <w:rsid w:val="006C7332"/>
    <w:rsid w:val="006C74E6"/>
    <w:rsid w:val="006D0ABF"/>
    <w:rsid w:val="006D0FB8"/>
    <w:rsid w:val="006D1C26"/>
    <w:rsid w:val="006D2309"/>
    <w:rsid w:val="006D3A81"/>
    <w:rsid w:val="006D5AEF"/>
    <w:rsid w:val="006D678E"/>
    <w:rsid w:val="006D6D05"/>
    <w:rsid w:val="006E05E8"/>
    <w:rsid w:val="006E06A3"/>
    <w:rsid w:val="006E0772"/>
    <w:rsid w:val="006E1F87"/>
    <w:rsid w:val="006E225C"/>
    <w:rsid w:val="006E47E6"/>
    <w:rsid w:val="006E5D47"/>
    <w:rsid w:val="006E5F42"/>
    <w:rsid w:val="006E6A2B"/>
    <w:rsid w:val="006E6A42"/>
    <w:rsid w:val="006E7133"/>
    <w:rsid w:val="006F0425"/>
    <w:rsid w:val="006F0E8F"/>
    <w:rsid w:val="006F347D"/>
    <w:rsid w:val="006F3A34"/>
    <w:rsid w:val="006F3B46"/>
    <w:rsid w:val="006F3E7A"/>
    <w:rsid w:val="006F52E9"/>
    <w:rsid w:val="006F60D3"/>
    <w:rsid w:val="006F6DDD"/>
    <w:rsid w:val="00701A1E"/>
    <w:rsid w:val="00701AAE"/>
    <w:rsid w:val="00701B1B"/>
    <w:rsid w:val="007029A2"/>
    <w:rsid w:val="007037C4"/>
    <w:rsid w:val="00704050"/>
    <w:rsid w:val="0070436E"/>
    <w:rsid w:val="00705EAB"/>
    <w:rsid w:val="0070640E"/>
    <w:rsid w:val="0070654C"/>
    <w:rsid w:val="00706859"/>
    <w:rsid w:val="00706AB9"/>
    <w:rsid w:val="00707611"/>
    <w:rsid w:val="00707A4C"/>
    <w:rsid w:val="00707D58"/>
    <w:rsid w:val="00707E50"/>
    <w:rsid w:val="00710266"/>
    <w:rsid w:val="007107DC"/>
    <w:rsid w:val="00711AC1"/>
    <w:rsid w:val="00713043"/>
    <w:rsid w:val="00714A83"/>
    <w:rsid w:val="007154E2"/>
    <w:rsid w:val="007162E6"/>
    <w:rsid w:val="0071717C"/>
    <w:rsid w:val="00717877"/>
    <w:rsid w:val="00720428"/>
    <w:rsid w:val="007208ED"/>
    <w:rsid w:val="007210B7"/>
    <w:rsid w:val="007219AA"/>
    <w:rsid w:val="00721B8E"/>
    <w:rsid w:val="00722822"/>
    <w:rsid w:val="007229B7"/>
    <w:rsid w:val="00722B09"/>
    <w:rsid w:val="007235A4"/>
    <w:rsid w:val="007239AB"/>
    <w:rsid w:val="007241B1"/>
    <w:rsid w:val="00724377"/>
    <w:rsid w:val="00724937"/>
    <w:rsid w:val="00724A95"/>
    <w:rsid w:val="00724D4E"/>
    <w:rsid w:val="00725571"/>
    <w:rsid w:val="00725D30"/>
    <w:rsid w:val="00727777"/>
    <w:rsid w:val="00727860"/>
    <w:rsid w:val="00727D5C"/>
    <w:rsid w:val="00727E8B"/>
    <w:rsid w:val="00730DF5"/>
    <w:rsid w:val="0073153D"/>
    <w:rsid w:val="00734A51"/>
    <w:rsid w:val="00735185"/>
    <w:rsid w:val="00736148"/>
    <w:rsid w:val="007430B4"/>
    <w:rsid w:val="00743A0F"/>
    <w:rsid w:val="00743B02"/>
    <w:rsid w:val="00744454"/>
    <w:rsid w:val="0074462C"/>
    <w:rsid w:val="0074491C"/>
    <w:rsid w:val="00744F33"/>
    <w:rsid w:val="00746910"/>
    <w:rsid w:val="00747A0D"/>
    <w:rsid w:val="00750CBE"/>
    <w:rsid w:val="00750FD7"/>
    <w:rsid w:val="00751356"/>
    <w:rsid w:val="00751CE7"/>
    <w:rsid w:val="00755D3E"/>
    <w:rsid w:val="00756A31"/>
    <w:rsid w:val="00760147"/>
    <w:rsid w:val="007604AE"/>
    <w:rsid w:val="007605DD"/>
    <w:rsid w:val="007608D8"/>
    <w:rsid w:val="00760D3A"/>
    <w:rsid w:val="0076122B"/>
    <w:rsid w:val="00761612"/>
    <w:rsid w:val="00761DF8"/>
    <w:rsid w:val="007641F9"/>
    <w:rsid w:val="007647B4"/>
    <w:rsid w:val="00765685"/>
    <w:rsid w:val="00765A5A"/>
    <w:rsid w:val="00765F9C"/>
    <w:rsid w:val="007660D0"/>
    <w:rsid w:val="007661D3"/>
    <w:rsid w:val="00767B7E"/>
    <w:rsid w:val="00772FBE"/>
    <w:rsid w:val="007747E6"/>
    <w:rsid w:val="00774E0F"/>
    <w:rsid w:val="00775C8A"/>
    <w:rsid w:val="007764E8"/>
    <w:rsid w:val="007804D7"/>
    <w:rsid w:val="00780AB3"/>
    <w:rsid w:val="007811A6"/>
    <w:rsid w:val="00781939"/>
    <w:rsid w:val="00781954"/>
    <w:rsid w:val="007819AA"/>
    <w:rsid w:val="00781B67"/>
    <w:rsid w:val="00781DCC"/>
    <w:rsid w:val="00783B28"/>
    <w:rsid w:val="00786861"/>
    <w:rsid w:val="00790DB2"/>
    <w:rsid w:val="00791530"/>
    <w:rsid w:val="00791910"/>
    <w:rsid w:val="00791CD5"/>
    <w:rsid w:val="0079233D"/>
    <w:rsid w:val="00793BC2"/>
    <w:rsid w:val="00795629"/>
    <w:rsid w:val="00795BA4"/>
    <w:rsid w:val="00796B73"/>
    <w:rsid w:val="007979F8"/>
    <w:rsid w:val="007A0169"/>
    <w:rsid w:val="007A1296"/>
    <w:rsid w:val="007A1548"/>
    <w:rsid w:val="007A2A31"/>
    <w:rsid w:val="007A520E"/>
    <w:rsid w:val="007A5E8D"/>
    <w:rsid w:val="007A5EFE"/>
    <w:rsid w:val="007A6AAA"/>
    <w:rsid w:val="007A767C"/>
    <w:rsid w:val="007B03FA"/>
    <w:rsid w:val="007B18E0"/>
    <w:rsid w:val="007B23ED"/>
    <w:rsid w:val="007B37CE"/>
    <w:rsid w:val="007B3D77"/>
    <w:rsid w:val="007B56BE"/>
    <w:rsid w:val="007B5CF8"/>
    <w:rsid w:val="007B6188"/>
    <w:rsid w:val="007B6799"/>
    <w:rsid w:val="007B6B5C"/>
    <w:rsid w:val="007B74D7"/>
    <w:rsid w:val="007B77F5"/>
    <w:rsid w:val="007C1680"/>
    <w:rsid w:val="007C1DE8"/>
    <w:rsid w:val="007C2FD7"/>
    <w:rsid w:val="007C3AEB"/>
    <w:rsid w:val="007C5523"/>
    <w:rsid w:val="007C5913"/>
    <w:rsid w:val="007C592E"/>
    <w:rsid w:val="007C6E3E"/>
    <w:rsid w:val="007C6E9E"/>
    <w:rsid w:val="007C7798"/>
    <w:rsid w:val="007D0286"/>
    <w:rsid w:val="007D1081"/>
    <w:rsid w:val="007D1554"/>
    <w:rsid w:val="007D2BDA"/>
    <w:rsid w:val="007D3A93"/>
    <w:rsid w:val="007D3E5B"/>
    <w:rsid w:val="007D5022"/>
    <w:rsid w:val="007D6E5A"/>
    <w:rsid w:val="007D6E77"/>
    <w:rsid w:val="007E085D"/>
    <w:rsid w:val="007E0D3A"/>
    <w:rsid w:val="007E10ED"/>
    <w:rsid w:val="007E13E1"/>
    <w:rsid w:val="007E17DC"/>
    <w:rsid w:val="007E1FA5"/>
    <w:rsid w:val="007E2B39"/>
    <w:rsid w:val="007E3BB0"/>
    <w:rsid w:val="007E3C56"/>
    <w:rsid w:val="007E47A9"/>
    <w:rsid w:val="007E47CB"/>
    <w:rsid w:val="007E552A"/>
    <w:rsid w:val="007E61DF"/>
    <w:rsid w:val="007E661B"/>
    <w:rsid w:val="007E66C9"/>
    <w:rsid w:val="007E6B14"/>
    <w:rsid w:val="007E6E14"/>
    <w:rsid w:val="007E733A"/>
    <w:rsid w:val="007E7536"/>
    <w:rsid w:val="007F094D"/>
    <w:rsid w:val="007F09FB"/>
    <w:rsid w:val="007F12E3"/>
    <w:rsid w:val="007F2542"/>
    <w:rsid w:val="007F255E"/>
    <w:rsid w:val="007F2772"/>
    <w:rsid w:val="007F33C2"/>
    <w:rsid w:val="007F358B"/>
    <w:rsid w:val="007F519A"/>
    <w:rsid w:val="007F5FDA"/>
    <w:rsid w:val="007F6DA9"/>
    <w:rsid w:val="007F744E"/>
    <w:rsid w:val="007F758C"/>
    <w:rsid w:val="007F79F7"/>
    <w:rsid w:val="00800B5F"/>
    <w:rsid w:val="00803FE9"/>
    <w:rsid w:val="00804C4E"/>
    <w:rsid w:val="00805157"/>
    <w:rsid w:val="00805DA6"/>
    <w:rsid w:val="00806049"/>
    <w:rsid w:val="00806246"/>
    <w:rsid w:val="00806361"/>
    <w:rsid w:val="00806459"/>
    <w:rsid w:val="008075DA"/>
    <w:rsid w:val="00810027"/>
    <w:rsid w:val="00810739"/>
    <w:rsid w:val="008111B6"/>
    <w:rsid w:val="00813592"/>
    <w:rsid w:val="00813854"/>
    <w:rsid w:val="00813F84"/>
    <w:rsid w:val="00814AF9"/>
    <w:rsid w:val="0081535F"/>
    <w:rsid w:val="00815D5E"/>
    <w:rsid w:val="00817222"/>
    <w:rsid w:val="00817C89"/>
    <w:rsid w:val="0082076E"/>
    <w:rsid w:val="008207F2"/>
    <w:rsid w:val="00820C40"/>
    <w:rsid w:val="00820EF0"/>
    <w:rsid w:val="008210EE"/>
    <w:rsid w:val="008238C2"/>
    <w:rsid w:val="00823AA8"/>
    <w:rsid w:val="00823CC2"/>
    <w:rsid w:val="0082439A"/>
    <w:rsid w:val="00826226"/>
    <w:rsid w:val="008265D5"/>
    <w:rsid w:val="00826894"/>
    <w:rsid w:val="00826B46"/>
    <w:rsid w:val="008270FD"/>
    <w:rsid w:val="008273EF"/>
    <w:rsid w:val="00827CDE"/>
    <w:rsid w:val="00831152"/>
    <w:rsid w:val="00831E0D"/>
    <w:rsid w:val="00832240"/>
    <w:rsid w:val="008324F2"/>
    <w:rsid w:val="0083270D"/>
    <w:rsid w:val="008335AD"/>
    <w:rsid w:val="00833720"/>
    <w:rsid w:val="008346AD"/>
    <w:rsid w:val="00834AFF"/>
    <w:rsid w:val="0083519B"/>
    <w:rsid w:val="00835C19"/>
    <w:rsid w:val="00835D05"/>
    <w:rsid w:val="00837057"/>
    <w:rsid w:val="00841284"/>
    <w:rsid w:val="00841A5A"/>
    <w:rsid w:val="00842568"/>
    <w:rsid w:val="00842BDB"/>
    <w:rsid w:val="00842C89"/>
    <w:rsid w:val="00842DF1"/>
    <w:rsid w:val="008432AA"/>
    <w:rsid w:val="00843980"/>
    <w:rsid w:val="00844389"/>
    <w:rsid w:val="008475C4"/>
    <w:rsid w:val="0085090A"/>
    <w:rsid w:val="00850A07"/>
    <w:rsid w:val="00850DD9"/>
    <w:rsid w:val="00850E55"/>
    <w:rsid w:val="00852477"/>
    <w:rsid w:val="00852AC1"/>
    <w:rsid w:val="00853351"/>
    <w:rsid w:val="0085444B"/>
    <w:rsid w:val="00854B9B"/>
    <w:rsid w:val="00855EFC"/>
    <w:rsid w:val="00855F84"/>
    <w:rsid w:val="00857238"/>
    <w:rsid w:val="008579B4"/>
    <w:rsid w:val="00860591"/>
    <w:rsid w:val="0086127A"/>
    <w:rsid w:val="008619AF"/>
    <w:rsid w:val="008625AC"/>
    <w:rsid w:val="00862D62"/>
    <w:rsid w:val="00863134"/>
    <w:rsid w:val="00863E6A"/>
    <w:rsid w:val="008644EF"/>
    <w:rsid w:val="00865250"/>
    <w:rsid w:val="00865810"/>
    <w:rsid w:val="00865F40"/>
    <w:rsid w:val="008704FC"/>
    <w:rsid w:val="00870B74"/>
    <w:rsid w:val="00871BED"/>
    <w:rsid w:val="00874174"/>
    <w:rsid w:val="008741FA"/>
    <w:rsid w:val="00874ACA"/>
    <w:rsid w:val="00874B2A"/>
    <w:rsid w:val="0087612B"/>
    <w:rsid w:val="0087621E"/>
    <w:rsid w:val="00881801"/>
    <w:rsid w:val="00881C9A"/>
    <w:rsid w:val="008824EB"/>
    <w:rsid w:val="00884039"/>
    <w:rsid w:val="0088468F"/>
    <w:rsid w:val="00885D16"/>
    <w:rsid w:val="008862B6"/>
    <w:rsid w:val="0088641E"/>
    <w:rsid w:val="00887DF4"/>
    <w:rsid w:val="0089037C"/>
    <w:rsid w:val="00890C15"/>
    <w:rsid w:val="00891AB0"/>
    <w:rsid w:val="00892970"/>
    <w:rsid w:val="00892E50"/>
    <w:rsid w:val="00896932"/>
    <w:rsid w:val="00896CA9"/>
    <w:rsid w:val="008975E7"/>
    <w:rsid w:val="00897932"/>
    <w:rsid w:val="00897DA6"/>
    <w:rsid w:val="008A2BF9"/>
    <w:rsid w:val="008A36B2"/>
    <w:rsid w:val="008A3806"/>
    <w:rsid w:val="008A45DF"/>
    <w:rsid w:val="008A45ED"/>
    <w:rsid w:val="008A68DB"/>
    <w:rsid w:val="008A7B38"/>
    <w:rsid w:val="008B02B2"/>
    <w:rsid w:val="008B058B"/>
    <w:rsid w:val="008B0788"/>
    <w:rsid w:val="008B0A93"/>
    <w:rsid w:val="008B0CE9"/>
    <w:rsid w:val="008B0F47"/>
    <w:rsid w:val="008B11CF"/>
    <w:rsid w:val="008B1ADE"/>
    <w:rsid w:val="008B2EC9"/>
    <w:rsid w:val="008B356A"/>
    <w:rsid w:val="008B3D70"/>
    <w:rsid w:val="008B4715"/>
    <w:rsid w:val="008B4A27"/>
    <w:rsid w:val="008B4CD0"/>
    <w:rsid w:val="008B6AB8"/>
    <w:rsid w:val="008B78E3"/>
    <w:rsid w:val="008C11FA"/>
    <w:rsid w:val="008C3F54"/>
    <w:rsid w:val="008C74D1"/>
    <w:rsid w:val="008D03E3"/>
    <w:rsid w:val="008D1086"/>
    <w:rsid w:val="008D1BE4"/>
    <w:rsid w:val="008D2D55"/>
    <w:rsid w:val="008D36A3"/>
    <w:rsid w:val="008D4C97"/>
    <w:rsid w:val="008D58F6"/>
    <w:rsid w:val="008D625B"/>
    <w:rsid w:val="008D74FE"/>
    <w:rsid w:val="008E1CE1"/>
    <w:rsid w:val="008E207B"/>
    <w:rsid w:val="008E31FD"/>
    <w:rsid w:val="008E5544"/>
    <w:rsid w:val="008E6C82"/>
    <w:rsid w:val="008E7440"/>
    <w:rsid w:val="008F1A5A"/>
    <w:rsid w:val="008F1CAE"/>
    <w:rsid w:val="008F31EB"/>
    <w:rsid w:val="008F39DB"/>
    <w:rsid w:val="008F5EDC"/>
    <w:rsid w:val="008F751F"/>
    <w:rsid w:val="00901639"/>
    <w:rsid w:val="00901C64"/>
    <w:rsid w:val="009023DD"/>
    <w:rsid w:val="00902D89"/>
    <w:rsid w:val="009034B5"/>
    <w:rsid w:val="00903FD9"/>
    <w:rsid w:val="00904099"/>
    <w:rsid w:val="00904E7B"/>
    <w:rsid w:val="00906F58"/>
    <w:rsid w:val="0091024E"/>
    <w:rsid w:val="0091118B"/>
    <w:rsid w:val="00911A89"/>
    <w:rsid w:val="00912011"/>
    <w:rsid w:val="009137E6"/>
    <w:rsid w:val="009145B0"/>
    <w:rsid w:val="00915126"/>
    <w:rsid w:val="00915891"/>
    <w:rsid w:val="00915BE5"/>
    <w:rsid w:val="00915BE9"/>
    <w:rsid w:val="009164D1"/>
    <w:rsid w:val="00916C12"/>
    <w:rsid w:val="00917532"/>
    <w:rsid w:val="009203D6"/>
    <w:rsid w:val="009204C9"/>
    <w:rsid w:val="00921270"/>
    <w:rsid w:val="00921F6B"/>
    <w:rsid w:val="009226BE"/>
    <w:rsid w:val="0092385D"/>
    <w:rsid w:val="009238A8"/>
    <w:rsid w:val="00925046"/>
    <w:rsid w:val="00925FB6"/>
    <w:rsid w:val="00926704"/>
    <w:rsid w:val="0092678A"/>
    <w:rsid w:val="00926EF9"/>
    <w:rsid w:val="00927AEB"/>
    <w:rsid w:val="00927EE9"/>
    <w:rsid w:val="00930AEB"/>
    <w:rsid w:val="009311DB"/>
    <w:rsid w:val="0093218E"/>
    <w:rsid w:val="00932D92"/>
    <w:rsid w:val="00933087"/>
    <w:rsid w:val="009337C7"/>
    <w:rsid w:val="00934C51"/>
    <w:rsid w:val="00935A14"/>
    <w:rsid w:val="009408D3"/>
    <w:rsid w:val="00941677"/>
    <w:rsid w:val="00941E6A"/>
    <w:rsid w:val="00942060"/>
    <w:rsid w:val="009430A1"/>
    <w:rsid w:val="00944A82"/>
    <w:rsid w:val="0094654A"/>
    <w:rsid w:val="0094676D"/>
    <w:rsid w:val="00946E35"/>
    <w:rsid w:val="00946FDA"/>
    <w:rsid w:val="00947F8B"/>
    <w:rsid w:val="00950474"/>
    <w:rsid w:val="00950BB9"/>
    <w:rsid w:val="00951AE7"/>
    <w:rsid w:val="00952BDB"/>
    <w:rsid w:val="00953EB7"/>
    <w:rsid w:val="009563A4"/>
    <w:rsid w:val="009564FE"/>
    <w:rsid w:val="00956820"/>
    <w:rsid w:val="00956C69"/>
    <w:rsid w:val="00956E18"/>
    <w:rsid w:val="00957753"/>
    <w:rsid w:val="009616C2"/>
    <w:rsid w:val="00961AC9"/>
    <w:rsid w:val="0096412D"/>
    <w:rsid w:val="00966BB3"/>
    <w:rsid w:val="00967BBD"/>
    <w:rsid w:val="009702B5"/>
    <w:rsid w:val="009706EF"/>
    <w:rsid w:val="009706F9"/>
    <w:rsid w:val="00970DEF"/>
    <w:rsid w:val="0097155E"/>
    <w:rsid w:val="00972BC7"/>
    <w:rsid w:val="009754B6"/>
    <w:rsid w:val="00975769"/>
    <w:rsid w:val="00975B1A"/>
    <w:rsid w:val="00975FD4"/>
    <w:rsid w:val="00976516"/>
    <w:rsid w:val="00976B3E"/>
    <w:rsid w:val="00977440"/>
    <w:rsid w:val="00977C95"/>
    <w:rsid w:val="00977CC8"/>
    <w:rsid w:val="00980571"/>
    <w:rsid w:val="00981217"/>
    <w:rsid w:val="00982114"/>
    <w:rsid w:val="00982864"/>
    <w:rsid w:val="00983513"/>
    <w:rsid w:val="009837AC"/>
    <w:rsid w:val="00984B48"/>
    <w:rsid w:val="00984D7C"/>
    <w:rsid w:val="00985085"/>
    <w:rsid w:val="00985777"/>
    <w:rsid w:val="00985E6A"/>
    <w:rsid w:val="0098757C"/>
    <w:rsid w:val="00990079"/>
    <w:rsid w:val="009915EE"/>
    <w:rsid w:val="009924E9"/>
    <w:rsid w:val="00993414"/>
    <w:rsid w:val="0099371F"/>
    <w:rsid w:val="00994628"/>
    <w:rsid w:val="00994E98"/>
    <w:rsid w:val="00995F1C"/>
    <w:rsid w:val="00996121"/>
    <w:rsid w:val="00997D00"/>
    <w:rsid w:val="009A0073"/>
    <w:rsid w:val="009A1024"/>
    <w:rsid w:val="009A250A"/>
    <w:rsid w:val="009A28C9"/>
    <w:rsid w:val="009A3DC3"/>
    <w:rsid w:val="009A4169"/>
    <w:rsid w:val="009A4A90"/>
    <w:rsid w:val="009A5623"/>
    <w:rsid w:val="009A5717"/>
    <w:rsid w:val="009A5ECA"/>
    <w:rsid w:val="009A6D48"/>
    <w:rsid w:val="009A7B64"/>
    <w:rsid w:val="009B09B7"/>
    <w:rsid w:val="009B0E06"/>
    <w:rsid w:val="009B36B9"/>
    <w:rsid w:val="009B381C"/>
    <w:rsid w:val="009B3FFD"/>
    <w:rsid w:val="009B59F9"/>
    <w:rsid w:val="009C21A3"/>
    <w:rsid w:val="009C4EF9"/>
    <w:rsid w:val="009C5A0D"/>
    <w:rsid w:val="009C6ED2"/>
    <w:rsid w:val="009C7611"/>
    <w:rsid w:val="009C7A4F"/>
    <w:rsid w:val="009C7E43"/>
    <w:rsid w:val="009C7F37"/>
    <w:rsid w:val="009D03BB"/>
    <w:rsid w:val="009D063E"/>
    <w:rsid w:val="009D1847"/>
    <w:rsid w:val="009D384B"/>
    <w:rsid w:val="009E1738"/>
    <w:rsid w:val="009E1A71"/>
    <w:rsid w:val="009E2841"/>
    <w:rsid w:val="009E2C8B"/>
    <w:rsid w:val="009E78F1"/>
    <w:rsid w:val="009F0313"/>
    <w:rsid w:val="009F07A2"/>
    <w:rsid w:val="009F0B54"/>
    <w:rsid w:val="009F1221"/>
    <w:rsid w:val="009F1285"/>
    <w:rsid w:val="009F1A8B"/>
    <w:rsid w:val="009F21F2"/>
    <w:rsid w:val="009F2A6C"/>
    <w:rsid w:val="009F3366"/>
    <w:rsid w:val="009F3D47"/>
    <w:rsid w:val="009F4038"/>
    <w:rsid w:val="009F4210"/>
    <w:rsid w:val="009F4432"/>
    <w:rsid w:val="009F45F1"/>
    <w:rsid w:val="009F6887"/>
    <w:rsid w:val="00A00026"/>
    <w:rsid w:val="00A00D21"/>
    <w:rsid w:val="00A00E39"/>
    <w:rsid w:val="00A02B36"/>
    <w:rsid w:val="00A032BD"/>
    <w:rsid w:val="00A04385"/>
    <w:rsid w:val="00A0506C"/>
    <w:rsid w:val="00A05B28"/>
    <w:rsid w:val="00A05E9B"/>
    <w:rsid w:val="00A10077"/>
    <w:rsid w:val="00A10A61"/>
    <w:rsid w:val="00A11401"/>
    <w:rsid w:val="00A11441"/>
    <w:rsid w:val="00A11458"/>
    <w:rsid w:val="00A11764"/>
    <w:rsid w:val="00A11E72"/>
    <w:rsid w:val="00A1304F"/>
    <w:rsid w:val="00A1384D"/>
    <w:rsid w:val="00A13969"/>
    <w:rsid w:val="00A15A19"/>
    <w:rsid w:val="00A15E42"/>
    <w:rsid w:val="00A16B3C"/>
    <w:rsid w:val="00A16DCD"/>
    <w:rsid w:val="00A174B6"/>
    <w:rsid w:val="00A179FE"/>
    <w:rsid w:val="00A22D92"/>
    <w:rsid w:val="00A233BE"/>
    <w:rsid w:val="00A251C2"/>
    <w:rsid w:val="00A2628F"/>
    <w:rsid w:val="00A26DED"/>
    <w:rsid w:val="00A26EA6"/>
    <w:rsid w:val="00A273B4"/>
    <w:rsid w:val="00A274E5"/>
    <w:rsid w:val="00A31438"/>
    <w:rsid w:val="00A31D70"/>
    <w:rsid w:val="00A33146"/>
    <w:rsid w:val="00A3378D"/>
    <w:rsid w:val="00A3382A"/>
    <w:rsid w:val="00A33DC9"/>
    <w:rsid w:val="00A34A8D"/>
    <w:rsid w:val="00A3517A"/>
    <w:rsid w:val="00A355D5"/>
    <w:rsid w:val="00A367A2"/>
    <w:rsid w:val="00A3696D"/>
    <w:rsid w:val="00A36D01"/>
    <w:rsid w:val="00A36D03"/>
    <w:rsid w:val="00A376B4"/>
    <w:rsid w:val="00A377D2"/>
    <w:rsid w:val="00A40FD6"/>
    <w:rsid w:val="00A41338"/>
    <w:rsid w:val="00A42447"/>
    <w:rsid w:val="00A43451"/>
    <w:rsid w:val="00A44818"/>
    <w:rsid w:val="00A4572E"/>
    <w:rsid w:val="00A45E9A"/>
    <w:rsid w:val="00A51202"/>
    <w:rsid w:val="00A5175B"/>
    <w:rsid w:val="00A517C3"/>
    <w:rsid w:val="00A518D8"/>
    <w:rsid w:val="00A52F3A"/>
    <w:rsid w:val="00A53020"/>
    <w:rsid w:val="00A53106"/>
    <w:rsid w:val="00A53CF7"/>
    <w:rsid w:val="00A53F58"/>
    <w:rsid w:val="00A53F6A"/>
    <w:rsid w:val="00A54055"/>
    <w:rsid w:val="00A60F8A"/>
    <w:rsid w:val="00A6139B"/>
    <w:rsid w:val="00A61941"/>
    <w:rsid w:val="00A61A52"/>
    <w:rsid w:val="00A6260D"/>
    <w:rsid w:val="00A62792"/>
    <w:rsid w:val="00A62AA2"/>
    <w:rsid w:val="00A631E3"/>
    <w:rsid w:val="00A63565"/>
    <w:rsid w:val="00A635A0"/>
    <w:rsid w:val="00A6472D"/>
    <w:rsid w:val="00A65516"/>
    <w:rsid w:val="00A6633A"/>
    <w:rsid w:val="00A66A06"/>
    <w:rsid w:val="00A72285"/>
    <w:rsid w:val="00A72B7E"/>
    <w:rsid w:val="00A73F32"/>
    <w:rsid w:val="00A7609C"/>
    <w:rsid w:val="00A807E5"/>
    <w:rsid w:val="00A81151"/>
    <w:rsid w:val="00A81641"/>
    <w:rsid w:val="00A83D3A"/>
    <w:rsid w:val="00A83EB3"/>
    <w:rsid w:val="00A85BFA"/>
    <w:rsid w:val="00A86941"/>
    <w:rsid w:val="00A901A4"/>
    <w:rsid w:val="00A90928"/>
    <w:rsid w:val="00A91C33"/>
    <w:rsid w:val="00A91D61"/>
    <w:rsid w:val="00A91E74"/>
    <w:rsid w:val="00A91F59"/>
    <w:rsid w:val="00A929ED"/>
    <w:rsid w:val="00A93E15"/>
    <w:rsid w:val="00A94382"/>
    <w:rsid w:val="00A94D16"/>
    <w:rsid w:val="00A94E31"/>
    <w:rsid w:val="00A95CC8"/>
    <w:rsid w:val="00A96563"/>
    <w:rsid w:val="00A97EE2"/>
    <w:rsid w:val="00AA10FC"/>
    <w:rsid w:val="00AA1DD7"/>
    <w:rsid w:val="00AA22A2"/>
    <w:rsid w:val="00AA2416"/>
    <w:rsid w:val="00AA2DBD"/>
    <w:rsid w:val="00AA3C69"/>
    <w:rsid w:val="00AA4605"/>
    <w:rsid w:val="00AA4CC5"/>
    <w:rsid w:val="00AA7DFC"/>
    <w:rsid w:val="00AB058D"/>
    <w:rsid w:val="00AB11B7"/>
    <w:rsid w:val="00AB11C4"/>
    <w:rsid w:val="00AB1B47"/>
    <w:rsid w:val="00AB236A"/>
    <w:rsid w:val="00AB257D"/>
    <w:rsid w:val="00AB2BAB"/>
    <w:rsid w:val="00AB2BD3"/>
    <w:rsid w:val="00AB2D02"/>
    <w:rsid w:val="00AB303D"/>
    <w:rsid w:val="00AB310C"/>
    <w:rsid w:val="00AB3C7C"/>
    <w:rsid w:val="00AB47EB"/>
    <w:rsid w:val="00AB6DFD"/>
    <w:rsid w:val="00AB7698"/>
    <w:rsid w:val="00AC05C2"/>
    <w:rsid w:val="00AC1A94"/>
    <w:rsid w:val="00AC217A"/>
    <w:rsid w:val="00AC2A8C"/>
    <w:rsid w:val="00AC37C4"/>
    <w:rsid w:val="00AC3F1B"/>
    <w:rsid w:val="00AC4083"/>
    <w:rsid w:val="00AC427C"/>
    <w:rsid w:val="00AC460E"/>
    <w:rsid w:val="00AC4A58"/>
    <w:rsid w:val="00AC56CF"/>
    <w:rsid w:val="00AC6144"/>
    <w:rsid w:val="00AD01AC"/>
    <w:rsid w:val="00AD0927"/>
    <w:rsid w:val="00AD0A1B"/>
    <w:rsid w:val="00AD0B7A"/>
    <w:rsid w:val="00AD27D0"/>
    <w:rsid w:val="00AD3C41"/>
    <w:rsid w:val="00AD3F32"/>
    <w:rsid w:val="00AD4795"/>
    <w:rsid w:val="00AD4D2A"/>
    <w:rsid w:val="00AD5E73"/>
    <w:rsid w:val="00AD6B34"/>
    <w:rsid w:val="00AD6B41"/>
    <w:rsid w:val="00AD7121"/>
    <w:rsid w:val="00AD77A9"/>
    <w:rsid w:val="00AD78F8"/>
    <w:rsid w:val="00AD7ABB"/>
    <w:rsid w:val="00AE03F5"/>
    <w:rsid w:val="00AE21DA"/>
    <w:rsid w:val="00AE2A54"/>
    <w:rsid w:val="00AE2AAB"/>
    <w:rsid w:val="00AE2D15"/>
    <w:rsid w:val="00AE2DD0"/>
    <w:rsid w:val="00AE4F32"/>
    <w:rsid w:val="00AE4FEE"/>
    <w:rsid w:val="00AF07A0"/>
    <w:rsid w:val="00AF142D"/>
    <w:rsid w:val="00AF1721"/>
    <w:rsid w:val="00AF2A21"/>
    <w:rsid w:val="00AF36DD"/>
    <w:rsid w:val="00AF4352"/>
    <w:rsid w:val="00AF4CF9"/>
    <w:rsid w:val="00AF51E3"/>
    <w:rsid w:val="00AF6BA5"/>
    <w:rsid w:val="00B0068C"/>
    <w:rsid w:val="00B00740"/>
    <w:rsid w:val="00B013BE"/>
    <w:rsid w:val="00B0241A"/>
    <w:rsid w:val="00B02604"/>
    <w:rsid w:val="00B028F0"/>
    <w:rsid w:val="00B043C9"/>
    <w:rsid w:val="00B05AC6"/>
    <w:rsid w:val="00B063E1"/>
    <w:rsid w:val="00B06B32"/>
    <w:rsid w:val="00B06F4D"/>
    <w:rsid w:val="00B10420"/>
    <w:rsid w:val="00B104B8"/>
    <w:rsid w:val="00B111CD"/>
    <w:rsid w:val="00B11C41"/>
    <w:rsid w:val="00B11E04"/>
    <w:rsid w:val="00B12E9D"/>
    <w:rsid w:val="00B13ABD"/>
    <w:rsid w:val="00B13C48"/>
    <w:rsid w:val="00B141D5"/>
    <w:rsid w:val="00B14762"/>
    <w:rsid w:val="00B1502B"/>
    <w:rsid w:val="00B157C0"/>
    <w:rsid w:val="00B15874"/>
    <w:rsid w:val="00B15A09"/>
    <w:rsid w:val="00B15E6C"/>
    <w:rsid w:val="00B17CAA"/>
    <w:rsid w:val="00B2018F"/>
    <w:rsid w:val="00B20835"/>
    <w:rsid w:val="00B20FDD"/>
    <w:rsid w:val="00B2111C"/>
    <w:rsid w:val="00B21B23"/>
    <w:rsid w:val="00B22223"/>
    <w:rsid w:val="00B22D57"/>
    <w:rsid w:val="00B25E31"/>
    <w:rsid w:val="00B262E2"/>
    <w:rsid w:val="00B264F3"/>
    <w:rsid w:val="00B27612"/>
    <w:rsid w:val="00B277B9"/>
    <w:rsid w:val="00B27885"/>
    <w:rsid w:val="00B27BB6"/>
    <w:rsid w:val="00B30231"/>
    <w:rsid w:val="00B31297"/>
    <w:rsid w:val="00B3189C"/>
    <w:rsid w:val="00B31C1F"/>
    <w:rsid w:val="00B32803"/>
    <w:rsid w:val="00B32D1A"/>
    <w:rsid w:val="00B3317A"/>
    <w:rsid w:val="00B33239"/>
    <w:rsid w:val="00B347F9"/>
    <w:rsid w:val="00B35605"/>
    <w:rsid w:val="00B35E2F"/>
    <w:rsid w:val="00B36FBF"/>
    <w:rsid w:val="00B37094"/>
    <w:rsid w:val="00B37921"/>
    <w:rsid w:val="00B37C8F"/>
    <w:rsid w:val="00B41674"/>
    <w:rsid w:val="00B41A1F"/>
    <w:rsid w:val="00B426A1"/>
    <w:rsid w:val="00B43037"/>
    <w:rsid w:val="00B439F4"/>
    <w:rsid w:val="00B44842"/>
    <w:rsid w:val="00B44A85"/>
    <w:rsid w:val="00B44FE0"/>
    <w:rsid w:val="00B4582C"/>
    <w:rsid w:val="00B471F8"/>
    <w:rsid w:val="00B472D9"/>
    <w:rsid w:val="00B47453"/>
    <w:rsid w:val="00B476DA"/>
    <w:rsid w:val="00B5010B"/>
    <w:rsid w:val="00B503CF"/>
    <w:rsid w:val="00B50C96"/>
    <w:rsid w:val="00B50CE6"/>
    <w:rsid w:val="00B50E78"/>
    <w:rsid w:val="00B51E2A"/>
    <w:rsid w:val="00B5256A"/>
    <w:rsid w:val="00B531ED"/>
    <w:rsid w:val="00B543CA"/>
    <w:rsid w:val="00B54765"/>
    <w:rsid w:val="00B55DEF"/>
    <w:rsid w:val="00B5633F"/>
    <w:rsid w:val="00B5637C"/>
    <w:rsid w:val="00B57556"/>
    <w:rsid w:val="00B60369"/>
    <w:rsid w:val="00B6086C"/>
    <w:rsid w:val="00B61207"/>
    <w:rsid w:val="00B61949"/>
    <w:rsid w:val="00B61A47"/>
    <w:rsid w:val="00B622D1"/>
    <w:rsid w:val="00B628EA"/>
    <w:rsid w:val="00B62A94"/>
    <w:rsid w:val="00B63B89"/>
    <w:rsid w:val="00B64679"/>
    <w:rsid w:val="00B64EB4"/>
    <w:rsid w:val="00B6563B"/>
    <w:rsid w:val="00B65BAC"/>
    <w:rsid w:val="00B65DF5"/>
    <w:rsid w:val="00B66331"/>
    <w:rsid w:val="00B66666"/>
    <w:rsid w:val="00B66BA6"/>
    <w:rsid w:val="00B67B99"/>
    <w:rsid w:val="00B67C17"/>
    <w:rsid w:val="00B70042"/>
    <w:rsid w:val="00B70171"/>
    <w:rsid w:val="00B70E8B"/>
    <w:rsid w:val="00B723E4"/>
    <w:rsid w:val="00B724DD"/>
    <w:rsid w:val="00B736DD"/>
    <w:rsid w:val="00B74059"/>
    <w:rsid w:val="00B745FD"/>
    <w:rsid w:val="00B75192"/>
    <w:rsid w:val="00B76A10"/>
    <w:rsid w:val="00B77BAA"/>
    <w:rsid w:val="00B802DC"/>
    <w:rsid w:val="00B8135E"/>
    <w:rsid w:val="00B8247B"/>
    <w:rsid w:val="00B82C58"/>
    <w:rsid w:val="00B840D8"/>
    <w:rsid w:val="00B86B99"/>
    <w:rsid w:val="00B87489"/>
    <w:rsid w:val="00B91488"/>
    <w:rsid w:val="00B926D6"/>
    <w:rsid w:val="00B93756"/>
    <w:rsid w:val="00B93D3A"/>
    <w:rsid w:val="00B940A2"/>
    <w:rsid w:val="00B943AB"/>
    <w:rsid w:val="00B943F6"/>
    <w:rsid w:val="00B9471B"/>
    <w:rsid w:val="00B965C0"/>
    <w:rsid w:val="00B972C2"/>
    <w:rsid w:val="00B97A6C"/>
    <w:rsid w:val="00BA161E"/>
    <w:rsid w:val="00BA1632"/>
    <w:rsid w:val="00BA365A"/>
    <w:rsid w:val="00BA3EF2"/>
    <w:rsid w:val="00BA50A8"/>
    <w:rsid w:val="00BA5AD5"/>
    <w:rsid w:val="00BA5B0A"/>
    <w:rsid w:val="00BA6851"/>
    <w:rsid w:val="00BA68C7"/>
    <w:rsid w:val="00BA7FEA"/>
    <w:rsid w:val="00BB1161"/>
    <w:rsid w:val="00BB1468"/>
    <w:rsid w:val="00BB2541"/>
    <w:rsid w:val="00BB29FB"/>
    <w:rsid w:val="00BB3781"/>
    <w:rsid w:val="00BB535C"/>
    <w:rsid w:val="00BB6098"/>
    <w:rsid w:val="00BB6D0D"/>
    <w:rsid w:val="00BB7234"/>
    <w:rsid w:val="00BB7357"/>
    <w:rsid w:val="00BB7E6E"/>
    <w:rsid w:val="00BC05BD"/>
    <w:rsid w:val="00BC0629"/>
    <w:rsid w:val="00BC1577"/>
    <w:rsid w:val="00BC3C9B"/>
    <w:rsid w:val="00BC44C7"/>
    <w:rsid w:val="00BC5B6F"/>
    <w:rsid w:val="00BC6144"/>
    <w:rsid w:val="00BC63A3"/>
    <w:rsid w:val="00BC6801"/>
    <w:rsid w:val="00BC7275"/>
    <w:rsid w:val="00BD0D0C"/>
    <w:rsid w:val="00BD1FE1"/>
    <w:rsid w:val="00BD2777"/>
    <w:rsid w:val="00BD2DF2"/>
    <w:rsid w:val="00BD2F8F"/>
    <w:rsid w:val="00BD3BEF"/>
    <w:rsid w:val="00BD3C58"/>
    <w:rsid w:val="00BD459F"/>
    <w:rsid w:val="00BD49C1"/>
    <w:rsid w:val="00BD52A7"/>
    <w:rsid w:val="00BD5B40"/>
    <w:rsid w:val="00BD5DC1"/>
    <w:rsid w:val="00BD775A"/>
    <w:rsid w:val="00BE18C0"/>
    <w:rsid w:val="00BE1DE7"/>
    <w:rsid w:val="00BE2FD3"/>
    <w:rsid w:val="00BE3484"/>
    <w:rsid w:val="00BE3C47"/>
    <w:rsid w:val="00BE3D41"/>
    <w:rsid w:val="00BE3E06"/>
    <w:rsid w:val="00BE5B24"/>
    <w:rsid w:val="00BE5E95"/>
    <w:rsid w:val="00BE6250"/>
    <w:rsid w:val="00BE7226"/>
    <w:rsid w:val="00BE73F9"/>
    <w:rsid w:val="00BE7921"/>
    <w:rsid w:val="00BF0280"/>
    <w:rsid w:val="00BF0493"/>
    <w:rsid w:val="00BF0ED9"/>
    <w:rsid w:val="00BF114B"/>
    <w:rsid w:val="00BF1D05"/>
    <w:rsid w:val="00BF1DE7"/>
    <w:rsid w:val="00BF1F37"/>
    <w:rsid w:val="00BF26AC"/>
    <w:rsid w:val="00BF2F98"/>
    <w:rsid w:val="00BF3056"/>
    <w:rsid w:val="00BF4456"/>
    <w:rsid w:val="00BF459D"/>
    <w:rsid w:val="00BF46DE"/>
    <w:rsid w:val="00BF4E55"/>
    <w:rsid w:val="00BF53FD"/>
    <w:rsid w:val="00BF624A"/>
    <w:rsid w:val="00BF787F"/>
    <w:rsid w:val="00BF7CB2"/>
    <w:rsid w:val="00C01228"/>
    <w:rsid w:val="00C02E36"/>
    <w:rsid w:val="00C0339C"/>
    <w:rsid w:val="00C0465C"/>
    <w:rsid w:val="00C04684"/>
    <w:rsid w:val="00C052CC"/>
    <w:rsid w:val="00C05BC6"/>
    <w:rsid w:val="00C068B7"/>
    <w:rsid w:val="00C077E9"/>
    <w:rsid w:val="00C07CA4"/>
    <w:rsid w:val="00C1079C"/>
    <w:rsid w:val="00C10DFF"/>
    <w:rsid w:val="00C1247F"/>
    <w:rsid w:val="00C12CEA"/>
    <w:rsid w:val="00C13883"/>
    <w:rsid w:val="00C139E9"/>
    <w:rsid w:val="00C14A97"/>
    <w:rsid w:val="00C14ECF"/>
    <w:rsid w:val="00C15144"/>
    <w:rsid w:val="00C155F5"/>
    <w:rsid w:val="00C1628E"/>
    <w:rsid w:val="00C16E48"/>
    <w:rsid w:val="00C20584"/>
    <w:rsid w:val="00C20920"/>
    <w:rsid w:val="00C21759"/>
    <w:rsid w:val="00C2181D"/>
    <w:rsid w:val="00C21C9A"/>
    <w:rsid w:val="00C22293"/>
    <w:rsid w:val="00C2355D"/>
    <w:rsid w:val="00C236FB"/>
    <w:rsid w:val="00C23BBE"/>
    <w:rsid w:val="00C24DBF"/>
    <w:rsid w:val="00C259EC"/>
    <w:rsid w:val="00C344E0"/>
    <w:rsid w:val="00C357E9"/>
    <w:rsid w:val="00C359D1"/>
    <w:rsid w:val="00C35A5E"/>
    <w:rsid w:val="00C36508"/>
    <w:rsid w:val="00C367D5"/>
    <w:rsid w:val="00C36BC2"/>
    <w:rsid w:val="00C3741E"/>
    <w:rsid w:val="00C40D82"/>
    <w:rsid w:val="00C41192"/>
    <w:rsid w:val="00C415F9"/>
    <w:rsid w:val="00C41819"/>
    <w:rsid w:val="00C41BDD"/>
    <w:rsid w:val="00C43A2B"/>
    <w:rsid w:val="00C44FE4"/>
    <w:rsid w:val="00C45220"/>
    <w:rsid w:val="00C45676"/>
    <w:rsid w:val="00C50BBA"/>
    <w:rsid w:val="00C50C1F"/>
    <w:rsid w:val="00C510E3"/>
    <w:rsid w:val="00C5160C"/>
    <w:rsid w:val="00C52060"/>
    <w:rsid w:val="00C5211D"/>
    <w:rsid w:val="00C54E47"/>
    <w:rsid w:val="00C54F48"/>
    <w:rsid w:val="00C55529"/>
    <w:rsid w:val="00C56BB6"/>
    <w:rsid w:val="00C56DA2"/>
    <w:rsid w:val="00C5743A"/>
    <w:rsid w:val="00C602DA"/>
    <w:rsid w:val="00C60E52"/>
    <w:rsid w:val="00C624BE"/>
    <w:rsid w:val="00C63339"/>
    <w:rsid w:val="00C63C00"/>
    <w:rsid w:val="00C644ED"/>
    <w:rsid w:val="00C64B2B"/>
    <w:rsid w:val="00C65364"/>
    <w:rsid w:val="00C65500"/>
    <w:rsid w:val="00C66A7C"/>
    <w:rsid w:val="00C66CA5"/>
    <w:rsid w:val="00C72113"/>
    <w:rsid w:val="00C721B5"/>
    <w:rsid w:val="00C730FC"/>
    <w:rsid w:val="00C7393A"/>
    <w:rsid w:val="00C73B0A"/>
    <w:rsid w:val="00C749C6"/>
    <w:rsid w:val="00C75181"/>
    <w:rsid w:val="00C753F6"/>
    <w:rsid w:val="00C7599C"/>
    <w:rsid w:val="00C75AF1"/>
    <w:rsid w:val="00C76711"/>
    <w:rsid w:val="00C805DB"/>
    <w:rsid w:val="00C8254C"/>
    <w:rsid w:val="00C82B5F"/>
    <w:rsid w:val="00C838CF"/>
    <w:rsid w:val="00C84405"/>
    <w:rsid w:val="00C84825"/>
    <w:rsid w:val="00C84B84"/>
    <w:rsid w:val="00C857EF"/>
    <w:rsid w:val="00C86ECE"/>
    <w:rsid w:val="00C875B8"/>
    <w:rsid w:val="00C875F3"/>
    <w:rsid w:val="00C87DE7"/>
    <w:rsid w:val="00C919A3"/>
    <w:rsid w:val="00C91D12"/>
    <w:rsid w:val="00C92C2F"/>
    <w:rsid w:val="00C92EF4"/>
    <w:rsid w:val="00C93CD7"/>
    <w:rsid w:val="00C95360"/>
    <w:rsid w:val="00C9592A"/>
    <w:rsid w:val="00C96516"/>
    <w:rsid w:val="00C96A34"/>
    <w:rsid w:val="00C9746A"/>
    <w:rsid w:val="00C9793C"/>
    <w:rsid w:val="00CA00EA"/>
    <w:rsid w:val="00CA0189"/>
    <w:rsid w:val="00CA0515"/>
    <w:rsid w:val="00CA0556"/>
    <w:rsid w:val="00CA1525"/>
    <w:rsid w:val="00CA1D14"/>
    <w:rsid w:val="00CA2CFB"/>
    <w:rsid w:val="00CA4231"/>
    <w:rsid w:val="00CA4EED"/>
    <w:rsid w:val="00CA5E24"/>
    <w:rsid w:val="00CA5FC9"/>
    <w:rsid w:val="00CA61A4"/>
    <w:rsid w:val="00CA6A89"/>
    <w:rsid w:val="00CA6EA5"/>
    <w:rsid w:val="00CA6FB9"/>
    <w:rsid w:val="00CA7232"/>
    <w:rsid w:val="00CA77FC"/>
    <w:rsid w:val="00CB1C75"/>
    <w:rsid w:val="00CB1FFD"/>
    <w:rsid w:val="00CB37D5"/>
    <w:rsid w:val="00CB4439"/>
    <w:rsid w:val="00CB5A5B"/>
    <w:rsid w:val="00CB6B56"/>
    <w:rsid w:val="00CC0507"/>
    <w:rsid w:val="00CC0CED"/>
    <w:rsid w:val="00CC0EB1"/>
    <w:rsid w:val="00CC1CC9"/>
    <w:rsid w:val="00CC22DB"/>
    <w:rsid w:val="00CC2BC5"/>
    <w:rsid w:val="00CC2D0E"/>
    <w:rsid w:val="00CC3701"/>
    <w:rsid w:val="00CC4E7F"/>
    <w:rsid w:val="00CC5E2A"/>
    <w:rsid w:val="00CC68BF"/>
    <w:rsid w:val="00CC714A"/>
    <w:rsid w:val="00CD2DB8"/>
    <w:rsid w:val="00CD3931"/>
    <w:rsid w:val="00CD408B"/>
    <w:rsid w:val="00CD496F"/>
    <w:rsid w:val="00CD52D2"/>
    <w:rsid w:val="00CD55DF"/>
    <w:rsid w:val="00CE046E"/>
    <w:rsid w:val="00CE0694"/>
    <w:rsid w:val="00CE1841"/>
    <w:rsid w:val="00CE1B2D"/>
    <w:rsid w:val="00CE1FC6"/>
    <w:rsid w:val="00CE301C"/>
    <w:rsid w:val="00CE394C"/>
    <w:rsid w:val="00CE5E10"/>
    <w:rsid w:val="00CE6CCB"/>
    <w:rsid w:val="00CE6FCB"/>
    <w:rsid w:val="00CE738B"/>
    <w:rsid w:val="00CE7947"/>
    <w:rsid w:val="00CF086A"/>
    <w:rsid w:val="00CF0B99"/>
    <w:rsid w:val="00CF1202"/>
    <w:rsid w:val="00CF1653"/>
    <w:rsid w:val="00CF19D7"/>
    <w:rsid w:val="00CF2B02"/>
    <w:rsid w:val="00CF4811"/>
    <w:rsid w:val="00CF4E15"/>
    <w:rsid w:val="00CF6377"/>
    <w:rsid w:val="00CF6E4F"/>
    <w:rsid w:val="00CF6E86"/>
    <w:rsid w:val="00CF7222"/>
    <w:rsid w:val="00CF7410"/>
    <w:rsid w:val="00CF74F1"/>
    <w:rsid w:val="00D013C9"/>
    <w:rsid w:val="00D018CF"/>
    <w:rsid w:val="00D01BAC"/>
    <w:rsid w:val="00D04445"/>
    <w:rsid w:val="00D04654"/>
    <w:rsid w:val="00D05F7B"/>
    <w:rsid w:val="00D0632C"/>
    <w:rsid w:val="00D06A23"/>
    <w:rsid w:val="00D06C26"/>
    <w:rsid w:val="00D06DA8"/>
    <w:rsid w:val="00D06F70"/>
    <w:rsid w:val="00D072DF"/>
    <w:rsid w:val="00D07D75"/>
    <w:rsid w:val="00D11209"/>
    <w:rsid w:val="00D11F51"/>
    <w:rsid w:val="00D1254E"/>
    <w:rsid w:val="00D1393F"/>
    <w:rsid w:val="00D13E37"/>
    <w:rsid w:val="00D13F34"/>
    <w:rsid w:val="00D1405B"/>
    <w:rsid w:val="00D1416A"/>
    <w:rsid w:val="00D14363"/>
    <w:rsid w:val="00D152C7"/>
    <w:rsid w:val="00D15A7A"/>
    <w:rsid w:val="00D15E04"/>
    <w:rsid w:val="00D20980"/>
    <w:rsid w:val="00D20BD5"/>
    <w:rsid w:val="00D20F95"/>
    <w:rsid w:val="00D231AD"/>
    <w:rsid w:val="00D2436B"/>
    <w:rsid w:val="00D24B0C"/>
    <w:rsid w:val="00D273D5"/>
    <w:rsid w:val="00D27B37"/>
    <w:rsid w:val="00D30D69"/>
    <w:rsid w:val="00D30D8B"/>
    <w:rsid w:val="00D33C4F"/>
    <w:rsid w:val="00D3541A"/>
    <w:rsid w:val="00D35481"/>
    <w:rsid w:val="00D35BCC"/>
    <w:rsid w:val="00D37EF6"/>
    <w:rsid w:val="00D41541"/>
    <w:rsid w:val="00D41B8B"/>
    <w:rsid w:val="00D4214E"/>
    <w:rsid w:val="00D425B9"/>
    <w:rsid w:val="00D42B67"/>
    <w:rsid w:val="00D430E2"/>
    <w:rsid w:val="00D4365A"/>
    <w:rsid w:val="00D4416C"/>
    <w:rsid w:val="00D444F6"/>
    <w:rsid w:val="00D45C32"/>
    <w:rsid w:val="00D46BAD"/>
    <w:rsid w:val="00D4776F"/>
    <w:rsid w:val="00D47B6C"/>
    <w:rsid w:val="00D512A2"/>
    <w:rsid w:val="00D52B6A"/>
    <w:rsid w:val="00D52FDD"/>
    <w:rsid w:val="00D53982"/>
    <w:rsid w:val="00D53A7D"/>
    <w:rsid w:val="00D541C9"/>
    <w:rsid w:val="00D54B5F"/>
    <w:rsid w:val="00D550BE"/>
    <w:rsid w:val="00D55579"/>
    <w:rsid w:val="00D56B27"/>
    <w:rsid w:val="00D56CE6"/>
    <w:rsid w:val="00D576E3"/>
    <w:rsid w:val="00D577C2"/>
    <w:rsid w:val="00D5780F"/>
    <w:rsid w:val="00D57F0D"/>
    <w:rsid w:val="00D6032D"/>
    <w:rsid w:val="00D60784"/>
    <w:rsid w:val="00D61850"/>
    <w:rsid w:val="00D62908"/>
    <w:rsid w:val="00D62CB7"/>
    <w:rsid w:val="00D63034"/>
    <w:rsid w:val="00D637FD"/>
    <w:rsid w:val="00D645B1"/>
    <w:rsid w:val="00D651D5"/>
    <w:rsid w:val="00D6554F"/>
    <w:rsid w:val="00D65CE7"/>
    <w:rsid w:val="00D66E6D"/>
    <w:rsid w:val="00D71A2B"/>
    <w:rsid w:val="00D7341F"/>
    <w:rsid w:val="00D73A41"/>
    <w:rsid w:val="00D748E3"/>
    <w:rsid w:val="00D7554C"/>
    <w:rsid w:val="00D75B05"/>
    <w:rsid w:val="00D763C5"/>
    <w:rsid w:val="00D77E58"/>
    <w:rsid w:val="00D81C77"/>
    <w:rsid w:val="00D83B43"/>
    <w:rsid w:val="00D84789"/>
    <w:rsid w:val="00D852C1"/>
    <w:rsid w:val="00D862D0"/>
    <w:rsid w:val="00D86F86"/>
    <w:rsid w:val="00D90212"/>
    <w:rsid w:val="00D90229"/>
    <w:rsid w:val="00D90464"/>
    <w:rsid w:val="00D90F15"/>
    <w:rsid w:val="00D90FC6"/>
    <w:rsid w:val="00D91D52"/>
    <w:rsid w:val="00D9222B"/>
    <w:rsid w:val="00D924DB"/>
    <w:rsid w:val="00D9264F"/>
    <w:rsid w:val="00D92B69"/>
    <w:rsid w:val="00D96C9C"/>
    <w:rsid w:val="00D97256"/>
    <w:rsid w:val="00DA124E"/>
    <w:rsid w:val="00DA19CA"/>
    <w:rsid w:val="00DA21A7"/>
    <w:rsid w:val="00DA2B74"/>
    <w:rsid w:val="00DA2FCE"/>
    <w:rsid w:val="00DA321F"/>
    <w:rsid w:val="00DA333B"/>
    <w:rsid w:val="00DA340B"/>
    <w:rsid w:val="00DA3F09"/>
    <w:rsid w:val="00DA4109"/>
    <w:rsid w:val="00DA45CE"/>
    <w:rsid w:val="00DA506F"/>
    <w:rsid w:val="00DA6A44"/>
    <w:rsid w:val="00DA75FD"/>
    <w:rsid w:val="00DA7935"/>
    <w:rsid w:val="00DA7BD5"/>
    <w:rsid w:val="00DB06B5"/>
    <w:rsid w:val="00DB0D8B"/>
    <w:rsid w:val="00DB1CC6"/>
    <w:rsid w:val="00DB5193"/>
    <w:rsid w:val="00DB5A14"/>
    <w:rsid w:val="00DB7602"/>
    <w:rsid w:val="00DC020F"/>
    <w:rsid w:val="00DC0280"/>
    <w:rsid w:val="00DC0424"/>
    <w:rsid w:val="00DC05BA"/>
    <w:rsid w:val="00DC0985"/>
    <w:rsid w:val="00DC0D65"/>
    <w:rsid w:val="00DC1AA8"/>
    <w:rsid w:val="00DC2187"/>
    <w:rsid w:val="00DC275F"/>
    <w:rsid w:val="00DC2B73"/>
    <w:rsid w:val="00DC3189"/>
    <w:rsid w:val="00DC60FF"/>
    <w:rsid w:val="00DC6904"/>
    <w:rsid w:val="00DC70B6"/>
    <w:rsid w:val="00DC7391"/>
    <w:rsid w:val="00DC7EF6"/>
    <w:rsid w:val="00DD08BF"/>
    <w:rsid w:val="00DD0BD8"/>
    <w:rsid w:val="00DD0F80"/>
    <w:rsid w:val="00DD267E"/>
    <w:rsid w:val="00DD31A1"/>
    <w:rsid w:val="00DD5E2E"/>
    <w:rsid w:val="00DD5F25"/>
    <w:rsid w:val="00DD7332"/>
    <w:rsid w:val="00DE0121"/>
    <w:rsid w:val="00DE01FE"/>
    <w:rsid w:val="00DE0A8B"/>
    <w:rsid w:val="00DE0E69"/>
    <w:rsid w:val="00DE205E"/>
    <w:rsid w:val="00DE358C"/>
    <w:rsid w:val="00DE3875"/>
    <w:rsid w:val="00DE3DC3"/>
    <w:rsid w:val="00DE3E7B"/>
    <w:rsid w:val="00DE42D7"/>
    <w:rsid w:val="00DE4823"/>
    <w:rsid w:val="00DE4C2F"/>
    <w:rsid w:val="00DE4CD9"/>
    <w:rsid w:val="00DE52D1"/>
    <w:rsid w:val="00DE55A0"/>
    <w:rsid w:val="00DE6977"/>
    <w:rsid w:val="00DE706A"/>
    <w:rsid w:val="00DE7106"/>
    <w:rsid w:val="00DE77FD"/>
    <w:rsid w:val="00DF12DA"/>
    <w:rsid w:val="00DF28E1"/>
    <w:rsid w:val="00DF34CF"/>
    <w:rsid w:val="00DF3A3B"/>
    <w:rsid w:val="00DF48D1"/>
    <w:rsid w:val="00DF50A6"/>
    <w:rsid w:val="00DF525A"/>
    <w:rsid w:val="00DF5FB6"/>
    <w:rsid w:val="00DF6745"/>
    <w:rsid w:val="00DF69AA"/>
    <w:rsid w:val="00DF6C1F"/>
    <w:rsid w:val="00DF7C59"/>
    <w:rsid w:val="00E0095A"/>
    <w:rsid w:val="00E00F42"/>
    <w:rsid w:val="00E012D0"/>
    <w:rsid w:val="00E0137D"/>
    <w:rsid w:val="00E0245C"/>
    <w:rsid w:val="00E02953"/>
    <w:rsid w:val="00E02A9B"/>
    <w:rsid w:val="00E02ECC"/>
    <w:rsid w:val="00E03530"/>
    <w:rsid w:val="00E03A76"/>
    <w:rsid w:val="00E03D9C"/>
    <w:rsid w:val="00E041E3"/>
    <w:rsid w:val="00E05AD2"/>
    <w:rsid w:val="00E12661"/>
    <w:rsid w:val="00E13C76"/>
    <w:rsid w:val="00E13C9A"/>
    <w:rsid w:val="00E13F61"/>
    <w:rsid w:val="00E15F67"/>
    <w:rsid w:val="00E1648A"/>
    <w:rsid w:val="00E172DC"/>
    <w:rsid w:val="00E1780B"/>
    <w:rsid w:val="00E20918"/>
    <w:rsid w:val="00E21246"/>
    <w:rsid w:val="00E213BA"/>
    <w:rsid w:val="00E21479"/>
    <w:rsid w:val="00E214C1"/>
    <w:rsid w:val="00E2302C"/>
    <w:rsid w:val="00E231D3"/>
    <w:rsid w:val="00E23755"/>
    <w:rsid w:val="00E249D5"/>
    <w:rsid w:val="00E2582C"/>
    <w:rsid w:val="00E26EA5"/>
    <w:rsid w:val="00E27362"/>
    <w:rsid w:val="00E27490"/>
    <w:rsid w:val="00E27C0F"/>
    <w:rsid w:val="00E27E83"/>
    <w:rsid w:val="00E30447"/>
    <w:rsid w:val="00E3157C"/>
    <w:rsid w:val="00E3176C"/>
    <w:rsid w:val="00E3192A"/>
    <w:rsid w:val="00E356ED"/>
    <w:rsid w:val="00E359AA"/>
    <w:rsid w:val="00E35B7C"/>
    <w:rsid w:val="00E360D5"/>
    <w:rsid w:val="00E36754"/>
    <w:rsid w:val="00E377FD"/>
    <w:rsid w:val="00E40FB1"/>
    <w:rsid w:val="00E41C7A"/>
    <w:rsid w:val="00E42315"/>
    <w:rsid w:val="00E427EE"/>
    <w:rsid w:val="00E42A34"/>
    <w:rsid w:val="00E433AC"/>
    <w:rsid w:val="00E433CD"/>
    <w:rsid w:val="00E4408D"/>
    <w:rsid w:val="00E44536"/>
    <w:rsid w:val="00E453A5"/>
    <w:rsid w:val="00E461B4"/>
    <w:rsid w:val="00E50379"/>
    <w:rsid w:val="00E50E8C"/>
    <w:rsid w:val="00E50EBC"/>
    <w:rsid w:val="00E51B73"/>
    <w:rsid w:val="00E52043"/>
    <w:rsid w:val="00E522BC"/>
    <w:rsid w:val="00E527CC"/>
    <w:rsid w:val="00E5325D"/>
    <w:rsid w:val="00E53817"/>
    <w:rsid w:val="00E539BA"/>
    <w:rsid w:val="00E5432B"/>
    <w:rsid w:val="00E544AE"/>
    <w:rsid w:val="00E5461B"/>
    <w:rsid w:val="00E54E1A"/>
    <w:rsid w:val="00E55788"/>
    <w:rsid w:val="00E55BEC"/>
    <w:rsid w:val="00E55DDD"/>
    <w:rsid w:val="00E56C9C"/>
    <w:rsid w:val="00E61E68"/>
    <w:rsid w:val="00E6218D"/>
    <w:rsid w:val="00E625E1"/>
    <w:rsid w:val="00E62D5B"/>
    <w:rsid w:val="00E63992"/>
    <w:rsid w:val="00E63A17"/>
    <w:rsid w:val="00E64408"/>
    <w:rsid w:val="00E64663"/>
    <w:rsid w:val="00E65AA7"/>
    <w:rsid w:val="00E70304"/>
    <w:rsid w:val="00E70760"/>
    <w:rsid w:val="00E70D37"/>
    <w:rsid w:val="00E710F6"/>
    <w:rsid w:val="00E71869"/>
    <w:rsid w:val="00E73809"/>
    <w:rsid w:val="00E74BFE"/>
    <w:rsid w:val="00E74D41"/>
    <w:rsid w:val="00E7523E"/>
    <w:rsid w:val="00E767BD"/>
    <w:rsid w:val="00E76D42"/>
    <w:rsid w:val="00E76E86"/>
    <w:rsid w:val="00E8137E"/>
    <w:rsid w:val="00E83705"/>
    <w:rsid w:val="00E83794"/>
    <w:rsid w:val="00E83AD4"/>
    <w:rsid w:val="00E840BE"/>
    <w:rsid w:val="00E845B3"/>
    <w:rsid w:val="00E845C8"/>
    <w:rsid w:val="00E84950"/>
    <w:rsid w:val="00E851FB"/>
    <w:rsid w:val="00E855AB"/>
    <w:rsid w:val="00E8572A"/>
    <w:rsid w:val="00E85F57"/>
    <w:rsid w:val="00E86318"/>
    <w:rsid w:val="00E86562"/>
    <w:rsid w:val="00E86638"/>
    <w:rsid w:val="00E9017A"/>
    <w:rsid w:val="00E9041E"/>
    <w:rsid w:val="00E91FC0"/>
    <w:rsid w:val="00E9225E"/>
    <w:rsid w:val="00E92D98"/>
    <w:rsid w:val="00E9339E"/>
    <w:rsid w:val="00E94C93"/>
    <w:rsid w:val="00E959EB"/>
    <w:rsid w:val="00E96174"/>
    <w:rsid w:val="00EA115B"/>
    <w:rsid w:val="00EA1CC6"/>
    <w:rsid w:val="00EA1F29"/>
    <w:rsid w:val="00EA1F36"/>
    <w:rsid w:val="00EA238D"/>
    <w:rsid w:val="00EA2E78"/>
    <w:rsid w:val="00EA32EA"/>
    <w:rsid w:val="00EA4BFF"/>
    <w:rsid w:val="00EA5D76"/>
    <w:rsid w:val="00EA63F2"/>
    <w:rsid w:val="00EA6694"/>
    <w:rsid w:val="00EA6807"/>
    <w:rsid w:val="00EA6EE4"/>
    <w:rsid w:val="00EA7256"/>
    <w:rsid w:val="00EA7BF5"/>
    <w:rsid w:val="00EB0113"/>
    <w:rsid w:val="00EB0172"/>
    <w:rsid w:val="00EB0388"/>
    <w:rsid w:val="00EB05B3"/>
    <w:rsid w:val="00EB0E35"/>
    <w:rsid w:val="00EB1023"/>
    <w:rsid w:val="00EB15D5"/>
    <w:rsid w:val="00EB30F0"/>
    <w:rsid w:val="00EB3BC7"/>
    <w:rsid w:val="00EB3C8D"/>
    <w:rsid w:val="00EB45E0"/>
    <w:rsid w:val="00EB52A3"/>
    <w:rsid w:val="00EB53AA"/>
    <w:rsid w:val="00EB57DB"/>
    <w:rsid w:val="00EB5ED4"/>
    <w:rsid w:val="00EB646C"/>
    <w:rsid w:val="00EB6BED"/>
    <w:rsid w:val="00EC0A9E"/>
    <w:rsid w:val="00EC1232"/>
    <w:rsid w:val="00EC19DC"/>
    <w:rsid w:val="00EC313A"/>
    <w:rsid w:val="00EC4109"/>
    <w:rsid w:val="00EC4195"/>
    <w:rsid w:val="00EC695E"/>
    <w:rsid w:val="00EC69AD"/>
    <w:rsid w:val="00EC7106"/>
    <w:rsid w:val="00ED20BB"/>
    <w:rsid w:val="00ED3087"/>
    <w:rsid w:val="00ED39C9"/>
    <w:rsid w:val="00ED5930"/>
    <w:rsid w:val="00ED6257"/>
    <w:rsid w:val="00ED6319"/>
    <w:rsid w:val="00EE001E"/>
    <w:rsid w:val="00EE0C4A"/>
    <w:rsid w:val="00EE264F"/>
    <w:rsid w:val="00EE2670"/>
    <w:rsid w:val="00EE365D"/>
    <w:rsid w:val="00EE4CE8"/>
    <w:rsid w:val="00EE521B"/>
    <w:rsid w:val="00EE625F"/>
    <w:rsid w:val="00EE74F9"/>
    <w:rsid w:val="00EF0BC0"/>
    <w:rsid w:val="00EF1834"/>
    <w:rsid w:val="00EF1C14"/>
    <w:rsid w:val="00EF25E3"/>
    <w:rsid w:val="00EF29AB"/>
    <w:rsid w:val="00EF30B1"/>
    <w:rsid w:val="00EF336B"/>
    <w:rsid w:val="00EF38A8"/>
    <w:rsid w:val="00EF4247"/>
    <w:rsid w:val="00EF43F0"/>
    <w:rsid w:val="00EF539B"/>
    <w:rsid w:val="00EF5681"/>
    <w:rsid w:val="00EF6159"/>
    <w:rsid w:val="00EF675B"/>
    <w:rsid w:val="00EF6F04"/>
    <w:rsid w:val="00F005EA"/>
    <w:rsid w:val="00F00761"/>
    <w:rsid w:val="00F00831"/>
    <w:rsid w:val="00F00ADD"/>
    <w:rsid w:val="00F00AEA"/>
    <w:rsid w:val="00F012A9"/>
    <w:rsid w:val="00F020F4"/>
    <w:rsid w:val="00F0270B"/>
    <w:rsid w:val="00F03082"/>
    <w:rsid w:val="00F04DB8"/>
    <w:rsid w:val="00F0570D"/>
    <w:rsid w:val="00F05EC0"/>
    <w:rsid w:val="00F06683"/>
    <w:rsid w:val="00F10A89"/>
    <w:rsid w:val="00F10B0E"/>
    <w:rsid w:val="00F11B24"/>
    <w:rsid w:val="00F11B64"/>
    <w:rsid w:val="00F11B8C"/>
    <w:rsid w:val="00F120B4"/>
    <w:rsid w:val="00F1341F"/>
    <w:rsid w:val="00F14086"/>
    <w:rsid w:val="00F145F3"/>
    <w:rsid w:val="00F15236"/>
    <w:rsid w:val="00F16105"/>
    <w:rsid w:val="00F169D3"/>
    <w:rsid w:val="00F178D0"/>
    <w:rsid w:val="00F20367"/>
    <w:rsid w:val="00F206A8"/>
    <w:rsid w:val="00F213E4"/>
    <w:rsid w:val="00F2198C"/>
    <w:rsid w:val="00F225E4"/>
    <w:rsid w:val="00F22ED3"/>
    <w:rsid w:val="00F23C4E"/>
    <w:rsid w:val="00F25EFB"/>
    <w:rsid w:val="00F25FBD"/>
    <w:rsid w:val="00F274D9"/>
    <w:rsid w:val="00F278B9"/>
    <w:rsid w:val="00F30522"/>
    <w:rsid w:val="00F3128C"/>
    <w:rsid w:val="00F3132C"/>
    <w:rsid w:val="00F315EE"/>
    <w:rsid w:val="00F316C8"/>
    <w:rsid w:val="00F31C1E"/>
    <w:rsid w:val="00F31C91"/>
    <w:rsid w:val="00F328C1"/>
    <w:rsid w:val="00F33052"/>
    <w:rsid w:val="00F35025"/>
    <w:rsid w:val="00F363E4"/>
    <w:rsid w:val="00F36B9E"/>
    <w:rsid w:val="00F36CAC"/>
    <w:rsid w:val="00F37E67"/>
    <w:rsid w:val="00F37F2C"/>
    <w:rsid w:val="00F406D0"/>
    <w:rsid w:val="00F407EE"/>
    <w:rsid w:val="00F41946"/>
    <w:rsid w:val="00F43AE3"/>
    <w:rsid w:val="00F440A9"/>
    <w:rsid w:val="00F4460A"/>
    <w:rsid w:val="00F44A4C"/>
    <w:rsid w:val="00F453C8"/>
    <w:rsid w:val="00F46189"/>
    <w:rsid w:val="00F47651"/>
    <w:rsid w:val="00F517BF"/>
    <w:rsid w:val="00F5225D"/>
    <w:rsid w:val="00F52E67"/>
    <w:rsid w:val="00F544A5"/>
    <w:rsid w:val="00F601DE"/>
    <w:rsid w:val="00F60A76"/>
    <w:rsid w:val="00F6153E"/>
    <w:rsid w:val="00F6293B"/>
    <w:rsid w:val="00F62BEC"/>
    <w:rsid w:val="00F64FAB"/>
    <w:rsid w:val="00F65822"/>
    <w:rsid w:val="00F66560"/>
    <w:rsid w:val="00F66649"/>
    <w:rsid w:val="00F66BA1"/>
    <w:rsid w:val="00F72E4F"/>
    <w:rsid w:val="00F743E5"/>
    <w:rsid w:val="00F754D1"/>
    <w:rsid w:val="00F7672B"/>
    <w:rsid w:val="00F768C1"/>
    <w:rsid w:val="00F773D4"/>
    <w:rsid w:val="00F7743C"/>
    <w:rsid w:val="00F779F8"/>
    <w:rsid w:val="00F77D33"/>
    <w:rsid w:val="00F80164"/>
    <w:rsid w:val="00F80FAE"/>
    <w:rsid w:val="00F8170C"/>
    <w:rsid w:val="00F81A3F"/>
    <w:rsid w:val="00F81C0A"/>
    <w:rsid w:val="00F83008"/>
    <w:rsid w:val="00F85378"/>
    <w:rsid w:val="00F858A0"/>
    <w:rsid w:val="00F85FCF"/>
    <w:rsid w:val="00F8623B"/>
    <w:rsid w:val="00F90325"/>
    <w:rsid w:val="00F91AF9"/>
    <w:rsid w:val="00F920D9"/>
    <w:rsid w:val="00F92A3B"/>
    <w:rsid w:val="00F95520"/>
    <w:rsid w:val="00F955D6"/>
    <w:rsid w:val="00F95D70"/>
    <w:rsid w:val="00F95E69"/>
    <w:rsid w:val="00F9720F"/>
    <w:rsid w:val="00F9730D"/>
    <w:rsid w:val="00FA0057"/>
    <w:rsid w:val="00FA1F4A"/>
    <w:rsid w:val="00FA280E"/>
    <w:rsid w:val="00FA2C6C"/>
    <w:rsid w:val="00FA2D28"/>
    <w:rsid w:val="00FA3706"/>
    <w:rsid w:val="00FA4817"/>
    <w:rsid w:val="00FA4A0E"/>
    <w:rsid w:val="00FA57D0"/>
    <w:rsid w:val="00FA5C7A"/>
    <w:rsid w:val="00FA76B2"/>
    <w:rsid w:val="00FA78E2"/>
    <w:rsid w:val="00FA7A14"/>
    <w:rsid w:val="00FB07C2"/>
    <w:rsid w:val="00FB0AAF"/>
    <w:rsid w:val="00FB1A5F"/>
    <w:rsid w:val="00FB2574"/>
    <w:rsid w:val="00FB453B"/>
    <w:rsid w:val="00FB5F7C"/>
    <w:rsid w:val="00FB68D0"/>
    <w:rsid w:val="00FB68DD"/>
    <w:rsid w:val="00FB75C2"/>
    <w:rsid w:val="00FC0B90"/>
    <w:rsid w:val="00FC19AA"/>
    <w:rsid w:val="00FC242F"/>
    <w:rsid w:val="00FC2769"/>
    <w:rsid w:val="00FC2B59"/>
    <w:rsid w:val="00FC4499"/>
    <w:rsid w:val="00FC44D9"/>
    <w:rsid w:val="00FC6975"/>
    <w:rsid w:val="00FC6ECD"/>
    <w:rsid w:val="00FC7779"/>
    <w:rsid w:val="00FD133A"/>
    <w:rsid w:val="00FD14CE"/>
    <w:rsid w:val="00FD2127"/>
    <w:rsid w:val="00FD21D6"/>
    <w:rsid w:val="00FD2564"/>
    <w:rsid w:val="00FD28ED"/>
    <w:rsid w:val="00FD3610"/>
    <w:rsid w:val="00FD3AB1"/>
    <w:rsid w:val="00FD4353"/>
    <w:rsid w:val="00FD47EB"/>
    <w:rsid w:val="00FD5356"/>
    <w:rsid w:val="00FD5A8D"/>
    <w:rsid w:val="00FD5B21"/>
    <w:rsid w:val="00FD5E65"/>
    <w:rsid w:val="00FD6C54"/>
    <w:rsid w:val="00FD6CA7"/>
    <w:rsid w:val="00FD7144"/>
    <w:rsid w:val="00FD796E"/>
    <w:rsid w:val="00FD7B5E"/>
    <w:rsid w:val="00FE0101"/>
    <w:rsid w:val="00FE02F5"/>
    <w:rsid w:val="00FE0608"/>
    <w:rsid w:val="00FE08A7"/>
    <w:rsid w:val="00FE18B9"/>
    <w:rsid w:val="00FE3230"/>
    <w:rsid w:val="00FE409D"/>
    <w:rsid w:val="00FE42D5"/>
    <w:rsid w:val="00FE4ADC"/>
    <w:rsid w:val="00FE6C21"/>
    <w:rsid w:val="00FE7210"/>
    <w:rsid w:val="00FF03A4"/>
    <w:rsid w:val="00FF0B29"/>
    <w:rsid w:val="00FF0D0F"/>
    <w:rsid w:val="00FF12CC"/>
    <w:rsid w:val="00FF147D"/>
    <w:rsid w:val="00FF1EF0"/>
    <w:rsid w:val="00FF2D17"/>
    <w:rsid w:val="00FF4995"/>
    <w:rsid w:val="00FF4B01"/>
    <w:rsid w:val="00FF5B21"/>
    <w:rsid w:val="00FF5CE2"/>
    <w:rsid w:val="00FF7B99"/>
    <w:rsid w:val="02A3D261"/>
    <w:rsid w:val="0790E898"/>
    <w:rsid w:val="0BDC0B88"/>
    <w:rsid w:val="0C2F4801"/>
    <w:rsid w:val="2299DC2D"/>
    <w:rsid w:val="2BF08167"/>
    <w:rsid w:val="2F81F580"/>
    <w:rsid w:val="31A5B0A0"/>
    <w:rsid w:val="32CF14BA"/>
    <w:rsid w:val="331D4747"/>
    <w:rsid w:val="36CF5165"/>
    <w:rsid w:val="3F68E595"/>
    <w:rsid w:val="4016B5BD"/>
    <w:rsid w:val="4389DF06"/>
    <w:rsid w:val="451B8E3B"/>
    <w:rsid w:val="539F6E22"/>
    <w:rsid w:val="5707B59F"/>
    <w:rsid w:val="589BD715"/>
    <w:rsid w:val="5AAF5D63"/>
    <w:rsid w:val="5BD377D7"/>
    <w:rsid w:val="5C504AD6"/>
    <w:rsid w:val="67547988"/>
    <w:rsid w:val="6D7AF6F3"/>
    <w:rsid w:val="73DE3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3726D2"/>
  <w15:chartTrackingRefBased/>
  <w15:docId w15:val="{F57DE897-3048-47FB-BB18-4F21D9B8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562"/>
    <w:pPr>
      <w:suppressAutoHyphens/>
      <w:spacing w:after="200" w:line="276" w:lineRule="auto"/>
    </w:pPr>
    <w:rPr>
      <w:rFonts w:ascii="Calibri" w:eastAsia="Calibri" w:hAnsi="Calibri" w:cs="Calibri"/>
      <w:sz w:val="22"/>
      <w:szCs w:val="22"/>
      <w:lang w:eastAsia="zh-CN"/>
    </w:rPr>
  </w:style>
  <w:style w:type="paragraph" w:styleId="Heading1">
    <w:name w:val="heading 1"/>
    <w:basedOn w:val="Normal"/>
    <w:next w:val="Normal"/>
    <w:qFormat/>
    <w:pPr>
      <w:keepNext/>
      <w:numPr>
        <w:numId w:val="1"/>
      </w:numPr>
      <w:spacing w:after="0" w:line="240" w:lineRule="auto"/>
      <w:outlineLvl w:val="0"/>
    </w:pPr>
    <w:rPr>
      <w:rFonts w:ascii="Arial" w:eastAsia="Times New Roman" w:hAnsi="Arial" w:cs="Arial"/>
      <w:b/>
      <w:bCs/>
      <w:sz w:val="20"/>
      <w:szCs w:val="24"/>
      <w:lang w:val="x-none"/>
    </w:rPr>
  </w:style>
  <w:style w:type="paragraph" w:styleId="Heading2">
    <w:name w:val="heading 2"/>
    <w:basedOn w:val="Normal"/>
    <w:next w:val="Normal"/>
    <w:qFormat/>
    <w:pPr>
      <w:keepNext/>
      <w:numPr>
        <w:ilvl w:val="1"/>
        <w:numId w:val="1"/>
      </w:numPr>
      <w:spacing w:after="0" w:line="240" w:lineRule="auto"/>
      <w:jc w:val="center"/>
      <w:outlineLvl w:val="1"/>
    </w:pPr>
    <w:rPr>
      <w:rFonts w:ascii="Arial" w:eastAsia="Times New Roman" w:hAnsi="Arial" w:cs="Arial"/>
      <w:b/>
      <w:bCs/>
      <w:sz w:val="20"/>
      <w:szCs w:val="24"/>
      <w:lang w:val="x-none"/>
    </w:rPr>
  </w:style>
  <w:style w:type="paragraph" w:styleId="Heading3">
    <w:name w:val="heading 3"/>
    <w:basedOn w:val="Normal"/>
    <w:next w:val="Normal"/>
    <w:qFormat/>
    <w:pPr>
      <w:keepNext/>
      <w:numPr>
        <w:ilvl w:val="2"/>
        <w:numId w:val="1"/>
      </w:numPr>
      <w:spacing w:after="0" w:line="240" w:lineRule="auto"/>
      <w:jc w:val="center"/>
      <w:outlineLvl w:val="2"/>
    </w:pPr>
    <w:rPr>
      <w:rFonts w:ascii="Arial" w:eastAsia="Times New Roman" w:hAnsi="Arial" w:cs="Arial"/>
      <w:b/>
      <w:bCs/>
      <w:szCs w:val="24"/>
      <w:lang w:val="x-none"/>
    </w:rPr>
  </w:style>
  <w:style w:type="paragraph" w:styleId="Heading4">
    <w:name w:val="heading 4"/>
    <w:basedOn w:val="Normal"/>
    <w:next w:val="Normal"/>
    <w:qFormat/>
    <w:pPr>
      <w:keepNext/>
      <w:numPr>
        <w:ilvl w:val="3"/>
        <w:numId w:val="1"/>
      </w:numPr>
      <w:spacing w:before="240" w:after="60"/>
      <w:outlineLvl w:val="3"/>
    </w:pPr>
    <w:rPr>
      <w:rFonts w:eastAsia="Times New Roman"/>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efaultParagraphFont1">
    <w:name w:val="Default Paragraph Font1"/>
  </w:style>
  <w:style w:type="character" w:customStyle="1" w:styleId="WW-DefaultParagraphFont">
    <w:name w:val="WW-Default Paragraph Font"/>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b w:val="0"/>
      <w:color w:val="auto"/>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color w:val="auto"/>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color w:val="aut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b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Calibri" w:hAnsi="Calibri" w:cs="Calibri" w:hint="default"/>
      <w:sz w:val="23"/>
      <w:u w:val="none"/>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Calibri" w:hAnsi="Calibri" w:cs="Calibri"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DefaultParagraphFont1">
    <w:name w:val="WW-Default Paragraph Font1"/>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BalloonTextChar">
    <w:name w:val="Balloon Text Char"/>
    <w:rPr>
      <w:rFonts w:ascii="Tahoma" w:hAnsi="Tahoma" w:cs="Tahoma"/>
      <w:sz w:val="16"/>
      <w:szCs w:val="16"/>
    </w:rPr>
  </w:style>
  <w:style w:type="character" w:customStyle="1" w:styleId="Heading1Char">
    <w:name w:val="Heading 1 Char"/>
    <w:rPr>
      <w:rFonts w:ascii="Arial" w:eastAsia="Times New Roman" w:hAnsi="Arial" w:cs="Arial"/>
      <w:b/>
      <w:bCs/>
      <w:szCs w:val="24"/>
    </w:rPr>
  </w:style>
  <w:style w:type="character" w:customStyle="1" w:styleId="Heading2Char">
    <w:name w:val="Heading 2 Char"/>
    <w:rPr>
      <w:rFonts w:ascii="Arial" w:eastAsia="Times New Roman" w:hAnsi="Arial" w:cs="Arial"/>
      <w:b/>
      <w:bCs/>
      <w:szCs w:val="24"/>
    </w:rPr>
  </w:style>
  <w:style w:type="character" w:customStyle="1" w:styleId="Heading3Char">
    <w:name w:val="Heading 3 Char"/>
    <w:rPr>
      <w:rFonts w:ascii="Arial" w:eastAsia="Times New Roman" w:hAnsi="Arial" w:cs="Arial"/>
      <w:b/>
      <w:bCs/>
      <w:sz w:val="22"/>
      <w:szCs w:val="24"/>
    </w:rPr>
  </w:style>
  <w:style w:type="character" w:styleId="Hyperlink">
    <w:name w:val="Hyperlink"/>
    <w:rPr>
      <w:color w:val="0000FF"/>
      <w:u w:val="single"/>
    </w:rPr>
  </w:style>
  <w:style w:type="character" w:customStyle="1" w:styleId="BodyTextChar">
    <w:name w:val="Body Text Char"/>
    <w:rPr>
      <w:rFonts w:ascii="Arial" w:eastAsia="Times New Roman" w:hAnsi="Arial" w:cs="Arial"/>
      <w:sz w:val="18"/>
      <w:szCs w:val="24"/>
    </w:rPr>
  </w:style>
  <w:style w:type="character" w:customStyle="1" w:styleId="PlainTextChar">
    <w:name w:val="Plain Text Char"/>
    <w:rPr>
      <w:rFonts w:ascii="Consolas" w:eastAsia="Times New Roman" w:hAnsi="Consolas" w:cs="Consolas"/>
      <w:sz w:val="21"/>
      <w:szCs w:val="21"/>
    </w:rPr>
  </w:style>
  <w:style w:type="character" w:styleId="Strong">
    <w:name w:val="Strong"/>
    <w:qFormat/>
    <w:rPr>
      <w:b/>
      <w:bCs/>
    </w:rPr>
  </w:style>
  <w:style w:type="character" w:customStyle="1" w:styleId="Heading4Char">
    <w:name w:val="Heading 4 Char"/>
    <w:rPr>
      <w:rFonts w:ascii="Calibri" w:eastAsia="Times New Roman" w:hAnsi="Calibri" w:cs="Times New Roman"/>
      <w:b/>
      <w:bCs/>
      <w:sz w:val="28"/>
      <w:szCs w:val="28"/>
    </w:rPr>
  </w:style>
  <w:style w:type="character" w:styleId="CommentReference">
    <w:name w:val="annotation reference"/>
    <w:rPr>
      <w:sz w:val="16"/>
      <w:szCs w:val="16"/>
    </w:rPr>
  </w:style>
  <w:style w:type="character" w:customStyle="1" w:styleId="CommentTextChar">
    <w:name w:val="Comment Text Char"/>
    <w:rPr>
      <w:rFonts w:eastAsia="Calibri"/>
    </w:rPr>
  </w:style>
  <w:style w:type="character" w:customStyle="1" w:styleId="CommentSubjectChar">
    <w:name w:val="Comment Subject Char"/>
    <w:rPr>
      <w:rFonts w:eastAsia="Calibri"/>
      <w:b/>
      <w:bCs/>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0" w:line="240" w:lineRule="auto"/>
    </w:pPr>
    <w:rPr>
      <w:rFonts w:ascii="Arial" w:eastAsia="Times New Roman" w:hAnsi="Arial"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eastAsia="Times New Roman" w:hAnsi="Arial" w:cs="Arial"/>
      <w:szCs w:val="24"/>
    </w:rPr>
  </w:style>
  <w:style w:type="paragraph" w:styleId="PlainText">
    <w:name w:val="Plain Text"/>
    <w:basedOn w:val="Normal"/>
    <w:pPr>
      <w:spacing w:after="0" w:line="240" w:lineRule="auto"/>
    </w:pPr>
    <w:rPr>
      <w:rFonts w:ascii="Consolas" w:eastAsia="Times New Roman" w:hAnsi="Consolas" w:cs="Consolas"/>
      <w:sz w:val="21"/>
      <w:szCs w:val="21"/>
      <w:lang w:val="x-none"/>
    </w:rPr>
  </w:style>
  <w:style w:type="paragraph" w:styleId="ListParagraph">
    <w:name w:val="List Paragraph"/>
    <w:basedOn w:val="Normal"/>
    <w:qFormat/>
    <w:pPr>
      <w:spacing w:after="0" w:line="240" w:lineRule="auto"/>
      <w:ind w:left="720" w:hanging="720"/>
    </w:pPr>
    <w:rPr>
      <w:rFonts w:ascii="Times New Roman" w:eastAsia="Times New Roman" w:hAnsi="Times New Roman" w:cs="Times New Roman"/>
      <w:sz w:val="24"/>
      <w:szCs w:val="24"/>
    </w:rPr>
  </w:style>
  <w:style w:type="paragraph" w:styleId="NoSpacing">
    <w:name w:val="No Spacing"/>
    <w:qFormat/>
    <w:pPr>
      <w:suppressAutoHyphens/>
    </w:pPr>
    <w:rPr>
      <w:rFonts w:ascii="Calibri" w:eastAsia="Calibri" w:hAnsi="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eastAsia="Calibri" w:hAnsi="Calibri" w:cs="Calibri"/>
      <w:sz w:val="22"/>
      <w:szCs w:val="22"/>
      <w:lang w:eastAsia="zh-CN"/>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CM14">
    <w:name w:val="CM14"/>
    <w:basedOn w:val="Default"/>
    <w:next w:val="Default"/>
    <w:rPr>
      <w:color w:val="auto"/>
    </w:rPr>
  </w:style>
  <w:style w:type="paragraph" w:customStyle="1" w:styleId="CM12">
    <w:name w:val="CM12"/>
    <w:basedOn w:val="Default"/>
    <w:next w:val="Default"/>
    <w:rPr>
      <w:color w:val="auto"/>
    </w:rPr>
  </w:style>
  <w:style w:type="paragraph" w:customStyle="1" w:styleId="CM16">
    <w:name w:val="CM16"/>
    <w:basedOn w:val="Default"/>
    <w:next w:val="Default"/>
    <w:rPr>
      <w:color w:val="auto"/>
    </w:rPr>
  </w:style>
  <w:style w:type="paragraph" w:customStyle="1" w:styleId="CM13">
    <w:name w:val="CM13"/>
    <w:basedOn w:val="Default"/>
    <w:next w:val="Default"/>
    <w:rPr>
      <w:color w:val="auto"/>
    </w:rPr>
  </w:style>
  <w:style w:type="paragraph" w:customStyle="1" w:styleId="CM9">
    <w:name w:val="CM9"/>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0">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customStyle="1" w:styleId="CM6">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5E538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1011302202">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2" ma:contentTypeDescription="Create a new document." ma:contentTypeScope="" ma:versionID="b89966c03f5457d71d6bbd832b914db2">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c168c5f1fa989e90f7b23a53816cdc2b"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Props1.xml><?xml version="1.0" encoding="utf-8"?>
<ds:datastoreItem xmlns:ds="http://schemas.openxmlformats.org/officeDocument/2006/customXml" ds:itemID="{F8AE9039-A0C7-4414-966B-D24B47614D92}">
  <ds:schemaRefs>
    <ds:schemaRef ds:uri="http://schemas.openxmlformats.org/officeDocument/2006/bibliography"/>
  </ds:schemaRefs>
</ds:datastoreItem>
</file>

<file path=customXml/itemProps2.xml><?xml version="1.0" encoding="utf-8"?>
<ds:datastoreItem xmlns:ds="http://schemas.openxmlformats.org/officeDocument/2006/customXml" ds:itemID="{3B2060C3-1045-4369-96F3-FF2662A82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3A840D-2E4B-48CC-9ACF-5FD4DAEFD4A2}">
  <ds:schemaRefs>
    <ds:schemaRef ds:uri="http://schemas.microsoft.com/sharepoint/v3/contenttype/forms"/>
  </ds:schemaRefs>
</ds:datastoreItem>
</file>

<file path=customXml/itemProps4.xml><?xml version="1.0" encoding="utf-8"?>
<ds:datastoreItem xmlns:ds="http://schemas.openxmlformats.org/officeDocument/2006/customXml" ds:itemID="{B677C12D-7828-4C14-B1C7-C90516B77470}">
  <ds:schemaRefs>
    <ds:schemaRef ds:uri="http://schemas.microsoft.com/office/2006/metadata/properties"/>
    <ds:schemaRef ds:uri="http://purl.org/dc/terms/"/>
    <ds:schemaRef ds:uri="http://purl.org/dc/elements/1.1/"/>
    <ds:schemaRef ds:uri="85511ca3-c3c6-40df-8619-f836b4a0c5b9"/>
    <ds:schemaRef ds:uri="http://schemas.microsoft.com/office/infopath/2007/PartnerControls"/>
    <ds:schemaRef ds:uri="http://www.w3.org/XML/1998/namespace"/>
    <ds:schemaRef ds:uri="http://purl.org/dc/dcmitype/"/>
    <ds:schemaRef ds:uri="http://schemas.microsoft.com/office/2006/documentManagement/types"/>
    <ds:schemaRef ds:uri="http://schemas.openxmlformats.org/package/2006/metadata/core-properties"/>
    <ds:schemaRef ds:uri="277051dd-36a3-4c44-8aea-413955a4f728"/>
  </ds:schemaRefs>
</ds:datastoreItem>
</file>

<file path=docProps/app.xml><?xml version="1.0" encoding="utf-8"?>
<Properties xmlns="http://schemas.openxmlformats.org/officeDocument/2006/extended-properties" xmlns:vt="http://schemas.openxmlformats.org/officeDocument/2006/docPropsVTypes">
  <Template>12-8-15R New</Template>
  <TotalTime>2</TotalTime>
  <Pages>4</Pages>
  <Words>745</Words>
  <Characters>4253</Characters>
  <Application>Microsoft Office Word</Application>
  <DocSecurity>0</DocSecurity>
  <Lines>35</Lines>
  <Paragraphs>9</Paragraphs>
  <ScaleCrop>false</ScaleCrop>
  <Company>City of San Marcos</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Scollick</dc:creator>
  <cp:keywords/>
  <dc:description/>
  <cp:lastModifiedBy>Destiny Roig</cp:lastModifiedBy>
  <cp:revision>3</cp:revision>
  <cp:lastPrinted>2023-06-05T22:04:00Z</cp:lastPrinted>
  <dcterms:created xsi:type="dcterms:W3CDTF">2023-06-05T23:35:00Z</dcterms:created>
  <dcterms:modified xsi:type="dcterms:W3CDTF">2023-06-06T00:18:00Z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