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A7B" w:rsidRPr="00881096" w:rsidRDefault="007B5A7B" w:rsidP="007B5A7B">
      <w:pPr>
        <w:spacing w:after="0"/>
        <w:ind w:left="360" w:right="360"/>
      </w:pPr>
    </w:p>
    <w:p w:rsidR="005C52B5" w:rsidRPr="00AC6FE2" w:rsidRDefault="00C300BC" w:rsidP="00E47909">
      <w:pPr>
        <w:spacing w:after="0" w:line="240" w:lineRule="auto"/>
        <w:ind w:right="360"/>
        <w:rPr>
          <w:b/>
          <w:sz w:val="56"/>
          <w:szCs w:val="56"/>
        </w:rPr>
      </w:pPr>
      <w:r w:rsidRPr="00881096">
        <w:rPr>
          <w:b/>
          <w:sz w:val="56"/>
          <w:szCs w:val="56"/>
        </w:rPr>
        <w:br/>
      </w:r>
      <w:r w:rsidR="004268D3" w:rsidRPr="00AC6FE2">
        <w:rPr>
          <w:b/>
          <w:sz w:val="56"/>
          <w:szCs w:val="56"/>
        </w:rPr>
        <w:t>MINUTES</w:t>
      </w:r>
    </w:p>
    <w:p w:rsidR="00E47909" w:rsidRPr="00AC6FE2" w:rsidRDefault="00DB25A4" w:rsidP="00E47909">
      <w:pPr>
        <w:spacing w:after="0" w:line="240" w:lineRule="auto"/>
        <w:ind w:right="360"/>
        <w:rPr>
          <w:b/>
          <w:spacing w:val="-3"/>
        </w:rPr>
      </w:pPr>
      <w:r w:rsidRPr="00AC6FE2">
        <w:rPr>
          <w:b/>
          <w:sz w:val="28"/>
          <w:szCs w:val="28"/>
        </w:rPr>
        <w:t xml:space="preserve">Special </w:t>
      </w:r>
      <w:r w:rsidR="005C52B5" w:rsidRPr="00AC6FE2">
        <w:rPr>
          <w:b/>
          <w:sz w:val="28"/>
          <w:szCs w:val="28"/>
        </w:rPr>
        <w:t>Meeting of the San Marcos City Council</w:t>
      </w:r>
      <w:r w:rsidR="005C52B5" w:rsidRPr="00AC6FE2">
        <w:rPr>
          <w:b/>
          <w:sz w:val="28"/>
          <w:szCs w:val="28"/>
        </w:rPr>
        <w:br/>
      </w:r>
    </w:p>
    <w:p w:rsidR="00C860B1" w:rsidRPr="002B7F32" w:rsidRDefault="00C03414" w:rsidP="00E47909">
      <w:pPr>
        <w:pStyle w:val="Heading1"/>
        <w:rPr>
          <w:rFonts w:ascii="Calibri" w:hAnsi="Calibri"/>
          <w:sz w:val="28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 w:rsidRPr="002B7F32">
        <w:rPr>
          <w:rFonts w:ascii="Calibri" w:hAnsi="Calibri"/>
          <w:sz w:val="28"/>
          <w:lang w:val="en-US"/>
        </w:rPr>
        <w:t xml:space="preserve">TUESDAY, </w:t>
      </w:r>
      <w:r w:rsidR="002B7F32" w:rsidRPr="002B7F32">
        <w:rPr>
          <w:rFonts w:ascii="Calibri" w:hAnsi="Calibri"/>
          <w:sz w:val="28"/>
          <w:lang w:val="en-US"/>
        </w:rPr>
        <w:t>MARCH 14, 2023</w:t>
      </w:r>
    </w:p>
    <w:p w:rsidR="00CD4CC5" w:rsidRPr="005E6398" w:rsidRDefault="00C03414" w:rsidP="00E47909">
      <w:pPr>
        <w:pStyle w:val="Heading1"/>
        <w:rPr>
          <w:rFonts w:ascii="Calibri" w:hAnsi="Calibri"/>
          <w:b w:val="0"/>
          <w:sz w:val="24"/>
          <w:lang w:val="en-US"/>
        </w:rPr>
      </w:pPr>
      <w:r>
        <w:rPr>
          <w:rFonts w:ascii="Calibri" w:hAnsi="Calibri"/>
          <w:b w:val="0"/>
          <w:sz w:val="24"/>
          <w:lang w:val="en-US"/>
        </w:rPr>
        <w:t>CITY COUNCIL CHAMBER</w:t>
      </w:r>
    </w:p>
    <w:p w:rsidR="009B18FD" w:rsidRPr="00F63FC2" w:rsidRDefault="00E47909" w:rsidP="009B18FD">
      <w:pPr>
        <w:pStyle w:val="Heading1"/>
        <w:rPr>
          <w:rFonts w:ascii="Calibri" w:hAnsi="Calibri"/>
          <w:b w:val="0"/>
          <w:sz w:val="24"/>
          <w:lang w:val="en-US"/>
        </w:rPr>
      </w:pPr>
      <w:r w:rsidRPr="00F63FC2">
        <w:rPr>
          <w:rFonts w:ascii="Calibri" w:hAnsi="Calibri"/>
          <w:b w:val="0"/>
          <w:sz w:val="24"/>
        </w:rPr>
        <w:t>1 Civic Center Drive</w:t>
      </w:r>
      <w:r w:rsidR="00CD4CC5" w:rsidRPr="00F63FC2">
        <w:rPr>
          <w:rFonts w:ascii="Calibri" w:hAnsi="Calibri"/>
          <w:b w:val="0"/>
          <w:sz w:val="24"/>
        </w:rPr>
        <w:t>,</w:t>
      </w:r>
      <w:r w:rsidR="004E301F" w:rsidRPr="00F63FC2">
        <w:rPr>
          <w:rFonts w:ascii="Calibri" w:hAnsi="Calibri"/>
          <w:b w:val="0"/>
          <w:sz w:val="24"/>
        </w:rPr>
        <w:t xml:space="preserve"> </w:t>
      </w:r>
      <w:r w:rsidRPr="00F63FC2">
        <w:rPr>
          <w:rFonts w:ascii="Calibri" w:hAnsi="Calibri"/>
          <w:b w:val="0"/>
          <w:sz w:val="24"/>
        </w:rPr>
        <w:t>San Marcos, CA  92069</w:t>
      </w:r>
    </w:p>
    <w:p w:rsidR="00EE6BFC" w:rsidRPr="00F63FC2" w:rsidRDefault="002B7F32" w:rsidP="00DB25A4">
      <w:pPr>
        <w:rPr>
          <w:b/>
          <w:sz w:val="24"/>
          <w:szCs w:val="24"/>
          <w:u w:val="single"/>
        </w:rPr>
      </w:pPr>
      <w:r w:rsidRPr="00F63FC2"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A5CA0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b/>
          <w:szCs w:val="24"/>
          <w:u w:val="single"/>
        </w:rPr>
        <w:t>CALL TO ORDER:</w:t>
      </w:r>
      <w:r w:rsidRPr="00882A58">
        <w:rPr>
          <w:rFonts w:cs="Calibri"/>
          <w:szCs w:val="24"/>
        </w:rPr>
        <w:t xml:space="preserve">  Mayor Jones called the City Council Meeting to order at </w:t>
      </w:r>
      <w:r w:rsidR="00410C7E">
        <w:rPr>
          <w:rFonts w:cs="Calibri"/>
          <w:szCs w:val="24"/>
        </w:rPr>
        <w:t>5</w:t>
      </w:r>
      <w:r w:rsidRPr="00882A58">
        <w:rPr>
          <w:rFonts w:cs="Calibri"/>
          <w:szCs w:val="24"/>
        </w:rPr>
        <w:t>:</w:t>
      </w:r>
      <w:r w:rsidR="00ED6335">
        <w:rPr>
          <w:rFonts w:cs="Calibri"/>
          <w:szCs w:val="24"/>
        </w:rPr>
        <w:t>3</w:t>
      </w:r>
      <w:r w:rsidR="00410C7E">
        <w:rPr>
          <w:rFonts w:cs="Calibri"/>
          <w:szCs w:val="24"/>
        </w:rPr>
        <w:t>0</w:t>
      </w:r>
      <w:r w:rsidRPr="00882A58">
        <w:rPr>
          <w:rFonts w:cs="Calibri"/>
          <w:szCs w:val="24"/>
        </w:rPr>
        <w:t xml:space="preserve"> p.m.</w:t>
      </w:r>
    </w:p>
    <w:p w:rsidR="00CD4CC5" w:rsidRPr="00882A58" w:rsidRDefault="00CD4CC5" w:rsidP="005E6398">
      <w:pPr>
        <w:pStyle w:val="NoSpacing"/>
        <w:ind w:left="-180" w:right="-360"/>
        <w:rPr>
          <w:rFonts w:cs="Calibri"/>
          <w:b/>
          <w:szCs w:val="24"/>
          <w:u w:val="single"/>
        </w:rPr>
      </w:pPr>
    </w:p>
    <w:p w:rsidR="00615BCC" w:rsidRPr="00882A58" w:rsidRDefault="00615BCC" w:rsidP="005E6398">
      <w:pPr>
        <w:pStyle w:val="NoSpacing"/>
        <w:ind w:left="-180" w:right="-360"/>
        <w:rPr>
          <w:rFonts w:cs="Calibri"/>
          <w:b/>
          <w:szCs w:val="24"/>
        </w:rPr>
      </w:pPr>
      <w:r w:rsidRPr="00882A58">
        <w:rPr>
          <w:rFonts w:cs="Calibri"/>
          <w:b/>
          <w:szCs w:val="24"/>
          <w:u w:val="single"/>
        </w:rPr>
        <w:t>ROLL CALL:</w:t>
      </w:r>
      <w:r w:rsidRPr="00882A58">
        <w:rPr>
          <w:rFonts w:cs="Calibri"/>
          <w:b/>
          <w:szCs w:val="24"/>
        </w:rPr>
        <w:t xml:space="preserve"> </w:t>
      </w:r>
    </w:p>
    <w:p w:rsidR="00615BCC" w:rsidRPr="00882A58" w:rsidRDefault="00615BCC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b/>
          <w:szCs w:val="24"/>
        </w:rPr>
        <w:t xml:space="preserve"> </w:t>
      </w:r>
    </w:p>
    <w:p w:rsidR="00615BCC" w:rsidRPr="00882A58" w:rsidRDefault="00615BCC" w:rsidP="005E6398">
      <w:pPr>
        <w:pStyle w:val="NoSpacing"/>
        <w:ind w:left="-180" w:right="-360" w:firstLine="90"/>
        <w:rPr>
          <w:rFonts w:cs="Calibri"/>
          <w:szCs w:val="24"/>
        </w:rPr>
      </w:pPr>
      <w:r w:rsidRPr="00882A58">
        <w:rPr>
          <w:rFonts w:cs="Calibri"/>
          <w:smallCaps/>
          <w:szCs w:val="24"/>
        </w:rPr>
        <w:t>PRESENT:</w:t>
      </w:r>
      <w:r w:rsidRPr="00882A58">
        <w:rPr>
          <w:rFonts w:cs="Calibri"/>
          <w:smallCaps/>
          <w:szCs w:val="24"/>
        </w:rPr>
        <w:tab/>
      </w:r>
      <w:r w:rsidR="00882A58" w:rsidRPr="00882A58">
        <w:rPr>
          <w:rFonts w:cs="Calibri"/>
          <w:smallCaps/>
          <w:szCs w:val="24"/>
        </w:rPr>
        <w:t xml:space="preserve">COUNCILMEMBERS:  </w:t>
      </w:r>
      <w:r w:rsidR="002B7F32">
        <w:rPr>
          <w:rFonts w:cs="Calibri"/>
          <w:smallCaps/>
          <w:szCs w:val="24"/>
        </w:rPr>
        <w:t>JONES, JENKINS, MUSGROVE, NUÑEZ, SANNELLA</w:t>
      </w:r>
    </w:p>
    <w:p w:rsidR="00ED6335" w:rsidRDefault="00615BCC" w:rsidP="002B7F32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ab/>
        <w:t>ABSENT:</w:t>
      </w:r>
      <w:r w:rsidR="00140348" w:rsidRPr="00882A58">
        <w:rPr>
          <w:rFonts w:cs="Calibri"/>
          <w:szCs w:val="24"/>
        </w:rPr>
        <w:tab/>
      </w:r>
      <w:r w:rsidR="002B7F32">
        <w:rPr>
          <w:rFonts w:cs="Calibri"/>
          <w:szCs w:val="24"/>
        </w:rPr>
        <w:t>COUNCILMEMBERS: NONE</w:t>
      </w:r>
    </w:p>
    <w:p w:rsidR="002B7F32" w:rsidRPr="00882A58" w:rsidRDefault="002B7F32" w:rsidP="002B7F32">
      <w:pPr>
        <w:pStyle w:val="NoSpacing"/>
        <w:ind w:left="-180" w:right="-360"/>
        <w:rPr>
          <w:rFonts w:cs="Calibri"/>
          <w:szCs w:val="24"/>
        </w:rPr>
      </w:pPr>
    </w:p>
    <w:p w:rsidR="002B7F32" w:rsidRDefault="00CD4CC5" w:rsidP="008458D9">
      <w:pPr>
        <w:spacing w:after="120" w:line="240" w:lineRule="auto"/>
        <w:ind w:left="-180" w:right="-360"/>
        <w:rPr>
          <w:rFonts w:eastAsia="Times New Roman" w:cs="Calibri"/>
          <w:b/>
          <w:szCs w:val="24"/>
        </w:rPr>
      </w:pPr>
      <w:r w:rsidRPr="00882A58">
        <w:rPr>
          <w:rFonts w:eastAsia="Times New Roman" w:cs="Calibri"/>
          <w:b/>
          <w:szCs w:val="24"/>
          <w:u w:val="single"/>
        </w:rPr>
        <w:t>ORAL COMMUNICATIONS</w:t>
      </w:r>
    </w:p>
    <w:p w:rsidR="007839E9" w:rsidRPr="007839E9" w:rsidRDefault="002B7F32" w:rsidP="008458D9">
      <w:pPr>
        <w:spacing w:after="120" w:line="240" w:lineRule="auto"/>
        <w:ind w:left="-180" w:right="-360"/>
        <w:rPr>
          <w:rFonts w:cs="Calibri"/>
          <w:b/>
          <w:szCs w:val="24"/>
          <w:u w:val="single"/>
        </w:rPr>
      </w:pPr>
      <w:r>
        <w:rPr>
          <w:rFonts w:eastAsia="Times New Roman" w:cs="Calibri"/>
          <w:szCs w:val="24"/>
        </w:rPr>
        <w:t xml:space="preserve">No requests to speak. </w:t>
      </w:r>
      <w:r w:rsidR="00CD4CC5" w:rsidRPr="00882A58">
        <w:rPr>
          <w:rFonts w:eastAsia="Times New Roman" w:cs="Calibri"/>
          <w:szCs w:val="24"/>
        </w:rPr>
        <w:br/>
      </w:r>
      <w:r w:rsidR="007839E9">
        <w:rPr>
          <w:rFonts w:cs="Calibri"/>
          <w:b/>
          <w:szCs w:val="24"/>
          <w:u w:val="single"/>
        </w:rPr>
        <w:br/>
      </w:r>
      <w:r w:rsidR="007839E9" w:rsidRPr="007839E9">
        <w:rPr>
          <w:rFonts w:cs="Calibri"/>
          <w:b/>
          <w:szCs w:val="24"/>
          <w:u w:val="single"/>
        </w:rPr>
        <w:t>CLOSED SESSION</w:t>
      </w:r>
    </w:p>
    <w:p w:rsidR="002B7F32" w:rsidRPr="002B7F32" w:rsidRDefault="007839E9" w:rsidP="002B7F32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  <w:r w:rsidRPr="00882A58">
        <w:rPr>
          <w:rFonts w:cs="Calibri"/>
          <w:szCs w:val="24"/>
        </w:rPr>
        <w:t xml:space="preserve">The City Council adjourned to closed session </w:t>
      </w:r>
      <w:r w:rsidRPr="00882A58">
        <w:rPr>
          <w:rFonts w:cs="Calibri"/>
          <w:color w:val="000000"/>
          <w:szCs w:val="24"/>
        </w:rPr>
        <w:t xml:space="preserve">at </w:t>
      </w:r>
      <w:r w:rsidR="00C03414">
        <w:rPr>
          <w:rFonts w:cs="Calibri"/>
          <w:color w:val="000000"/>
          <w:szCs w:val="24"/>
        </w:rPr>
        <w:t>5</w:t>
      </w:r>
      <w:r w:rsidRPr="00882A58">
        <w:rPr>
          <w:rFonts w:cs="Calibri"/>
          <w:color w:val="000000"/>
          <w:szCs w:val="24"/>
        </w:rPr>
        <w:t>:</w:t>
      </w:r>
      <w:r w:rsidR="002B7F32">
        <w:rPr>
          <w:rFonts w:cs="Calibri"/>
          <w:color w:val="000000"/>
          <w:szCs w:val="24"/>
        </w:rPr>
        <w:t>32 p.m.</w:t>
      </w:r>
    </w:p>
    <w:p w:rsidR="007839E9" w:rsidRPr="007839E9" w:rsidRDefault="007839E9" w:rsidP="005E6398">
      <w:pPr>
        <w:spacing w:after="120" w:line="240" w:lineRule="auto"/>
        <w:ind w:left="-180" w:right="-360"/>
        <w:rPr>
          <w:rFonts w:cs="Calibri"/>
          <w:b/>
          <w:bCs/>
          <w:szCs w:val="24"/>
          <w:u w:val="single"/>
        </w:rPr>
      </w:pPr>
    </w:p>
    <w:p w:rsidR="00ED6335" w:rsidRPr="00ED6335" w:rsidRDefault="00ED6335" w:rsidP="00ED6335">
      <w:pPr>
        <w:numPr>
          <w:ilvl w:val="0"/>
          <w:numId w:val="30"/>
        </w:numPr>
        <w:spacing w:after="0" w:line="240" w:lineRule="auto"/>
        <w:ind w:right="-360"/>
        <w:rPr>
          <w:rFonts w:cs="Calibri"/>
          <w:b/>
          <w:bCs/>
          <w:u w:val="single"/>
        </w:rPr>
      </w:pPr>
      <w:r w:rsidRPr="00ED6335">
        <w:rPr>
          <w:rFonts w:cs="Calibri"/>
          <w:b/>
          <w:bCs/>
          <w:u w:val="single"/>
        </w:rPr>
        <w:t xml:space="preserve">CONFERENCE WITH LEGAL COUNSEL – </w:t>
      </w:r>
      <w:r w:rsidR="002B7F32">
        <w:rPr>
          <w:rFonts w:cs="Calibri"/>
          <w:b/>
          <w:bCs/>
          <w:u w:val="single"/>
        </w:rPr>
        <w:t>POTENTIAL LITIGATION [GC 54956.9(d)(4)].</w:t>
      </w:r>
      <w:r w:rsidR="002B7F32">
        <w:rPr>
          <w:rFonts w:cs="Calibri"/>
          <w:bCs/>
        </w:rPr>
        <w:t xml:space="preserve"> One potential action relating to that certain real property located at 563 Grand Avenue, San Marcos. </w:t>
      </w:r>
    </w:p>
    <w:p w:rsidR="00C03414" w:rsidRPr="003B1403" w:rsidRDefault="00C03414" w:rsidP="00C03414">
      <w:pPr>
        <w:spacing w:after="0" w:line="240" w:lineRule="auto"/>
        <w:ind w:left="180" w:right="-360"/>
        <w:rPr>
          <w:rFonts w:cs="Arial"/>
          <w:b/>
          <w:u w:val="single"/>
        </w:rPr>
      </w:pPr>
    </w:p>
    <w:p w:rsidR="00C7290F" w:rsidRPr="003B1403" w:rsidRDefault="00C7290F" w:rsidP="00C7290F">
      <w:pPr>
        <w:spacing w:after="0" w:line="240" w:lineRule="auto"/>
        <w:ind w:left="-180" w:right="-360"/>
        <w:jc w:val="both"/>
        <w:rPr>
          <w:rFonts w:cs="Calibri"/>
        </w:rPr>
      </w:pPr>
      <w:r w:rsidRPr="003B1403">
        <w:rPr>
          <w:rFonts w:cs="Calibri"/>
        </w:rPr>
        <w:t xml:space="preserve">The City Council reconvened </w:t>
      </w:r>
      <w:r w:rsidRPr="003B1403">
        <w:rPr>
          <w:rFonts w:cs="Calibri"/>
          <w:color w:val="000000"/>
        </w:rPr>
        <w:t>at 5:</w:t>
      </w:r>
      <w:r w:rsidR="002B7F32">
        <w:rPr>
          <w:rFonts w:cs="Calibri"/>
          <w:color w:val="000000"/>
        </w:rPr>
        <w:t>41 p.m.</w:t>
      </w:r>
      <w:bookmarkStart w:id="9" w:name="_GoBack"/>
      <w:bookmarkEnd w:id="9"/>
    </w:p>
    <w:p w:rsidR="00C7290F" w:rsidRDefault="00C7290F" w:rsidP="005E6398">
      <w:pPr>
        <w:spacing w:after="0" w:line="240" w:lineRule="auto"/>
        <w:ind w:left="-180" w:right="-360"/>
        <w:rPr>
          <w:rFonts w:cs="Calibri"/>
          <w:szCs w:val="24"/>
        </w:rPr>
      </w:pPr>
    </w:p>
    <w:p w:rsidR="00EE738C" w:rsidRPr="00882A58" w:rsidRDefault="00C03414" w:rsidP="005E6398">
      <w:pPr>
        <w:spacing w:after="0" w:line="240" w:lineRule="auto"/>
        <w:ind w:left="-180" w:right="-360"/>
        <w:rPr>
          <w:rFonts w:cs="Calibri"/>
          <w:szCs w:val="24"/>
        </w:rPr>
      </w:pPr>
      <w:r>
        <w:rPr>
          <w:rFonts w:cs="Calibri"/>
          <w:szCs w:val="24"/>
        </w:rPr>
        <w:t>CITY ATTORNEY PEAK</w:t>
      </w:r>
      <w:r w:rsidR="00EE738C" w:rsidRPr="00882A58">
        <w:rPr>
          <w:rFonts w:cs="Calibri"/>
          <w:szCs w:val="24"/>
        </w:rPr>
        <w:t xml:space="preserve"> announced </w:t>
      </w:r>
      <w:r w:rsidR="002B7F32">
        <w:rPr>
          <w:rFonts w:cs="Calibri"/>
          <w:szCs w:val="24"/>
        </w:rPr>
        <w:t xml:space="preserve">that City Council discussed the matter and approved a settlement with the subject property. No other reportable action. </w:t>
      </w:r>
    </w:p>
    <w:p w:rsidR="00EE738C" w:rsidRPr="00882A58" w:rsidRDefault="00EE738C" w:rsidP="005E6398">
      <w:pPr>
        <w:spacing w:after="0" w:line="240" w:lineRule="auto"/>
        <w:ind w:left="-180" w:right="-360"/>
        <w:rPr>
          <w:rFonts w:cs="Calibri"/>
          <w:b/>
          <w:szCs w:val="24"/>
        </w:rPr>
      </w:pPr>
    </w:p>
    <w:p w:rsidR="002B7F32" w:rsidRDefault="00EE738C" w:rsidP="005E6398">
      <w:pPr>
        <w:spacing w:after="0" w:line="240" w:lineRule="auto"/>
        <w:ind w:left="-180" w:right="-360"/>
        <w:rPr>
          <w:rFonts w:eastAsia="Times New Roman" w:cs="Calibri"/>
          <w:b/>
          <w:szCs w:val="24"/>
        </w:rPr>
      </w:pPr>
      <w:r w:rsidRPr="00882A58">
        <w:rPr>
          <w:rFonts w:cs="Calibri"/>
          <w:b/>
          <w:szCs w:val="24"/>
          <w:u w:val="single"/>
        </w:rPr>
        <w:t>ADJOURNMENT</w:t>
      </w:r>
      <w:r w:rsidR="002B7F32">
        <w:rPr>
          <w:rFonts w:eastAsia="Times New Roman" w:cs="Calibri"/>
          <w:b/>
          <w:szCs w:val="24"/>
        </w:rPr>
        <w:t xml:space="preserve"> </w:t>
      </w:r>
    </w:p>
    <w:p w:rsidR="002B7F32" w:rsidRDefault="002B7F32" w:rsidP="005E6398">
      <w:pPr>
        <w:spacing w:after="0" w:line="240" w:lineRule="auto"/>
        <w:ind w:left="-180" w:right="-360"/>
        <w:rPr>
          <w:rFonts w:eastAsia="Times New Roman" w:cs="Calibri"/>
          <w:b/>
          <w:szCs w:val="24"/>
        </w:rPr>
      </w:pPr>
    </w:p>
    <w:p w:rsidR="00EE738C" w:rsidRPr="00882A58" w:rsidRDefault="00EE738C" w:rsidP="005E6398">
      <w:pPr>
        <w:spacing w:after="0" w:line="240" w:lineRule="auto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 xml:space="preserve">Mayor </w:t>
      </w:r>
      <w:r w:rsidR="00D7355E" w:rsidRPr="00882A58">
        <w:rPr>
          <w:rFonts w:cs="Calibri"/>
          <w:szCs w:val="24"/>
        </w:rPr>
        <w:t xml:space="preserve">Jones </w:t>
      </w:r>
      <w:r w:rsidRPr="00882A58">
        <w:rPr>
          <w:rFonts w:cs="Calibri"/>
          <w:szCs w:val="24"/>
        </w:rPr>
        <w:t xml:space="preserve">adjourned the meeting at </w:t>
      </w:r>
      <w:r w:rsidR="00410C7E">
        <w:rPr>
          <w:rFonts w:cs="Calibri"/>
          <w:szCs w:val="24"/>
        </w:rPr>
        <w:t>5</w:t>
      </w:r>
      <w:r w:rsidRPr="00882A58">
        <w:rPr>
          <w:rFonts w:cs="Calibri"/>
          <w:szCs w:val="24"/>
        </w:rPr>
        <w:t>:</w:t>
      </w:r>
      <w:r w:rsidR="002B7F32">
        <w:rPr>
          <w:rFonts w:cs="Calibri"/>
          <w:szCs w:val="24"/>
        </w:rPr>
        <w:t>43</w:t>
      </w:r>
      <w:r w:rsidRPr="00882A58">
        <w:rPr>
          <w:rFonts w:cs="Calibri"/>
          <w:szCs w:val="24"/>
        </w:rPr>
        <w:t xml:space="preserve"> p.m.</w:t>
      </w:r>
    </w:p>
    <w:p w:rsidR="005E6398" w:rsidRDefault="005E6398" w:rsidP="005E6398">
      <w:pPr>
        <w:pStyle w:val="NoSpacing"/>
        <w:ind w:left="-180" w:right="-360"/>
        <w:rPr>
          <w:rFonts w:cs="Calibri"/>
          <w:szCs w:val="24"/>
        </w:rPr>
      </w:pPr>
    </w:p>
    <w:p w:rsidR="005E6398" w:rsidRDefault="005E6398" w:rsidP="004D579A">
      <w:pPr>
        <w:pStyle w:val="NoSpacing"/>
        <w:ind w:right="-360"/>
        <w:rPr>
          <w:rFonts w:cs="Calibri"/>
          <w:szCs w:val="24"/>
        </w:rPr>
      </w:pPr>
    </w:p>
    <w:p w:rsidR="00CD4CC5" w:rsidRPr="00882A58" w:rsidRDefault="00BC0D21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="00CD4CC5" w:rsidRPr="00882A58">
        <w:rPr>
          <w:rFonts w:cs="Calibri"/>
          <w:szCs w:val="24"/>
        </w:rPr>
        <w:tab/>
        <w:t>________________________________</w:t>
      </w:r>
    </w:p>
    <w:p w:rsidR="00CD4CC5" w:rsidRPr="00882A58" w:rsidRDefault="00CD4CC5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  <w:t>REBECCA D. JONES, MAYOR</w:t>
      </w:r>
    </w:p>
    <w:p w:rsidR="00CD4CC5" w:rsidRPr="00882A58" w:rsidRDefault="00CD4CC5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  <w:t>CITY OF SAN MARCOS</w:t>
      </w:r>
    </w:p>
    <w:p w:rsidR="00CD4CC5" w:rsidRPr="00882A58" w:rsidRDefault="00615BCC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ATTEST:</w:t>
      </w:r>
    </w:p>
    <w:p w:rsidR="00214243" w:rsidRPr="00882A58" w:rsidRDefault="00214243" w:rsidP="005E6398">
      <w:pPr>
        <w:pStyle w:val="NoSpacing"/>
        <w:ind w:left="-180" w:right="-360"/>
        <w:rPr>
          <w:rFonts w:cs="Calibri"/>
          <w:szCs w:val="24"/>
        </w:rPr>
      </w:pPr>
    </w:p>
    <w:p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_____________________________</w:t>
      </w:r>
    </w:p>
    <w:p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PHILLIP SCOLLICK, CITY CLERK</w:t>
      </w:r>
    </w:p>
    <w:p w:rsidR="00755EEC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CITY OF SAN MARCOS</w:t>
      </w:r>
    </w:p>
    <w:sectPr w:rsidR="00755EEC" w:rsidRPr="00882A58" w:rsidSect="007839E9">
      <w:headerReference w:type="default" r:id="rId8"/>
      <w:headerReference w:type="first" r:id="rId9"/>
      <w:footerReference w:type="first" r:id="rId10"/>
      <w:pgSz w:w="12240" w:h="15840"/>
      <w:pgMar w:top="1152" w:right="1440" w:bottom="180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CCC" w:rsidRDefault="00181CCC" w:rsidP="007B5A7B">
      <w:pPr>
        <w:spacing w:after="0" w:line="240" w:lineRule="auto"/>
      </w:pPr>
      <w:r>
        <w:separator/>
      </w:r>
    </w:p>
  </w:endnote>
  <w:endnote w:type="continuationSeparator" w:id="0">
    <w:p w:rsidR="00181CCC" w:rsidRDefault="00181CCC" w:rsidP="007B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CCC" w:rsidRDefault="00181CCC" w:rsidP="007B5A7B">
      <w:pPr>
        <w:spacing w:after="0" w:line="240" w:lineRule="auto"/>
      </w:pPr>
      <w:r>
        <w:separator/>
      </w:r>
    </w:p>
  </w:footnote>
  <w:footnote w:type="continuationSeparator" w:id="0">
    <w:p w:rsidR="00181CCC" w:rsidRDefault="00181CCC" w:rsidP="007B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35224B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4" name="Picture 4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  <w:t xml:space="preserve">Tuesday, </w:t>
    </w:r>
    <w:r w:rsidR="003B3A4F">
      <w:rPr>
        <w:rFonts w:cs="Arial"/>
        <w:sz w:val="18"/>
      </w:rPr>
      <w:t>March 23</w:t>
    </w:r>
    <w:r w:rsidR="00C32E7E">
      <w:rPr>
        <w:rFonts w:cs="Arial"/>
        <w:sz w:val="18"/>
      </w:rPr>
      <w:t>, 202</w:t>
    </w:r>
    <w:r w:rsidR="003B3A4F">
      <w:rPr>
        <w:rFonts w:cs="Arial"/>
        <w:sz w:val="18"/>
      </w:rPr>
      <w:t>1</w:t>
    </w:r>
    <w:r w:rsidR="00C32E7E">
      <w:rPr>
        <w:rFonts w:cs="Arial"/>
        <w:sz w:val="18"/>
      </w:rPr>
      <w:t xml:space="preserve"> | </w:t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2075815</wp:posOffset>
          </wp:positionH>
          <wp:positionV relativeFrom="paragraph">
            <wp:posOffset>-49530</wp:posOffset>
          </wp:positionV>
          <wp:extent cx="1828800" cy="1438275"/>
          <wp:effectExtent l="0" t="0" r="0" b="0"/>
          <wp:wrapNone/>
          <wp:docPr id="3" name="Picture 3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5720A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9C0AE7" id="Line 1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032A"/>
    <w:multiLevelType w:val="hybridMultilevel"/>
    <w:tmpl w:val="034A7FAE"/>
    <w:lvl w:ilvl="0" w:tplc="6B7850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378FA"/>
    <w:multiLevelType w:val="hybridMultilevel"/>
    <w:tmpl w:val="89B09228"/>
    <w:lvl w:ilvl="0" w:tplc="8E6C2E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C061B"/>
    <w:multiLevelType w:val="hybridMultilevel"/>
    <w:tmpl w:val="1D907E48"/>
    <w:lvl w:ilvl="0" w:tplc="34A86B9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AEB05E7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BB8489D"/>
    <w:multiLevelType w:val="hybridMultilevel"/>
    <w:tmpl w:val="C2B42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73B49"/>
    <w:multiLevelType w:val="hybridMultilevel"/>
    <w:tmpl w:val="A2808894"/>
    <w:lvl w:ilvl="0" w:tplc="F64C7ACA">
      <w:start w:val="1"/>
      <w:numFmt w:val="upperLetter"/>
      <w:lvlText w:val="%1)"/>
      <w:lvlJc w:val="left"/>
      <w:pPr>
        <w:ind w:left="234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14692A7F"/>
    <w:multiLevelType w:val="hybridMultilevel"/>
    <w:tmpl w:val="113A2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0D710D"/>
    <w:multiLevelType w:val="hybridMultilevel"/>
    <w:tmpl w:val="7DC68C8A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3360F3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9BA120F"/>
    <w:multiLevelType w:val="hybridMultilevel"/>
    <w:tmpl w:val="F43426EA"/>
    <w:lvl w:ilvl="0" w:tplc="A25AF7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62A27"/>
    <w:multiLevelType w:val="hybridMultilevel"/>
    <w:tmpl w:val="9104C338"/>
    <w:lvl w:ilvl="0" w:tplc="38A8EA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246E"/>
    <w:multiLevelType w:val="hybridMultilevel"/>
    <w:tmpl w:val="A21CA5C2"/>
    <w:lvl w:ilvl="0" w:tplc="02D6102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158A"/>
    <w:multiLevelType w:val="hybridMultilevel"/>
    <w:tmpl w:val="EE42F7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8227EF"/>
    <w:multiLevelType w:val="hybridMultilevel"/>
    <w:tmpl w:val="97F64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81933"/>
    <w:multiLevelType w:val="hybridMultilevel"/>
    <w:tmpl w:val="BC4E916E"/>
    <w:lvl w:ilvl="0" w:tplc="A120C1D2">
      <w:start w:val="1"/>
      <w:numFmt w:val="decimal"/>
      <w:lvlText w:val="%1."/>
      <w:lvlJc w:val="left"/>
      <w:pPr>
        <w:ind w:left="0" w:hanging="360"/>
      </w:pPr>
      <w:rPr>
        <w:rFonts w:ascii="Calibri" w:hAnsi="Calibri" w:cs="Arial" w:hint="default"/>
        <w:b/>
        <w:strike w:val="0"/>
        <w:dstrike w:val="0"/>
        <w:color w:val="000000"/>
        <w:sz w:val="22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0830D0"/>
    <w:multiLevelType w:val="hybridMultilevel"/>
    <w:tmpl w:val="EAFC52DC"/>
    <w:lvl w:ilvl="0" w:tplc="BABC47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43D214E4"/>
    <w:multiLevelType w:val="hybridMultilevel"/>
    <w:tmpl w:val="FAA67E68"/>
    <w:lvl w:ilvl="0" w:tplc="8B1A10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D419A"/>
    <w:multiLevelType w:val="hybridMultilevel"/>
    <w:tmpl w:val="30EE6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462D0"/>
    <w:multiLevelType w:val="hybridMultilevel"/>
    <w:tmpl w:val="6D3AE176"/>
    <w:lvl w:ilvl="0" w:tplc="B342729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C12EC"/>
    <w:multiLevelType w:val="hybridMultilevel"/>
    <w:tmpl w:val="0BB0A66A"/>
    <w:lvl w:ilvl="0" w:tplc="E29AD8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  <w:sz w:val="2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21680"/>
    <w:multiLevelType w:val="hybridMultilevel"/>
    <w:tmpl w:val="56D6BDF4"/>
    <w:lvl w:ilvl="0" w:tplc="EBA6DD2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5A4833CF"/>
    <w:multiLevelType w:val="hybridMultilevel"/>
    <w:tmpl w:val="56F43C86"/>
    <w:lvl w:ilvl="0" w:tplc="080E7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146B3"/>
    <w:multiLevelType w:val="hybridMultilevel"/>
    <w:tmpl w:val="451EEDDA"/>
    <w:lvl w:ilvl="0" w:tplc="3E3615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E81DA4"/>
    <w:multiLevelType w:val="hybridMultilevel"/>
    <w:tmpl w:val="7C4E5C9A"/>
    <w:lvl w:ilvl="0" w:tplc="157459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05997"/>
    <w:multiLevelType w:val="hybridMultilevel"/>
    <w:tmpl w:val="E7121FDA"/>
    <w:lvl w:ilvl="0" w:tplc="642A15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825B93"/>
    <w:multiLevelType w:val="hybridMultilevel"/>
    <w:tmpl w:val="AE6A9758"/>
    <w:lvl w:ilvl="0" w:tplc="210ACD04">
      <w:start w:val="5"/>
      <w:numFmt w:val="upperLetter"/>
      <w:lvlText w:val="%1)"/>
      <w:lvlJc w:val="left"/>
      <w:pPr>
        <w:ind w:left="720" w:hanging="360"/>
      </w:pPr>
      <w:rPr>
        <w:rFonts w:ascii="Calibri" w:hAnsi="Calibri" w:hint="default"/>
        <w:sz w:val="2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C65DD"/>
    <w:multiLevelType w:val="hybridMultilevel"/>
    <w:tmpl w:val="30C4292E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432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0FB2A0C"/>
    <w:multiLevelType w:val="hybridMultilevel"/>
    <w:tmpl w:val="F0F223DA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74AF29FE"/>
    <w:multiLevelType w:val="hybridMultilevel"/>
    <w:tmpl w:val="009CBB66"/>
    <w:lvl w:ilvl="0" w:tplc="DFA0A3F0">
      <w:start w:val="1"/>
      <w:numFmt w:val="upp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53DCA"/>
    <w:multiLevelType w:val="hybridMultilevel"/>
    <w:tmpl w:val="E4BA6B8C"/>
    <w:lvl w:ilvl="0" w:tplc="2EF26E96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A969FB"/>
    <w:multiLevelType w:val="hybridMultilevel"/>
    <w:tmpl w:val="232A7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8E7150B"/>
    <w:multiLevelType w:val="hybridMultilevel"/>
    <w:tmpl w:val="129C417E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13"/>
  </w:num>
  <w:num w:numId="3">
    <w:abstractNumId w:val="9"/>
  </w:num>
  <w:num w:numId="4">
    <w:abstractNumId w:val="2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2"/>
  </w:num>
  <w:num w:numId="8">
    <w:abstractNumId w:val="22"/>
  </w:num>
  <w:num w:numId="9">
    <w:abstractNumId w:val="28"/>
  </w:num>
  <w:num w:numId="10">
    <w:abstractNumId w:val="25"/>
  </w:num>
  <w:num w:numId="11">
    <w:abstractNumId w:val="17"/>
  </w:num>
  <w:num w:numId="12">
    <w:abstractNumId w:val="10"/>
  </w:num>
  <w:num w:numId="13">
    <w:abstractNumId w:val="11"/>
  </w:num>
  <w:num w:numId="14">
    <w:abstractNumId w:val="16"/>
  </w:num>
  <w:num w:numId="15">
    <w:abstractNumId w:val="1"/>
  </w:num>
  <w:num w:numId="16">
    <w:abstractNumId w:val="29"/>
  </w:num>
  <w:num w:numId="17">
    <w:abstractNumId w:val="31"/>
  </w:num>
  <w:num w:numId="18">
    <w:abstractNumId w:val="20"/>
  </w:num>
  <w:num w:numId="19">
    <w:abstractNumId w:val="3"/>
  </w:num>
  <w:num w:numId="20">
    <w:abstractNumId w:val="8"/>
  </w:num>
  <w:num w:numId="21">
    <w:abstractNumId w:val="26"/>
  </w:num>
  <w:num w:numId="22">
    <w:abstractNumId w:val="7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19"/>
  </w:num>
  <w:num w:numId="26">
    <w:abstractNumId w:val="21"/>
  </w:num>
  <w:num w:numId="27">
    <w:abstractNumId w:val="24"/>
  </w:num>
  <w:num w:numId="28">
    <w:abstractNumId w:val="15"/>
  </w:num>
  <w:num w:numId="29">
    <w:abstractNumId w:val="30"/>
  </w:num>
  <w:num w:numId="30">
    <w:abstractNumId w:val="6"/>
  </w:num>
  <w:num w:numId="31">
    <w:abstractNumId w:val="14"/>
  </w:num>
  <w:num w:numId="32">
    <w:abstractNumId w:val="18"/>
  </w:num>
  <w:num w:numId="33">
    <w:abstractNumId w:val="4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01F"/>
    <w:rsid w:val="00004A8A"/>
    <w:rsid w:val="00006345"/>
    <w:rsid w:val="00007D23"/>
    <w:rsid w:val="0001140F"/>
    <w:rsid w:val="000146E9"/>
    <w:rsid w:val="00024577"/>
    <w:rsid w:val="000246E3"/>
    <w:rsid w:val="000312D0"/>
    <w:rsid w:val="00033CF5"/>
    <w:rsid w:val="00035B6F"/>
    <w:rsid w:val="00036FDF"/>
    <w:rsid w:val="00043465"/>
    <w:rsid w:val="00044B92"/>
    <w:rsid w:val="0004574B"/>
    <w:rsid w:val="00052BE8"/>
    <w:rsid w:val="00053CEB"/>
    <w:rsid w:val="00055273"/>
    <w:rsid w:val="00056858"/>
    <w:rsid w:val="0005687C"/>
    <w:rsid w:val="000627C5"/>
    <w:rsid w:val="00067E42"/>
    <w:rsid w:val="00072DE6"/>
    <w:rsid w:val="0007572E"/>
    <w:rsid w:val="00076A6F"/>
    <w:rsid w:val="0007739F"/>
    <w:rsid w:val="00080824"/>
    <w:rsid w:val="000823F9"/>
    <w:rsid w:val="000857DB"/>
    <w:rsid w:val="0008622D"/>
    <w:rsid w:val="000870EF"/>
    <w:rsid w:val="00090DB7"/>
    <w:rsid w:val="00096D27"/>
    <w:rsid w:val="000976E1"/>
    <w:rsid w:val="000A109C"/>
    <w:rsid w:val="000A4473"/>
    <w:rsid w:val="000B03DC"/>
    <w:rsid w:val="000C4A83"/>
    <w:rsid w:val="000C54A4"/>
    <w:rsid w:val="000C6375"/>
    <w:rsid w:val="000D268A"/>
    <w:rsid w:val="000D27CE"/>
    <w:rsid w:val="000D3808"/>
    <w:rsid w:val="000D7D85"/>
    <w:rsid w:val="000E162B"/>
    <w:rsid w:val="000E1AB7"/>
    <w:rsid w:val="000E4584"/>
    <w:rsid w:val="000E632A"/>
    <w:rsid w:val="000E6DA8"/>
    <w:rsid w:val="000F41BA"/>
    <w:rsid w:val="000F4505"/>
    <w:rsid w:val="000F5D4F"/>
    <w:rsid w:val="00101134"/>
    <w:rsid w:val="00101B19"/>
    <w:rsid w:val="001073DC"/>
    <w:rsid w:val="00107B4D"/>
    <w:rsid w:val="00111546"/>
    <w:rsid w:val="00113591"/>
    <w:rsid w:val="00114F9A"/>
    <w:rsid w:val="00124679"/>
    <w:rsid w:val="00125494"/>
    <w:rsid w:val="0012613C"/>
    <w:rsid w:val="001262E2"/>
    <w:rsid w:val="001311D3"/>
    <w:rsid w:val="00140348"/>
    <w:rsid w:val="0014056E"/>
    <w:rsid w:val="001459BF"/>
    <w:rsid w:val="001503CA"/>
    <w:rsid w:val="00157B7B"/>
    <w:rsid w:val="00177E81"/>
    <w:rsid w:val="00180A8F"/>
    <w:rsid w:val="00181BD2"/>
    <w:rsid w:val="00181CCC"/>
    <w:rsid w:val="0018407F"/>
    <w:rsid w:val="001841E1"/>
    <w:rsid w:val="00185942"/>
    <w:rsid w:val="00185B19"/>
    <w:rsid w:val="001867F6"/>
    <w:rsid w:val="00187A28"/>
    <w:rsid w:val="00190882"/>
    <w:rsid w:val="00191328"/>
    <w:rsid w:val="001939FA"/>
    <w:rsid w:val="00197980"/>
    <w:rsid w:val="00197B47"/>
    <w:rsid w:val="001A030F"/>
    <w:rsid w:val="001A086E"/>
    <w:rsid w:val="001A128D"/>
    <w:rsid w:val="001A3E28"/>
    <w:rsid w:val="001A58E2"/>
    <w:rsid w:val="001A7E81"/>
    <w:rsid w:val="001B4F53"/>
    <w:rsid w:val="001B5AFC"/>
    <w:rsid w:val="001B5C2E"/>
    <w:rsid w:val="001B7B8B"/>
    <w:rsid w:val="001C30F9"/>
    <w:rsid w:val="001C6735"/>
    <w:rsid w:val="001C7757"/>
    <w:rsid w:val="001D41D7"/>
    <w:rsid w:val="001D497A"/>
    <w:rsid w:val="001D6701"/>
    <w:rsid w:val="001E00E1"/>
    <w:rsid w:val="001E423C"/>
    <w:rsid w:val="001E4CB6"/>
    <w:rsid w:val="001E777B"/>
    <w:rsid w:val="001F283F"/>
    <w:rsid w:val="001F65C5"/>
    <w:rsid w:val="001F7433"/>
    <w:rsid w:val="002022D0"/>
    <w:rsid w:val="00202858"/>
    <w:rsid w:val="00203E68"/>
    <w:rsid w:val="00204516"/>
    <w:rsid w:val="00206BBA"/>
    <w:rsid w:val="00207090"/>
    <w:rsid w:val="00207FC6"/>
    <w:rsid w:val="00214243"/>
    <w:rsid w:val="002160E6"/>
    <w:rsid w:val="00217013"/>
    <w:rsid w:val="002172C1"/>
    <w:rsid w:val="0021786A"/>
    <w:rsid w:val="002214AE"/>
    <w:rsid w:val="002225D0"/>
    <w:rsid w:val="002240AB"/>
    <w:rsid w:val="002250AE"/>
    <w:rsid w:val="002276B4"/>
    <w:rsid w:val="0022788E"/>
    <w:rsid w:val="002328D4"/>
    <w:rsid w:val="002366B2"/>
    <w:rsid w:val="00236AA5"/>
    <w:rsid w:val="00240BEC"/>
    <w:rsid w:val="00245857"/>
    <w:rsid w:val="00246E6A"/>
    <w:rsid w:val="002503D5"/>
    <w:rsid w:val="0025094A"/>
    <w:rsid w:val="0025375E"/>
    <w:rsid w:val="002542B4"/>
    <w:rsid w:val="00260627"/>
    <w:rsid w:val="0026286D"/>
    <w:rsid w:val="00275818"/>
    <w:rsid w:val="0028652F"/>
    <w:rsid w:val="002877AD"/>
    <w:rsid w:val="002938BB"/>
    <w:rsid w:val="002A0909"/>
    <w:rsid w:val="002A1E24"/>
    <w:rsid w:val="002A5CD7"/>
    <w:rsid w:val="002A756E"/>
    <w:rsid w:val="002A79C5"/>
    <w:rsid w:val="002A7C9B"/>
    <w:rsid w:val="002B0037"/>
    <w:rsid w:val="002B3991"/>
    <w:rsid w:val="002B69CE"/>
    <w:rsid w:val="002B7F32"/>
    <w:rsid w:val="002C5073"/>
    <w:rsid w:val="002D0D82"/>
    <w:rsid w:val="002D1C78"/>
    <w:rsid w:val="002D31E8"/>
    <w:rsid w:val="002D49C2"/>
    <w:rsid w:val="002D51B5"/>
    <w:rsid w:val="002D6272"/>
    <w:rsid w:val="002D6B76"/>
    <w:rsid w:val="002E13E0"/>
    <w:rsid w:val="002E2D14"/>
    <w:rsid w:val="002E46D8"/>
    <w:rsid w:val="002E4AFC"/>
    <w:rsid w:val="002E562F"/>
    <w:rsid w:val="002E5E54"/>
    <w:rsid w:val="002F232B"/>
    <w:rsid w:val="002F41E3"/>
    <w:rsid w:val="002F52E3"/>
    <w:rsid w:val="00301016"/>
    <w:rsid w:val="003016D9"/>
    <w:rsid w:val="003039D9"/>
    <w:rsid w:val="003047B9"/>
    <w:rsid w:val="00307665"/>
    <w:rsid w:val="00313E5D"/>
    <w:rsid w:val="00315E8D"/>
    <w:rsid w:val="00324683"/>
    <w:rsid w:val="0032504A"/>
    <w:rsid w:val="00325DD8"/>
    <w:rsid w:val="0033084A"/>
    <w:rsid w:val="003370D7"/>
    <w:rsid w:val="0033735D"/>
    <w:rsid w:val="00341AB1"/>
    <w:rsid w:val="00353B17"/>
    <w:rsid w:val="003543E5"/>
    <w:rsid w:val="00354A8C"/>
    <w:rsid w:val="0035676B"/>
    <w:rsid w:val="00357259"/>
    <w:rsid w:val="0036007C"/>
    <w:rsid w:val="00360684"/>
    <w:rsid w:val="0036116F"/>
    <w:rsid w:val="003668EB"/>
    <w:rsid w:val="003742C8"/>
    <w:rsid w:val="00375479"/>
    <w:rsid w:val="00375DFC"/>
    <w:rsid w:val="00376079"/>
    <w:rsid w:val="00383164"/>
    <w:rsid w:val="00383DFE"/>
    <w:rsid w:val="003847FD"/>
    <w:rsid w:val="00392C80"/>
    <w:rsid w:val="00393D38"/>
    <w:rsid w:val="0039471A"/>
    <w:rsid w:val="003A4294"/>
    <w:rsid w:val="003A729F"/>
    <w:rsid w:val="003B1403"/>
    <w:rsid w:val="003B1A55"/>
    <w:rsid w:val="003B3A4F"/>
    <w:rsid w:val="003B7FEE"/>
    <w:rsid w:val="003C36EE"/>
    <w:rsid w:val="003C45A1"/>
    <w:rsid w:val="003C78D2"/>
    <w:rsid w:val="003D5FE0"/>
    <w:rsid w:val="003E4C98"/>
    <w:rsid w:val="003E5BA3"/>
    <w:rsid w:val="003E5EA6"/>
    <w:rsid w:val="003E6911"/>
    <w:rsid w:val="003E71E8"/>
    <w:rsid w:val="003F0E1C"/>
    <w:rsid w:val="003F7A2C"/>
    <w:rsid w:val="004041B1"/>
    <w:rsid w:val="004044F0"/>
    <w:rsid w:val="00410C7E"/>
    <w:rsid w:val="004110CD"/>
    <w:rsid w:val="004112FE"/>
    <w:rsid w:val="00411CDC"/>
    <w:rsid w:val="00414959"/>
    <w:rsid w:val="00423442"/>
    <w:rsid w:val="0042402A"/>
    <w:rsid w:val="004268D3"/>
    <w:rsid w:val="00426C4A"/>
    <w:rsid w:val="004336C2"/>
    <w:rsid w:val="00433BFB"/>
    <w:rsid w:val="00435A38"/>
    <w:rsid w:val="00435FD1"/>
    <w:rsid w:val="00441CD4"/>
    <w:rsid w:val="00443C8A"/>
    <w:rsid w:val="004566CD"/>
    <w:rsid w:val="004566CE"/>
    <w:rsid w:val="00457356"/>
    <w:rsid w:val="00460B12"/>
    <w:rsid w:val="0046313D"/>
    <w:rsid w:val="0047318C"/>
    <w:rsid w:val="0047503A"/>
    <w:rsid w:val="0047538A"/>
    <w:rsid w:val="00476DD1"/>
    <w:rsid w:val="00476EE1"/>
    <w:rsid w:val="00480155"/>
    <w:rsid w:val="00483D56"/>
    <w:rsid w:val="004858F9"/>
    <w:rsid w:val="00490E79"/>
    <w:rsid w:val="004932DA"/>
    <w:rsid w:val="00495EDE"/>
    <w:rsid w:val="0049606E"/>
    <w:rsid w:val="0049763B"/>
    <w:rsid w:val="004A07E9"/>
    <w:rsid w:val="004A1386"/>
    <w:rsid w:val="004A1EDE"/>
    <w:rsid w:val="004A7211"/>
    <w:rsid w:val="004B03A6"/>
    <w:rsid w:val="004B2662"/>
    <w:rsid w:val="004B3E09"/>
    <w:rsid w:val="004B469D"/>
    <w:rsid w:val="004C0589"/>
    <w:rsid w:val="004C1B09"/>
    <w:rsid w:val="004C4718"/>
    <w:rsid w:val="004C6E88"/>
    <w:rsid w:val="004D0220"/>
    <w:rsid w:val="004D26AD"/>
    <w:rsid w:val="004D2717"/>
    <w:rsid w:val="004D363A"/>
    <w:rsid w:val="004D4534"/>
    <w:rsid w:val="004D579A"/>
    <w:rsid w:val="004D7048"/>
    <w:rsid w:val="004D7C7D"/>
    <w:rsid w:val="004E1500"/>
    <w:rsid w:val="004E2C4F"/>
    <w:rsid w:val="004E301F"/>
    <w:rsid w:val="004F1289"/>
    <w:rsid w:val="004F41C3"/>
    <w:rsid w:val="004F5469"/>
    <w:rsid w:val="004F68F1"/>
    <w:rsid w:val="004F725A"/>
    <w:rsid w:val="004F72F0"/>
    <w:rsid w:val="0050007F"/>
    <w:rsid w:val="00501184"/>
    <w:rsid w:val="00505F0B"/>
    <w:rsid w:val="0050729E"/>
    <w:rsid w:val="00512316"/>
    <w:rsid w:val="00515CA1"/>
    <w:rsid w:val="0051751C"/>
    <w:rsid w:val="00520890"/>
    <w:rsid w:val="00522EA4"/>
    <w:rsid w:val="00532D74"/>
    <w:rsid w:val="00533B2F"/>
    <w:rsid w:val="00534B4B"/>
    <w:rsid w:val="00535D27"/>
    <w:rsid w:val="00537B2F"/>
    <w:rsid w:val="00541BEE"/>
    <w:rsid w:val="0054657E"/>
    <w:rsid w:val="00551E35"/>
    <w:rsid w:val="00553021"/>
    <w:rsid w:val="005532CA"/>
    <w:rsid w:val="00560D0E"/>
    <w:rsid w:val="00561BF9"/>
    <w:rsid w:val="00563364"/>
    <w:rsid w:val="005639A3"/>
    <w:rsid w:val="00565A58"/>
    <w:rsid w:val="005705F7"/>
    <w:rsid w:val="0057177E"/>
    <w:rsid w:val="00573372"/>
    <w:rsid w:val="00577EDB"/>
    <w:rsid w:val="00580514"/>
    <w:rsid w:val="00582EFA"/>
    <w:rsid w:val="005853E6"/>
    <w:rsid w:val="0058626F"/>
    <w:rsid w:val="005867AA"/>
    <w:rsid w:val="005939D2"/>
    <w:rsid w:val="005A0091"/>
    <w:rsid w:val="005A0E62"/>
    <w:rsid w:val="005A2EBC"/>
    <w:rsid w:val="005A361C"/>
    <w:rsid w:val="005A6AC4"/>
    <w:rsid w:val="005A7977"/>
    <w:rsid w:val="005A7B4A"/>
    <w:rsid w:val="005B281E"/>
    <w:rsid w:val="005C03B6"/>
    <w:rsid w:val="005C09AD"/>
    <w:rsid w:val="005C1D44"/>
    <w:rsid w:val="005C4281"/>
    <w:rsid w:val="005C52B5"/>
    <w:rsid w:val="005D1848"/>
    <w:rsid w:val="005D199F"/>
    <w:rsid w:val="005D1B76"/>
    <w:rsid w:val="005D212F"/>
    <w:rsid w:val="005D4C5A"/>
    <w:rsid w:val="005D6E69"/>
    <w:rsid w:val="005E18CF"/>
    <w:rsid w:val="005E266D"/>
    <w:rsid w:val="005E625E"/>
    <w:rsid w:val="005E6398"/>
    <w:rsid w:val="005E737C"/>
    <w:rsid w:val="005E7F63"/>
    <w:rsid w:val="005F2B2C"/>
    <w:rsid w:val="005F6611"/>
    <w:rsid w:val="00602431"/>
    <w:rsid w:val="00602C35"/>
    <w:rsid w:val="006108E5"/>
    <w:rsid w:val="00613C3B"/>
    <w:rsid w:val="00615BCC"/>
    <w:rsid w:val="00623520"/>
    <w:rsid w:val="006249D2"/>
    <w:rsid w:val="00626048"/>
    <w:rsid w:val="006268B2"/>
    <w:rsid w:val="00626AA7"/>
    <w:rsid w:val="00627344"/>
    <w:rsid w:val="006273A8"/>
    <w:rsid w:val="006314AC"/>
    <w:rsid w:val="006322C7"/>
    <w:rsid w:val="00634581"/>
    <w:rsid w:val="00634897"/>
    <w:rsid w:val="0063666E"/>
    <w:rsid w:val="00636E11"/>
    <w:rsid w:val="00644B21"/>
    <w:rsid w:val="00647C9A"/>
    <w:rsid w:val="00647F6B"/>
    <w:rsid w:val="006509F0"/>
    <w:rsid w:val="00651549"/>
    <w:rsid w:val="00652576"/>
    <w:rsid w:val="006542A4"/>
    <w:rsid w:val="00654521"/>
    <w:rsid w:val="00663F49"/>
    <w:rsid w:val="0067324D"/>
    <w:rsid w:val="00674A33"/>
    <w:rsid w:val="00675E6D"/>
    <w:rsid w:val="00675F68"/>
    <w:rsid w:val="00676542"/>
    <w:rsid w:val="006765BA"/>
    <w:rsid w:val="00676D78"/>
    <w:rsid w:val="00677F1D"/>
    <w:rsid w:val="00692EB7"/>
    <w:rsid w:val="00696D7F"/>
    <w:rsid w:val="006A1033"/>
    <w:rsid w:val="006A27F6"/>
    <w:rsid w:val="006A48B7"/>
    <w:rsid w:val="006A7870"/>
    <w:rsid w:val="006B353F"/>
    <w:rsid w:val="006B7323"/>
    <w:rsid w:val="006C22E5"/>
    <w:rsid w:val="006C58A4"/>
    <w:rsid w:val="006D08E6"/>
    <w:rsid w:val="006D3E6B"/>
    <w:rsid w:val="006D6C49"/>
    <w:rsid w:val="006D7B44"/>
    <w:rsid w:val="006D7D8B"/>
    <w:rsid w:val="006E3BA0"/>
    <w:rsid w:val="006E5E09"/>
    <w:rsid w:val="006E5FD3"/>
    <w:rsid w:val="006E6E43"/>
    <w:rsid w:val="006F09B1"/>
    <w:rsid w:val="006F2892"/>
    <w:rsid w:val="007020CB"/>
    <w:rsid w:val="007057F1"/>
    <w:rsid w:val="00707717"/>
    <w:rsid w:val="00707858"/>
    <w:rsid w:val="00710923"/>
    <w:rsid w:val="007109AE"/>
    <w:rsid w:val="007119BF"/>
    <w:rsid w:val="0071265B"/>
    <w:rsid w:val="00712A12"/>
    <w:rsid w:val="00712F8F"/>
    <w:rsid w:val="00715498"/>
    <w:rsid w:val="00716A95"/>
    <w:rsid w:val="00722975"/>
    <w:rsid w:val="00722A0B"/>
    <w:rsid w:val="0072795E"/>
    <w:rsid w:val="00731FE7"/>
    <w:rsid w:val="00735B4F"/>
    <w:rsid w:val="0073607C"/>
    <w:rsid w:val="00736811"/>
    <w:rsid w:val="0074459C"/>
    <w:rsid w:val="007453D2"/>
    <w:rsid w:val="0075056A"/>
    <w:rsid w:val="0075488A"/>
    <w:rsid w:val="00755EEC"/>
    <w:rsid w:val="007561C9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A48DE"/>
    <w:rsid w:val="007B2518"/>
    <w:rsid w:val="007B30ED"/>
    <w:rsid w:val="007B3546"/>
    <w:rsid w:val="007B5A7B"/>
    <w:rsid w:val="007C6662"/>
    <w:rsid w:val="007C6B8A"/>
    <w:rsid w:val="007D110C"/>
    <w:rsid w:val="007D1BEB"/>
    <w:rsid w:val="007D3745"/>
    <w:rsid w:val="007D3C02"/>
    <w:rsid w:val="007D42CA"/>
    <w:rsid w:val="007D53E6"/>
    <w:rsid w:val="007D65DD"/>
    <w:rsid w:val="007E17D6"/>
    <w:rsid w:val="007E6828"/>
    <w:rsid w:val="007F3056"/>
    <w:rsid w:val="007F3691"/>
    <w:rsid w:val="007F3BA7"/>
    <w:rsid w:val="007F3EA6"/>
    <w:rsid w:val="007F49D9"/>
    <w:rsid w:val="008002DC"/>
    <w:rsid w:val="0080096B"/>
    <w:rsid w:val="00802780"/>
    <w:rsid w:val="00805E2F"/>
    <w:rsid w:val="00810C29"/>
    <w:rsid w:val="00816580"/>
    <w:rsid w:val="008168B8"/>
    <w:rsid w:val="00820121"/>
    <w:rsid w:val="008225D9"/>
    <w:rsid w:val="00825759"/>
    <w:rsid w:val="0082627C"/>
    <w:rsid w:val="00830A43"/>
    <w:rsid w:val="00840F92"/>
    <w:rsid w:val="008416B6"/>
    <w:rsid w:val="00844A92"/>
    <w:rsid w:val="008458D9"/>
    <w:rsid w:val="00847129"/>
    <w:rsid w:val="00850B6E"/>
    <w:rsid w:val="008512B1"/>
    <w:rsid w:val="00851696"/>
    <w:rsid w:val="008559D1"/>
    <w:rsid w:val="0086254C"/>
    <w:rsid w:val="00862EA2"/>
    <w:rsid w:val="00863AAE"/>
    <w:rsid w:val="00863D83"/>
    <w:rsid w:val="00863FF9"/>
    <w:rsid w:val="00864578"/>
    <w:rsid w:val="008651BE"/>
    <w:rsid w:val="00865F5C"/>
    <w:rsid w:val="0087001A"/>
    <w:rsid w:val="00870DA9"/>
    <w:rsid w:val="008713B8"/>
    <w:rsid w:val="008738E2"/>
    <w:rsid w:val="00873CA9"/>
    <w:rsid w:val="00881096"/>
    <w:rsid w:val="00881AE2"/>
    <w:rsid w:val="00882161"/>
    <w:rsid w:val="00882A58"/>
    <w:rsid w:val="00884782"/>
    <w:rsid w:val="0088492F"/>
    <w:rsid w:val="008853E0"/>
    <w:rsid w:val="008868EE"/>
    <w:rsid w:val="00887CA6"/>
    <w:rsid w:val="00890660"/>
    <w:rsid w:val="00890D26"/>
    <w:rsid w:val="008912BB"/>
    <w:rsid w:val="00894186"/>
    <w:rsid w:val="00894CF2"/>
    <w:rsid w:val="00894D77"/>
    <w:rsid w:val="00896BD2"/>
    <w:rsid w:val="008A33D6"/>
    <w:rsid w:val="008B19B9"/>
    <w:rsid w:val="008B33DF"/>
    <w:rsid w:val="008B33F5"/>
    <w:rsid w:val="008B4360"/>
    <w:rsid w:val="008B44C0"/>
    <w:rsid w:val="008B5B70"/>
    <w:rsid w:val="008B7FD7"/>
    <w:rsid w:val="008C047B"/>
    <w:rsid w:val="008C3564"/>
    <w:rsid w:val="008C4B19"/>
    <w:rsid w:val="008C5171"/>
    <w:rsid w:val="008C5222"/>
    <w:rsid w:val="008C5730"/>
    <w:rsid w:val="008C6FD1"/>
    <w:rsid w:val="008D0713"/>
    <w:rsid w:val="008D07BD"/>
    <w:rsid w:val="008D1C82"/>
    <w:rsid w:val="008D2DB3"/>
    <w:rsid w:val="008D4E22"/>
    <w:rsid w:val="008D530C"/>
    <w:rsid w:val="008D73EF"/>
    <w:rsid w:val="008E137C"/>
    <w:rsid w:val="008E1456"/>
    <w:rsid w:val="008E190B"/>
    <w:rsid w:val="008E43CE"/>
    <w:rsid w:val="008E74E5"/>
    <w:rsid w:val="008F088C"/>
    <w:rsid w:val="008F3A06"/>
    <w:rsid w:val="008F66A8"/>
    <w:rsid w:val="008F733F"/>
    <w:rsid w:val="00900426"/>
    <w:rsid w:val="0090562E"/>
    <w:rsid w:val="00915EDB"/>
    <w:rsid w:val="0091647A"/>
    <w:rsid w:val="00917B50"/>
    <w:rsid w:val="00921E70"/>
    <w:rsid w:val="009227B1"/>
    <w:rsid w:val="00922D86"/>
    <w:rsid w:val="0092729B"/>
    <w:rsid w:val="0093428F"/>
    <w:rsid w:val="00937030"/>
    <w:rsid w:val="00947DAE"/>
    <w:rsid w:val="00961A76"/>
    <w:rsid w:val="00961C30"/>
    <w:rsid w:val="00961D74"/>
    <w:rsid w:val="00965CA6"/>
    <w:rsid w:val="0096660B"/>
    <w:rsid w:val="00972494"/>
    <w:rsid w:val="009729AD"/>
    <w:rsid w:val="00974B7D"/>
    <w:rsid w:val="00977494"/>
    <w:rsid w:val="00977EE6"/>
    <w:rsid w:val="00981120"/>
    <w:rsid w:val="00995E98"/>
    <w:rsid w:val="009A04D7"/>
    <w:rsid w:val="009A6E0C"/>
    <w:rsid w:val="009B0FBC"/>
    <w:rsid w:val="009B18FD"/>
    <w:rsid w:val="009B5182"/>
    <w:rsid w:val="009B7286"/>
    <w:rsid w:val="009C290F"/>
    <w:rsid w:val="009C29F9"/>
    <w:rsid w:val="009D0770"/>
    <w:rsid w:val="009D1CE4"/>
    <w:rsid w:val="009D2C6B"/>
    <w:rsid w:val="009D2C90"/>
    <w:rsid w:val="009D3BE0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20FB2"/>
    <w:rsid w:val="00A2101C"/>
    <w:rsid w:val="00A24760"/>
    <w:rsid w:val="00A26AAF"/>
    <w:rsid w:val="00A31343"/>
    <w:rsid w:val="00A33995"/>
    <w:rsid w:val="00A35812"/>
    <w:rsid w:val="00A40771"/>
    <w:rsid w:val="00A40B5C"/>
    <w:rsid w:val="00A43B04"/>
    <w:rsid w:val="00A44D00"/>
    <w:rsid w:val="00A47382"/>
    <w:rsid w:val="00A527E7"/>
    <w:rsid w:val="00A53CF5"/>
    <w:rsid w:val="00A54107"/>
    <w:rsid w:val="00A55507"/>
    <w:rsid w:val="00A603F0"/>
    <w:rsid w:val="00A61082"/>
    <w:rsid w:val="00A61E61"/>
    <w:rsid w:val="00A66363"/>
    <w:rsid w:val="00A72FFE"/>
    <w:rsid w:val="00A826DD"/>
    <w:rsid w:val="00A832EF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48A8"/>
    <w:rsid w:val="00AB536E"/>
    <w:rsid w:val="00AB5A38"/>
    <w:rsid w:val="00AB6E4E"/>
    <w:rsid w:val="00AC3979"/>
    <w:rsid w:val="00AC685D"/>
    <w:rsid w:val="00AC6989"/>
    <w:rsid w:val="00AC6B3D"/>
    <w:rsid w:val="00AC6FE2"/>
    <w:rsid w:val="00AC7B52"/>
    <w:rsid w:val="00AD09F8"/>
    <w:rsid w:val="00AD175B"/>
    <w:rsid w:val="00AD3B22"/>
    <w:rsid w:val="00AD774E"/>
    <w:rsid w:val="00AE2852"/>
    <w:rsid w:val="00AF2997"/>
    <w:rsid w:val="00AF2DBC"/>
    <w:rsid w:val="00AF39C4"/>
    <w:rsid w:val="00AF5334"/>
    <w:rsid w:val="00AF570D"/>
    <w:rsid w:val="00AF6D45"/>
    <w:rsid w:val="00B1001D"/>
    <w:rsid w:val="00B12F22"/>
    <w:rsid w:val="00B2326A"/>
    <w:rsid w:val="00B23402"/>
    <w:rsid w:val="00B23CD4"/>
    <w:rsid w:val="00B345FA"/>
    <w:rsid w:val="00B34F55"/>
    <w:rsid w:val="00B3528C"/>
    <w:rsid w:val="00B3576D"/>
    <w:rsid w:val="00B359DF"/>
    <w:rsid w:val="00B36EB5"/>
    <w:rsid w:val="00B4016F"/>
    <w:rsid w:val="00B40E9C"/>
    <w:rsid w:val="00B442FC"/>
    <w:rsid w:val="00B50122"/>
    <w:rsid w:val="00B51996"/>
    <w:rsid w:val="00B52A34"/>
    <w:rsid w:val="00B55585"/>
    <w:rsid w:val="00B60218"/>
    <w:rsid w:val="00B6195B"/>
    <w:rsid w:val="00B61CA1"/>
    <w:rsid w:val="00B62C48"/>
    <w:rsid w:val="00B62CCE"/>
    <w:rsid w:val="00B646EA"/>
    <w:rsid w:val="00B64C5F"/>
    <w:rsid w:val="00B65214"/>
    <w:rsid w:val="00B70971"/>
    <w:rsid w:val="00B74383"/>
    <w:rsid w:val="00B74983"/>
    <w:rsid w:val="00B74E46"/>
    <w:rsid w:val="00B7590C"/>
    <w:rsid w:val="00B76AFA"/>
    <w:rsid w:val="00B77632"/>
    <w:rsid w:val="00B8402D"/>
    <w:rsid w:val="00B841A6"/>
    <w:rsid w:val="00B849E0"/>
    <w:rsid w:val="00B872E9"/>
    <w:rsid w:val="00B92605"/>
    <w:rsid w:val="00B92C6E"/>
    <w:rsid w:val="00B94694"/>
    <w:rsid w:val="00B949C0"/>
    <w:rsid w:val="00B96C10"/>
    <w:rsid w:val="00B97CED"/>
    <w:rsid w:val="00BA1352"/>
    <w:rsid w:val="00BA3BDD"/>
    <w:rsid w:val="00BA5CA9"/>
    <w:rsid w:val="00BB01F7"/>
    <w:rsid w:val="00BB0797"/>
    <w:rsid w:val="00BB11C9"/>
    <w:rsid w:val="00BB1E9C"/>
    <w:rsid w:val="00BB53D0"/>
    <w:rsid w:val="00BC0D21"/>
    <w:rsid w:val="00BC2CE8"/>
    <w:rsid w:val="00BC3E84"/>
    <w:rsid w:val="00BC7634"/>
    <w:rsid w:val="00BD042B"/>
    <w:rsid w:val="00BD1CD6"/>
    <w:rsid w:val="00BD1F4A"/>
    <w:rsid w:val="00BD39F3"/>
    <w:rsid w:val="00BD4268"/>
    <w:rsid w:val="00BD53E9"/>
    <w:rsid w:val="00BE0651"/>
    <w:rsid w:val="00BE1717"/>
    <w:rsid w:val="00BE4BDB"/>
    <w:rsid w:val="00BE59E7"/>
    <w:rsid w:val="00BE5E3F"/>
    <w:rsid w:val="00BE6BED"/>
    <w:rsid w:val="00BF04AA"/>
    <w:rsid w:val="00BF0755"/>
    <w:rsid w:val="00BF5C10"/>
    <w:rsid w:val="00BF760D"/>
    <w:rsid w:val="00C0297A"/>
    <w:rsid w:val="00C03414"/>
    <w:rsid w:val="00C04B27"/>
    <w:rsid w:val="00C10C36"/>
    <w:rsid w:val="00C116B3"/>
    <w:rsid w:val="00C12168"/>
    <w:rsid w:val="00C168FC"/>
    <w:rsid w:val="00C25E7A"/>
    <w:rsid w:val="00C300BC"/>
    <w:rsid w:val="00C32378"/>
    <w:rsid w:val="00C32E7E"/>
    <w:rsid w:val="00C3374D"/>
    <w:rsid w:val="00C34979"/>
    <w:rsid w:val="00C3532F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3F5F"/>
    <w:rsid w:val="00C55AE6"/>
    <w:rsid w:val="00C616CD"/>
    <w:rsid w:val="00C6198B"/>
    <w:rsid w:val="00C61AB2"/>
    <w:rsid w:val="00C62813"/>
    <w:rsid w:val="00C63485"/>
    <w:rsid w:val="00C640F5"/>
    <w:rsid w:val="00C6627D"/>
    <w:rsid w:val="00C713A5"/>
    <w:rsid w:val="00C722A8"/>
    <w:rsid w:val="00C7290F"/>
    <w:rsid w:val="00C80DBD"/>
    <w:rsid w:val="00C839D6"/>
    <w:rsid w:val="00C860B1"/>
    <w:rsid w:val="00C912A0"/>
    <w:rsid w:val="00C93F29"/>
    <w:rsid w:val="00C95B96"/>
    <w:rsid w:val="00C97FC5"/>
    <w:rsid w:val="00CA0958"/>
    <w:rsid w:val="00CA5858"/>
    <w:rsid w:val="00CB1D16"/>
    <w:rsid w:val="00CB3950"/>
    <w:rsid w:val="00CB3C3E"/>
    <w:rsid w:val="00CB4534"/>
    <w:rsid w:val="00CB51DE"/>
    <w:rsid w:val="00CB7292"/>
    <w:rsid w:val="00CC1D4E"/>
    <w:rsid w:val="00CC568B"/>
    <w:rsid w:val="00CC7633"/>
    <w:rsid w:val="00CD4CC5"/>
    <w:rsid w:val="00CD6771"/>
    <w:rsid w:val="00CD7703"/>
    <w:rsid w:val="00CE1ED5"/>
    <w:rsid w:val="00CE6260"/>
    <w:rsid w:val="00CE7817"/>
    <w:rsid w:val="00CF1C47"/>
    <w:rsid w:val="00CF210A"/>
    <w:rsid w:val="00CF3338"/>
    <w:rsid w:val="00CF5A72"/>
    <w:rsid w:val="00CF6E08"/>
    <w:rsid w:val="00D017DD"/>
    <w:rsid w:val="00D01ACE"/>
    <w:rsid w:val="00D03493"/>
    <w:rsid w:val="00D03807"/>
    <w:rsid w:val="00D04BB0"/>
    <w:rsid w:val="00D079F5"/>
    <w:rsid w:val="00D13855"/>
    <w:rsid w:val="00D13AB8"/>
    <w:rsid w:val="00D16EC4"/>
    <w:rsid w:val="00D219B7"/>
    <w:rsid w:val="00D220A1"/>
    <w:rsid w:val="00D22697"/>
    <w:rsid w:val="00D26B45"/>
    <w:rsid w:val="00D35683"/>
    <w:rsid w:val="00D37E5A"/>
    <w:rsid w:val="00D41AD1"/>
    <w:rsid w:val="00D516B9"/>
    <w:rsid w:val="00D51EBC"/>
    <w:rsid w:val="00D614D7"/>
    <w:rsid w:val="00D657B6"/>
    <w:rsid w:val="00D673C0"/>
    <w:rsid w:val="00D701F7"/>
    <w:rsid w:val="00D731F3"/>
    <w:rsid w:val="00D7355E"/>
    <w:rsid w:val="00D73EB8"/>
    <w:rsid w:val="00D7594A"/>
    <w:rsid w:val="00D8255F"/>
    <w:rsid w:val="00D85042"/>
    <w:rsid w:val="00D8759E"/>
    <w:rsid w:val="00D91F7A"/>
    <w:rsid w:val="00D9227F"/>
    <w:rsid w:val="00D92823"/>
    <w:rsid w:val="00D939C5"/>
    <w:rsid w:val="00D95105"/>
    <w:rsid w:val="00D96023"/>
    <w:rsid w:val="00DA262F"/>
    <w:rsid w:val="00DA5C86"/>
    <w:rsid w:val="00DB0533"/>
    <w:rsid w:val="00DB0EDD"/>
    <w:rsid w:val="00DB12B6"/>
    <w:rsid w:val="00DB25A4"/>
    <w:rsid w:val="00DC1D7B"/>
    <w:rsid w:val="00DC2A8F"/>
    <w:rsid w:val="00DC446A"/>
    <w:rsid w:val="00DD2C46"/>
    <w:rsid w:val="00DD44ED"/>
    <w:rsid w:val="00DD7012"/>
    <w:rsid w:val="00DD7D53"/>
    <w:rsid w:val="00DE17E5"/>
    <w:rsid w:val="00DE23EE"/>
    <w:rsid w:val="00DE3A64"/>
    <w:rsid w:val="00DE3D3E"/>
    <w:rsid w:val="00DE4069"/>
    <w:rsid w:val="00DF1223"/>
    <w:rsid w:val="00DF572C"/>
    <w:rsid w:val="00E00D5C"/>
    <w:rsid w:val="00E02F4D"/>
    <w:rsid w:val="00E06E13"/>
    <w:rsid w:val="00E074F6"/>
    <w:rsid w:val="00E1133D"/>
    <w:rsid w:val="00E12766"/>
    <w:rsid w:val="00E14FBE"/>
    <w:rsid w:val="00E20397"/>
    <w:rsid w:val="00E210A6"/>
    <w:rsid w:val="00E22363"/>
    <w:rsid w:val="00E258D1"/>
    <w:rsid w:val="00E25C3F"/>
    <w:rsid w:val="00E2639E"/>
    <w:rsid w:val="00E277A3"/>
    <w:rsid w:val="00E30036"/>
    <w:rsid w:val="00E34011"/>
    <w:rsid w:val="00E342CD"/>
    <w:rsid w:val="00E44C15"/>
    <w:rsid w:val="00E47909"/>
    <w:rsid w:val="00E51BB0"/>
    <w:rsid w:val="00E52722"/>
    <w:rsid w:val="00E52F74"/>
    <w:rsid w:val="00E52F7C"/>
    <w:rsid w:val="00E535D5"/>
    <w:rsid w:val="00E60FBC"/>
    <w:rsid w:val="00E62367"/>
    <w:rsid w:val="00E6667C"/>
    <w:rsid w:val="00E71D6B"/>
    <w:rsid w:val="00E72560"/>
    <w:rsid w:val="00E72D0D"/>
    <w:rsid w:val="00E75D6A"/>
    <w:rsid w:val="00E83465"/>
    <w:rsid w:val="00EB070D"/>
    <w:rsid w:val="00EB4760"/>
    <w:rsid w:val="00EB59D1"/>
    <w:rsid w:val="00EB6C73"/>
    <w:rsid w:val="00EC2219"/>
    <w:rsid w:val="00ED24CF"/>
    <w:rsid w:val="00ED2A2B"/>
    <w:rsid w:val="00ED5809"/>
    <w:rsid w:val="00ED6335"/>
    <w:rsid w:val="00ED65B3"/>
    <w:rsid w:val="00EE0399"/>
    <w:rsid w:val="00EE4272"/>
    <w:rsid w:val="00EE690C"/>
    <w:rsid w:val="00EE6BFC"/>
    <w:rsid w:val="00EE738C"/>
    <w:rsid w:val="00EF27CD"/>
    <w:rsid w:val="00EF2D11"/>
    <w:rsid w:val="00EF35C5"/>
    <w:rsid w:val="00EF4127"/>
    <w:rsid w:val="00EF4360"/>
    <w:rsid w:val="00EF5CCB"/>
    <w:rsid w:val="00F007ED"/>
    <w:rsid w:val="00F014C9"/>
    <w:rsid w:val="00F01B4D"/>
    <w:rsid w:val="00F03EE4"/>
    <w:rsid w:val="00F04974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54CC"/>
    <w:rsid w:val="00F25A21"/>
    <w:rsid w:val="00F25A83"/>
    <w:rsid w:val="00F273B1"/>
    <w:rsid w:val="00F277DD"/>
    <w:rsid w:val="00F35316"/>
    <w:rsid w:val="00F431C5"/>
    <w:rsid w:val="00F43C9E"/>
    <w:rsid w:val="00F46736"/>
    <w:rsid w:val="00F471BD"/>
    <w:rsid w:val="00F5423D"/>
    <w:rsid w:val="00F56BD1"/>
    <w:rsid w:val="00F57EE7"/>
    <w:rsid w:val="00F63FC2"/>
    <w:rsid w:val="00F70B32"/>
    <w:rsid w:val="00F72C0A"/>
    <w:rsid w:val="00F733ED"/>
    <w:rsid w:val="00F747F2"/>
    <w:rsid w:val="00F824B4"/>
    <w:rsid w:val="00F92520"/>
    <w:rsid w:val="00FA5DB1"/>
    <w:rsid w:val="00FA61F2"/>
    <w:rsid w:val="00FA6E49"/>
    <w:rsid w:val="00FB1E5A"/>
    <w:rsid w:val="00FB2498"/>
    <w:rsid w:val="00FB519E"/>
    <w:rsid w:val="00FB5281"/>
    <w:rsid w:val="00FB591A"/>
    <w:rsid w:val="00FC1284"/>
    <w:rsid w:val="00FC1438"/>
    <w:rsid w:val="00FC15E8"/>
    <w:rsid w:val="00FC2F2B"/>
    <w:rsid w:val="00FE1282"/>
    <w:rsid w:val="00FE4C88"/>
    <w:rsid w:val="00FE5593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7927AB4"/>
  <w15:chartTrackingRefBased/>
  <w15:docId w15:val="{31C2F66A-AD06-47D6-978E-3A43A71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pps\templates\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0</TotalTime>
  <Pages>1</Pages>
  <Words>160</Words>
  <Characters>918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Roig, Destiny</cp:lastModifiedBy>
  <cp:revision>2</cp:revision>
  <cp:lastPrinted>2020-02-20T21:07:00Z</cp:lastPrinted>
  <dcterms:created xsi:type="dcterms:W3CDTF">2023-03-16T00:03:00Z</dcterms:created>
  <dcterms:modified xsi:type="dcterms:W3CDTF">2023-03-16T00:03:00Z</dcterms:modified>
</cp:coreProperties>
</file>