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A57A79" w14:textId="77777777" w:rsidR="00080912" w:rsidRPr="00DB4E5A" w:rsidRDefault="00A60317" w:rsidP="003F3A62">
      <w:pPr>
        <w:tabs>
          <w:tab w:val="left" w:pos="8277"/>
          <w:tab w:val="right" w:pos="9360"/>
        </w:tabs>
        <w:spacing w:after="0" w:line="240" w:lineRule="auto"/>
        <w:jc w:val="both"/>
        <w:rPr>
          <w:rFonts w:ascii="Times New Roman" w:hAnsi="Times New Roman" w:cs="Times New Roman"/>
          <w:sz w:val="24"/>
          <w:szCs w:val="24"/>
        </w:rPr>
      </w:pPr>
      <w:r w:rsidRPr="00DB4E5A">
        <w:rPr>
          <w:rFonts w:ascii="Times New Roman" w:hAnsi="Times New Roman" w:cs="Times New Roman"/>
          <w:sz w:val="24"/>
          <w:szCs w:val="24"/>
        </w:rPr>
        <w:tab/>
      </w:r>
      <w:r w:rsidRPr="00DB4E5A">
        <w:rPr>
          <w:rFonts w:ascii="Times New Roman" w:hAnsi="Times New Roman" w:cs="Times New Roman"/>
          <w:sz w:val="24"/>
          <w:szCs w:val="24"/>
        </w:rPr>
        <w:tab/>
      </w:r>
    </w:p>
    <w:p w14:paraId="535852AA" w14:textId="77777777" w:rsidR="003F3A62" w:rsidRPr="00DB4E5A" w:rsidRDefault="003F3A62" w:rsidP="003F3A62">
      <w:pPr>
        <w:spacing w:line="240" w:lineRule="auto"/>
        <w:jc w:val="both"/>
        <w:rPr>
          <w:rFonts w:ascii="Times New Roman" w:hAnsi="Times New Roman" w:cs="Times New Roman"/>
          <w:b/>
          <w:sz w:val="24"/>
          <w:szCs w:val="24"/>
        </w:rPr>
      </w:pPr>
    </w:p>
    <w:p w14:paraId="7E68345F" w14:textId="2124657F" w:rsidR="003F3A62" w:rsidRPr="00DB4E5A" w:rsidRDefault="00627960" w:rsidP="00FC56EC">
      <w:pPr>
        <w:spacing w:after="0"/>
        <w:jc w:val="both"/>
        <w:rPr>
          <w:rFonts w:ascii="Times New Roman" w:hAnsi="Times New Roman" w:cs="Times New Roman"/>
          <w:b/>
          <w:sz w:val="24"/>
          <w:szCs w:val="24"/>
        </w:rPr>
      </w:pPr>
      <w:r w:rsidRPr="00DB4E5A">
        <w:rPr>
          <w:rFonts w:ascii="Times New Roman" w:hAnsi="Times New Roman" w:cs="Times New Roman"/>
          <w:b/>
          <w:sz w:val="24"/>
          <w:szCs w:val="24"/>
        </w:rPr>
        <w:t>DATE:</w:t>
      </w:r>
      <w:r w:rsidRPr="00DB4E5A">
        <w:rPr>
          <w:rFonts w:ascii="Times New Roman" w:hAnsi="Times New Roman" w:cs="Times New Roman"/>
          <w:b/>
          <w:sz w:val="24"/>
          <w:szCs w:val="24"/>
        </w:rPr>
        <w:tab/>
      </w:r>
      <w:r w:rsidR="008D2157">
        <w:rPr>
          <w:rFonts w:ascii="Times New Roman" w:hAnsi="Times New Roman" w:cs="Times New Roman"/>
          <w:b/>
          <w:sz w:val="24"/>
          <w:szCs w:val="24"/>
        </w:rPr>
        <w:tab/>
      </w:r>
      <w:r w:rsidR="006519F8">
        <w:rPr>
          <w:rFonts w:ascii="Times New Roman" w:hAnsi="Times New Roman" w:cs="Times New Roman"/>
          <w:b/>
          <w:sz w:val="24"/>
          <w:szCs w:val="24"/>
        </w:rPr>
        <w:t xml:space="preserve">June </w:t>
      </w:r>
      <w:r w:rsidR="00BF1EEE">
        <w:rPr>
          <w:rFonts w:ascii="Times New Roman" w:hAnsi="Times New Roman" w:cs="Times New Roman"/>
          <w:b/>
          <w:sz w:val="24"/>
          <w:szCs w:val="24"/>
        </w:rPr>
        <w:t>20</w:t>
      </w:r>
      <w:r w:rsidR="006519F8">
        <w:rPr>
          <w:rFonts w:ascii="Times New Roman" w:hAnsi="Times New Roman" w:cs="Times New Roman"/>
          <w:b/>
          <w:sz w:val="24"/>
          <w:szCs w:val="24"/>
        </w:rPr>
        <w:t>, 2023</w:t>
      </w:r>
    </w:p>
    <w:p w14:paraId="7EAE20EF" w14:textId="77777777" w:rsidR="00FC56EC" w:rsidRPr="00DB4E5A" w:rsidRDefault="00FC56EC" w:rsidP="00FC56EC">
      <w:pPr>
        <w:spacing w:after="0"/>
        <w:jc w:val="both"/>
        <w:rPr>
          <w:rFonts w:ascii="Times New Roman" w:hAnsi="Times New Roman" w:cs="Times New Roman"/>
          <w:b/>
          <w:sz w:val="24"/>
          <w:szCs w:val="24"/>
        </w:rPr>
      </w:pPr>
    </w:p>
    <w:p w14:paraId="0102BEEC" w14:textId="1D950B69" w:rsidR="00C76685" w:rsidRPr="00DB4E5A" w:rsidRDefault="00E130E8" w:rsidP="00FC56EC">
      <w:pPr>
        <w:spacing w:after="0"/>
        <w:jc w:val="both"/>
        <w:rPr>
          <w:rFonts w:ascii="Times New Roman" w:hAnsi="Times New Roman" w:cs="Times New Roman"/>
          <w:b/>
          <w:sz w:val="24"/>
          <w:szCs w:val="24"/>
        </w:rPr>
      </w:pPr>
      <w:r w:rsidRPr="00DB4E5A">
        <w:rPr>
          <w:rFonts w:ascii="Times New Roman" w:hAnsi="Times New Roman" w:cs="Times New Roman"/>
          <w:b/>
          <w:sz w:val="24"/>
          <w:szCs w:val="24"/>
        </w:rPr>
        <w:t>D</w:t>
      </w:r>
      <w:r w:rsidR="0061564A" w:rsidRPr="00DB4E5A">
        <w:rPr>
          <w:rFonts w:ascii="Times New Roman" w:hAnsi="Times New Roman" w:cs="Times New Roman"/>
          <w:b/>
          <w:sz w:val="24"/>
          <w:szCs w:val="24"/>
        </w:rPr>
        <w:t>EPARTMENT</w:t>
      </w:r>
      <w:r w:rsidR="007078A3" w:rsidRPr="00DB4E5A">
        <w:rPr>
          <w:rFonts w:ascii="Times New Roman" w:hAnsi="Times New Roman" w:cs="Times New Roman"/>
          <w:b/>
          <w:sz w:val="24"/>
          <w:szCs w:val="24"/>
        </w:rPr>
        <w:t>:</w:t>
      </w:r>
      <w:r w:rsidR="00080912" w:rsidRPr="00DB4E5A">
        <w:rPr>
          <w:rFonts w:ascii="Times New Roman" w:hAnsi="Times New Roman" w:cs="Times New Roman"/>
          <w:b/>
          <w:sz w:val="24"/>
          <w:szCs w:val="24"/>
        </w:rPr>
        <w:t xml:space="preserve"> </w:t>
      </w:r>
      <w:r w:rsidR="00A60317" w:rsidRPr="00DB4E5A">
        <w:rPr>
          <w:rFonts w:ascii="Times New Roman" w:hAnsi="Times New Roman" w:cs="Times New Roman"/>
          <w:b/>
          <w:sz w:val="24"/>
          <w:szCs w:val="24"/>
        </w:rPr>
        <w:tab/>
      </w:r>
      <w:r w:rsidR="00331BBC">
        <w:rPr>
          <w:rFonts w:ascii="Times New Roman" w:hAnsi="Times New Roman" w:cs="Times New Roman"/>
          <w:b/>
          <w:sz w:val="24"/>
          <w:szCs w:val="24"/>
        </w:rPr>
        <w:t>ADMINISTRATION</w:t>
      </w:r>
    </w:p>
    <w:p w14:paraId="2115550C" w14:textId="77777777" w:rsidR="00FC56EC" w:rsidRPr="00DB4E5A" w:rsidRDefault="00FC56EC" w:rsidP="00FC56EC">
      <w:pPr>
        <w:spacing w:after="0"/>
        <w:jc w:val="both"/>
        <w:rPr>
          <w:rFonts w:ascii="Times New Roman" w:hAnsi="Times New Roman" w:cs="Times New Roman"/>
          <w:b/>
          <w:sz w:val="24"/>
          <w:szCs w:val="24"/>
        </w:rPr>
      </w:pPr>
    </w:p>
    <w:p w14:paraId="4A6C7B82" w14:textId="6E859A7C" w:rsidR="003518EA" w:rsidRDefault="0079027D" w:rsidP="00C76685">
      <w:pPr>
        <w:spacing w:after="0"/>
        <w:jc w:val="both"/>
        <w:rPr>
          <w:rFonts w:ascii="Times New Roman" w:hAnsi="Times New Roman" w:cs="Times New Roman"/>
          <w:b/>
          <w:sz w:val="24"/>
          <w:szCs w:val="24"/>
        </w:rPr>
      </w:pPr>
      <w:r w:rsidRPr="00DB4E5A">
        <w:rPr>
          <w:rFonts w:ascii="Times New Roman" w:hAnsi="Times New Roman" w:cs="Times New Roman"/>
          <w:b/>
          <w:sz w:val="24"/>
          <w:szCs w:val="24"/>
        </w:rPr>
        <w:t>FROM:</w:t>
      </w:r>
      <w:r w:rsidRPr="00DB4E5A">
        <w:rPr>
          <w:rFonts w:ascii="Times New Roman" w:hAnsi="Times New Roman" w:cs="Times New Roman"/>
          <w:b/>
          <w:sz w:val="24"/>
          <w:szCs w:val="24"/>
        </w:rPr>
        <w:tab/>
      </w:r>
      <w:r w:rsidRPr="00DB4E5A">
        <w:rPr>
          <w:rFonts w:ascii="Times New Roman" w:hAnsi="Times New Roman" w:cs="Times New Roman"/>
          <w:b/>
          <w:sz w:val="24"/>
          <w:szCs w:val="24"/>
        </w:rPr>
        <w:tab/>
      </w:r>
      <w:r w:rsidR="00331BBC">
        <w:rPr>
          <w:rFonts w:ascii="Times New Roman" w:hAnsi="Times New Roman" w:cs="Times New Roman"/>
          <w:b/>
          <w:sz w:val="24"/>
          <w:szCs w:val="24"/>
        </w:rPr>
        <w:t>STEVEN S. CARRIGAN, CITY MANAGER</w:t>
      </w:r>
    </w:p>
    <w:p w14:paraId="16847F29" w14:textId="740F01F6" w:rsidR="00331BBC" w:rsidRDefault="00331BBC" w:rsidP="00C76685">
      <w:pPr>
        <w:spacing w:after="0"/>
        <w:jc w:val="both"/>
        <w:rPr>
          <w:rFonts w:ascii="Times New Roman" w:hAnsi="Times New Roman" w:cs="Times New Roman"/>
          <w:b/>
          <w:sz w:val="24"/>
          <w:szCs w:val="24"/>
        </w:rPr>
      </w:pPr>
    </w:p>
    <w:p w14:paraId="7ECB31CD" w14:textId="01459F5A" w:rsidR="00331BBC" w:rsidRDefault="00331BBC" w:rsidP="00C76685">
      <w:pPr>
        <w:spacing w:after="0"/>
        <w:jc w:val="both"/>
        <w:rPr>
          <w:rFonts w:ascii="Times New Roman" w:hAnsi="Times New Roman" w:cs="Times New Roman"/>
          <w:b/>
          <w:sz w:val="24"/>
          <w:szCs w:val="24"/>
        </w:rPr>
      </w:pPr>
      <w:r>
        <w:rPr>
          <w:rFonts w:ascii="Times New Roman" w:hAnsi="Times New Roman" w:cs="Times New Roman"/>
          <w:b/>
          <w:sz w:val="24"/>
          <w:szCs w:val="24"/>
        </w:rPr>
        <w:t>BY:</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CHRISTOPHER A. CALLIHAN, CITY ATTORNEY</w:t>
      </w:r>
    </w:p>
    <w:p w14:paraId="3ECB1560" w14:textId="77777777" w:rsidR="00080912" w:rsidRPr="00DB4E5A" w:rsidRDefault="00AC3815" w:rsidP="00FC56EC">
      <w:pPr>
        <w:spacing w:after="0"/>
        <w:jc w:val="both"/>
        <w:rPr>
          <w:rFonts w:ascii="Times New Roman" w:hAnsi="Times New Roman" w:cs="Times New Roman"/>
          <w:b/>
          <w:sz w:val="24"/>
          <w:szCs w:val="24"/>
        </w:rPr>
      </w:pPr>
      <w:r w:rsidRPr="00DB4E5A">
        <w:rPr>
          <w:rFonts w:ascii="Times New Roman" w:hAnsi="Times New Roman" w:cs="Times New Roman"/>
          <w:b/>
          <w:sz w:val="24"/>
          <w:szCs w:val="24"/>
        </w:rPr>
        <w:tab/>
      </w:r>
    </w:p>
    <w:p w14:paraId="1280C0F6" w14:textId="2AFD8662" w:rsidR="001F03F9" w:rsidRPr="00DB4E5A" w:rsidRDefault="0061564A" w:rsidP="001F03F9">
      <w:pPr>
        <w:spacing w:after="0" w:line="240" w:lineRule="auto"/>
        <w:ind w:left="2160" w:hanging="2160"/>
        <w:jc w:val="both"/>
        <w:rPr>
          <w:rFonts w:ascii="Times New Roman" w:hAnsi="Times New Roman" w:cs="Times New Roman"/>
          <w:b/>
          <w:sz w:val="24"/>
          <w:szCs w:val="24"/>
        </w:rPr>
      </w:pPr>
      <w:r w:rsidRPr="00DB4E5A">
        <w:rPr>
          <w:rFonts w:ascii="Times New Roman" w:eastAsia="Times New Roman" w:hAnsi="Times New Roman" w:cs="Times New Roman"/>
          <w:b/>
          <w:sz w:val="24"/>
          <w:szCs w:val="24"/>
        </w:rPr>
        <w:t>TITLE</w:t>
      </w:r>
      <w:r w:rsidR="00F6747A" w:rsidRPr="00DB4E5A">
        <w:rPr>
          <w:rFonts w:ascii="Times New Roman" w:eastAsia="Times New Roman" w:hAnsi="Times New Roman" w:cs="Times New Roman"/>
          <w:b/>
          <w:sz w:val="24"/>
          <w:szCs w:val="24"/>
        </w:rPr>
        <w:t>:</w:t>
      </w:r>
      <w:r w:rsidR="00962DB5">
        <w:rPr>
          <w:rFonts w:ascii="Times New Roman" w:eastAsia="Times New Roman" w:hAnsi="Times New Roman" w:cs="Times New Roman"/>
          <w:b/>
          <w:sz w:val="24"/>
          <w:szCs w:val="24"/>
        </w:rPr>
        <w:tab/>
      </w:r>
      <w:r w:rsidR="00331BBC">
        <w:rPr>
          <w:rFonts w:ascii="Times New Roman" w:eastAsia="Times New Roman" w:hAnsi="Times New Roman" w:cs="Times New Roman"/>
          <w:b/>
          <w:sz w:val="24"/>
          <w:szCs w:val="24"/>
        </w:rPr>
        <w:t>MAINTENANCE AGREEMENT FOR SALINAS ROTARY ARCH</w:t>
      </w:r>
    </w:p>
    <w:p w14:paraId="6473D7F6" w14:textId="77777777" w:rsidR="00CC0BD6" w:rsidRPr="00DB4E5A" w:rsidRDefault="00CC0BD6" w:rsidP="00E130E8">
      <w:pPr>
        <w:spacing w:after="0" w:line="240" w:lineRule="auto"/>
        <w:jc w:val="both"/>
        <w:rPr>
          <w:rFonts w:ascii="Times New Roman" w:hAnsi="Times New Roman" w:cs="Times New Roman"/>
          <w:sz w:val="24"/>
          <w:szCs w:val="24"/>
          <w:u w:val="single"/>
        </w:rPr>
      </w:pPr>
    </w:p>
    <w:p w14:paraId="1700A78A" w14:textId="77777777" w:rsidR="00B132BF" w:rsidRPr="00DB4E5A" w:rsidRDefault="00B132BF" w:rsidP="00E130E8">
      <w:pPr>
        <w:spacing w:after="0" w:line="240" w:lineRule="auto"/>
        <w:jc w:val="both"/>
        <w:rPr>
          <w:rFonts w:ascii="Times New Roman" w:hAnsi="Times New Roman" w:cs="Times New Roman"/>
          <w:sz w:val="24"/>
          <w:szCs w:val="24"/>
          <w:u w:val="single"/>
        </w:rPr>
      </w:pPr>
    </w:p>
    <w:p w14:paraId="4B30F6C5" w14:textId="0006914B" w:rsidR="00FC56EC" w:rsidRPr="00DB4E5A" w:rsidRDefault="00FC56EC" w:rsidP="00E130E8">
      <w:pPr>
        <w:spacing w:after="0" w:line="240" w:lineRule="auto"/>
        <w:jc w:val="both"/>
        <w:rPr>
          <w:rFonts w:ascii="Times New Roman" w:hAnsi="Times New Roman" w:cs="Times New Roman"/>
          <w:sz w:val="24"/>
          <w:szCs w:val="24"/>
          <w:u w:val="single"/>
        </w:rPr>
      </w:pPr>
      <w:r w:rsidRPr="00DB4E5A">
        <w:rPr>
          <w:rFonts w:ascii="Times New Roman" w:hAnsi="Times New Roman" w:cs="Times New Roman"/>
          <w:sz w:val="24"/>
          <w:szCs w:val="24"/>
          <w:u w:val="single"/>
        </w:rPr>
        <w:t>RECOMMENDATION MOTION:</w:t>
      </w:r>
    </w:p>
    <w:p w14:paraId="3077CDD1" w14:textId="77777777" w:rsidR="00FC56EC" w:rsidRPr="00DB4E5A" w:rsidRDefault="00FC56EC" w:rsidP="00E130E8">
      <w:pPr>
        <w:spacing w:after="0" w:line="240" w:lineRule="auto"/>
        <w:jc w:val="both"/>
        <w:rPr>
          <w:rFonts w:ascii="Times New Roman" w:hAnsi="Times New Roman" w:cs="Times New Roman"/>
          <w:sz w:val="24"/>
          <w:szCs w:val="24"/>
          <w:u w:val="single"/>
        </w:rPr>
      </w:pPr>
    </w:p>
    <w:p w14:paraId="5A916D1E" w14:textId="7E198DC7" w:rsidR="00353683" w:rsidRPr="00DB4E5A" w:rsidRDefault="00B16191"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 motion to approve </w:t>
      </w:r>
      <w:r w:rsidR="00F50535">
        <w:rPr>
          <w:rFonts w:ascii="Times New Roman" w:hAnsi="Times New Roman" w:cs="Times New Roman"/>
          <w:sz w:val="24"/>
          <w:szCs w:val="24"/>
        </w:rPr>
        <w:t>a</w:t>
      </w:r>
      <w:r w:rsidR="00FB5495">
        <w:rPr>
          <w:rFonts w:ascii="Times New Roman" w:hAnsi="Times New Roman" w:cs="Times New Roman"/>
          <w:sz w:val="24"/>
          <w:szCs w:val="24"/>
        </w:rPr>
        <w:t xml:space="preserve"> Resolution authorizing the City Manager to enter into</w:t>
      </w:r>
      <w:r w:rsidR="00F50535">
        <w:rPr>
          <w:rFonts w:ascii="Times New Roman" w:hAnsi="Times New Roman" w:cs="Times New Roman"/>
          <w:sz w:val="24"/>
          <w:szCs w:val="24"/>
        </w:rPr>
        <w:t xml:space="preserve"> a Maintenance Agreement with the Salinas Rotary</w:t>
      </w:r>
      <w:r w:rsidR="006B1870">
        <w:rPr>
          <w:rFonts w:ascii="Times New Roman" w:hAnsi="Times New Roman" w:cs="Times New Roman"/>
          <w:sz w:val="24"/>
          <w:szCs w:val="24"/>
        </w:rPr>
        <w:t xml:space="preserve"> Club</w:t>
      </w:r>
      <w:r w:rsidR="00F50535">
        <w:rPr>
          <w:rFonts w:ascii="Times New Roman" w:hAnsi="Times New Roman" w:cs="Times New Roman"/>
          <w:sz w:val="24"/>
          <w:szCs w:val="24"/>
        </w:rPr>
        <w:t xml:space="preserve"> for maintenance of the Salinas Rotary Arch.</w:t>
      </w:r>
    </w:p>
    <w:p w14:paraId="28339C19" w14:textId="77777777" w:rsidR="004C4A87" w:rsidRPr="00DB4E5A" w:rsidRDefault="004C4A87" w:rsidP="00E130E8">
      <w:pPr>
        <w:spacing w:after="0" w:line="240" w:lineRule="auto"/>
        <w:jc w:val="both"/>
        <w:rPr>
          <w:rFonts w:ascii="Times New Roman" w:hAnsi="Times New Roman" w:cs="Times New Roman"/>
          <w:sz w:val="24"/>
          <w:szCs w:val="24"/>
          <w:u w:val="single"/>
        </w:rPr>
      </w:pPr>
    </w:p>
    <w:p w14:paraId="5CEB0D4C" w14:textId="1BAB8231" w:rsidR="00AB5117" w:rsidRPr="00DB4E5A" w:rsidRDefault="002D77B7" w:rsidP="00E130E8">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u w:val="single"/>
        </w:rPr>
        <w:t>DISCUSSION:</w:t>
      </w:r>
    </w:p>
    <w:p w14:paraId="406A0FED" w14:textId="1142D01D" w:rsidR="00AB5117" w:rsidRDefault="00AB5117" w:rsidP="00E130E8">
      <w:pPr>
        <w:spacing w:after="0" w:line="240" w:lineRule="auto"/>
        <w:jc w:val="both"/>
        <w:rPr>
          <w:rFonts w:ascii="Times New Roman" w:hAnsi="Times New Roman" w:cs="Times New Roman"/>
          <w:sz w:val="24"/>
          <w:szCs w:val="24"/>
          <w:u w:val="single"/>
        </w:rPr>
      </w:pPr>
    </w:p>
    <w:p w14:paraId="345B0F70" w14:textId="11411E16" w:rsidR="00893681" w:rsidRDefault="00750CC5"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In November 2022, the City Council accepted the Main Street Streetscape Project </w:t>
      </w:r>
      <w:r w:rsidR="00536048">
        <w:rPr>
          <w:rFonts w:ascii="Times New Roman" w:hAnsi="Times New Roman" w:cs="Times New Roman"/>
          <w:sz w:val="24"/>
          <w:szCs w:val="24"/>
        </w:rPr>
        <w:t xml:space="preserve">for maintenance and responsibility, thereby bringing the Project to completion. One of the main features of the Project </w:t>
      </w:r>
      <w:r w:rsidR="000D6B44">
        <w:rPr>
          <w:rFonts w:ascii="Times New Roman" w:hAnsi="Times New Roman" w:cs="Times New Roman"/>
          <w:sz w:val="24"/>
          <w:szCs w:val="24"/>
        </w:rPr>
        <w:t>is the Salinas Rotary Arch which spans Main Street on the 2</w:t>
      </w:r>
      <w:r w:rsidR="003A0685">
        <w:rPr>
          <w:rFonts w:ascii="Times New Roman" w:hAnsi="Times New Roman" w:cs="Times New Roman"/>
          <w:sz w:val="24"/>
          <w:szCs w:val="24"/>
        </w:rPr>
        <w:t xml:space="preserve">00 block. </w:t>
      </w:r>
      <w:r w:rsidR="00F06393">
        <w:rPr>
          <w:rFonts w:ascii="Times New Roman" w:hAnsi="Times New Roman" w:cs="Times New Roman"/>
          <w:sz w:val="24"/>
          <w:szCs w:val="24"/>
        </w:rPr>
        <w:t>The Salinas Rotary</w:t>
      </w:r>
      <w:r w:rsidR="00E05A79">
        <w:rPr>
          <w:rFonts w:ascii="Times New Roman" w:hAnsi="Times New Roman" w:cs="Times New Roman"/>
          <w:sz w:val="24"/>
          <w:szCs w:val="24"/>
        </w:rPr>
        <w:t xml:space="preserve"> Club</w:t>
      </w:r>
      <w:r w:rsidR="00F06393">
        <w:rPr>
          <w:rFonts w:ascii="Times New Roman" w:hAnsi="Times New Roman" w:cs="Times New Roman"/>
          <w:sz w:val="24"/>
          <w:szCs w:val="24"/>
        </w:rPr>
        <w:t xml:space="preserve"> was a key partner of the City and integral to bringing the Arch to </w:t>
      </w:r>
      <w:r w:rsidR="001D03C0">
        <w:rPr>
          <w:rFonts w:ascii="Times New Roman" w:hAnsi="Times New Roman" w:cs="Times New Roman"/>
          <w:sz w:val="24"/>
          <w:szCs w:val="24"/>
        </w:rPr>
        <w:t xml:space="preserve">completion. The Rotary contributed substantial funds toward the costs to design and to construct the Arch and </w:t>
      </w:r>
      <w:r w:rsidR="00A749B9">
        <w:rPr>
          <w:rFonts w:ascii="Times New Roman" w:hAnsi="Times New Roman" w:cs="Times New Roman"/>
          <w:sz w:val="24"/>
          <w:szCs w:val="24"/>
        </w:rPr>
        <w:t xml:space="preserve">in order to ensure their investment </w:t>
      </w:r>
      <w:r w:rsidR="0079573B">
        <w:rPr>
          <w:rFonts w:ascii="Times New Roman" w:hAnsi="Times New Roman" w:cs="Times New Roman"/>
          <w:sz w:val="24"/>
          <w:szCs w:val="24"/>
        </w:rPr>
        <w:t xml:space="preserve">has offered to take on general, day-to-day maintenance of the Arch to include graffiti removal from the brick, </w:t>
      </w:r>
      <w:r w:rsidR="00B37593">
        <w:rPr>
          <w:rFonts w:ascii="Times New Roman" w:hAnsi="Times New Roman" w:cs="Times New Roman"/>
          <w:sz w:val="24"/>
          <w:szCs w:val="24"/>
        </w:rPr>
        <w:t xml:space="preserve">graffiti removal from the pre-caste concrete, maintenance/reapplication of water-repellent coasting on the brick and on the pre-caste concrete. </w:t>
      </w:r>
    </w:p>
    <w:p w14:paraId="36B09A6D" w14:textId="1E744B42" w:rsidR="00E55E0A" w:rsidRDefault="00E55E0A" w:rsidP="00E130E8">
      <w:pPr>
        <w:spacing w:after="0" w:line="240" w:lineRule="auto"/>
        <w:jc w:val="both"/>
        <w:rPr>
          <w:rFonts w:ascii="Times New Roman" w:hAnsi="Times New Roman" w:cs="Times New Roman"/>
          <w:sz w:val="24"/>
          <w:szCs w:val="24"/>
          <w:u w:val="single"/>
        </w:rPr>
      </w:pPr>
    </w:p>
    <w:p w14:paraId="6E77DAF2" w14:textId="5E789BA2" w:rsidR="002D77B7" w:rsidRDefault="00AC2D31"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To memorialize the Rotary’s commitment, </w:t>
      </w:r>
      <w:r w:rsidR="00D815FF">
        <w:rPr>
          <w:rFonts w:ascii="Times New Roman" w:hAnsi="Times New Roman" w:cs="Times New Roman"/>
          <w:sz w:val="24"/>
          <w:szCs w:val="24"/>
        </w:rPr>
        <w:t xml:space="preserve">the attached </w:t>
      </w:r>
      <w:r w:rsidR="002D77B7">
        <w:rPr>
          <w:rFonts w:ascii="Times New Roman" w:hAnsi="Times New Roman" w:cs="Times New Roman"/>
          <w:sz w:val="24"/>
          <w:szCs w:val="24"/>
        </w:rPr>
        <w:t>Maintenance Agreement</w:t>
      </w:r>
      <w:r w:rsidR="00D815FF">
        <w:rPr>
          <w:rFonts w:ascii="Times New Roman" w:hAnsi="Times New Roman" w:cs="Times New Roman"/>
          <w:sz w:val="24"/>
          <w:szCs w:val="24"/>
        </w:rPr>
        <w:t xml:space="preserve"> is presented for the City Council’s consideration. The Maintenance Agreeme</w:t>
      </w:r>
      <w:r w:rsidR="00EE18B5">
        <w:rPr>
          <w:rFonts w:ascii="Times New Roman" w:hAnsi="Times New Roman" w:cs="Times New Roman"/>
          <w:sz w:val="24"/>
          <w:szCs w:val="24"/>
        </w:rPr>
        <w:t>nt</w:t>
      </w:r>
      <w:r w:rsidR="002D77B7">
        <w:rPr>
          <w:rFonts w:ascii="Times New Roman" w:hAnsi="Times New Roman" w:cs="Times New Roman"/>
          <w:sz w:val="24"/>
          <w:szCs w:val="24"/>
        </w:rPr>
        <w:t xml:space="preserve"> </w:t>
      </w:r>
      <w:r w:rsidR="0086711A">
        <w:rPr>
          <w:rFonts w:ascii="Times New Roman" w:hAnsi="Times New Roman" w:cs="Times New Roman"/>
          <w:sz w:val="24"/>
          <w:szCs w:val="24"/>
        </w:rPr>
        <w:t>has a six-year term with the City providing compensation to the Rotary in the amount of $5,000 per year for a total amount of $30,000.</w:t>
      </w:r>
      <w:r w:rsidR="00EB530D">
        <w:rPr>
          <w:rFonts w:ascii="Times New Roman" w:hAnsi="Times New Roman" w:cs="Times New Roman"/>
          <w:sz w:val="24"/>
          <w:szCs w:val="24"/>
        </w:rPr>
        <w:t xml:space="preserve"> The Rotary would be responsible for the cost and expense of providing all labor, supervision, materials, supplies, equipment, and all other tools and manpower necessary to perform the maintenance services contemplated under the Maintenance Agreement. </w:t>
      </w:r>
      <w:r w:rsidR="008817A5">
        <w:rPr>
          <w:rFonts w:ascii="Times New Roman" w:hAnsi="Times New Roman" w:cs="Times New Roman"/>
          <w:sz w:val="24"/>
          <w:szCs w:val="24"/>
        </w:rPr>
        <w:t>All maintenance will be subject to the City’s approval.</w:t>
      </w:r>
      <w:r w:rsidR="00BF6FFD">
        <w:rPr>
          <w:rFonts w:ascii="Times New Roman" w:hAnsi="Times New Roman" w:cs="Times New Roman"/>
          <w:sz w:val="24"/>
          <w:szCs w:val="24"/>
        </w:rPr>
        <w:t xml:space="preserve"> </w:t>
      </w:r>
      <w:r w:rsidR="0062412F">
        <w:rPr>
          <w:rFonts w:ascii="Times New Roman" w:hAnsi="Times New Roman" w:cs="Times New Roman"/>
          <w:sz w:val="24"/>
          <w:szCs w:val="24"/>
        </w:rPr>
        <w:t>All other</w:t>
      </w:r>
      <w:r w:rsidR="00BF6FFD">
        <w:rPr>
          <w:rFonts w:ascii="Times New Roman" w:hAnsi="Times New Roman" w:cs="Times New Roman"/>
          <w:sz w:val="24"/>
          <w:szCs w:val="24"/>
        </w:rPr>
        <w:t xml:space="preserve"> maintenance</w:t>
      </w:r>
      <w:r w:rsidR="0062412F">
        <w:rPr>
          <w:rFonts w:ascii="Times New Roman" w:hAnsi="Times New Roman" w:cs="Times New Roman"/>
          <w:sz w:val="24"/>
          <w:szCs w:val="24"/>
        </w:rPr>
        <w:t xml:space="preserve"> of the Arch</w:t>
      </w:r>
      <w:r w:rsidR="00BF6FFD">
        <w:rPr>
          <w:rFonts w:ascii="Times New Roman" w:hAnsi="Times New Roman" w:cs="Times New Roman"/>
          <w:sz w:val="24"/>
          <w:szCs w:val="24"/>
        </w:rPr>
        <w:t xml:space="preserve"> will </w:t>
      </w:r>
      <w:r w:rsidR="0062412F">
        <w:rPr>
          <w:rFonts w:ascii="Times New Roman" w:hAnsi="Times New Roman" w:cs="Times New Roman"/>
          <w:sz w:val="24"/>
          <w:szCs w:val="24"/>
        </w:rPr>
        <w:t xml:space="preserve">be the City’s responsibility including </w:t>
      </w:r>
      <w:r w:rsidR="00A32DD7">
        <w:rPr>
          <w:rFonts w:ascii="Times New Roman" w:hAnsi="Times New Roman" w:cs="Times New Roman"/>
          <w:sz w:val="24"/>
          <w:szCs w:val="24"/>
        </w:rPr>
        <w:t>adjustment of the lighting, as needed; replacement of light bulbs; periodic inspection of the structural and non-structural elements</w:t>
      </w:r>
      <w:r w:rsidR="00E45099">
        <w:rPr>
          <w:rFonts w:ascii="Times New Roman" w:hAnsi="Times New Roman" w:cs="Times New Roman"/>
          <w:sz w:val="24"/>
          <w:szCs w:val="24"/>
        </w:rPr>
        <w:t xml:space="preserve">; and reapplication of coating on </w:t>
      </w:r>
      <w:r w:rsidR="00187361">
        <w:rPr>
          <w:rFonts w:ascii="Times New Roman" w:hAnsi="Times New Roman" w:cs="Times New Roman"/>
          <w:sz w:val="24"/>
          <w:szCs w:val="24"/>
        </w:rPr>
        <w:t xml:space="preserve">and related repairs of </w:t>
      </w:r>
      <w:r w:rsidR="00E45099">
        <w:rPr>
          <w:rFonts w:ascii="Times New Roman" w:hAnsi="Times New Roman" w:cs="Times New Roman"/>
          <w:sz w:val="24"/>
          <w:szCs w:val="24"/>
        </w:rPr>
        <w:t>the steel</w:t>
      </w:r>
      <w:r w:rsidR="00187361">
        <w:rPr>
          <w:rFonts w:ascii="Times New Roman" w:hAnsi="Times New Roman" w:cs="Times New Roman"/>
          <w:sz w:val="24"/>
          <w:szCs w:val="24"/>
        </w:rPr>
        <w:t>.</w:t>
      </w:r>
    </w:p>
    <w:p w14:paraId="63C82C45" w14:textId="77777777" w:rsidR="00AC2D31" w:rsidRDefault="00AC2D31" w:rsidP="00E130E8">
      <w:pPr>
        <w:spacing w:after="0" w:line="240" w:lineRule="auto"/>
        <w:jc w:val="both"/>
        <w:rPr>
          <w:rFonts w:ascii="Times New Roman" w:hAnsi="Times New Roman" w:cs="Times New Roman"/>
          <w:sz w:val="24"/>
          <w:szCs w:val="24"/>
        </w:rPr>
      </w:pPr>
    </w:p>
    <w:p w14:paraId="0009B73A" w14:textId="1C1A2C1B" w:rsidR="00AC2D31" w:rsidRPr="002D77B7" w:rsidRDefault="00AC2D31"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Arch has become a symbol of Salinas with community members often parking or standing under the Arch for photo opportunities. Continuous maintenance and care of the Arch will be </w:t>
      </w:r>
      <w:r>
        <w:rPr>
          <w:rFonts w:ascii="Times New Roman" w:hAnsi="Times New Roman" w:cs="Times New Roman"/>
          <w:sz w:val="24"/>
          <w:szCs w:val="24"/>
        </w:rPr>
        <w:lastRenderedPageBreak/>
        <w:t>important to ensure it remains free from vandalism and damage. With the Salinas Rotary willing to take on general, day-to-day maintenance, the City and its Public Works team can be relieved from this responsibility and can therefore be available for other needed services throughout the city.</w:t>
      </w:r>
    </w:p>
    <w:p w14:paraId="284C638B" w14:textId="77777777" w:rsidR="002D77B7" w:rsidRDefault="002D77B7" w:rsidP="00E130E8">
      <w:pPr>
        <w:spacing w:after="0" w:line="240" w:lineRule="auto"/>
        <w:jc w:val="both"/>
        <w:rPr>
          <w:rFonts w:ascii="Times New Roman" w:hAnsi="Times New Roman" w:cs="Times New Roman"/>
          <w:sz w:val="24"/>
          <w:szCs w:val="24"/>
          <w:u w:val="single"/>
        </w:rPr>
      </w:pPr>
    </w:p>
    <w:p w14:paraId="6B8C1DFE" w14:textId="178833C9" w:rsidR="00DD0FAB" w:rsidRPr="00DB4E5A" w:rsidRDefault="00E0762A" w:rsidP="00392DDF">
      <w:pPr>
        <w:jc w:val="both"/>
        <w:rPr>
          <w:rFonts w:ascii="Times New Roman" w:hAnsi="Times New Roman" w:cs="Times New Roman"/>
          <w:sz w:val="24"/>
          <w:szCs w:val="24"/>
          <w:u w:val="single"/>
        </w:rPr>
      </w:pPr>
      <w:r w:rsidRPr="00DB4E5A">
        <w:rPr>
          <w:rFonts w:ascii="Times New Roman" w:hAnsi="Times New Roman" w:cs="Times New Roman"/>
          <w:sz w:val="24"/>
          <w:szCs w:val="24"/>
          <w:u w:val="single"/>
        </w:rPr>
        <w:t>CEQA CONSIDERATION:</w:t>
      </w:r>
    </w:p>
    <w:p w14:paraId="38AF82B4" w14:textId="44D37CDF" w:rsidR="00884465" w:rsidRPr="00DB4E5A" w:rsidRDefault="00884465" w:rsidP="00392DDF">
      <w:pPr>
        <w:tabs>
          <w:tab w:val="left" w:pos="900"/>
        </w:tabs>
        <w:jc w:val="both"/>
        <w:rPr>
          <w:rFonts w:ascii="Times New Roman" w:hAnsi="Times New Roman" w:cs="Times New Roman"/>
          <w:sz w:val="24"/>
          <w:szCs w:val="24"/>
        </w:rPr>
      </w:pPr>
      <w:bookmarkStart w:id="0" w:name="_Hlk534359348"/>
      <w:r w:rsidRPr="00DB4E5A">
        <w:rPr>
          <w:rFonts w:ascii="Times New Roman" w:hAnsi="Times New Roman" w:cs="Times New Roman"/>
          <w:sz w:val="24"/>
          <w:szCs w:val="24"/>
        </w:rPr>
        <w:t xml:space="preserve">The </w:t>
      </w:r>
      <w:r w:rsidR="000C0E29">
        <w:rPr>
          <w:rFonts w:ascii="Times New Roman" w:hAnsi="Times New Roman" w:cs="Times New Roman"/>
          <w:sz w:val="24"/>
          <w:szCs w:val="24"/>
        </w:rPr>
        <w:t xml:space="preserve">City Council’s </w:t>
      </w:r>
      <w:r w:rsidR="003A3023">
        <w:rPr>
          <w:rFonts w:ascii="Times New Roman" w:hAnsi="Times New Roman" w:cs="Times New Roman"/>
          <w:sz w:val="24"/>
          <w:szCs w:val="24"/>
        </w:rPr>
        <w:t xml:space="preserve">approval of </w:t>
      </w:r>
      <w:r w:rsidR="00FB5495">
        <w:rPr>
          <w:rFonts w:ascii="Times New Roman" w:hAnsi="Times New Roman" w:cs="Times New Roman"/>
          <w:sz w:val="24"/>
          <w:szCs w:val="24"/>
        </w:rPr>
        <w:t xml:space="preserve">the proposed Maintenance Agreement </w:t>
      </w:r>
      <w:r w:rsidR="001C4121">
        <w:rPr>
          <w:rFonts w:ascii="Times New Roman" w:hAnsi="Times New Roman" w:cs="Times New Roman"/>
          <w:sz w:val="24"/>
          <w:szCs w:val="24"/>
        </w:rPr>
        <w:t xml:space="preserve">is </w:t>
      </w:r>
      <w:r w:rsidR="00A85587">
        <w:rPr>
          <w:rFonts w:ascii="Times New Roman" w:hAnsi="Times New Roman" w:cs="Times New Roman"/>
          <w:sz w:val="24"/>
          <w:szCs w:val="24"/>
        </w:rPr>
        <w:t>categorically exempt from</w:t>
      </w:r>
      <w:r w:rsidR="001C4121">
        <w:rPr>
          <w:rFonts w:ascii="Times New Roman" w:hAnsi="Times New Roman" w:cs="Times New Roman"/>
          <w:sz w:val="24"/>
          <w:szCs w:val="24"/>
        </w:rPr>
        <w:t xml:space="preserve"> environmental review under the California Environmental Quality Act (CEQA Guidelines section </w:t>
      </w:r>
      <w:r w:rsidR="00B72AFF">
        <w:rPr>
          <w:rFonts w:ascii="Times New Roman" w:hAnsi="Times New Roman" w:cs="Times New Roman"/>
          <w:sz w:val="24"/>
          <w:szCs w:val="24"/>
        </w:rPr>
        <w:t>15</w:t>
      </w:r>
      <w:r w:rsidR="00F844D1">
        <w:rPr>
          <w:rFonts w:ascii="Times New Roman" w:hAnsi="Times New Roman" w:cs="Times New Roman"/>
          <w:sz w:val="24"/>
          <w:szCs w:val="24"/>
        </w:rPr>
        <w:t>301)</w:t>
      </w:r>
      <w:r w:rsidR="00B72AFF">
        <w:rPr>
          <w:rFonts w:ascii="Times New Roman" w:hAnsi="Times New Roman" w:cs="Times New Roman"/>
          <w:sz w:val="24"/>
          <w:szCs w:val="24"/>
        </w:rPr>
        <w:t>.</w:t>
      </w:r>
      <w:r w:rsidRPr="00DB4E5A">
        <w:rPr>
          <w:rFonts w:ascii="Times New Roman" w:hAnsi="Times New Roman" w:cs="Times New Roman"/>
          <w:b/>
          <w:bCs/>
          <w:i/>
          <w:iCs/>
          <w:sz w:val="24"/>
          <w:szCs w:val="24"/>
        </w:rPr>
        <w:t xml:space="preserve">  </w:t>
      </w:r>
    </w:p>
    <w:bookmarkEnd w:id="0"/>
    <w:p w14:paraId="5DC91196" w14:textId="22903248" w:rsidR="006C6191" w:rsidRPr="00DB4E5A" w:rsidRDefault="0061564A" w:rsidP="00392DDF">
      <w:pPr>
        <w:jc w:val="both"/>
        <w:rPr>
          <w:rFonts w:ascii="Times New Roman" w:hAnsi="Times New Roman" w:cs="Times New Roman"/>
          <w:sz w:val="24"/>
          <w:szCs w:val="24"/>
        </w:rPr>
      </w:pPr>
      <w:r w:rsidRPr="00DB4E5A">
        <w:rPr>
          <w:rFonts w:ascii="Times New Roman" w:hAnsi="Times New Roman" w:cs="Times New Roman"/>
          <w:sz w:val="24"/>
          <w:szCs w:val="24"/>
          <w:u w:val="single"/>
        </w:rPr>
        <w:t>STRATEGIC PLAN INITIATIVE</w:t>
      </w:r>
      <w:r w:rsidR="00080912" w:rsidRPr="00DB4E5A">
        <w:rPr>
          <w:rFonts w:ascii="Times New Roman" w:hAnsi="Times New Roman" w:cs="Times New Roman"/>
          <w:sz w:val="24"/>
          <w:szCs w:val="24"/>
        </w:rPr>
        <w:t>:</w:t>
      </w:r>
    </w:p>
    <w:p w14:paraId="124B75A4" w14:textId="51941C1A" w:rsidR="00FB5495" w:rsidRPr="00783C15" w:rsidRDefault="004E1145" w:rsidP="00392DDF">
      <w:pPr>
        <w:jc w:val="both"/>
        <w:rPr>
          <w:rFonts w:ascii="Times New Roman" w:hAnsi="Times New Roman" w:cs="Times New Roman"/>
          <w:sz w:val="24"/>
          <w:szCs w:val="24"/>
        </w:rPr>
      </w:pPr>
      <w:r>
        <w:rPr>
          <w:rFonts w:ascii="Times New Roman" w:hAnsi="Times New Roman" w:cs="Times New Roman"/>
          <w:sz w:val="24"/>
          <w:szCs w:val="24"/>
        </w:rPr>
        <w:t xml:space="preserve">Approval of the Maintenance Agreement </w:t>
      </w:r>
      <w:r w:rsidR="00DA3492">
        <w:rPr>
          <w:rFonts w:ascii="Times New Roman" w:hAnsi="Times New Roman" w:cs="Times New Roman"/>
          <w:sz w:val="24"/>
          <w:szCs w:val="24"/>
        </w:rPr>
        <w:t xml:space="preserve">supports the City Council’s goal of Infrastructure and Environmental Stability </w:t>
      </w:r>
      <w:r w:rsidR="00350D20">
        <w:rPr>
          <w:rFonts w:ascii="Times New Roman" w:hAnsi="Times New Roman" w:cs="Times New Roman"/>
          <w:sz w:val="24"/>
          <w:szCs w:val="24"/>
        </w:rPr>
        <w:t>(City of Salinas Strategic Plan 2022-2025).</w:t>
      </w:r>
    </w:p>
    <w:p w14:paraId="6AC91E3B" w14:textId="4E8653D8" w:rsidR="00DE05E0" w:rsidRPr="00DB4E5A" w:rsidRDefault="0061564A" w:rsidP="00392DDF">
      <w:pPr>
        <w:jc w:val="both"/>
        <w:rPr>
          <w:rFonts w:ascii="Times New Roman" w:hAnsi="Times New Roman" w:cs="Times New Roman"/>
          <w:sz w:val="24"/>
          <w:szCs w:val="24"/>
          <w:u w:val="single"/>
        </w:rPr>
      </w:pPr>
      <w:r w:rsidRPr="00DB4E5A">
        <w:rPr>
          <w:rFonts w:ascii="Times New Roman" w:hAnsi="Times New Roman" w:cs="Times New Roman"/>
          <w:sz w:val="24"/>
          <w:szCs w:val="24"/>
          <w:u w:val="single"/>
        </w:rPr>
        <w:t>FISCAL</w:t>
      </w:r>
      <w:r w:rsidR="006C4E01" w:rsidRPr="00DB4E5A">
        <w:rPr>
          <w:rFonts w:ascii="Times New Roman" w:hAnsi="Times New Roman" w:cs="Times New Roman"/>
          <w:sz w:val="24"/>
          <w:szCs w:val="24"/>
          <w:u w:val="single"/>
        </w:rPr>
        <w:t xml:space="preserve"> </w:t>
      </w:r>
      <w:r w:rsidRPr="00DB4E5A">
        <w:rPr>
          <w:rFonts w:ascii="Times New Roman" w:hAnsi="Times New Roman" w:cs="Times New Roman"/>
          <w:sz w:val="24"/>
          <w:szCs w:val="24"/>
          <w:u w:val="single"/>
        </w:rPr>
        <w:t>AND SUSTAINABILITY IMPACT</w:t>
      </w:r>
      <w:r w:rsidR="00080912" w:rsidRPr="00DB4E5A">
        <w:rPr>
          <w:rFonts w:ascii="Times New Roman" w:hAnsi="Times New Roman" w:cs="Times New Roman"/>
          <w:sz w:val="24"/>
          <w:szCs w:val="24"/>
          <w:u w:val="single"/>
        </w:rPr>
        <w:t>:</w:t>
      </w:r>
    </w:p>
    <w:p w14:paraId="41E0959B" w14:textId="736BE276" w:rsidR="00FB5495" w:rsidRPr="00371A4A" w:rsidRDefault="00371A4A" w:rsidP="00392DDF">
      <w:pPr>
        <w:jc w:val="both"/>
        <w:rPr>
          <w:rFonts w:ascii="Times New Roman" w:hAnsi="Times New Roman" w:cs="Times New Roman"/>
          <w:sz w:val="24"/>
          <w:szCs w:val="24"/>
        </w:rPr>
      </w:pPr>
      <w:r>
        <w:rPr>
          <w:rFonts w:ascii="Times New Roman" w:hAnsi="Times New Roman" w:cs="Times New Roman"/>
          <w:sz w:val="24"/>
          <w:szCs w:val="24"/>
        </w:rPr>
        <w:t>Approval of the Maintenance Agreement will have an impact on the General Fund in the total amount of $30,000.</w:t>
      </w:r>
      <w:r w:rsidR="00B6701E">
        <w:rPr>
          <w:rFonts w:ascii="Times New Roman" w:hAnsi="Times New Roman" w:cs="Times New Roman"/>
          <w:sz w:val="24"/>
          <w:szCs w:val="24"/>
        </w:rPr>
        <w:t xml:space="preserve"> Sufficient funding is available to support this expenditure.</w:t>
      </w:r>
    </w:p>
    <w:p w14:paraId="05668B65" w14:textId="34E7F64C" w:rsidR="007F647F" w:rsidRPr="00DB4E5A" w:rsidRDefault="003030C1" w:rsidP="00392DDF">
      <w:pPr>
        <w:jc w:val="both"/>
        <w:rPr>
          <w:rFonts w:ascii="Times New Roman" w:hAnsi="Times New Roman" w:cs="Times New Roman"/>
          <w:sz w:val="24"/>
          <w:szCs w:val="24"/>
          <w:u w:val="single"/>
        </w:rPr>
      </w:pPr>
      <w:r w:rsidRPr="00DB4E5A">
        <w:rPr>
          <w:rFonts w:ascii="Times New Roman" w:hAnsi="Times New Roman" w:cs="Times New Roman"/>
          <w:sz w:val="24"/>
          <w:szCs w:val="24"/>
          <w:u w:val="single"/>
        </w:rPr>
        <w:t>DEPARTMENTAL COORDINATION</w:t>
      </w:r>
    </w:p>
    <w:p w14:paraId="2B9433E5" w14:textId="7C2D2B58" w:rsidR="00370779" w:rsidRPr="006A5E74" w:rsidRDefault="00D9680D" w:rsidP="00392DDF">
      <w:pPr>
        <w:jc w:val="both"/>
        <w:rPr>
          <w:rFonts w:ascii="Times New Roman" w:hAnsi="Times New Roman" w:cs="Times New Roman"/>
          <w:sz w:val="24"/>
          <w:szCs w:val="24"/>
        </w:rPr>
      </w:pPr>
      <w:r>
        <w:rPr>
          <w:rFonts w:ascii="Times New Roman" w:hAnsi="Times New Roman" w:cs="Times New Roman"/>
          <w:sz w:val="24"/>
          <w:szCs w:val="24"/>
        </w:rPr>
        <w:t>The</w:t>
      </w:r>
      <w:r w:rsidR="00FB5495">
        <w:rPr>
          <w:rFonts w:ascii="Times New Roman" w:hAnsi="Times New Roman" w:cs="Times New Roman"/>
          <w:sz w:val="24"/>
          <w:szCs w:val="24"/>
        </w:rPr>
        <w:t xml:space="preserve"> City Manager and the City Attorney coordinated on this Report.</w:t>
      </w:r>
    </w:p>
    <w:p w14:paraId="4C65CD37" w14:textId="6F76B709" w:rsidR="003354CF" w:rsidRPr="00DB4E5A" w:rsidRDefault="00870D51" w:rsidP="00392DDF">
      <w:pPr>
        <w:jc w:val="both"/>
        <w:rPr>
          <w:rFonts w:ascii="Times New Roman" w:hAnsi="Times New Roman" w:cs="Times New Roman"/>
          <w:sz w:val="24"/>
          <w:szCs w:val="24"/>
          <w:u w:val="single"/>
        </w:rPr>
      </w:pPr>
      <w:r w:rsidRPr="00DB4E5A">
        <w:rPr>
          <w:rFonts w:ascii="Times New Roman" w:hAnsi="Times New Roman" w:cs="Times New Roman"/>
          <w:sz w:val="24"/>
          <w:szCs w:val="24"/>
          <w:u w:val="single"/>
        </w:rPr>
        <w:t>ATTACHMENTS:</w:t>
      </w:r>
    </w:p>
    <w:p w14:paraId="6858B886" w14:textId="6489C50B" w:rsidR="00D9680D" w:rsidRDefault="00D9680D" w:rsidP="00D9680D">
      <w:pPr>
        <w:spacing w:after="0" w:line="240" w:lineRule="auto"/>
        <w:rPr>
          <w:rFonts w:ascii="Times New Roman" w:hAnsi="Times New Roman" w:cs="Times New Roman"/>
          <w:sz w:val="24"/>
          <w:szCs w:val="24"/>
        </w:rPr>
      </w:pPr>
      <w:r>
        <w:rPr>
          <w:rFonts w:ascii="Times New Roman" w:hAnsi="Times New Roman" w:cs="Times New Roman"/>
          <w:sz w:val="24"/>
          <w:szCs w:val="24"/>
        </w:rPr>
        <w:t>Resolution</w:t>
      </w:r>
    </w:p>
    <w:p w14:paraId="422F002A" w14:textId="737121CB" w:rsidR="00D9680D" w:rsidRDefault="007E218F" w:rsidP="00D9680D">
      <w:pPr>
        <w:spacing w:after="0" w:line="240" w:lineRule="auto"/>
        <w:rPr>
          <w:rFonts w:ascii="Times New Roman" w:hAnsi="Times New Roman" w:cs="Times New Roman"/>
          <w:sz w:val="24"/>
          <w:szCs w:val="24"/>
        </w:rPr>
      </w:pPr>
      <w:r>
        <w:rPr>
          <w:rFonts w:ascii="Times New Roman" w:hAnsi="Times New Roman" w:cs="Times New Roman"/>
          <w:sz w:val="24"/>
          <w:szCs w:val="24"/>
        </w:rPr>
        <w:t>Maintenance Agreement</w:t>
      </w:r>
    </w:p>
    <w:p w14:paraId="281884E5" w14:textId="4FAF0435" w:rsidR="00D9680D" w:rsidRDefault="00D9680D" w:rsidP="00D9680D">
      <w:pPr>
        <w:spacing w:after="0" w:line="240" w:lineRule="auto"/>
        <w:rPr>
          <w:rFonts w:ascii="Times New Roman" w:hAnsi="Times New Roman" w:cs="Times New Roman"/>
          <w:sz w:val="24"/>
          <w:szCs w:val="24"/>
        </w:rPr>
      </w:pPr>
    </w:p>
    <w:p w14:paraId="084135E1" w14:textId="48BCBD4C" w:rsidR="00D9680D" w:rsidRDefault="00D9680D">
      <w:pPr>
        <w:rPr>
          <w:rFonts w:ascii="Times New Roman" w:hAnsi="Times New Roman" w:cs="Times New Roman"/>
          <w:sz w:val="24"/>
          <w:szCs w:val="24"/>
        </w:rPr>
      </w:pPr>
      <w:r>
        <w:rPr>
          <w:rFonts w:ascii="Times New Roman" w:hAnsi="Times New Roman" w:cs="Times New Roman"/>
          <w:sz w:val="24"/>
          <w:szCs w:val="24"/>
        </w:rPr>
        <w:br w:type="page"/>
      </w:r>
    </w:p>
    <w:p w14:paraId="0BB6EE2B" w14:textId="74241229" w:rsidR="00D9680D" w:rsidRDefault="00D9680D" w:rsidP="00D9680D">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RESOLUTION NO. ______ (N.C.S.)</w:t>
      </w:r>
    </w:p>
    <w:p w14:paraId="3698C84F" w14:textId="1E495458" w:rsidR="00D9680D" w:rsidRDefault="00D9680D" w:rsidP="00D9680D">
      <w:pPr>
        <w:spacing w:after="0" w:line="240" w:lineRule="auto"/>
        <w:jc w:val="center"/>
        <w:rPr>
          <w:rFonts w:ascii="Times New Roman" w:hAnsi="Times New Roman" w:cs="Times New Roman"/>
          <w:b/>
          <w:bCs/>
          <w:sz w:val="24"/>
          <w:szCs w:val="24"/>
        </w:rPr>
      </w:pPr>
    </w:p>
    <w:p w14:paraId="7E357F0B" w14:textId="184964F1" w:rsidR="00D9680D" w:rsidRDefault="00D9680D" w:rsidP="00D9680D">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 A RESOLUTION AUTHORIZING THE</w:t>
      </w:r>
      <w:r w:rsidR="002B0195">
        <w:rPr>
          <w:rFonts w:ascii="Times New Roman" w:hAnsi="Times New Roman" w:cs="Times New Roman"/>
          <w:b/>
          <w:bCs/>
          <w:sz w:val="24"/>
          <w:szCs w:val="24"/>
        </w:rPr>
        <w:t xml:space="preserve"> CITY MANAGER TO ENTER INTO A MAINTENANCE AGREEMENT WITH THE SALINAS ROTARY </w:t>
      </w:r>
      <w:r w:rsidR="00E3605E">
        <w:rPr>
          <w:rFonts w:ascii="Times New Roman" w:hAnsi="Times New Roman" w:cs="Times New Roman"/>
          <w:b/>
          <w:bCs/>
          <w:sz w:val="24"/>
          <w:szCs w:val="24"/>
        </w:rPr>
        <w:t xml:space="preserve">CLUB </w:t>
      </w:r>
      <w:r w:rsidR="002B0195">
        <w:rPr>
          <w:rFonts w:ascii="Times New Roman" w:hAnsi="Times New Roman" w:cs="Times New Roman"/>
          <w:b/>
          <w:bCs/>
          <w:sz w:val="24"/>
          <w:szCs w:val="24"/>
        </w:rPr>
        <w:t>FOR MAINTENANCE OF THE SALINAS ROTARY ARCH</w:t>
      </w:r>
    </w:p>
    <w:p w14:paraId="11118DE6" w14:textId="697D6D8B" w:rsidR="00E417F1" w:rsidRDefault="00E417F1" w:rsidP="00D9680D">
      <w:pPr>
        <w:spacing w:after="0" w:line="240" w:lineRule="auto"/>
        <w:jc w:val="center"/>
        <w:rPr>
          <w:rFonts w:ascii="Times New Roman" w:hAnsi="Times New Roman" w:cs="Times New Roman"/>
          <w:b/>
          <w:bCs/>
          <w:sz w:val="24"/>
          <w:szCs w:val="24"/>
        </w:rPr>
      </w:pPr>
    </w:p>
    <w:p w14:paraId="0BE06828" w14:textId="71B4CFE6" w:rsidR="00E417F1" w:rsidRDefault="00E417F1" w:rsidP="00533C2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BE IT RESOLVED BY THE CITY COUNCIL OF SALINAS that the City Council </w:t>
      </w:r>
      <w:r w:rsidR="00253E1B">
        <w:rPr>
          <w:rFonts w:ascii="Times New Roman" w:hAnsi="Times New Roman" w:cs="Times New Roman"/>
          <w:sz w:val="24"/>
          <w:szCs w:val="24"/>
        </w:rPr>
        <w:t>authorizes the City Manager to enter into a Maintenance Agreement with the Salinas Rotary Club for maintenance of the Salinas Rotary Arch in the total amount of $30,000.</w:t>
      </w:r>
    </w:p>
    <w:p w14:paraId="30397CFD" w14:textId="287CCF14" w:rsidR="0082675C" w:rsidRDefault="0082675C" w:rsidP="00E417F1">
      <w:pPr>
        <w:spacing w:after="0" w:line="240" w:lineRule="auto"/>
        <w:rPr>
          <w:rFonts w:ascii="Times New Roman" w:hAnsi="Times New Roman" w:cs="Times New Roman"/>
          <w:sz w:val="24"/>
          <w:szCs w:val="24"/>
        </w:rPr>
      </w:pPr>
    </w:p>
    <w:p w14:paraId="5720EB96" w14:textId="37B371CE" w:rsidR="0082675C" w:rsidRDefault="0082675C" w:rsidP="00E417F1">
      <w:pPr>
        <w:spacing w:after="0" w:line="240" w:lineRule="auto"/>
        <w:rPr>
          <w:rFonts w:ascii="Times New Roman" w:hAnsi="Times New Roman" w:cs="Times New Roman"/>
          <w:sz w:val="24"/>
          <w:szCs w:val="24"/>
        </w:rPr>
      </w:pPr>
      <w:r>
        <w:rPr>
          <w:rFonts w:ascii="Times New Roman" w:hAnsi="Times New Roman" w:cs="Times New Roman"/>
          <w:sz w:val="24"/>
          <w:szCs w:val="24"/>
        </w:rPr>
        <w:t>PASSED AND APPROVED this 21</w:t>
      </w:r>
      <w:r w:rsidRPr="0082675C">
        <w:rPr>
          <w:rFonts w:ascii="Times New Roman" w:hAnsi="Times New Roman" w:cs="Times New Roman"/>
          <w:sz w:val="24"/>
          <w:szCs w:val="24"/>
          <w:vertAlign w:val="superscript"/>
        </w:rPr>
        <w:t>st</w:t>
      </w:r>
      <w:r>
        <w:rPr>
          <w:rFonts w:ascii="Times New Roman" w:hAnsi="Times New Roman" w:cs="Times New Roman"/>
          <w:sz w:val="24"/>
          <w:szCs w:val="24"/>
        </w:rPr>
        <w:t xml:space="preserve"> day of March 2023, by the following vote:</w:t>
      </w:r>
    </w:p>
    <w:p w14:paraId="7A21B7E3" w14:textId="7A986750" w:rsidR="0082675C" w:rsidRDefault="0082675C" w:rsidP="00E417F1">
      <w:pPr>
        <w:spacing w:after="0" w:line="240" w:lineRule="auto"/>
        <w:rPr>
          <w:rFonts w:ascii="Times New Roman" w:hAnsi="Times New Roman" w:cs="Times New Roman"/>
          <w:sz w:val="24"/>
          <w:szCs w:val="24"/>
        </w:rPr>
      </w:pPr>
    </w:p>
    <w:p w14:paraId="43C05EF9" w14:textId="2401A6A4" w:rsidR="0082675C" w:rsidRDefault="0082675C" w:rsidP="00E417F1">
      <w:pPr>
        <w:spacing w:after="0" w:line="240" w:lineRule="auto"/>
        <w:rPr>
          <w:rFonts w:ascii="Times New Roman" w:hAnsi="Times New Roman" w:cs="Times New Roman"/>
          <w:sz w:val="24"/>
          <w:szCs w:val="24"/>
        </w:rPr>
      </w:pPr>
      <w:r>
        <w:rPr>
          <w:rFonts w:ascii="Times New Roman" w:hAnsi="Times New Roman" w:cs="Times New Roman"/>
          <w:sz w:val="24"/>
          <w:szCs w:val="24"/>
        </w:rPr>
        <w:t>AYES:</w:t>
      </w:r>
    </w:p>
    <w:p w14:paraId="6E62B4D2" w14:textId="5BBFD4EC" w:rsidR="0082675C" w:rsidRDefault="0082675C" w:rsidP="00E417F1">
      <w:pPr>
        <w:spacing w:after="0" w:line="240" w:lineRule="auto"/>
        <w:rPr>
          <w:rFonts w:ascii="Times New Roman" w:hAnsi="Times New Roman" w:cs="Times New Roman"/>
          <w:sz w:val="24"/>
          <w:szCs w:val="24"/>
        </w:rPr>
      </w:pPr>
    </w:p>
    <w:p w14:paraId="69584CA8" w14:textId="5EFEBD05" w:rsidR="0082675C" w:rsidRDefault="0082675C" w:rsidP="00E417F1">
      <w:pPr>
        <w:spacing w:after="0" w:line="240" w:lineRule="auto"/>
        <w:rPr>
          <w:rFonts w:ascii="Times New Roman" w:hAnsi="Times New Roman" w:cs="Times New Roman"/>
          <w:sz w:val="24"/>
          <w:szCs w:val="24"/>
        </w:rPr>
      </w:pPr>
      <w:r>
        <w:rPr>
          <w:rFonts w:ascii="Times New Roman" w:hAnsi="Times New Roman" w:cs="Times New Roman"/>
          <w:sz w:val="24"/>
          <w:szCs w:val="24"/>
        </w:rPr>
        <w:t>NOES:</w:t>
      </w:r>
    </w:p>
    <w:p w14:paraId="6DA6474C" w14:textId="1F0A30B0" w:rsidR="0082675C" w:rsidRDefault="0082675C" w:rsidP="00E417F1">
      <w:pPr>
        <w:spacing w:after="0" w:line="240" w:lineRule="auto"/>
        <w:rPr>
          <w:rFonts w:ascii="Times New Roman" w:hAnsi="Times New Roman" w:cs="Times New Roman"/>
          <w:sz w:val="24"/>
          <w:szCs w:val="24"/>
        </w:rPr>
      </w:pPr>
    </w:p>
    <w:p w14:paraId="6965333C" w14:textId="4A2A702A" w:rsidR="0082675C" w:rsidRDefault="0082675C" w:rsidP="00E417F1">
      <w:pPr>
        <w:spacing w:after="0" w:line="240" w:lineRule="auto"/>
        <w:rPr>
          <w:rFonts w:ascii="Times New Roman" w:hAnsi="Times New Roman" w:cs="Times New Roman"/>
          <w:sz w:val="24"/>
          <w:szCs w:val="24"/>
        </w:rPr>
      </w:pPr>
      <w:r>
        <w:rPr>
          <w:rFonts w:ascii="Times New Roman" w:hAnsi="Times New Roman" w:cs="Times New Roman"/>
          <w:sz w:val="24"/>
          <w:szCs w:val="24"/>
        </w:rPr>
        <w:t>ABSENT:</w:t>
      </w:r>
    </w:p>
    <w:p w14:paraId="591DC6A2" w14:textId="665A2AB6" w:rsidR="0082675C" w:rsidRDefault="0082675C" w:rsidP="00E417F1">
      <w:pPr>
        <w:spacing w:after="0" w:line="240" w:lineRule="auto"/>
        <w:rPr>
          <w:rFonts w:ascii="Times New Roman" w:hAnsi="Times New Roman" w:cs="Times New Roman"/>
          <w:sz w:val="24"/>
          <w:szCs w:val="24"/>
        </w:rPr>
      </w:pPr>
    </w:p>
    <w:p w14:paraId="201667A6" w14:textId="4462D441" w:rsidR="0082675C" w:rsidRDefault="0082675C" w:rsidP="00E417F1">
      <w:pPr>
        <w:spacing w:after="0" w:line="240" w:lineRule="auto"/>
        <w:rPr>
          <w:rFonts w:ascii="Times New Roman" w:hAnsi="Times New Roman" w:cs="Times New Roman"/>
          <w:sz w:val="24"/>
          <w:szCs w:val="24"/>
        </w:rPr>
      </w:pPr>
      <w:r>
        <w:rPr>
          <w:rFonts w:ascii="Times New Roman" w:hAnsi="Times New Roman" w:cs="Times New Roman"/>
          <w:sz w:val="24"/>
          <w:szCs w:val="24"/>
        </w:rPr>
        <w:t>ABSTAIN:</w:t>
      </w:r>
    </w:p>
    <w:p w14:paraId="3448C5D1" w14:textId="492DEC4E" w:rsidR="0082675C" w:rsidRDefault="0082675C" w:rsidP="00E417F1">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APPROVED:</w:t>
      </w:r>
    </w:p>
    <w:p w14:paraId="01CF4E45" w14:textId="08FA700E" w:rsidR="0082675C" w:rsidRDefault="0082675C" w:rsidP="00E417F1">
      <w:pPr>
        <w:spacing w:after="0" w:line="240" w:lineRule="auto"/>
        <w:rPr>
          <w:rFonts w:ascii="Times New Roman" w:hAnsi="Times New Roman" w:cs="Times New Roman"/>
          <w:sz w:val="24"/>
          <w:szCs w:val="24"/>
        </w:rPr>
      </w:pPr>
    </w:p>
    <w:p w14:paraId="0AA98B67" w14:textId="2555AF60" w:rsidR="0082675C" w:rsidRDefault="0082675C" w:rsidP="00E417F1">
      <w:pPr>
        <w:spacing w:after="0" w:line="240" w:lineRule="auto"/>
        <w:rPr>
          <w:rFonts w:ascii="Times New Roman" w:hAnsi="Times New Roman" w:cs="Times New Roman"/>
          <w:sz w:val="24"/>
          <w:szCs w:val="24"/>
        </w:rPr>
      </w:pPr>
    </w:p>
    <w:p w14:paraId="3E9A034B" w14:textId="42E37A1B" w:rsidR="0082675C" w:rsidRDefault="0082675C" w:rsidP="00E417F1">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___________________________________</w:t>
      </w:r>
    </w:p>
    <w:p w14:paraId="2BD02EA8" w14:textId="3652444D" w:rsidR="0082675C" w:rsidRDefault="0082675C" w:rsidP="00E417F1">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Kimbley Craig, Mayor</w:t>
      </w:r>
    </w:p>
    <w:p w14:paraId="0D130874" w14:textId="2E3812BF" w:rsidR="0082675C" w:rsidRDefault="0082675C" w:rsidP="00E417F1">
      <w:pPr>
        <w:spacing w:after="0" w:line="240" w:lineRule="auto"/>
        <w:rPr>
          <w:rFonts w:ascii="Times New Roman" w:hAnsi="Times New Roman" w:cs="Times New Roman"/>
          <w:sz w:val="24"/>
          <w:szCs w:val="24"/>
        </w:rPr>
      </w:pPr>
    </w:p>
    <w:p w14:paraId="3834039A" w14:textId="11974639" w:rsidR="0082675C" w:rsidRDefault="0082675C" w:rsidP="00E417F1">
      <w:pPr>
        <w:spacing w:after="0" w:line="240" w:lineRule="auto"/>
        <w:rPr>
          <w:rFonts w:ascii="Times New Roman" w:hAnsi="Times New Roman" w:cs="Times New Roman"/>
          <w:sz w:val="24"/>
          <w:szCs w:val="24"/>
        </w:rPr>
      </w:pPr>
      <w:r>
        <w:rPr>
          <w:rFonts w:ascii="Times New Roman" w:hAnsi="Times New Roman" w:cs="Times New Roman"/>
          <w:sz w:val="24"/>
          <w:szCs w:val="24"/>
        </w:rPr>
        <w:t>ATTEST:</w:t>
      </w:r>
    </w:p>
    <w:p w14:paraId="736DA9B5" w14:textId="51147D03" w:rsidR="0082675C" w:rsidRDefault="0082675C" w:rsidP="00E417F1">
      <w:pPr>
        <w:spacing w:after="0" w:line="240" w:lineRule="auto"/>
        <w:rPr>
          <w:rFonts w:ascii="Times New Roman" w:hAnsi="Times New Roman" w:cs="Times New Roman"/>
          <w:sz w:val="24"/>
          <w:szCs w:val="24"/>
        </w:rPr>
      </w:pPr>
    </w:p>
    <w:p w14:paraId="1A0CCA76" w14:textId="77BFD9B2" w:rsidR="0082675C" w:rsidRDefault="0082675C" w:rsidP="00E417F1">
      <w:pPr>
        <w:spacing w:after="0" w:line="240" w:lineRule="auto"/>
        <w:rPr>
          <w:rFonts w:ascii="Times New Roman" w:hAnsi="Times New Roman" w:cs="Times New Roman"/>
          <w:sz w:val="24"/>
          <w:szCs w:val="24"/>
        </w:rPr>
      </w:pPr>
    </w:p>
    <w:p w14:paraId="160F70C9" w14:textId="694DDE86" w:rsidR="0082675C" w:rsidRDefault="0082675C" w:rsidP="00E417F1">
      <w:pPr>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________________________________</w:t>
      </w:r>
    </w:p>
    <w:p w14:paraId="6B5EB197" w14:textId="6A025BE5" w:rsidR="0082675C" w:rsidRPr="00E417F1" w:rsidRDefault="0082675C" w:rsidP="00E417F1">
      <w:pPr>
        <w:spacing w:after="0" w:line="240" w:lineRule="auto"/>
        <w:rPr>
          <w:rFonts w:ascii="Times New Roman" w:hAnsi="Times New Roman" w:cs="Times New Roman"/>
          <w:sz w:val="24"/>
          <w:szCs w:val="24"/>
        </w:rPr>
      </w:pPr>
      <w:r>
        <w:rPr>
          <w:rFonts w:ascii="Times New Roman" w:hAnsi="Times New Roman" w:cs="Times New Roman"/>
          <w:sz w:val="24"/>
          <w:szCs w:val="24"/>
        </w:rPr>
        <w:t>Patricia M. Barajas, City Clerk</w:t>
      </w:r>
    </w:p>
    <w:sectPr w:rsidR="0082675C" w:rsidRPr="00E417F1" w:rsidSect="0044154D">
      <w:footerReference w:type="default" r:id="rId11"/>
      <w:headerReference w:type="first" r:id="rId12"/>
      <w:footerReference w:type="first" r:id="rId13"/>
      <w:pgSz w:w="12240" w:h="15840"/>
      <w:pgMar w:top="152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F18C3C" w14:textId="77777777" w:rsidR="00703CDD" w:rsidRDefault="00703CDD" w:rsidP="00944716">
      <w:pPr>
        <w:spacing w:after="0" w:line="240" w:lineRule="auto"/>
      </w:pPr>
      <w:r>
        <w:separator/>
      </w:r>
    </w:p>
  </w:endnote>
  <w:endnote w:type="continuationSeparator" w:id="0">
    <w:p w14:paraId="2BC1B1B7" w14:textId="77777777" w:rsidR="00703CDD" w:rsidRDefault="00703CDD"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578627D2" w14:textId="5C0062E3" w:rsidR="0044154D" w:rsidRDefault="0044154D">
        <w:pPr>
          <w:pStyle w:val="Footer"/>
        </w:pPr>
        <w:r>
          <w:t xml:space="preserve">Page | </w:t>
        </w:r>
        <w:r>
          <w:fldChar w:fldCharType="begin"/>
        </w:r>
        <w:r>
          <w:instrText xml:space="preserve"> PAGE   \* MERGEFORMAT </w:instrText>
        </w:r>
        <w:r>
          <w:fldChar w:fldCharType="separate"/>
        </w:r>
        <w:r w:rsidR="004A1100">
          <w:rPr>
            <w:noProof/>
          </w:rPr>
          <w:t>4</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rFonts w:ascii="Times New Roman" w:hAnsi="Times New Roman" w:cs="Times New Roman"/>
        <w:noProof/>
        <w:sz w:val="24"/>
        <w:szCs w:val="24"/>
      </w:rPr>
    </w:sdtEndPr>
    <w:sdtContent>
      <w:p w14:paraId="1D3D1DE0" w14:textId="6BB91F5E" w:rsidR="00460F6A" w:rsidRPr="00DE6852" w:rsidRDefault="0061564A">
        <w:pPr>
          <w:pStyle w:val="Footer"/>
          <w:rPr>
            <w:rFonts w:ascii="Times New Roman" w:hAnsi="Times New Roman" w:cs="Times New Roman"/>
            <w:sz w:val="24"/>
            <w:szCs w:val="24"/>
          </w:rPr>
        </w:pPr>
        <w:r w:rsidRPr="00DE6852">
          <w:rPr>
            <w:rFonts w:ascii="Times New Roman" w:hAnsi="Times New Roman" w:cs="Times New Roman"/>
            <w:sz w:val="24"/>
            <w:szCs w:val="24"/>
          </w:rPr>
          <w:t xml:space="preserve">Page | </w:t>
        </w:r>
        <w:r w:rsidRPr="00DE6852">
          <w:rPr>
            <w:rFonts w:ascii="Times New Roman" w:hAnsi="Times New Roman" w:cs="Times New Roman"/>
            <w:sz w:val="24"/>
            <w:szCs w:val="24"/>
          </w:rPr>
          <w:fldChar w:fldCharType="begin"/>
        </w:r>
        <w:r w:rsidRPr="00DE6852">
          <w:rPr>
            <w:rFonts w:ascii="Times New Roman" w:hAnsi="Times New Roman" w:cs="Times New Roman"/>
            <w:sz w:val="24"/>
            <w:szCs w:val="24"/>
          </w:rPr>
          <w:instrText xml:space="preserve"> PAGE   \* MERGEFORMAT </w:instrText>
        </w:r>
        <w:r w:rsidRPr="00DE6852">
          <w:rPr>
            <w:rFonts w:ascii="Times New Roman" w:hAnsi="Times New Roman" w:cs="Times New Roman"/>
            <w:sz w:val="24"/>
            <w:szCs w:val="24"/>
          </w:rPr>
          <w:fldChar w:fldCharType="separate"/>
        </w:r>
        <w:r w:rsidR="004A1100">
          <w:rPr>
            <w:rFonts w:ascii="Times New Roman" w:hAnsi="Times New Roman" w:cs="Times New Roman"/>
            <w:noProof/>
            <w:sz w:val="24"/>
            <w:szCs w:val="24"/>
          </w:rPr>
          <w:t>1</w:t>
        </w:r>
        <w:r w:rsidRPr="00DE6852">
          <w:rPr>
            <w:rFonts w:ascii="Times New Roman" w:hAnsi="Times New Roman" w:cs="Times New Roman"/>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58D5CD" w14:textId="77777777" w:rsidR="00703CDD" w:rsidRDefault="00703CDD" w:rsidP="00944716">
      <w:pPr>
        <w:spacing w:after="0" w:line="240" w:lineRule="auto"/>
      </w:pPr>
      <w:r>
        <w:separator/>
      </w:r>
    </w:p>
  </w:footnote>
  <w:footnote w:type="continuationSeparator" w:id="0">
    <w:p w14:paraId="64665D1F" w14:textId="77777777" w:rsidR="00703CDD" w:rsidRDefault="00703CDD"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612CB" w14:textId="77777777" w:rsidR="0084304C" w:rsidRDefault="000A581E" w:rsidP="00A60317">
    <w:pPr>
      <w:pStyle w:val="Header"/>
    </w:pPr>
    <w:r>
      <w:rPr>
        <w:noProof/>
      </w:rPr>
      <mc:AlternateContent>
        <mc:Choice Requires="wps">
          <w:drawing>
            <wp:anchor distT="0" distB="0" distL="114300" distR="114300" simplePos="0" relativeHeight="251662336" behindDoc="0" locked="0" layoutInCell="1" allowOverlap="1" wp14:anchorId="0C937F91" wp14:editId="1191901B">
              <wp:simplePos x="0" y="0"/>
              <wp:positionH relativeFrom="column">
                <wp:posOffset>975360</wp:posOffset>
              </wp:positionH>
              <wp:positionV relativeFrom="paragraph">
                <wp:posOffset>160020</wp:posOffset>
              </wp:positionV>
              <wp:extent cx="2504440" cy="61722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440" cy="617220"/>
                      </a:xfrm>
                      <a:prstGeom prst="rect">
                        <a:avLst/>
                      </a:prstGeom>
                      <a:solidFill>
                        <a:srgbClr val="FFFFFF"/>
                      </a:solidFill>
                      <a:ln w="9525">
                        <a:noFill/>
                        <a:miter lim="800000"/>
                        <a:headEnd/>
                        <a:tailEnd/>
                      </a:ln>
                    </wps:spPr>
                    <wps:txbx>
                      <w:txbxContent>
                        <w:p w14:paraId="21A2516C" w14:textId="77777777" w:rsidR="0084304C" w:rsidRPr="000A581E" w:rsidRDefault="0061564A" w:rsidP="00A60317">
                          <w:pPr>
                            <w:spacing w:after="120" w:line="240" w:lineRule="auto"/>
                            <w:rPr>
                              <w:rFonts w:ascii="Times New Roman" w:hAnsi="Times New Roman" w:cs="Times New Roman"/>
                              <w:b/>
                              <w:sz w:val="28"/>
                              <w:szCs w:val="24"/>
                            </w:rPr>
                          </w:pPr>
                          <w:r w:rsidRPr="000A581E">
                            <w:rPr>
                              <w:rFonts w:ascii="Times New Roman" w:hAnsi="Times New Roman" w:cs="Times New Roman"/>
                              <w:b/>
                              <w:sz w:val="28"/>
                              <w:szCs w:val="24"/>
                            </w:rPr>
                            <w:t>CITY OF SALINAS</w:t>
                          </w:r>
                        </w:p>
                        <w:p w14:paraId="6B1A62E4" w14:textId="77777777" w:rsidR="0084304C" w:rsidRPr="000A581E" w:rsidRDefault="0084304C" w:rsidP="00A60317">
                          <w:pPr>
                            <w:spacing w:after="120" w:line="240" w:lineRule="auto"/>
                            <w:rPr>
                              <w:rFonts w:ascii="Times New Roman" w:hAnsi="Times New Roman" w:cs="Times New Roman"/>
                              <w:b/>
                              <w:sz w:val="28"/>
                              <w:szCs w:val="24"/>
                            </w:rPr>
                          </w:pPr>
                          <w:r w:rsidRPr="000A581E">
                            <w:rPr>
                              <w:rFonts w:ascii="Times New Roman" w:hAnsi="Times New Roman" w:cs="Times New Roman"/>
                              <w:b/>
                              <w:sz w:val="28"/>
                              <w:szCs w:val="24"/>
                            </w:rPr>
                            <w:t xml:space="preserve">COUNCIL </w:t>
                          </w:r>
                          <w:r w:rsidR="0061564A" w:rsidRPr="000A581E">
                            <w:rPr>
                              <w:rFonts w:ascii="Times New Roman" w:hAnsi="Times New Roman" w:cs="Times New Roman"/>
                              <w:b/>
                              <w:sz w:val="28"/>
                              <w:szCs w:val="24"/>
                            </w:rPr>
                            <w:t>STAFF</w:t>
                          </w:r>
                          <w:r w:rsidRPr="000A581E">
                            <w:rPr>
                              <w:rFonts w:ascii="Times New Roman" w:hAnsi="Times New Roman" w:cs="Times New Roman"/>
                              <w:b/>
                              <w:sz w:val="28"/>
                              <w:szCs w:val="24"/>
                            </w:rPr>
                            <w:t xml:space="preserve">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937F91" id="_x0000_t202" coordsize="21600,21600" o:spt="202" path="m,l,21600r21600,l21600,xe">
              <v:stroke joinstyle="miter"/>
              <v:path gradientshapeok="t" o:connecttype="rect"/>
            </v:shapetype>
            <v:shape id="Text Box 2" o:spid="_x0000_s1026" type="#_x0000_t202" style="position:absolute;margin-left:76.8pt;margin-top:12.6pt;width:197.2pt;height:48.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" stroked="f">
              <v:textbox>
                <w:txbxContent>
                  <w:p w14:paraId="21A2516C" w14:textId="77777777" w:rsidR="0084304C" w:rsidRPr="000A581E" w:rsidRDefault="0061564A" w:rsidP="00A60317">
                    <w:pPr>
                      <w:spacing w:after="120" w:line="240" w:lineRule="auto"/>
                      <w:rPr>
                        <w:rFonts w:ascii="Times New Roman" w:hAnsi="Times New Roman" w:cs="Times New Roman"/>
                        <w:b/>
                        <w:sz w:val="28"/>
                        <w:szCs w:val="24"/>
                      </w:rPr>
                    </w:pPr>
                    <w:r w:rsidRPr="000A581E">
                      <w:rPr>
                        <w:rFonts w:ascii="Times New Roman" w:hAnsi="Times New Roman" w:cs="Times New Roman"/>
                        <w:b/>
                        <w:sz w:val="28"/>
                        <w:szCs w:val="24"/>
                      </w:rPr>
                      <w:t>CITY OF SALINAS</w:t>
                    </w:r>
                  </w:p>
                  <w:p w14:paraId="6B1A62E4" w14:textId="77777777" w:rsidR="0084304C" w:rsidRPr="000A581E" w:rsidRDefault="0084304C" w:rsidP="00A60317">
                    <w:pPr>
                      <w:spacing w:after="120" w:line="240" w:lineRule="auto"/>
                      <w:rPr>
                        <w:rFonts w:ascii="Times New Roman" w:hAnsi="Times New Roman" w:cs="Times New Roman"/>
                        <w:b/>
                        <w:sz w:val="28"/>
                        <w:szCs w:val="24"/>
                      </w:rPr>
                    </w:pPr>
                    <w:r w:rsidRPr="000A581E">
                      <w:rPr>
                        <w:rFonts w:ascii="Times New Roman" w:hAnsi="Times New Roman" w:cs="Times New Roman"/>
                        <w:b/>
                        <w:sz w:val="28"/>
                        <w:szCs w:val="24"/>
                      </w:rPr>
                      <w:t xml:space="preserve">COUNCIL </w:t>
                    </w:r>
                    <w:r w:rsidR="0061564A" w:rsidRPr="000A581E">
                      <w:rPr>
                        <w:rFonts w:ascii="Times New Roman" w:hAnsi="Times New Roman" w:cs="Times New Roman"/>
                        <w:b/>
                        <w:sz w:val="28"/>
                        <w:szCs w:val="24"/>
                      </w:rPr>
                      <w:t>STAFF</w:t>
                    </w:r>
                    <w:r w:rsidRPr="000A581E">
                      <w:rPr>
                        <w:rFonts w:ascii="Times New Roman" w:hAnsi="Times New Roman" w:cs="Times New Roman"/>
                        <w:b/>
                        <w:sz w:val="28"/>
                        <w:szCs w:val="24"/>
                      </w:rPr>
                      <w:t xml:space="preserve"> REPORT</w:t>
                    </w:r>
                  </w:p>
                </w:txbxContent>
              </v:textbox>
            </v:shape>
          </w:pict>
        </mc:Fallback>
      </mc:AlternateContent>
    </w:r>
    <w:r w:rsidR="003F3A62">
      <w:rPr>
        <w:noProof/>
      </w:rPr>
      <mc:AlternateContent>
        <mc:Choice Requires="wps">
          <w:drawing>
            <wp:anchor distT="0" distB="0" distL="114300" distR="114300" simplePos="0" relativeHeight="251664384" behindDoc="0" locked="0" layoutInCell="1" allowOverlap="1" wp14:anchorId="185218A7" wp14:editId="20888507">
              <wp:simplePos x="0" y="0"/>
              <wp:positionH relativeFrom="column">
                <wp:posOffset>0</wp:posOffset>
              </wp:positionH>
              <wp:positionV relativeFrom="paragraph">
                <wp:posOffset>1049986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BEEE386"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2.7pt" to="477.7pt,8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" strokecolor="black [3213]" strokeweight="1pt"/>
          </w:pict>
        </mc:Fallback>
      </mc:AlternateContent>
    </w:r>
    <w:r w:rsidR="0084304C">
      <w:rPr>
        <w:noProof/>
      </w:rPr>
      <w:drawing>
        <wp:inline distT="0" distB="0" distL="0" distR="0" wp14:anchorId="30642686" wp14:editId="0D26B960">
          <wp:extent cx="906611" cy="906611"/>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909BD"/>
    <w:multiLevelType w:val="hybridMultilevel"/>
    <w:tmpl w:val="49D62A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F31649"/>
    <w:multiLevelType w:val="hybridMultilevel"/>
    <w:tmpl w:val="D7C4379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CF47D7"/>
    <w:multiLevelType w:val="hybridMultilevel"/>
    <w:tmpl w:val="42A043E8"/>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40182F"/>
    <w:multiLevelType w:val="hybridMultilevel"/>
    <w:tmpl w:val="E746F136"/>
    <w:lvl w:ilvl="0" w:tplc="63E48A1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623C9E"/>
    <w:multiLevelType w:val="hybridMultilevel"/>
    <w:tmpl w:val="CA049A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18791E"/>
    <w:multiLevelType w:val="hybridMultilevel"/>
    <w:tmpl w:val="AF1EA4E8"/>
    <w:lvl w:ilvl="0" w:tplc="66E4912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A17F78"/>
    <w:multiLevelType w:val="hybridMultilevel"/>
    <w:tmpl w:val="564056BE"/>
    <w:lvl w:ilvl="0" w:tplc="950EA250">
      <w:start w:val="1"/>
      <w:numFmt w:val="lowerLetter"/>
      <w:lvlText w:val="(%1)"/>
      <w:lvlJc w:val="left"/>
      <w:pPr>
        <w:ind w:left="756" w:hanging="39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301322"/>
    <w:multiLevelType w:val="hybridMultilevel"/>
    <w:tmpl w:val="26B2C5EA"/>
    <w:lvl w:ilvl="0" w:tplc="72D0283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71E125C"/>
    <w:multiLevelType w:val="hybridMultilevel"/>
    <w:tmpl w:val="B7501CC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0C7ECF"/>
    <w:multiLevelType w:val="hybridMultilevel"/>
    <w:tmpl w:val="39CA4DC0"/>
    <w:lvl w:ilvl="0" w:tplc="047C7154">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E576F7"/>
    <w:multiLevelType w:val="hybridMultilevel"/>
    <w:tmpl w:val="30B05A8E"/>
    <w:lvl w:ilvl="0" w:tplc="6B2E234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04BCC"/>
    <w:multiLevelType w:val="hybridMultilevel"/>
    <w:tmpl w:val="93D245C8"/>
    <w:lvl w:ilvl="0" w:tplc="5510CFB2">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2300CD"/>
    <w:multiLevelType w:val="hybridMultilevel"/>
    <w:tmpl w:val="49D62A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B9366F"/>
    <w:multiLevelType w:val="hybridMultilevel"/>
    <w:tmpl w:val="2DEE86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0C2352"/>
    <w:multiLevelType w:val="hybridMultilevel"/>
    <w:tmpl w:val="A87049AC"/>
    <w:lvl w:ilvl="0" w:tplc="BE6846E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29B2736"/>
    <w:multiLevelType w:val="hybridMultilevel"/>
    <w:tmpl w:val="CDBEA21C"/>
    <w:lvl w:ilvl="0" w:tplc="7E74B7A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576174"/>
    <w:multiLevelType w:val="hybridMultilevel"/>
    <w:tmpl w:val="2E3E85E0"/>
    <w:lvl w:ilvl="0" w:tplc="8086001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36AA5F5F"/>
    <w:multiLevelType w:val="hybridMultilevel"/>
    <w:tmpl w:val="E2F8DE44"/>
    <w:lvl w:ilvl="0" w:tplc="6BF884E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AB7578"/>
    <w:multiLevelType w:val="hybridMultilevel"/>
    <w:tmpl w:val="BD32A0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DA2851"/>
    <w:multiLevelType w:val="hybridMultilevel"/>
    <w:tmpl w:val="59E885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B01CE7"/>
    <w:multiLevelType w:val="hybridMultilevel"/>
    <w:tmpl w:val="233ADC5E"/>
    <w:lvl w:ilvl="0" w:tplc="59687A0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7B5B77"/>
    <w:multiLevelType w:val="hybridMultilevel"/>
    <w:tmpl w:val="EABCC730"/>
    <w:lvl w:ilvl="0" w:tplc="CE320C9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4DD354C8"/>
    <w:multiLevelType w:val="hybridMultilevel"/>
    <w:tmpl w:val="ABA451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5E7550B"/>
    <w:multiLevelType w:val="hybridMultilevel"/>
    <w:tmpl w:val="95CE76F4"/>
    <w:lvl w:ilvl="0" w:tplc="402672D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09E64C0"/>
    <w:multiLevelType w:val="hybridMultilevel"/>
    <w:tmpl w:val="C7DA9C66"/>
    <w:lvl w:ilvl="0" w:tplc="04090015">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2924ABD"/>
    <w:multiLevelType w:val="hybridMultilevel"/>
    <w:tmpl w:val="57D872B4"/>
    <w:lvl w:ilvl="0" w:tplc="32F09AC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67FB5044"/>
    <w:multiLevelType w:val="hybridMultilevel"/>
    <w:tmpl w:val="E4C6FBC0"/>
    <w:lvl w:ilvl="0" w:tplc="50705414">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68542C88"/>
    <w:multiLevelType w:val="hybridMultilevel"/>
    <w:tmpl w:val="7FFC630E"/>
    <w:lvl w:ilvl="0" w:tplc="8C26100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D971212"/>
    <w:multiLevelType w:val="hybridMultilevel"/>
    <w:tmpl w:val="C9EE51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1353D94"/>
    <w:multiLevelType w:val="hybridMultilevel"/>
    <w:tmpl w:val="1F08E0AA"/>
    <w:lvl w:ilvl="0" w:tplc="2DB03F4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34E35B7"/>
    <w:multiLevelType w:val="multilevel"/>
    <w:tmpl w:val="BAEA44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5EE04CB"/>
    <w:multiLevelType w:val="hybridMultilevel"/>
    <w:tmpl w:val="7688DD86"/>
    <w:lvl w:ilvl="0" w:tplc="04EC55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A2A784D"/>
    <w:multiLevelType w:val="hybridMultilevel"/>
    <w:tmpl w:val="25BABA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FD9713B"/>
    <w:multiLevelType w:val="hybridMultilevel"/>
    <w:tmpl w:val="53D22DEC"/>
    <w:lvl w:ilvl="0" w:tplc="4340437C">
      <w:start w:val="1"/>
      <w:numFmt w:val="decimal"/>
      <w:lvlText w:val="%1."/>
      <w:lvlJc w:val="left"/>
      <w:pPr>
        <w:ind w:left="720" w:hanging="360"/>
      </w:pPr>
      <w:rPr>
        <w:rFonts w:eastAsia="Arial"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43613453">
    <w:abstractNumId w:val="33"/>
  </w:num>
  <w:num w:numId="2" w16cid:durableId="1230723740">
    <w:abstractNumId w:val="4"/>
  </w:num>
  <w:num w:numId="3" w16cid:durableId="1980378117">
    <w:abstractNumId w:val="22"/>
  </w:num>
  <w:num w:numId="4" w16cid:durableId="903682140">
    <w:abstractNumId w:val="32"/>
  </w:num>
  <w:num w:numId="5" w16cid:durableId="137068067">
    <w:abstractNumId w:val="18"/>
  </w:num>
  <w:num w:numId="6" w16cid:durableId="1680546892">
    <w:abstractNumId w:val="8"/>
  </w:num>
  <w:num w:numId="7" w16cid:durableId="405424465">
    <w:abstractNumId w:val="1"/>
  </w:num>
  <w:num w:numId="8" w16cid:durableId="122894711">
    <w:abstractNumId w:val="31"/>
  </w:num>
  <w:num w:numId="9" w16cid:durableId="1183474987">
    <w:abstractNumId w:val="19"/>
  </w:num>
  <w:num w:numId="10" w16cid:durableId="1966039302">
    <w:abstractNumId w:val="0"/>
  </w:num>
  <w:num w:numId="11" w16cid:durableId="795294239">
    <w:abstractNumId w:val="12"/>
  </w:num>
  <w:num w:numId="12" w16cid:durableId="73597618">
    <w:abstractNumId w:val="23"/>
  </w:num>
  <w:num w:numId="13" w16cid:durableId="62606220">
    <w:abstractNumId w:val="27"/>
  </w:num>
  <w:num w:numId="14" w16cid:durableId="1506361558">
    <w:abstractNumId w:val="11"/>
  </w:num>
  <w:num w:numId="15" w16cid:durableId="1608389443">
    <w:abstractNumId w:val="5"/>
  </w:num>
  <w:num w:numId="16" w16cid:durableId="1506440096">
    <w:abstractNumId w:val="30"/>
  </w:num>
  <w:num w:numId="17" w16cid:durableId="1557470736">
    <w:abstractNumId w:val="16"/>
  </w:num>
  <w:num w:numId="18" w16cid:durableId="1861505183">
    <w:abstractNumId w:val="9"/>
  </w:num>
  <w:num w:numId="19" w16cid:durableId="182129752">
    <w:abstractNumId w:val="14"/>
  </w:num>
  <w:num w:numId="20" w16cid:durableId="1063485127">
    <w:abstractNumId w:val="17"/>
  </w:num>
  <w:num w:numId="21" w16cid:durableId="94718160">
    <w:abstractNumId w:val="10"/>
  </w:num>
  <w:num w:numId="22" w16cid:durableId="743839217">
    <w:abstractNumId w:val="20"/>
  </w:num>
  <w:num w:numId="23" w16cid:durableId="1635065940">
    <w:abstractNumId w:val="29"/>
  </w:num>
  <w:num w:numId="24" w16cid:durableId="1282221312">
    <w:abstractNumId w:val="15"/>
  </w:num>
  <w:num w:numId="25" w16cid:durableId="1591085389">
    <w:abstractNumId w:val="3"/>
  </w:num>
  <w:num w:numId="26" w16cid:durableId="68893420">
    <w:abstractNumId w:val="7"/>
  </w:num>
  <w:num w:numId="27" w16cid:durableId="297230386">
    <w:abstractNumId w:val="6"/>
  </w:num>
  <w:num w:numId="28" w16cid:durableId="564223146">
    <w:abstractNumId w:val="24"/>
  </w:num>
  <w:num w:numId="29" w16cid:durableId="1550536150">
    <w:abstractNumId w:val="28"/>
  </w:num>
  <w:num w:numId="30" w16cid:durableId="1015887182">
    <w:abstractNumId w:val="2"/>
  </w:num>
  <w:num w:numId="31" w16cid:durableId="1804613274">
    <w:abstractNumId w:val="21"/>
  </w:num>
  <w:num w:numId="32" w16cid:durableId="185026576">
    <w:abstractNumId w:val="25"/>
  </w:num>
  <w:num w:numId="33" w16cid:durableId="528375950">
    <w:abstractNumId w:val="26"/>
  </w:num>
  <w:num w:numId="34" w16cid:durableId="88271975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attachedTemplate r:id="rId1"/>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823"/>
    <w:rsid w:val="00001EB4"/>
    <w:rsid w:val="00002A11"/>
    <w:rsid w:val="00002FD8"/>
    <w:rsid w:val="000065C8"/>
    <w:rsid w:val="00010A79"/>
    <w:rsid w:val="00010CB7"/>
    <w:rsid w:val="0001452F"/>
    <w:rsid w:val="000168A2"/>
    <w:rsid w:val="000235B4"/>
    <w:rsid w:val="00031658"/>
    <w:rsid w:val="00032231"/>
    <w:rsid w:val="000363A2"/>
    <w:rsid w:val="000467BF"/>
    <w:rsid w:val="00046C17"/>
    <w:rsid w:val="00050908"/>
    <w:rsid w:val="0005137C"/>
    <w:rsid w:val="00053674"/>
    <w:rsid w:val="00053E86"/>
    <w:rsid w:val="00054EAC"/>
    <w:rsid w:val="00055CE4"/>
    <w:rsid w:val="000562D9"/>
    <w:rsid w:val="00056BBD"/>
    <w:rsid w:val="00063058"/>
    <w:rsid w:val="0006322D"/>
    <w:rsid w:val="00074A58"/>
    <w:rsid w:val="00080912"/>
    <w:rsid w:val="00084594"/>
    <w:rsid w:val="00090BB5"/>
    <w:rsid w:val="000922CA"/>
    <w:rsid w:val="00093013"/>
    <w:rsid w:val="000A1E4B"/>
    <w:rsid w:val="000A581E"/>
    <w:rsid w:val="000B1EA2"/>
    <w:rsid w:val="000B21F3"/>
    <w:rsid w:val="000B43E7"/>
    <w:rsid w:val="000B4906"/>
    <w:rsid w:val="000B591A"/>
    <w:rsid w:val="000C0E29"/>
    <w:rsid w:val="000C411D"/>
    <w:rsid w:val="000C534D"/>
    <w:rsid w:val="000C67AC"/>
    <w:rsid w:val="000C7790"/>
    <w:rsid w:val="000D154E"/>
    <w:rsid w:val="000D369F"/>
    <w:rsid w:val="000D6B44"/>
    <w:rsid w:val="000E0F76"/>
    <w:rsid w:val="000E4AF7"/>
    <w:rsid w:val="000E500F"/>
    <w:rsid w:val="000E50E1"/>
    <w:rsid w:val="000E70A8"/>
    <w:rsid w:val="000F107D"/>
    <w:rsid w:val="000F6A12"/>
    <w:rsid w:val="000F6BB6"/>
    <w:rsid w:val="000F7405"/>
    <w:rsid w:val="00102F7A"/>
    <w:rsid w:val="00106EB7"/>
    <w:rsid w:val="00111650"/>
    <w:rsid w:val="00111C61"/>
    <w:rsid w:val="001206A3"/>
    <w:rsid w:val="00127C33"/>
    <w:rsid w:val="00131643"/>
    <w:rsid w:val="001335B0"/>
    <w:rsid w:val="0013721C"/>
    <w:rsid w:val="0014064B"/>
    <w:rsid w:val="00153C77"/>
    <w:rsid w:val="0015737F"/>
    <w:rsid w:val="00160262"/>
    <w:rsid w:val="00163B07"/>
    <w:rsid w:val="00164B14"/>
    <w:rsid w:val="00175169"/>
    <w:rsid w:val="00176E89"/>
    <w:rsid w:val="00180CE3"/>
    <w:rsid w:val="00182E60"/>
    <w:rsid w:val="00185C7D"/>
    <w:rsid w:val="00187361"/>
    <w:rsid w:val="0019575C"/>
    <w:rsid w:val="0019774F"/>
    <w:rsid w:val="001B2B2F"/>
    <w:rsid w:val="001B385D"/>
    <w:rsid w:val="001B5D3F"/>
    <w:rsid w:val="001C4121"/>
    <w:rsid w:val="001D03C0"/>
    <w:rsid w:val="001D0659"/>
    <w:rsid w:val="001E6F79"/>
    <w:rsid w:val="001F03F9"/>
    <w:rsid w:val="001F1522"/>
    <w:rsid w:val="001F3A1E"/>
    <w:rsid w:val="001F65AB"/>
    <w:rsid w:val="00202080"/>
    <w:rsid w:val="002031DF"/>
    <w:rsid w:val="002053EB"/>
    <w:rsid w:val="0021266E"/>
    <w:rsid w:val="00213F74"/>
    <w:rsid w:val="00214AC3"/>
    <w:rsid w:val="00221A95"/>
    <w:rsid w:val="002221AE"/>
    <w:rsid w:val="00224D8A"/>
    <w:rsid w:val="002258E2"/>
    <w:rsid w:val="00226491"/>
    <w:rsid w:val="00226D4D"/>
    <w:rsid w:val="00230AC8"/>
    <w:rsid w:val="002314F4"/>
    <w:rsid w:val="00235039"/>
    <w:rsid w:val="00237BFD"/>
    <w:rsid w:val="00243F78"/>
    <w:rsid w:val="00245DFE"/>
    <w:rsid w:val="00247A50"/>
    <w:rsid w:val="002504F7"/>
    <w:rsid w:val="00250F12"/>
    <w:rsid w:val="00252E85"/>
    <w:rsid w:val="00253E1B"/>
    <w:rsid w:val="00256630"/>
    <w:rsid w:val="00261F45"/>
    <w:rsid w:val="00266954"/>
    <w:rsid w:val="00272BBB"/>
    <w:rsid w:val="00273F1A"/>
    <w:rsid w:val="00273F37"/>
    <w:rsid w:val="002767FA"/>
    <w:rsid w:val="002771C9"/>
    <w:rsid w:val="002803F0"/>
    <w:rsid w:val="00283FCA"/>
    <w:rsid w:val="0028556C"/>
    <w:rsid w:val="00287917"/>
    <w:rsid w:val="00295882"/>
    <w:rsid w:val="002A41A5"/>
    <w:rsid w:val="002B0195"/>
    <w:rsid w:val="002B05C8"/>
    <w:rsid w:val="002C1D41"/>
    <w:rsid w:val="002D2A6C"/>
    <w:rsid w:val="002D2B8F"/>
    <w:rsid w:val="002D352E"/>
    <w:rsid w:val="002D54D7"/>
    <w:rsid w:val="002D5605"/>
    <w:rsid w:val="002D645B"/>
    <w:rsid w:val="002D77B7"/>
    <w:rsid w:val="002E5528"/>
    <w:rsid w:val="002F3471"/>
    <w:rsid w:val="002F4D67"/>
    <w:rsid w:val="002F6031"/>
    <w:rsid w:val="003030C1"/>
    <w:rsid w:val="00307099"/>
    <w:rsid w:val="003072DC"/>
    <w:rsid w:val="00314094"/>
    <w:rsid w:val="00315B5F"/>
    <w:rsid w:val="00315E97"/>
    <w:rsid w:val="00323C2F"/>
    <w:rsid w:val="003245DF"/>
    <w:rsid w:val="00324D61"/>
    <w:rsid w:val="003256E0"/>
    <w:rsid w:val="00325F29"/>
    <w:rsid w:val="0032672F"/>
    <w:rsid w:val="003317D6"/>
    <w:rsid w:val="00331BBC"/>
    <w:rsid w:val="003354CF"/>
    <w:rsid w:val="00343801"/>
    <w:rsid w:val="0034439F"/>
    <w:rsid w:val="00347547"/>
    <w:rsid w:val="00350D20"/>
    <w:rsid w:val="003518EA"/>
    <w:rsid w:val="00353683"/>
    <w:rsid w:val="003568DD"/>
    <w:rsid w:val="00356E71"/>
    <w:rsid w:val="00361CC5"/>
    <w:rsid w:val="003656E5"/>
    <w:rsid w:val="00367EDD"/>
    <w:rsid w:val="00370779"/>
    <w:rsid w:val="0037094A"/>
    <w:rsid w:val="00371A4A"/>
    <w:rsid w:val="00382A21"/>
    <w:rsid w:val="003848E6"/>
    <w:rsid w:val="003917CC"/>
    <w:rsid w:val="00392DDF"/>
    <w:rsid w:val="00395957"/>
    <w:rsid w:val="003961DB"/>
    <w:rsid w:val="003A0685"/>
    <w:rsid w:val="003A3023"/>
    <w:rsid w:val="003B00D5"/>
    <w:rsid w:val="003B14C0"/>
    <w:rsid w:val="003B3988"/>
    <w:rsid w:val="003C21B8"/>
    <w:rsid w:val="003D0F26"/>
    <w:rsid w:val="003D40A1"/>
    <w:rsid w:val="003D4AB5"/>
    <w:rsid w:val="003D537D"/>
    <w:rsid w:val="003D75E4"/>
    <w:rsid w:val="003E3286"/>
    <w:rsid w:val="003E5641"/>
    <w:rsid w:val="003E6AE5"/>
    <w:rsid w:val="003F177A"/>
    <w:rsid w:val="003F2C0D"/>
    <w:rsid w:val="003F3A62"/>
    <w:rsid w:val="003F3E5C"/>
    <w:rsid w:val="00401724"/>
    <w:rsid w:val="004034A4"/>
    <w:rsid w:val="00403F08"/>
    <w:rsid w:val="004059B4"/>
    <w:rsid w:val="004079D0"/>
    <w:rsid w:val="0041197E"/>
    <w:rsid w:val="0041302D"/>
    <w:rsid w:val="00417875"/>
    <w:rsid w:val="00421414"/>
    <w:rsid w:val="004215AA"/>
    <w:rsid w:val="00423C69"/>
    <w:rsid w:val="0043602E"/>
    <w:rsid w:val="00440434"/>
    <w:rsid w:val="0044154D"/>
    <w:rsid w:val="00441762"/>
    <w:rsid w:val="0044679F"/>
    <w:rsid w:val="00455491"/>
    <w:rsid w:val="00457711"/>
    <w:rsid w:val="00460F6A"/>
    <w:rsid w:val="00464076"/>
    <w:rsid w:val="004652E7"/>
    <w:rsid w:val="00471458"/>
    <w:rsid w:val="00473976"/>
    <w:rsid w:val="00473B37"/>
    <w:rsid w:val="00474290"/>
    <w:rsid w:val="00474E0B"/>
    <w:rsid w:val="00475278"/>
    <w:rsid w:val="00476962"/>
    <w:rsid w:val="00476F8F"/>
    <w:rsid w:val="00486915"/>
    <w:rsid w:val="0049139F"/>
    <w:rsid w:val="00491960"/>
    <w:rsid w:val="00496CC0"/>
    <w:rsid w:val="004A1100"/>
    <w:rsid w:val="004A26F3"/>
    <w:rsid w:val="004A3199"/>
    <w:rsid w:val="004A3547"/>
    <w:rsid w:val="004A77E6"/>
    <w:rsid w:val="004B5251"/>
    <w:rsid w:val="004B57B5"/>
    <w:rsid w:val="004B62E6"/>
    <w:rsid w:val="004B64AC"/>
    <w:rsid w:val="004C33DB"/>
    <w:rsid w:val="004C4A87"/>
    <w:rsid w:val="004E03FF"/>
    <w:rsid w:val="004E1145"/>
    <w:rsid w:val="004E6DDD"/>
    <w:rsid w:val="004F1C37"/>
    <w:rsid w:val="004F52B8"/>
    <w:rsid w:val="004F6006"/>
    <w:rsid w:val="004F7416"/>
    <w:rsid w:val="0050150D"/>
    <w:rsid w:val="00503E73"/>
    <w:rsid w:val="005050F0"/>
    <w:rsid w:val="0051171F"/>
    <w:rsid w:val="00514201"/>
    <w:rsid w:val="00516131"/>
    <w:rsid w:val="00516544"/>
    <w:rsid w:val="005174FA"/>
    <w:rsid w:val="00517AE5"/>
    <w:rsid w:val="00520464"/>
    <w:rsid w:val="00533C29"/>
    <w:rsid w:val="00534A46"/>
    <w:rsid w:val="00534DC2"/>
    <w:rsid w:val="00536048"/>
    <w:rsid w:val="00536394"/>
    <w:rsid w:val="00537986"/>
    <w:rsid w:val="00544AF1"/>
    <w:rsid w:val="00550EFC"/>
    <w:rsid w:val="00557A52"/>
    <w:rsid w:val="00566D6B"/>
    <w:rsid w:val="005671CF"/>
    <w:rsid w:val="0057039C"/>
    <w:rsid w:val="00570642"/>
    <w:rsid w:val="0057189C"/>
    <w:rsid w:val="005754DB"/>
    <w:rsid w:val="0057587D"/>
    <w:rsid w:val="00577343"/>
    <w:rsid w:val="00582A5B"/>
    <w:rsid w:val="00582E16"/>
    <w:rsid w:val="00585E9D"/>
    <w:rsid w:val="0059763C"/>
    <w:rsid w:val="00597C16"/>
    <w:rsid w:val="005A0D15"/>
    <w:rsid w:val="005A6452"/>
    <w:rsid w:val="005B0B28"/>
    <w:rsid w:val="005B5DA1"/>
    <w:rsid w:val="005C0353"/>
    <w:rsid w:val="005C4A11"/>
    <w:rsid w:val="005D0A8B"/>
    <w:rsid w:val="005D1B6A"/>
    <w:rsid w:val="005D3490"/>
    <w:rsid w:val="005D3770"/>
    <w:rsid w:val="005D5AEE"/>
    <w:rsid w:val="005D5DD9"/>
    <w:rsid w:val="005E2459"/>
    <w:rsid w:val="005E3478"/>
    <w:rsid w:val="005F7075"/>
    <w:rsid w:val="00600ECC"/>
    <w:rsid w:val="006033F5"/>
    <w:rsid w:val="00604799"/>
    <w:rsid w:val="00605B19"/>
    <w:rsid w:val="00605DD5"/>
    <w:rsid w:val="006068C1"/>
    <w:rsid w:val="00607915"/>
    <w:rsid w:val="0061564A"/>
    <w:rsid w:val="006223C7"/>
    <w:rsid w:val="0062412F"/>
    <w:rsid w:val="00627960"/>
    <w:rsid w:val="00632259"/>
    <w:rsid w:val="00643BD4"/>
    <w:rsid w:val="006453B4"/>
    <w:rsid w:val="006519F8"/>
    <w:rsid w:val="00651E62"/>
    <w:rsid w:val="00654C78"/>
    <w:rsid w:val="00671CCA"/>
    <w:rsid w:val="00674238"/>
    <w:rsid w:val="00676768"/>
    <w:rsid w:val="006810E5"/>
    <w:rsid w:val="00681F19"/>
    <w:rsid w:val="006832F9"/>
    <w:rsid w:val="00686358"/>
    <w:rsid w:val="006866E3"/>
    <w:rsid w:val="0069134A"/>
    <w:rsid w:val="0069329C"/>
    <w:rsid w:val="00693EB8"/>
    <w:rsid w:val="00696F92"/>
    <w:rsid w:val="006A3D15"/>
    <w:rsid w:val="006A3D1B"/>
    <w:rsid w:val="006A5E74"/>
    <w:rsid w:val="006A6E7A"/>
    <w:rsid w:val="006B0A01"/>
    <w:rsid w:val="006B133D"/>
    <w:rsid w:val="006B1870"/>
    <w:rsid w:val="006B28D9"/>
    <w:rsid w:val="006B351E"/>
    <w:rsid w:val="006B4C8C"/>
    <w:rsid w:val="006C29A4"/>
    <w:rsid w:val="006C2C61"/>
    <w:rsid w:val="006C4E01"/>
    <w:rsid w:val="006C6191"/>
    <w:rsid w:val="006C7777"/>
    <w:rsid w:val="006D44CD"/>
    <w:rsid w:val="006E3366"/>
    <w:rsid w:val="006E6074"/>
    <w:rsid w:val="006E7844"/>
    <w:rsid w:val="006E7B9E"/>
    <w:rsid w:val="006F35BC"/>
    <w:rsid w:val="006F61A3"/>
    <w:rsid w:val="00703CDD"/>
    <w:rsid w:val="00704141"/>
    <w:rsid w:val="00704B26"/>
    <w:rsid w:val="007051C1"/>
    <w:rsid w:val="007078A3"/>
    <w:rsid w:val="00711376"/>
    <w:rsid w:val="00712000"/>
    <w:rsid w:val="007158EA"/>
    <w:rsid w:val="007177DC"/>
    <w:rsid w:val="0072129E"/>
    <w:rsid w:val="007242A0"/>
    <w:rsid w:val="00724ECA"/>
    <w:rsid w:val="007273EF"/>
    <w:rsid w:val="0073092F"/>
    <w:rsid w:val="00733490"/>
    <w:rsid w:val="00740AC9"/>
    <w:rsid w:val="00744675"/>
    <w:rsid w:val="00745C01"/>
    <w:rsid w:val="007467A8"/>
    <w:rsid w:val="00746A7A"/>
    <w:rsid w:val="00750CC5"/>
    <w:rsid w:val="0075139C"/>
    <w:rsid w:val="0075194E"/>
    <w:rsid w:val="007547A2"/>
    <w:rsid w:val="00767BF1"/>
    <w:rsid w:val="00771AC0"/>
    <w:rsid w:val="00772C15"/>
    <w:rsid w:val="00772CBD"/>
    <w:rsid w:val="007755C3"/>
    <w:rsid w:val="0078093C"/>
    <w:rsid w:val="00781B43"/>
    <w:rsid w:val="007823B0"/>
    <w:rsid w:val="007838CF"/>
    <w:rsid w:val="00783C15"/>
    <w:rsid w:val="00784579"/>
    <w:rsid w:val="0079027D"/>
    <w:rsid w:val="00792B19"/>
    <w:rsid w:val="007948B1"/>
    <w:rsid w:val="0079573B"/>
    <w:rsid w:val="007A221B"/>
    <w:rsid w:val="007A5A53"/>
    <w:rsid w:val="007A718B"/>
    <w:rsid w:val="007B2177"/>
    <w:rsid w:val="007B371E"/>
    <w:rsid w:val="007B7AE6"/>
    <w:rsid w:val="007C7300"/>
    <w:rsid w:val="007C7390"/>
    <w:rsid w:val="007C7FBD"/>
    <w:rsid w:val="007E218F"/>
    <w:rsid w:val="007E761E"/>
    <w:rsid w:val="007F29AC"/>
    <w:rsid w:val="007F647F"/>
    <w:rsid w:val="008003E5"/>
    <w:rsid w:val="0082067F"/>
    <w:rsid w:val="00825F7A"/>
    <w:rsid w:val="00826722"/>
    <w:rsid w:val="0082675C"/>
    <w:rsid w:val="00830BA9"/>
    <w:rsid w:val="00831EB2"/>
    <w:rsid w:val="00834122"/>
    <w:rsid w:val="00837252"/>
    <w:rsid w:val="0084040D"/>
    <w:rsid w:val="0084304C"/>
    <w:rsid w:val="00856685"/>
    <w:rsid w:val="008567AA"/>
    <w:rsid w:val="00864FD9"/>
    <w:rsid w:val="0086711A"/>
    <w:rsid w:val="0086783D"/>
    <w:rsid w:val="0086792D"/>
    <w:rsid w:val="00867AFA"/>
    <w:rsid w:val="008709F8"/>
    <w:rsid w:val="00870D51"/>
    <w:rsid w:val="00871029"/>
    <w:rsid w:val="00871B26"/>
    <w:rsid w:val="0088004B"/>
    <w:rsid w:val="008817A5"/>
    <w:rsid w:val="008823FC"/>
    <w:rsid w:val="00884465"/>
    <w:rsid w:val="008852D2"/>
    <w:rsid w:val="008900E0"/>
    <w:rsid w:val="00893681"/>
    <w:rsid w:val="00893FED"/>
    <w:rsid w:val="00894ABB"/>
    <w:rsid w:val="0089547B"/>
    <w:rsid w:val="00895A52"/>
    <w:rsid w:val="00896E69"/>
    <w:rsid w:val="008A2AA0"/>
    <w:rsid w:val="008A70F2"/>
    <w:rsid w:val="008B4EC3"/>
    <w:rsid w:val="008B594C"/>
    <w:rsid w:val="008B5E62"/>
    <w:rsid w:val="008C22ED"/>
    <w:rsid w:val="008C59EF"/>
    <w:rsid w:val="008C6BD8"/>
    <w:rsid w:val="008D2157"/>
    <w:rsid w:val="008E16EE"/>
    <w:rsid w:val="008E6EA3"/>
    <w:rsid w:val="008F051A"/>
    <w:rsid w:val="008F05DE"/>
    <w:rsid w:val="008F201A"/>
    <w:rsid w:val="008F494B"/>
    <w:rsid w:val="00906A05"/>
    <w:rsid w:val="00913874"/>
    <w:rsid w:val="00913CB8"/>
    <w:rsid w:val="00913E06"/>
    <w:rsid w:val="0091501D"/>
    <w:rsid w:val="00917464"/>
    <w:rsid w:val="00917661"/>
    <w:rsid w:val="00917DAB"/>
    <w:rsid w:val="00925456"/>
    <w:rsid w:val="00930970"/>
    <w:rsid w:val="00936268"/>
    <w:rsid w:val="009410E2"/>
    <w:rsid w:val="00944657"/>
    <w:rsid w:val="00944716"/>
    <w:rsid w:val="00945B23"/>
    <w:rsid w:val="00947198"/>
    <w:rsid w:val="00962DB5"/>
    <w:rsid w:val="00967F62"/>
    <w:rsid w:val="00972FCB"/>
    <w:rsid w:val="0097302A"/>
    <w:rsid w:val="00975AA5"/>
    <w:rsid w:val="00985266"/>
    <w:rsid w:val="00994CB2"/>
    <w:rsid w:val="00995073"/>
    <w:rsid w:val="00997D4B"/>
    <w:rsid w:val="009A0AB8"/>
    <w:rsid w:val="009A2D60"/>
    <w:rsid w:val="009A7239"/>
    <w:rsid w:val="009B46A9"/>
    <w:rsid w:val="009C166F"/>
    <w:rsid w:val="009C170D"/>
    <w:rsid w:val="009C24EE"/>
    <w:rsid w:val="009C65FC"/>
    <w:rsid w:val="009C6B20"/>
    <w:rsid w:val="009D2EA3"/>
    <w:rsid w:val="009D3402"/>
    <w:rsid w:val="009D78BA"/>
    <w:rsid w:val="009E4446"/>
    <w:rsid w:val="009E695F"/>
    <w:rsid w:val="009F6C22"/>
    <w:rsid w:val="00A03E6A"/>
    <w:rsid w:val="00A07323"/>
    <w:rsid w:val="00A12BD0"/>
    <w:rsid w:val="00A130B5"/>
    <w:rsid w:val="00A13612"/>
    <w:rsid w:val="00A214F3"/>
    <w:rsid w:val="00A32DD7"/>
    <w:rsid w:val="00A3500D"/>
    <w:rsid w:val="00A363C8"/>
    <w:rsid w:val="00A3659D"/>
    <w:rsid w:val="00A4050D"/>
    <w:rsid w:val="00A419B2"/>
    <w:rsid w:val="00A41D57"/>
    <w:rsid w:val="00A4671D"/>
    <w:rsid w:val="00A5390B"/>
    <w:rsid w:val="00A60317"/>
    <w:rsid w:val="00A62954"/>
    <w:rsid w:val="00A6685D"/>
    <w:rsid w:val="00A70FFA"/>
    <w:rsid w:val="00A749B9"/>
    <w:rsid w:val="00A75609"/>
    <w:rsid w:val="00A836FA"/>
    <w:rsid w:val="00A84CBA"/>
    <w:rsid w:val="00A85587"/>
    <w:rsid w:val="00A931BE"/>
    <w:rsid w:val="00AA0536"/>
    <w:rsid w:val="00AA4211"/>
    <w:rsid w:val="00AB20C6"/>
    <w:rsid w:val="00AB5117"/>
    <w:rsid w:val="00AC10A7"/>
    <w:rsid w:val="00AC2D31"/>
    <w:rsid w:val="00AC2E9C"/>
    <w:rsid w:val="00AC3815"/>
    <w:rsid w:val="00AC3D87"/>
    <w:rsid w:val="00AC3FE1"/>
    <w:rsid w:val="00AC6B3A"/>
    <w:rsid w:val="00AD43B3"/>
    <w:rsid w:val="00AE32D0"/>
    <w:rsid w:val="00AF2596"/>
    <w:rsid w:val="00B01F41"/>
    <w:rsid w:val="00B0374B"/>
    <w:rsid w:val="00B132BF"/>
    <w:rsid w:val="00B13EC0"/>
    <w:rsid w:val="00B16191"/>
    <w:rsid w:val="00B217D0"/>
    <w:rsid w:val="00B31262"/>
    <w:rsid w:val="00B33482"/>
    <w:rsid w:val="00B33A86"/>
    <w:rsid w:val="00B33C3C"/>
    <w:rsid w:val="00B36745"/>
    <w:rsid w:val="00B37593"/>
    <w:rsid w:val="00B4370F"/>
    <w:rsid w:val="00B53522"/>
    <w:rsid w:val="00B53DA3"/>
    <w:rsid w:val="00B61FE7"/>
    <w:rsid w:val="00B62ECE"/>
    <w:rsid w:val="00B6701E"/>
    <w:rsid w:val="00B72347"/>
    <w:rsid w:val="00B72AFF"/>
    <w:rsid w:val="00B74081"/>
    <w:rsid w:val="00B76AF1"/>
    <w:rsid w:val="00B82B99"/>
    <w:rsid w:val="00B843B8"/>
    <w:rsid w:val="00B84CB3"/>
    <w:rsid w:val="00B87744"/>
    <w:rsid w:val="00BA59EE"/>
    <w:rsid w:val="00BA79FC"/>
    <w:rsid w:val="00BA7C43"/>
    <w:rsid w:val="00BA7CE1"/>
    <w:rsid w:val="00BB2704"/>
    <w:rsid w:val="00BB4EF3"/>
    <w:rsid w:val="00BB6476"/>
    <w:rsid w:val="00BB6D04"/>
    <w:rsid w:val="00BD70A5"/>
    <w:rsid w:val="00BE0598"/>
    <w:rsid w:val="00BE4FC7"/>
    <w:rsid w:val="00BE5628"/>
    <w:rsid w:val="00BF0787"/>
    <w:rsid w:val="00BF1178"/>
    <w:rsid w:val="00BF1EEE"/>
    <w:rsid w:val="00BF472F"/>
    <w:rsid w:val="00BF6FFD"/>
    <w:rsid w:val="00C01E07"/>
    <w:rsid w:val="00C03622"/>
    <w:rsid w:val="00C0630B"/>
    <w:rsid w:val="00C133B6"/>
    <w:rsid w:val="00C160AD"/>
    <w:rsid w:val="00C20CBD"/>
    <w:rsid w:val="00C247CF"/>
    <w:rsid w:val="00C40592"/>
    <w:rsid w:val="00C4327A"/>
    <w:rsid w:val="00C441DE"/>
    <w:rsid w:val="00C45C35"/>
    <w:rsid w:val="00C46267"/>
    <w:rsid w:val="00C56304"/>
    <w:rsid w:val="00C56DEA"/>
    <w:rsid w:val="00C60AE1"/>
    <w:rsid w:val="00C71E68"/>
    <w:rsid w:val="00C72B65"/>
    <w:rsid w:val="00C72DBB"/>
    <w:rsid w:val="00C76685"/>
    <w:rsid w:val="00C90534"/>
    <w:rsid w:val="00C97572"/>
    <w:rsid w:val="00CA226B"/>
    <w:rsid w:val="00CA4FB4"/>
    <w:rsid w:val="00CB7334"/>
    <w:rsid w:val="00CB7DD8"/>
    <w:rsid w:val="00CC0BD6"/>
    <w:rsid w:val="00CC2F2F"/>
    <w:rsid w:val="00CC3D8D"/>
    <w:rsid w:val="00CC536D"/>
    <w:rsid w:val="00CD035F"/>
    <w:rsid w:val="00CD0D95"/>
    <w:rsid w:val="00CD5235"/>
    <w:rsid w:val="00CD799E"/>
    <w:rsid w:val="00CE5765"/>
    <w:rsid w:val="00CE6A36"/>
    <w:rsid w:val="00CF5A9F"/>
    <w:rsid w:val="00CF7F69"/>
    <w:rsid w:val="00D01374"/>
    <w:rsid w:val="00D069E8"/>
    <w:rsid w:val="00D072B4"/>
    <w:rsid w:val="00D10115"/>
    <w:rsid w:val="00D1486B"/>
    <w:rsid w:val="00D15037"/>
    <w:rsid w:val="00D166F8"/>
    <w:rsid w:val="00D266E5"/>
    <w:rsid w:val="00D2783C"/>
    <w:rsid w:val="00D34E5B"/>
    <w:rsid w:val="00D42CF8"/>
    <w:rsid w:val="00D50A43"/>
    <w:rsid w:val="00D523BD"/>
    <w:rsid w:val="00D5424D"/>
    <w:rsid w:val="00D57D12"/>
    <w:rsid w:val="00D640D5"/>
    <w:rsid w:val="00D67BA5"/>
    <w:rsid w:val="00D73439"/>
    <w:rsid w:val="00D75CF4"/>
    <w:rsid w:val="00D815FF"/>
    <w:rsid w:val="00D83C83"/>
    <w:rsid w:val="00D8673D"/>
    <w:rsid w:val="00D95BE3"/>
    <w:rsid w:val="00D9680D"/>
    <w:rsid w:val="00DA1C5D"/>
    <w:rsid w:val="00DA3492"/>
    <w:rsid w:val="00DB0FC3"/>
    <w:rsid w:val="00DB1849"/>
    <w:rsid w:val="00DB4E5A"/>
    <w:rsid w:val="00DC0AE4"/>
    <w:rsid w:val="00DD0FAB"/>
    <w:rsid w:val="00DD2666"/>
    <w:rsid w:val="00DD4720"/>
    <w:rsid w:val="00DD6F11"/>
    <w:rsid w:val="00DE05E0"/>
    <w:rsid w:val="00DE6852"/>
    <w:rsid w:val="00DE6CF7"/>
    <w:rsid w:val="00DF1331"/>
    <w:rsid w:val="00DF454E"/>
    <w:rsid w:val="00DF5C70"/>
    <w:rsid w:val="00E00FCD"/>
    <w:rsid w:val="00E017AF"/>
    <w:rsid w:val="00E05A79"/>
    <w:rsid w:val="00E0762A"/>
    <w:rsid w:val="00E10DD2"/>
    <w:rsid w:val="00E130E8"/>
    <w:rsid w:val="00E141DE"/>
    <w:rsid w:val="00E22EC1"/>
    <w:rsid w:val="00E2366A"/>
    <w:rsid w:val="00E32527"/>
    <w:rsid w:val="00E35AB6"/>
    <w:rsid w:val="00E3605E"/>
    <w:rsid w:val="00E417F1"/>
    <w:rsid w:val="00E45099"/>
    <w:rsid w:val="00E50B89"/>
    <w:rsid w:val="00E55E0A"/>
    <w:rsid w:val="00E61AFC"/>
    <w:rsid w:val="00E663F8"/>
    <w:rsid w:val="00E726C1"/>
    <w:rsid w:val="00E73044"/>
    <w:rsid w:val="00E74A2F"/>
    <w:rsid w:val="00E774BA"/>
    <w:rsid w:val="00E8280A"/>
    <w:rsid w:val="00E84832"/>
    <w:rsid w:val="00E86760"/>
    <w:rsid w:val="00E86B4A"/>
    <w:rsid w:val="00E87B80"/>
    <w:rsid w:val="00EA6FDD"/>
    <w:rsid w:val="00EA7E08"/>
    <w:rsid w:val="00EB3358"/>
    <w:rsid w:val="00EB3E74"/>
    <w:rsid w:val="00EB4608"/>
    <w:rsid w:val="00EB530D"/>
    <w:rsid w:val="00EC2220"/>
    <w:rsid w:val="00EC3823"/>
    <w:rsid w:val="00ED0413"/>
    <w:rsid w:val="00ED11DD"/>
    <w:rsid w:val="00ED422D"/>
    <w:rsid w:val="00EE1215"/>
    <w:rsid w:val="00EE18B5"/>
    <w:rsid w:val="00EE4FF9"/>
    <w:rsid w:val="00EE550D"/>
    <w:rsid w:val="00EF00EC"/>
    <w:rsid w:val="00EF77C5"/>
    <w:rsid w:val="00F03C85"/>
    <w:rsid w:val="00F04429"/>
    <w:rsid w:val="00F06393"/>
    <w:rsid w:val="00F07374"/>
    <w:rsid w:val="00F12100"/>
    <w:rsid w:val="00F248E3"/>
    <w:rsid w:val="00F3054A"/>
    <w:rsid w:val="00F31A0E"/>
    <w:rsid w:val="00F31B21"/>
    <w:rsid w:val="00F35580"/>
    <w:rsid w:val="00F373AC"/>
    <w:rsid w:val="00F40366"/>
    <w:rsid w:val="00F44C53"/>
    <w:rsid w:val="00F50535"/>
    <w:rsid w:val="00F52256"/>
    <w:rsid w:val="00F57FB1"/>
    <w:rsid w:val="00F606CC"/>
    <w:rsid w:val="00F6747A"/>
    <w:rsid w:val="00F73887"/>
    <w:rsid w:val="00F73A29"/>
    <w:rsid w:val="00F80012"/>
    <w:rsid w:val="00F805A5"/>
    <w:rsid w:val="00F8385A"/>
    <w:rsid w:val="00F844D1"/>
    <w:rsid w:val="00F903A1"/>
    <w:rsid w:val="00F922A2"/>
    <w:rsid w:val="00F92942"/>
    <w:rsid w:val="00F9390C"/>
    <w:rsid w:val="00FA039C"/>
    <w:rsid w:val="00FA23C8"/>
    <w:rsid w:val="00FA3033"/>
    <w:rsid w:val="00FA6715"/>
    <w:rsid w:val="00FA7D7C"/>
    <w:rsid w:val="00FB5495"/>
    <w:rsid w:val="00FB62DD"/>
    <w:rsid w:val="00FB6A31"/>
    <w:rsid w:val="00FC3BD1"/>
    <w:rsid w:val="00FC56EC"/>
    <w:rsid w:val="00FC5F03"/>
    <w:rsid w:val="00FD287E"/>
    <w:rsid w:val="00FE3DBE"/>
    <w:rsid w:val="00FE4DE5"/>
    <w:rsid w:val="00FE55E6"/>
    <w:rsid w:val="00FF58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608AE67"/>
  <w15:docId w15:val="{ADAF0334-344B-471A-9C93-D63ADE824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unhideWhenUsed/>
    <w:qFormat/>
    <w:rsid w:val="005D0A8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paragraph" w:styleId="ListParagraph">
    <w:name w:val="List Paragraph"/>
    <w:basedOn w:val="Normal"/>
    <w:uiPriority w:val="34"/>
    <w:qFormat/>
    <w:rsid w:val="002C1D41"/>
    <w:pPr>
      <w:ind w:left="720"/>
      <w:contextualSpacing/>
    </w:pPr>
  </w:style>
  <w:style w:type="character" w:customStyle="1" w:styleId="Heading3Char">
    <w:name w:val="Heading 3 Char"/>
    <w:basedOn w:val="DefaultParagraphFont"/>
    <w:link w:val="Heading3"/>
    <w:uiPriority w:val="9"/>
    <w:rsid w:val="005D0A8B"/>
    <w:rPr>
      <w:rFonts w:asciiTheme="majorHAnsi" w:eastAsiaTheme="majorEastAsia" w:hAnsiTheme="majorHAnsi" w:cstheme="majorBidi"/>
      <w:color w:val="243F60" w:themeColor="accent1" w:themeShade="7F"/>
      <w:sz w:val="24"/>
      <w:szCs w:val="24"/>
    </w:rPr>
  </w:style>
  <w:style w:type="paragraph" w:styleId="FootnoteText">
    <w:name w:val="footnote text"/>
    <w:basedOn w:val="Normal"/>
    <w:link w:val="FootnoteTextChar"/>
    <w:uiPriority w:val="99"/>
    <w:semiHidden/>
    <w:rsid w:val="004B64AC"/>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4B64AC"/>
    <w:rPr>
      <w:rFonts w:ascii="Times New Roman" w:eastAsia="Times New Roman" w:hAnsi="Times New Roman" w:cs="Times New Roman"/>
      <w:sz w:val="20"/>
      <w:szCs w:val="20"/>
    </w:rPr>
  </w:style>
  <w:style w:type="character" w:styleId="FootnoteReference">
    <w:name w:val="footnote reference"/>
    <w:uiPriority w:val="99"/>
    <w:semiHidden/>
    <w:rsid w:val="004B64AC"/>
    <w:rPr>
      <w:vertAlign w:val="superscript"/>
    </w:rPr>
  </w:style>
  <w:style w:type="paragraph" w:customStyle="1" w:styleId="incr0">
    <w:name w:val="incr0"/>
    <w:basedOn w:val="Normal"/>
    <w:rsid w:val="00577343"/>
    <w:pPr>
      <w:spacing w:after="48" w:line="240" w:lineRule="auto"/>
      <w:ind w:right="120"/>
      <w:jc w:val="right"/>
    </w:pPr>
    <w:rPr>
      <w:rFonts w:ascii="Times New Roman" w:eastAsia="Times New Roman" w:hAnsi="Times New Roman" w:cs="Times New Roman"/>
      <w:spacing w:val="2"/>
      <w:sz w:val="24"/>
      <w:szCs w:val="24"/>
    </w:rPr>
  </w:style>
  <w:style w:type="character" w:customStyle="1" w:styleId="normaltextrun">
    <w:name w:val="normaltextrun"/>
    <w:basedOn w:val="DefaultParagraphFont"/>
    <w:rsid w:val="00D50A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30326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lef\AppData\Local\Microsoft\Windows\Temporary%20Internet%20Files\Content.Outlook\YMC49CQB\Salinas_Council%20Report%20Master%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D4A25FFA53A2A4FA88B5DE50145A7A6" ma:contentTypeVersion="13" ma:contentTypeDescription="Create a new document." ma:contentTypeScope="" ma:versionID="b4d9f93d7995d42c7fd13275daa9e405">
  <xsd:schema xmlns:xsd="http://www.w3.org/2001/XMLSchema" xmlns:xs="http://www.w3.org/2001/XMLSchema" xmlns:p="http://schemas.microsoft.com/office/2006/metadata/properties" xmlns:ns3="9e776830-2d65-46ce-a9d5-6a287ea8d4f9" xmlns:ns4="e0c21e61-8c69-479a-8ee2-3f21c2e417a4" targetNamespace="http://schemas.microsoft.com/office/2006/metadata/properties" ma:root="true" ma:fieldsID="c36016198b2389933887bc38dfa0f63f" ns3:_="" ns4:_="">
    <xsd:import namespace="9e776830-2d65-46ce-a9d5-6a287ea8d4f9"/>
    <xsd:import namespace="e0c21e61-8c69-479a-8ee2-3f21c2e417a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776830-2d65-46ce-a9d5-6a287ea8d4f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c21e61-8c69-479a-8ee2-3f21c2e417a4"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7BE8437-484B-40EC-818D-A9896D541706}">
  <ds:schemaRefs>
    <ds:schemaRef ds:uri="http://schemas.openxmlformats.org/officeDocument/2006/bibliography"/>
  </ds:schemaRefs>
</ds:datastoreItem>
</file>

<file path=customXml/itemProps2.xml><?xml version="1.0" encoding="utf-8"?>
<ds:datastoreItem xmlns:ds="http://schemas.openxmlformats.org/officeDocument/2006/customXml" ds:itemID="{C7A3E3EA-3BA3-4D1B-9782-FDB87EF8D590}">
  <ds:schemaRefs>
    <ds:schemaRef ds:uri="http://schemas.microsoft.com/sharepoint/v3/contenttype/forms"/>
  </ds:schemaRefs>
</ds:datastoreItem>
</file>

<file path=customXml/itemProps3.xml><?xml version="1.0" encoding="utf-8"?>
<ds:datastoreItem xmlns:ds="http://schemas.openxmlformats.org/officeDocument/2006/customXml" ds:itemID="{1B68108B-FE23-44C7-A319-CC2DB0CC8F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776830-2d65-46ce-a9d5-6a287ea8d4f9"/>
    <ds:schemaRef ds:uri="e0c21e61-8c69-479a-8ee2-3f21c2e417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8B0E029-29D5-4F1D-9547-F716C608B45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Salinas_Council Report Master Template</Template>
  <TotalTime>230</TotalTime>
  <Pages>3</Pages>
  <Words>592</Words>
  <Characters>3377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Dale Fors</dc:creator>
  <cp:lastModifiedBy>Christopher Callihan</cp:lastModifiedBy>
  <cp:revision>51</cp:revision>
  <cp:lastPrinted>2018-02-06T22:01:00Z</cp:lastPrinted>
  <dcterms:created xsi:type="dcterms:W3CDTF">2023-06-08T16:57:00Z</dcterms:created>
  <dcterms:modified xsi:type="dcterms:W3CDTF">2023-06-08T20:58:00Z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0x0101005D4A25FFA53A2A4FA88B5DE50145A7A6</vt:lpwstr>
  </property>
</Properties>
</file>