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F3A62" w:rsidR="00080912" w:rsidP="003F3A62" w:rsidRDefault="00A60317" w14:paraId="1B848EDA" w14:textId="77777777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:rsidRPr="003F3A62" w:rsidR="003F3A62" w:rsidP="003F3A62" w:rsidRDefault="003F3A62" w14:paraId="4769109F" w14:textId="77777777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F3A62" w:rsidP="6C4BDB50" w:rsidRDefault="003F3A62" w14:paraId="24AF6BEB" w14:textId="3449D6E3">
      <w:pPr>
        <w:jc w:val="both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C4BDB50" w:rsidR="003F3A62">
        <w:rPr>
          <w:rFonts w:ascii="Times New Roman" w:hAnsi="Times New Roman" w:cs="Times New Roman"/>
          <w:b w:val="1"/>
          <w:bCs w:val="1"/>
          <w:sz w:val="24"/>
          <w:szCs w:val="24"/>
        </w:rPr>
        <w:t>DATE:</w:t>
      </w:r>
      <w:r>
        <w:tab/>
      </w:r>
      <w:r>
        <w:tab/>
      </w:r>
      <w:r w:rsidRPr="6C4BDB50" w:rsidR="007E8F76">
        <w:rPr>
          <w:rFonts w:ascii="Times New Roman" w:hAnsi="Times New Roman" w:cs="Times New Roman"/>
          <w:b w:val="1"/>
          <w:bCs w:val="1"/>
          <w:sz w:val="24"/>
          <w:szCs w:val="24"/>
        </w:rPr>
        <w:t>March 21, 2023</w:t>
      </w:r>
      <w:r w:rsidRPr="6C4BDB50" w:rsidR="003F3A62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</w:p>
    <w:p w:rsidR="00080912" w:rsidP="003C33C5" w:rsidRDefault="00E130E8" w14:paraId="78CBED23" w14:textId="564806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893FED" w:rsidR="0061564A">
        <w:rPr>
          <w:rFonts w:ascii="Times New Roman" w:hAnsi="Times New Roman" w:cs="Times New Roman"/>
          <w:b/>
          <w:sz w:val="24"/>
          <w:szCs w:val="24"/>
        </w:rPr>
        <w:t>EPARTMENT</w:t>
      </w:r>
      <w:r w:rsidRPr="00893FED" w:rsidR="007078A3">
        <w:rPr>
          <w:rFonts w:ascii="Times New Roman" w:hAnsi="Times New Roman" w:cs="Times New Roman"/>
          <w:b/>
          <w:sz w:val="24"/>
          <w:szCs w:val="24"/>
        </w:rPr>
        <w:t>:</w:t>
      </w:r>
      <w:r w:rsidRPr="00893FED" w:rsidR="000809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FED" w:rsidR="00A60317">
        <w:rPr>
          <w:rFonts w:ascii="Times New Roman" w:hAnsi="Times New Roman" w:cs="Times New Roman"/>
          <w:b/>
          <w:sz w:val="24"/>
          <w:szCs w:val="24"/>
        </w:rPr>
        <w:tab/>
      </w:r>
      <w:r w:rsidR="003C33C5">
        <w:rPr>
          <w:rFonts w:ascii="Times New Roman" w:hAnsi="Times New Roman" w:cs="Times New Roman"/>
          <w:b/>
          <w:sz w:val="24"/>
          <w:szCs w:val="24"/>
        </w:rPr>
        <w:t>CITY ATTORNEY’S OFFICE</w:t>
      </w:r>
    </w:p>
    <w:p w:rsidR="003C33C5" w:rsidP="003C33C5" w:rsidRDefault="003C33C5" w14:paraId="241D90A5" w14:textId="79BBC8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CITY CLERK</w:t>
      </w:r>
    </w:p>
    <w:p w:rsidRPr="00893FED" w:rsidR="003C33C5" w:rsidP="003C33C5" w:rsidRDefault="003C33C5" w14:paraId="3409E9A5" w14:textId="777777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3C5" w:rsidP="003C33C5" w:rsidRDefault="00080912" w14:paraId="025675B5" w14:textId="283251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Pr="00893FED" w:rsidR="00A60317">
        <w:rPr>
          <w:rFonts w:ascii="Times New Roman" w:hAnsi="Times New Roman" w:cs="Times New Roman"/>
          <w:b/>
          <w:sz w:val="24"/>
          <w:szCs w:val="24"/>
        </w:rPr>
        <w:tab/>
      </w:r>
      <w:r w:rsidRPr="00893FED" w:rsidR="0061564A">
        <w:rPr>
          <w:rFonts w:ascii="Times New Roman" w:hAnsi="Times New Roman" w:cs="Times New Roman"/>
          <w:b/>
          <w:sz w:val="24"/>
          <w:szCs w:val="24"/>
        </w:rPr>
        <w:tab/>
      </w:r>
      <w:r w:rsidR="003C33C5">
        <w:rPr>
          <w:rFonts w:ascii="Times New Roman" w:hAnsi="Times New Roman" w:cs="Times New Roman"/>
          <w:b/>
          <w:sz w:val="24"/>
          <w:szCs w:val="24"/>
        </w:rPr>
        <w:t>CHRISTOPHER A. CALLIHAN, CITY ATTORNEY</w:t>
      </w:r>
    </w:p>
    <w:p w:rsidR="003C33C5" w:rsidP="003C33C5" w:rsidRDefault="003C33C5" w14:paraId="67F6C479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PATRICIA M. BARAJAS, CITY CLERK</w:t>
      </w:r>
    </w:p>
    <w:p w:rsidRPr="00893FED" w:rsidR="00080912" w:rsidP="003C33C5" w:rsidRDefault="00AC3815" w14:paraId="42553E97" w14:textId="4DC70A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:rsidRPr="00893FED" w:rsidR="00E141DE" w:rsidP="6C4BDB50" w:rsidRDefault="0061564A" w14:paraId="031F2437" w14:textId="26888506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</w:pPr>
      <w:r w:rsidRPr="6C4BDB50" w:rsidR="0061564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TITLE</w:t>
      </w:r>
      <w:r w:rsidRPr="6C4BDB50" w:rsidR="00F6747A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:</w:t>
      </w:r>
      <w:r>
        <w:tab/>
      </w:r>
      <w:r>
        <w:tab/>
      </w:r>
      <w:r w:rsidRPr="6C4BDB50" w:rsidR="20D84C0E">
        <w:rPr>
          <w:rFonts w:ascii="Times New Roman" w:hAnsi="Times New Roman" w:cs="Times New Roman"/>
          <w:b w:val="1"/>
          <w:bCs w:val="1"/>
          <w:sz w:val="24"/>
          <w:szCs w:val="24"/>
        </w:rPr>
        <w:t>TERMINATION OF LOCAL EMERGENCY—COVID-19</w:t>
      </w:r>
    </w:p>
    <w:p w:rsidRPr="00893FED" w:rsidR="00F6747A" w:rsidP="00E130E8" w:rsidRDefault="00F6747A" w14:paraId="5CBD108B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893FED" w:rsidR="00080912" w:rsidP="00E130E8" w:rsidRDefault="0061564A" w14:paraId="5C309809" w14:textId="777777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Pr="00893FED" w:rsidR="00080912">
        <w:rPr>
          <w:rFonts w:ascii="Times New Roman" w:hAnsi="Times New Roman" w:cs="Times New Roman"/>
          <w:sz w:val="24"/>
          <w:szCs w:val="24"/>
        </w:rPr>
        <w:t>:</w:t>
      </w:r>
      <w:r w:rsidRPr="00893FED" w:rsidR="00A60317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893FED" w:rsidR="00DE05E0" w:rsidP="00E130E8" w:rsidRDefault="00DE05E0" w14:paraId="4F45858F" w14:textId="777777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4213593C" w:rsidP="6C4BDB50" w:rsidRDefault="4213593C" w14:paraId="1E8B46D0" w14:textId="6B9DF007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</w:pPr>
      <w:r w:rsidRPr="6C4BDB50" w:rsidR="4213593C">
        <w:rPr>
          <w:rFonts w:ascii="Times New Roman" w:hAnsi="Times New Roman" w:cs="Times New Roman"/>
          <w:sz w:val="24"/>
          <w:szCs w:val="24"/>
        </w:rPr>
        <w:t>A motion terminating the local emergency related to the COVID-19 pandemic.</w:t>
      </w:r>
    </w:p>
    <w:p w:rsidRPr="00893FED" w:rsidR="0084304C" w:rsidP="00E130E8" w:rsidRDefault="0084304C" w14:paraId="5865554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893FED" w:rsidR="00080912" w:rsidP="00E130E8" w:rsidRDefault="00080912" w14:paraId="4284CAB9" w14:textId="777777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:rsidRPr="00893FED" w:rsidR="00DE05E0" w:rsidP="00E130E8" w:rsidRDefault="00DE05E0" w14:paraId="7B61FDCF" w14:textId="77777777" w14:noSpellErr="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56A2DEA7" w:rsidP="6C4BDB50" w:rsidRDefault="56A2DEA7" w14:paraId="22977A93" w14:textId="37EFC475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56A2DEA7">
        <w:rPr>
          <w:rFonts w:ascii="Times New Roman" w:hAnsi="Times New Roman" w:cs="Times New Roman"/>
          <w:sz w:val="24"/>
          <w:szCs w:val="24"/>
          <w:u w:val="none"/>
        </w:rPr>
        <w:t xml:space="preserve">On March 17, 2020, the Salinas City Council </w:t>
      </w:r>
      <w:proofErr w:type="gramStart"/>
      <w:r w:rsidRPr="6C4BDB50" w:rsidR="56A2DEA7">
        <w:rPr>
          <w:rFonts w:ascii="Times New Roman" w:hAnsi="Times New Roman" w:cs="Times New Roman"/>
          <w:sz w:val="24"/>
          <w:szCs w:val="24"/>
          <w:u w:val="none"/>
        </w:rPr>
        <w:t>approved</w:t>
      </w:r>
      <w:proofErr w:type="gramEnd"/>
      <w:r w:rsidRPr="6C4BDB50" w:rsidR="56A2DEA7">
        <w:rPr>
          <w:rFonts w:ascii="Times New Roman" w:hAnsi="Times New Roman" w:cs="Times New Roman"/>
          <w:sz w:val="24"/>
          <w:szCs w:val="24"/>
          <w:u w:val="none"/>
        </w:rPr>
        <w:t xml:space="preserve"> Resolution No. 21805 (N.C.S.) declaring the existence of a local emergency resulting from the COVID</w:t>
      </w:r>
      <w:r w:rsidRPr="6C4BDB50" w:rsidR="005EFEF6">
        <w:rPr>
          <w:rFonts w:ascii="Times New Roman" w:hAnsi="Times New Roman" w:cs="Times New Roman"/>
          <w:sz w:val="24"/>
          <w:szCs w:val="24"/>
          <w:u w:val="none"/>
        </w:rPr>
        <w:t xml:space="preserve">-19 pandemic. </w:t>
      </w:r>
      <w:r w:rsidRPr="6C4BDB50" w:rsidR="56F4614D">
        <w:rPr>
          <w:rFonts w:ascii="Times New Roman" w:hAnsi="Times New Roman" w:cs="Times New Roman"/>
          <w:sz w:val="24"/>
          <w:szCs w:val="24"/>
          <w:u w:val="none"/>
        </w:rPr>
        <w:t>Prior to that, on</w:t>
      </w:r>
      <w:r w:rsidRPr="6C4BDB50" w:rsidR="078F85F9">
        <w:rPr>
          <w:rFonts w:ascii="Times New Roman" w:hAnsi="Times New Roman" w:cs="Times New Roman"/>
          <w:sz w:val="24"/>
          <w:szCs w:val="24"/>
          <w:u w:val="none"/>
        </w:rPr>
        <w:t xml:space="preserve"> March 4, 2020, the Governor of California declared a state of emergency in the State of California and on</w:t>
      </w:r>
      <w:r w:rsidRPr="6C4BDB50" w:rsidR="56F4614D">
        <w:rPr>
          <w:rFonts w:ascii="Times New Roman" w:hAnsi="Times New Roman" w:cs="Times New Roman"/>
          <w:sz w:val="24"/>
          <w:szCs w:val="24"/>
          <w:u w:val="none"/>
        </w:rPr>
        <w:t xml:space="preserve"> March 6, 2020, the County of Monterey declared the existence of a local emergency </w:t>
      </w:r>
      <w:r w:rsidRPr="6C4BDB50" w:rsidR="4D180352">
        <w:rPr>
          <w:rFonts w:ascii="Times New Roman" w:hAnsi="Times New Roman" w:cs="Times New Roman"/>
          <w:sz w:val="24"/>
          <w:szCs w:val="24"/>
          <w:u w:val="none"/>
        </w:rPr>
        <w:t>throughout Monterey County due to the spread of COVID-19.</w:t>
      </w:r>
      <w:r w:rsidRPr="6C4BDB50" w:rsidR="2412D2C4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6C4BDB50" w:rsidR="2412D2C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On October 17, 2022, Governor Gavin Newsom announced that the State of California’s COVID-19 state of emergency w</w:t>
      </w:r>
      <w:r w:rsidRPr="6C4BDB50" w:rsidR="3DE0E39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ould</w:t>
      </w:r>
      <w:r w:rsidRPr="6C4BDB50" w:rsidR="2412D2C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end on February 28, 2023, citing that California has the tools needed to continue fighting COVID-19 when the State of Emergency terminates. </w:t>
      </w:r>
    </w:p>
    <w:p w:rsidR="6C4BDB50" w:rsidP="6C4BDB50" w:rsidRDefault="6C4BDB50" w14:paraId="76C54064" w14:textId="33D524B5">
      <w:pPr>
        <w:pStyle w:val="Normal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893FED" w:rsidR="00080912" w:rsidP="00E130E8" w:rsidRDefault="00080912" w14:paraId="514FEC81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C4BDB50" w:rsidR="00080912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6C4BDB50" w:rsidR="00080912">
        <w:rPr>
          <w:rFonts w:ascii="Times New Roman" w:hAnsi="Times New Roman" w:cs="Times New Roman"/>
          <w:sz w:val="24"/>
          <w:szCs w:val="24"/>
        </w:rPr>
        <w:t>:</w:t>
      </w:r>
    </w:p>
    <w:p w:rsidRPr="00694D82" w:rsidR="00694D82" w:rsidP="6C4BDB50" w:rsidRDefault="00694D82" w14:paraId="4A446350" w14:textId="6320A3E6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Pr="00694D82" w:rsidR="00694D82" w:rsidP="6C4BDB50" w:rsidRDefault="00694D82" w14:paraId="51BD392A" w14:textId="30B9992A">
      <w:pPr>
        <w:pStyle w:val="Normal"/>
        <w:spacing w:after="0" w:line="24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7C39861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While the COVID-19 pandemic continues to directly affect the safety of persons and property within the City of </w:t>
      </w:r>
      <w:r w:rsidRPr="6C4BDB50" w:rsidR="20F401C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Salinas</w:t>
      </w:r>
      <w:r w:rsidRPr="6C4BDB50" w:rsidR="7C39861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the conditions necessitating the local emergency due to COVID-19 are steadily improving and </w:t>
      </w:r>
      <w:r w:rsidRPr="6C4BDB50" w:rsidR="0EC8A2D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have sufficiently abated</w:t>
      </w:r>
      <w:r w:rsidRPr="6C4BDB50" w:rsidR="7C39861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such that the local emergency</w:t>
      </w:r>
      <w:r w:rsidRPr="6C4BDB50" w:rsidR="1C640E3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is n</w:t>
      </w:r>
      <w:r w:rsidRPr="6C4BDB50" w:rsidR="7C39861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 longer be warranted and may be terminated</w:t>
      </w:r>
      <w:r w:rsidRPr="6C4BDB50" w:rsidR="4F9C51D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.</w:t>
      </w:r>
      <w:r w:rsidRPr="6C4BDB50" w:rsidR="7C39861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6C4BDB50" w:rsidR="6964D28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The health, safety, and welfare of the residents of Salinas related to the COVID-29 pandemic have improved and there are sufficient resources currently available at the local, sta</w:t>
      </w:r>
      <w:r w:rsidRPr="6C4BDB50" w:rsidR="368BE63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te, and federal levels to address any </w:t>
      </w:r>
      <w:r w:rsidRPr="6C4BDB50" w:rsidR="5D6E69F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continued threats thereto from COVID-19.</w:t>
      </w:r>
    </w:p>
    <w:p w:rsidR="6C4BDB50" w:rsidP="6C4BDB50" w:rsidRDefault="6C4BDB50" w14:paraId="7732AAA6" w14:textId="4742C17B">
      <w:pPr>
        <w:pStyle w:val="Normal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893FED" w:rsidR="00E0762A" w:rsidP="00E130E8" w:rsidRDefault="00E0762A" w14:paraId="43663B9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:rsidRPr="00893FED" w:rsidR="00DD0FAB" w:rsidP="00E130E8" w:rsidRDefault="00DD0FAB" w14:paraId="463E1F24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</w:rPr>
      </w:pPr>
    </w:p>
    <w:p w:rsidRPr="00893FED" w:rsidR="00DD0FAB" w:rsidP="006E3FAF" w:rsidRDefault="00DD0FAB" w14:paraId="4A288480" w14:textId="198DE9B5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color w:val="000000"/>
          <w:sz w:val="24"/>
          <w:szCs w:val="24"/>
          <w:vertAlign w:val="subscript"/>
        </w:rPr>
      </w:pPr>
      <w:r w:rsidRPr="006E3FAF">
        <w:rPr>
          <w:rFonts w:ascii="Times New Roman" w:hAnsi="Times New Roman" w:eastAsia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6E3FAF"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>.  The City of Salinas has determined that the proposed action is not a project as defined by the California Environmental Quality Act (CEQA) (CEQA Guidelines Section 15378).</w:t>
      </w:r>
      <w:r w:rsidRPr="00893FED"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</w:t>
      </w:r>
    </w:p>
    <w:p w:rsidRPr="00893FED" w:rsidR="00DD0FAB" w:rsidP="00E130E8" w:rsidRDefault="00DD0FAB" w14:paraId="0F700AF5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893FED" w:rsidR="00080912" w:rsidP="00E130E8" w:rsidRDefault="0061564A" w14:paraId="5861051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Pr="00893FED" w:rsidR="00080912">
        <w:rPr>
          <w:rFonts w:ascii="Times New Roman" w:hAnsi="Times New Roman" w:cs="Times New Roman"/>
          <w:sz w:val="24"/>
          <w:szCs w:val="24"/>
        </w:rPr>
        <w:t>:</w:t>
      </w:r>
    </w:p>
    <w:p w:rsidRPr="00893FED" w:rsidR="00D83C83" w:rsidP="00E130E8" w:rsidRDefault="00D83C83" w14:paraId="1D0C0929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6E3FAF" w:rsidR="0044154D" w:rsidP="00E130E8" w:rsidRDefault="00E0088A" w14:paraId="71C83545" w14:textId="4F0E0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</w:pPr>
      <w:r w:rsidR="00E0088A"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  <w:t>This Administrative Report aligns with the City Council’s Goal</w:t>
      </w:r>
      <w:r w:rsidR="6F4736C6"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  <w:t>s of Public Safety and</w:t>
      </w:r>
      <w:r w:rsidR="00E0088A"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  <w:t xml:space="preserve"> of Effective and Culturally Responsive Government</w:t>
      </w:r>
      <w:r w:rsidR="00221287"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  <w:t xml:space="preserve"> (City of Salinas Strategic Plan 2022-2025)</w:t>
      </w:r>
      <w:r w:rsidR="00221287">
        <w:rPr>
          <w:rFonts w:ascii="Times New Roman" w:hAnsi="Times New Roman" w:cs="Times New Roman"/>
          <w:color w:val="000000"/>
          <w:sz w:val="24"/>
          <w:szCs w:val="24"/>
          <w:bdr w:val="none" w:color="auto" w:sz="0" w:space="0" w:frame="1"/>
        </w:rPr>
        <w:t>.</w:t>
      </w:r>
    </w:p>
    <w:p w:rsidRPr="00D50A40" w:rsidR="00D50A40" w:rsidP="00E130E8" w:rsidRDefault="00D50A40" w14:paraId="28B08DEE" w14:textId="7777777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109BB" w:rsidP="00D109BB" w:rsidRDefault="00D109BB" w14:paraId="1841B2AA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109BB" w:rsidP="00D109BB" w:rsidRDefault="00D109BB" w14:paraId="2B6FD703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221287" w:rsidR="00D109BB" w:rsidP="6C4BDB50" w:rsidRDefault="00221287" w14:paraId="7C984ADA" w14:textId="4F5925A9">
      <w:pPr>
        <w:spacing w:after="0" w:line="240" w:lineRule="auto"/>
        <w:jc w:val="both"/>
        <w:rPr>
          <w:rFonts w:ascii="Times New Roman" w:hAnsi="Times New Roman" w:eastAsia="Arial" w:cs="Times New Roman"/>
          <w:sz w:val="24"/>
          <w:szCs w:val="24"/>
        </w:rPr>
      </w:pPr>
      <w:r w:rsidRPr="6C4BDB50" w:rsidR="00221287">
        <w:rPr>
          <w:rFonts w:ascii="Times New Roman" w:hAnsi="Times New Roman" w:eastAsia="Arial" w:cs="Times New Roman"/>
          <w:sz w:val="24"/>
          <w:szCs w:val="24"/>
        </w:rPr>
        <w:t>The City Attorney and the City Clerk coordinated on this Report.</w:t>
      </w:r>
    </w:p>
    <w:p w:rsidR="00D109BB" w:rsidP="00E130E8" w:rsidRDefault="00D109BB" w14:paraId="797C994F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893FED" w:rsidR="00080912" w:rsidP="00E130E8" w:rsidRDefault="0061564A" w14:paraId="3C125F50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Pr="00893FED" w:rsidR="006C4E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Pr="007C2A2F" w:rsidR="00080912">
        <w:rPr>
          <w:rFonts w:ascii="Times New Roman" w:hAnsi="Times New Roman" w:cs="Times New Roman"/>
          <w:sz w:val="24"/>
          <w:szCs w:val="24"/>
        </w:rPr>
        <w:t>:</w:t>
      </w:r>
    </w:p>
    <w:p w:rsidRPr="00893FED" w:rsidR="00DE05E0" w:rsidP="00E130E8" w:rsidRDefault="00DE05E0" w14:paraId="27DF6465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Pr="00221287" w:rsidR="00080912" w:rsidP="6C4BDB50" w:rsidRDefault="00221287" w14:paraId="401B327C" w14:textId="685DC789">
      <w:pPr>
        <w:spacing w:before="3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C4BDB50" w:rsidR="00221287">
        <w:rPr>
          <w:rFonts w:ascii="Times New Roman" w:hAnsi="Times New Roman" w:eastAsia="Arial" w:cs="Times New Roman"/>
          <w:sz w:val="24"/>
          <w:szCs w:val="24"/>
        </w:rPr>
        <w:t>There is no fiscal impact to the City of Salinas related to this Report.</w:t>
      </w:r>
    </w:p>
    <w:p w:rsidRPr="00893FED" w:rsidR="00E141DE" w:rsidP="00E130E8" w:rsidRDefault="00E141DE" w14:paraId="6E6C96EF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C0AE4" w:rsidP="00E130E8" w:rsidRDefault="00870D51" w14:paraId="56E75180" w14:textId="03FE2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C4BDB50" w:rsidR="00870D51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6C4BDB50" w:rsidR="00870D51">
        <w:rPr>
          <w:rFonts w:ascii="Times New Roman" w:hAnsi="Times New Roman" w:cs="Times New Roman"/>
          <w:sz w:val="24"/>
          <w:szCs w:val="24"/>
        </w:rPr>
        <w:t>:</w:t>
      </w:r>
    </w:p>
    <w:p w:rsidR="2A0294AD" w:rsidP="6C4BDB50" w:rsidRDefault="2A0294AD" w14:paraId="550BA053" w14:textId="5F3157DF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</w:pPr>
      <w:r w:rsidRPr="6C4BDB50" w:rsidR="2A0294AD">
        <w:rPr>
          <w:rFonts w:ascii="Times New Roman" w:hAnsi="Times New Roman" w:cs="Times New Roman"/>
          <w:sz w:val="24"/>
          <w:szCs w:val="24"/>
        </w:rPr>
        <w:t>Resolution</w:t>
      </w:r>
    </w:p>
    <w:p w:rsidR="6C4BDB50" w:rsidP="6C4BDB50" w:rsidRDefault="6C4BDB50" w14:paraId="4BD775B7" w14:textId="31F08D69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</w:p>
    <w:p w:rsidR="6C4BDB50" w:rsidRDefault="6C4BDB50" w14:paraId="7EDAF623" w14:textId="37D313D3">
      <w:r>
        <w:br w:type="page"/>
      </w:r>
    </w:p>
    <w:p w:rsidR="344E1E91" w:rsidP="6C4BDB50" w:rsidRDefault="344E1E91" w14:paraId="078315B8" w14:textId="7DC48E8B">
      <w:pPr>
        <w:pStyle w:val="Normal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6C4BDB50" w:rsidR="344E1E91">
        <w:rPr>
          <w:rFonts w:ascii="Times New Roman" w:hAnsi="Times New Roman" w:cs="Times New Roman"/>
          <w:sz w:val="24"/>
          <w:szCs w:val="24"/>
        </w:rPr>
        <w:t>RESOLUTION NO. _________ (N.C.S.)</w:t>
      </w:r>
    </w:p>
    <w:p w:rsidR="6C4BDB50" w:rsidP="6C4BDB50" w:rsidRDefault="6C4BDB50" w14:paraId="6C5F69FE" w14:textId="51349FA8">
      <w:pPr>
        <w:pStyle w:val="Normal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344E1E91" w:rsidP="6C4BDB50" w:rsidRDefault="344E1E91" w14:paraId="6F4445B0" w14:textId="75A960CE">
      <w:pPr>
        <w:pStyle w:val="Normal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  <w:r w:rsidRPr="6C4BDB50" w:rsidR="344E1E91">
        <w:rPr>
          <w:rFonts w:ascii="Times New Roman" w:hAnsi="Times New Roman" w:cs="Times New Roman"/>
          <w:sz w:val="24"/>
          <w:szCs w:val="24"/>
        </w:rPr>
        <w:t>A RESOLUTION TERMINATING THE LOCAL EMERGENCY RELATED TO THE COVID-19 PANDEMIC</w:t>
      </w:r>
    </w:p>
    <w:p w:rsidR="6C4BDB50" w:rsidP="6C4BDB50" w:rsidRDefault="6C4BDB50" w14:paraId="4576AB3E" w14:textId="1C0D0227">
      <w:pPr>
        <w:pStyle w:val="Normal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344E1E91" w:rsidP="6C4BDB50" w:rsidRDefault="344E1E91" w14:paraId="63B45061" w14:textId="3694F722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6C4BDB50" w:rsidR="344E1E91">
        <w:rPr>
          <w:rFonts w:ascii="Times New Roman" w:hAnsi="Times New Roman" w:cs="Times New Roman"/>
          <w:sz w:val="24"/>
          <w:szCs w:val="24"/>
        </w:rPr>
        <w:t>WHEREAS, on March 4, 2020, Governor Newsom declared a state of emergency related to the then continuing spread of COVID-19. Thereafter, the County of Monterey and the City of Salinas declare</w:t>
      </w:r>
      <w:r w:rsidRPr="6C4BDB50" w:rsidR="0B84F90F">
        <w:rPr>
          <w:rFonts w:ascii="Times New Roman" w:hAnsi="Times New Roman" w:cs="Times New Roman"/>
          <w:sz w:val="24"/>
          <w:szCs w:val="24"/>
        </w:rPr>
        <w:t>d local emergencies, also related to the COVID-19 pandemic, on March 6, 2020, and March 17, 2020, respectively; and</w:t>
      </w:r>
    </w:p>
    <w:p w:rsidR="6C4BDB50" w:rsidP="6C4BDB50" w:rsidRDefault="6C4BDB50" w14:paraId="42D136AD" w14:textId="78CA7BD1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B84F90F" w:rsidP="6C4BDB50" w:rsidRDefault="0B84F90F" w14:paraId="58575765" w14:textId="67BEB7A9">
      <w:pPr>
        <w:pStyle w:val="Normal"/>
        <w:bidi w:val="0"/>
        <w:spacing w:after="0" w:line="24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0B84F90F">
        <w:rPr>
          <w:rFonts w:ascii="Times New Roman" w:hAnsi="Times New Roman" w:cs="Times New Roman"/>
          <w:sz w:val="24"/>
          <w:szCs w:val="24"/>
        </w:rPr>
        <w:t>WHEREAS, on O</w:t>
      </w:r>
      <w:r w:rsidRPr="6C4BDB50" w:rsidR="0B84F90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ctober 17, 2022, Governor Gavin Newsom announced that the State of California’s COVID-19 state of emergency would end on February 28, 2023, citing that California has the tools needed to continue fighting COVID-19 when the State of Emergency terminates</w:t>
      </w:r>
      <w:r w:rsidRPr="6C4BDB50" w:rsidR="2688F62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; and</w:t>
      </w:r>
    </w:p>
    <w:p w:rsidR="6C4BDB50" w:rsidP="6C4BDB50" w:rsidRDefault="6C4BDB50" w14:paraId="6666C299" w14:textId="1D1EF56F">
      <w:pPr>
        <w:pStyle w:val="Normal"/>
        <w:bidi w:val="0"/>
        <w:spacing w:after="0" w:line="24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688F62A" w:rsidP="6C4BDB50" w:rsidRDefault="2688F62A" w14:paraId="275385DD" w14:textId="0170130F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2688F62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WHEREAS, with the State of California no longer being in a state of emergency due to the COVID-19 pandemic and there being sufficient resources and the local, state, and federal levels to address </w:t>
      </w:r>
      <w:r w:rsidRPr="6C4BDB50" w:rsidR="2399EC9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threats to the public’s health, safety, and welfare from COVID-19.</w:t>
      </w:r>
    </w:p>
    <w:p w:rsidR="6C4BDB50" w:rsidP="6C4BDB50" w:rsidRDefault="6C4BDB50" w14:paraId="51C19038" w14:textId="1BB8CF1D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2399EC97" w:rsidP="6C4BDB50" w:rsidRDefault="2399EC97" w14:paraId="4CC36618" w14:textId="6E260CD8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2399EC9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NOW, THEREFORE, BE IT RESOLVED BY THE CITY COUNCIL OF SALINAS that the local emergency first declared by the Salinas City Council on March 17, 2020 (Resolution No. 21805 (N.C.S.)</w:t>
      </w: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) is hereby terminated. </w:t>
      </w:r>
    </w:p>
    <w:p w:rsidR="6C4BDB50" w:rsidP="6C4BDB50" w:rsidRDefault="6C4BDB50" w14:paraId="52208C48" w14:textId="75E82012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51E90709" w14:textId="15F2D373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PASSED AND APPROVED this 21</w:t>
      </w: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vertAlign w:val="superscript"/>
          <w:lang w:val="en-US"/>
        </w:rPr>
        <w:t>st</w:t>
      </w: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day of March, 2023, by the following vote:</w:t>
      </w:r>
    </w:p>
    <w:p w:rsidR="6C4BDB50" w:rsidP="6C4BDB50" w:rsidRDefault="6C4BDB50" w14:paraId="60493E5B" w14:textId="7A271A1E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5C6112EC" w14:textId="113267D8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AYES:</w:t>
      </w:r>
    </w:p>
    <w:p w:rsidR="6C4BDB50" w:rsidP="6C4BDB50" w:rsidRDefault="6C4BDB50" w14:paraId="61958D40" w14:textId="080E11BC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2D7C2CCE" w14:textId="011165E1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NOES:</w:t>
      </w:r>
    </w:p>
    <w:p w:rsidR="6C4BDB50" w:rsidP="6C4BDB50" w:rsidRDefault="6C4BDB50" w14:paraId="7318EE88" w14:textId="6A2CFC21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1684A7C5" w14:textId="0C69148F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ABSENT:</w:t>
      </w:r>
    </w:p>
    <w:p w:rsidR="6C4BDB50" w:rsidP="6C4BDB50" w:rsidRDefault="6C4BDB50" w14:paraId="48DCA27B" w14:textId="3E1B627C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1BA47E29" w14:textId="7DF597CA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ABSTAIN:</w:t>
      </w:r>
    </w:p>
    <w:p w:rsidR="1843ECBD" w:rsidP="6C4BDB50" w:rsidRDefault="1843ECBD" w14:paraId="40DA865B" w14:textId="38EFFC04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APPROVED:</w:t>
      </w:r>
    </w:p>
    <w:p w:rsidR="1843ECBD" w:rsidP="6C4BDB50" w:rsidRDefault="1843ECBD" w14:paraId="6FCC0C91" w14:textId="032AAD24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</w:pPr>
    </w:p>
    <w:p w:rsidR="6C4BDB50" w:rsidP="6C4BDB50" w:rsidRDefault="6C4BDB50" w14:paraId="6A4B69F0" w14:textId="3E932041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4051DE7E" w14:textId="7CC92EB8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______________________________</w:t>
      </w:r>
    </w:p>
    <w:p w:rsidR="1843ECBD" w:rsidP="6C4BDB50" w:rsidRDefault="1843ECBD" w14:paraId="73054D35" w14:textId="51E78CC7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Kimbley Craig, Mayor</w:t>
      </w:r>
    </w:p>
    <w:p w:rsidR="1843ECBD" w:rsidP="6C4BDB50" w:rsidRDefault="1843ECBD" w14:paraId="6D518FBA" w14:textId="5365C1EC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ATTEST:</w:t>
      </w:r>
    </w:p>
    <w:p w:rsidR="6C4BDB50" w:rsidP="6C4BDB50" w:rsidRDefault="6C4BDB50" w14:paraId="31BFFEFA" w14:textId="3D661D89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6C4BDB50" w:rsidP="6C4BDB50" w:rsidRDefault="6C4BDB50" w14:paraId="36844392" w14:textId="6CC5F6D4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w:rsidR="1843ECBD" w:rsidP="6C4BDB50" w:rsidRDefault="1843ECBD" w14:paraId="2DA883B9" w14:textId="1BBD9D5D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____________________________</w:t>
      </w:r>
    </w:p>
    <w:p w:rsidR="1843ECBD" w:rsidP="6C4BDB50" w:rsidRDefault="1843ECBD" w14:paraId="3957C495" w14:textId="54F65E96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C4BDB50" w:rsidR="1843ECB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Patricia M. Barajas, City Clerk</w:t>
      </w:r>
    </w:p>
    <w:p w:rsidR="6C4BDB50" w:rsidP="6C4BDB50" w:rsidRDefault="6C4BDB50" w14:paraId="2939DFA8" w14:textId="22A7843B">
      <w:pPr>
        <w:pStyle w:val="Normal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</w:p>
    <w:sectPr w:rsidRPr="00893FED" w:rsidR="00221287" w:rsidSect="0044154D">
      <w:footerReference w:type="default" r:id="rId8"/>
      <w:headerReference w:type="first" r:id="rId9"/>
      <w:footerReference w:type="first" r:id="rId10"/>
      <w:pgSz w:w="12240" w:h="15840" w:orient="portrait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6324" w:rsidP="00944716" w:rsidRDefault="001E6324" w14:paraId="05EC5AB3" w14:textId="77777777">
      <w:pPr>
        <w:spacing w:after="0" w:line="240" w:lineRule="auto"/>
      </w:pPr>
      <w:r>
        <w:separator/>
      </w:r>
    </w:p>
  </w:endnote>
  <w:endnote w:type="continuationSeparator" w:id="0">
    <w:p w:rsidR="001E6324" w:rsidP="00944716" w:rsidRDefault="001E6324" w14:paraId="20564A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54D" w:rsidRDefault="0044154D" w14:paraId="1F80AB10" w14:textId="7777777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4154D" w:rsidR="00460F6A" w:rsidRDefault="0061564A" w14:paraId="1003204B" w14:textId="77777777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4C353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6324" w:rsidP="00944716" w:rsidRDefault="001E6324" w14:paraId="032E6CF3" w14:textId="77777777">
      <w:pPr>
        <w:spacing w:after="0" w:line="240" w:lineRule="auto"/>
      </w:pPr>
      <w:r>
        <w:separator/>
      </w:r>
    </w:p>
  </w:footnote>
  <w:footnote w:type="continuationSeparator" w:id="0">
    <w:p w:rsidR="001E6324" w:rsidP="00944716" w:rsidRDefault="001E6324" w14:paraId="220A956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4304C" w:rsidP="00A60317" w:rsidRDefault="003F3A62" w14:paraId="7E106F39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C68C5F" wp14:editId="5E03FC8A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71AAE19C">
            <v:line id="Straight Connector 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1pt" from="0,80.3pt" to="477.7pt,80.3pt" w14:anchorId="408A6B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FC26DA" wp14:editId="396B688A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771C9" w:rsidR="0084304C" w:rsidP="00A60317" w:rsidRDefault="0061564A" w14:paraId="5D1DCCF8" w14:textId="7777777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:rsidRPr="002771C9" w:rsidR="0084304C" w:rsidP="00A60317" w:rsidRDefault="0084304C" w14:paraId="5B4D2AF2" w14:textId="7777777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Pr="002771C9" w:rsidR="0061564A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2E1A82A">
            <v:shapetype id="_x0000_t202" coordsize="21600,21600" o:spt="202" path="m,l,21600r21600,l21600,xe" w14:anchorId="59FC26DA">
              <v:stroke joinstyle="miter"/>
              <v:path gradientshapeok="t" o:connecttype="rect"/>
            </v:shapetype>
            <v:shape id="Text Box 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>
              <v:textbox>
                <w:txbxContent>
                  <w:p w:rsidRPr="002771C9" w:rsidR="0084304C" w:rsidP="00A60317" w:rsidRDefault="0061564A" w14:paraId="1B717FC7" w14:textId="7777777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:rsidRPr="002771C9" w:rsidR="0084304C" w:rsidP="00A60317" w:rsidRDefault="0084304C" w14:paraId="2F62115C" w14:textId="7777777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Pr="002771C9" w:rsidR="0061564A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68964CD3" wp14:editId="690E1A8F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44551"/>
    <w:multiLevelType w:val="hybridMultilevel"/>
    <w:tmpl w:val="85BE2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762E4"/>
    <w:multiLevelType w:val="hybridMultilevel"/>
    <w:tmpl w:val="4790D8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8535D3"/>
    <w:multiLevelType w:val="hybridMultilevel"/>
    <w:tmpl w:val="31C602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387670"/>
    <w:multiLevelType w:val="hybridMultilevel"/>
    <w:tmpl w:val="E0EE86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D9B5DC7"/>
    <w:multiLevelType w:val="hybridMultilevel"/>
    <w:tmpl w:val="BF12C6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1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24"/>
    <w:rsid w:val="00002A11"/>
    <w:rsid w:val="00010CB7"/>
    <w:rsid w:val="000169DE"/>
    <w:rsid w:val="00020DAA"/>
    <w:rsid w:val="00053E86"/>
    <w:rsid w:val="00054EAC"/>
    <w:rsid w:val="0007406C"/>
    <w:rsid w:val="00080912"/>
    <w:rsid w:val="00090BB5"/>
    <w:rsid w:val="000922CA"/>
    <w:rsid w:val="00096C7F"/>
    <w:rsid w:val="000F107D"/>
    <w:rsid w:val="00131A12"/>
    <w:rsid w:val="0013721C"/>
    <w:rsid w:val="0017105E"/>
    <w:rsid w:val="001B27A9"/>
    <w:rsid w:val="001B65AC"/>
    <w:rsid w:val="001D6D66"/>
    <w:rsid w:val="001E6324"/>
    <w:rsid w:val="00214F21"/>
    <w:rsid w:val="00215907"/>
    <w:rsid w:val="00221287"/>
    <w:rsid w:val="00223DC4"/>
    <w:rsid w:val="002356C1"/>
    <w:rsid w:val="002410BD"/>
    <w:rsid w:val="00271ABD"/>
    <w:rsid w:val="00272BBB"/>
    <w:rsid w:val="002771C9"/>
    <w:rsid w:val="002A6544"/>
    <w:rsid w:val="002C112E"/>
    <w:rsid w:val="002D2102"/>
    <w:rsid w:val="002D645B"/>
    <w:rsid w:val="002D6F1E"/>
    <w:rsid w:val="002E3127"/>
    <w:rsid w:val="00301814"/>
    <w:rsid w:val="0030337F"/>
    <w:rsid w:val="00304A16"/>
    <w:rsid w:val="0031332D"/>
    <w:rsid w:val="003140AE"/>
    <w:rsid w:val="00343C57"/>
    <w:rsid w:val="00380261"/>
    <w:rsid w:val="0038477E"/>
    <w:rsid w:val="003B10F2"/>
    <w:rsid w:val="003C33C5"/>
    <w:rsid w:val="003D4A61"/>
    <w:rsid w:val="003F3A62"/>
    <w:rsid w:val="003F4337"/>
    <w:rsid w:val="00403F08"/>
    <w:rsid w:val="004079CE"/>
    <w:rsid w:val="00414DF5"/>
    <w:rsid w:val="00423C69"/>
    <w:rsid w:val="0044154D"/>
    <w:rsid w:val="00457561"/>
    <w:rsid w:val="00460F6A"/>
    <w:rsid w:val="00474E0B"/>
    <w:rsid w:val="0049139F"/>
    <w:rsid w:val="004C3537"/>
    <w:rsid w:val="004F7416"/>
    <w:rsid w:val="00536394"/>
    <w:rsid w:val="00536C65"/>
    <w:rsid w:val="00566B40"/>
    <w:rsid w:val="00566D6B"/>
    <w:rsid w:val="0057039C"/>
    <w:rsid w:val="005756D3"/>
    <w:rsid w:val="005C12F2"/>
    <w:rsid w:val="005C58FA"/>
    <w:rsid w:val="005EFEF6"/>
    <w:rsid w:val="0061564A"/>
    <w:rsid w:val="00631FEE"/>
    <w:rsid w:val="00635083"/>
    <w:rsid w:val="00636118"/>
    <w:rsid w:val="00644B7E"/>
    <w:rsid w:val="00651E62"/>
    <w:rsid w:val="00654138"/>
    <w:rsid w:val="006926B9"/>
    <w:rsid w:val="00693121"/>
    <w:rsid w:val="0069329C"/>
    <w:rsid w:val="00694D82"/>
    <w:rsid w:val="006977B5"/>
    <w:rsid w:val="006C2C61"/>
    <w:rsid w:val="006C4E01"/>
    <w:rsid w:val="006C503C"/>
    <w:rsid w:val="006E3FAF"/>
    <w:rsid w:val="006F080B"/>
    <w:rsid w:val="007078A3"/>
    <w:rsid w:val="00715712"/>
    <w:rsid w:val="0072533B"/>
    <w:rsid w:val="0073092F"/>
    <w:rsid w:val="007353C4"/>
    <w:rsid w:val="00740847"/>
    <w:rsid w:val="007466FA"/>
    <w:rsid w:val="007467A8"/>
    <w:rsid w:val="00761F69"/>
    <w:rsid w:val="00776506"/>
    <w:rsid w:val="00793733"/>
    <w:rsid w:val="007A5A53"/>
    <w:rsid w:val="007B03FA"/>
    <w:rsid w:val="007C2A2F"/>
    <w:rsid w:val="007C7390"/>
    <w:rsid w:val="007D1E60"/>
    <w:rsid w:val="007D44B9"/>
    <w:rsid w:val="007E8F76"/>
    <w:rsid w:val="00807E55"/>
    <w:rsid w:val="00822C30"/>
    <w:rsid w:val="008232F5"/>
    <w:rsid w:val="00830A19"/>
    <w:rsid w:val="0084304C"/>
    <w:rsid w:val="00864FD9"/>
    <w:rsid w:val="00870D51"/>
    <w:rsid w:val="00875AC0"/>
    <w:rsid w:val="00892C94"/>
    <w:rsid w:val="00893FED"/>
    <w:rsid w:val="00895A52"/>
    <w:rsid w:val="008C59EF"/>
    <w:rsid w:val="008C5F5C"/>
    <w:rsid w:val="008E04BC"/>
    <w:rsid w:val="00944716"/>
    <w:rsid w:val="009473CB"/>
    <w:rsid w:val="009805BD"/>
    <w:rsid w:val="0098772A"/>
    <w:rsid w:val="009A1FDC"/>
    <w:rsid w:val="009B5559"/>
    <w:rsid w:val="009C4011"/>
    <w:rsid w:val="009C4666"/>
    <w:rsid w:val="009C65FC"/>
    <w:rsid w:val="009C6B20"/>
    <w:rsid w:val="009D6D43"/>
    <w:rsid w:val="009E7CD5"/>
    <w:rsid w:val="00A25F45"/>
    <w:rsid w:val="00A265B4"/>
    <w:rsid w:val="00A31435"/>
    <w:rsid w:val="00A60317"/>
    <w:rsid w:val="00A66180"/>
    <w:rsid w:val="00A70FFA"/>
    <w:rsid w:val="00A833CD"/>
    <w:rsid w:val="00A85641"/>
    <w:rsid w:val="00AA4211"/>
    <w:rsid w:val="00AB20C6"/>
    <w:rsid w:val="00AB5A0F"/>
    <w:rsid w:val="00AC3815"/>
    <w:rsid w:val="00B015B9"/>
    <w:rsid w:val="00B16B90"/>
    <w:rsid w:val="00B357D7"/>
    <w:rsid w:val="00B50CFA"/>
    <w:rsid w:val="00B5198C"/>
    <w:rsid w:val="00B62ECE"/>
    <w:rsid w:val="00B76A95"/>
    <w:rsid w:val="00B94063"/>
    <w:rsid w:val="00BA59EE"/>
    <w:rsid w:val="00BB1004"/>
    <w:rsid w:val="00BE487F"/>
    <w:rsid w:val="00BE7FCE"/>
    <w:rsid w:val="00BF0ABA"/>
    <w:rsid w:val="00BF3A59"/>
    <w:rsid w:val="00C01E07"/>
    <w:rsid w:val="00C03622"/>
    <w:rsid w:val="00C22D0B"/>
    <w:rsid w:val="00C2323C"/>
    <w:rsid w:val="00C3641B"/>
    <w:rsid w:val="00C4327A"/>
    <w:rsid w:val="00C436EA"/>
    <w:rsid w:val="00C77ACA"/>
    <w:rsid w:val="00CB536E"/>
    <w:rsid w:val="00CD3C7B"/>
    <w:rsid w:val="00CE5765"/>
    <w:rsid w:val="00D019B0"/>
    <w:rsid w:val="00D109BB"/>
    <w:rsid w:val="00D11B17"/>
    <w:rsid w:val="00D347C4"/>
    <w:rsid w:val="00D411B2"/>
    <w:rsid w:val="00D46B50"/>
    <w:rsid w:val="00D50A40"/>
    <w:rsid w:val="00D533E9"/>
    <w:rsid w:val="00D54994"/>
    <w:rsid w:val="00D668EE"/>
    <w:rsid w:val="00D679C9"/>
    <w:rsid w:val="00D76C02"/>
    <w:rsid w:val="00D80E6B"/>
    <w:rsid w:val="00D83C83"/>
    <w:rsid w:val="00D8673D"/>
    <w:rsid w:val="00DC0AE4"/>
    <w:rsid w:val="00DD0FAB"/>
    <w:rsid w:val="00DE05E0"/>
    <w:rsid w:val="00DF1331"/>
    <w:rsid w:val="00E0088A"/>
    <w:rsid w:val="00E01912"/>
    <w:rsid w:val="00E03A2A"/>
    <w:rsid w:val="00E0762A"/>
    <w:rsid w:val="00E130E8"/>
    <w:rsid w:val="00E141DE"/>
    <w:rsid w:val="00E15440"/>
    <w:rsid w:val="00E22EC1"/>
    <w:rsid w:val="00E37C27"/>
    <w:rsid w:val="00E50B89"/>
    <w:rsid w:val="00E71121"/>
    <w:rsid w:val="00E8631F"/>
    <w:rsid w:val="00EA21FF"/>
    <w:rsid w:val="00EA71E4"/>
    <w:rsid w:val="00EB71B7"/>
    <w:rsid w:val="00ED11DD"/>
    <w:rsid w:val="00F0760F"/>
    <w:rsid w:val="00F11353"/>
    <w:rsid w:val="00F16D9D"/>
    <w:rsid w:val="00F6747A"/>
    <w:rsid w:val="00FA6715"/>
    <w:rsid w:val="00FA7D7C"/>
    <w:rsid w:val="00FB62DD"/>
    <w:rsid w:val="00FE3908"/>
    <w:rsid w:val="00FE61D8"/>
    <w:rsid w:val="032A9E0B"/>
    <w:rsid w:val="04C31B88"/>
    <w:rsid w:val="06CAB93C"/>
    <w:rsid w:val="078F85F9"/>
    <w:rsid w:val="0B84F90F"/>
    <w:rsid w:val="0BE4B4E5"/>
    <w:rsid w:val="0EC8A2DE"/>
    <w:rsid w:val="17D49FF9"/>
    <w:rsid w:val="1843ECBD"/>
    <w:rsid w:val="1C640E36"/>
    <w:rsid w:val="1C9360AD"/>
    <w:rsid w:val="1CFA843C"/>
    <w:rsid w:val="1D3263A1"/>
    <w:rsid w:val="1F195114"/>
    <w:rsid w:val="1F5ABC2E"/>
    <w:rsid w:val="20D84C0E"/>
    <w:rsid w:val="20F401C6"/>
    <w:rsid w:val="230F3344"/>
    <w:rsid w:val="2399EC97"/>
    <w:rsid w:val="2412D2C4"/>
    <w:rsid w:val="2688F62A"/>
    <w:rsid w:val="27AAC502"/>
    <w:rsid w:val="2881965A"/>
    <w:rsid w:val="299ACDF0"/>
    <w:rsid w:val="2A0294AD"/>
    <w:rsid w:val="2C9CED2D"/>
    <w:rsid w:val="2EC8D28A"/>
    <w:rsid w:val="31A5DFD5"/>
    <w:rsid w:val="32BEB3BF"/>
    <w:rsid w:val="344E1E91"/>
    <w:rsid w:val="368BE635"/>
    <w:rsid w:val="3AB09D47"/>
    <w:rsid w:val="3CF08002"/>
    <w:rsid w:val="3DE0E39A"/>
    <w:rsid w:val="4213593C"/>
    <w:rsid w:val="42AFC692"/>
    <w:rsid w:val="4D180352"/>
    <w:rsid w:val="4F9C51D6"/>
    <w:rsid w:val="4FEF9AAC"/>
    <w:rsid w:val="560578A4"/>
    <w:rsid w:val="56A2DEA7"/>
    <w:rsid w:val="56F4614D"/>
    <w:rsid w:val="57AE2DBE"/>
    <w:rsid w:val="5C5B91CB"/>
    <w:rsid w:val="5D476738"/>
    <w:rsid w:val="5D6E69F1"/>
    <w:rsid w:val="6964D284"/>
    <w:rsid w:val="6C4BDB50"/>
    <w:rsid w:val="6D716122"/>
    <w:rsid w:val="6F4736C6"/>
    <w:rsid w:val="7158FCD8"/>
    <w:rsid w:val="71EA3FC9"/>
    <w:rsid w:val="721FC14E"/>
    <w:rsid w:val="7C39861E"/>
    <w:rsid w:val="7E7B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0350F"/>
  <w15:docId w15:val="{4284DE98-66FC-4435-8CB2-46EFE943CD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94471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5F5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C5F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5F5C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6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glossaryDocument" Target="glossary/document.xml" Id="Rd1f2b25da5de47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OSRedirect\User\chrisc\Downloads\Salinas_Council%20Report%20Master%2009.30.2022%20(2)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f2ddf-4287-4eff-8ce8-53761a8a2a09}"/>
      </w:docPartPr>
      <w:docPartBody>
        <w:p w14:paraId="394809AA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9D494-B35B-432F-A603-20EDE38EB70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Salinas_Council Report Master 09.30.2022 (2)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Christopher Callihan</dc:creator>
  <lastModifiedBy>Christopher Callihan</lastModifiedBy>
  <revision>130</revision>
  <lastPrinted>2017-03-14T15:41:00.0000000Z</lastPrinted>
  <dcterms:created xsi:type="dcterms:W3CDTF">2022-12-29T16:16:00.0000000Z</dcterms:created>
  <dcterms:modified xsi:type="dcterms:W3CDTF">2023-03-13T15:08:25.2732583Z</dcterms:modified>
</coreProperties>
</file>