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D316AD" w14:textId="0F00E9E1" w:rsidR="00896E33" w:rsidRDefault="002534C9" w:rsidP="001A1143">
      <w:pPr>
        <w:jc w:val="center"/>
        <w:rPr>
          <w:b/>
        </w:rPr>
      </w:pPr>
      <w:r>
        <w:rPr>
          <w:b/>
        </w:rPr>
        <w:t>AGREEMENT</w:t>
      </w:r>
      <w:r w:rsidR="003762B7">
        <w:rPr>
          <w:b/>
        </w:rPr>
        <w:t xml:space="preserve"> </w:t>
      </w:r>
      <w:r w:rsidR="001A1143">
        <w:rPr>
          <w:b/>
        </w:rPr>
        <w:t xml:space="preserve">—AMENDMENT NO. </w:t>
      </w:r>
      <w:r w:rsidR="002F39FF">
        <w:rPr>
          <w:b/>
        </w:rPr>
        <w:t>4</w:t>
      </w:r>
      <w:r w:rsidR="00896E33" w:rsidRPr="00E44506">
        <w:rPr>
          <w:b/>
        </w:rPr>
        <w:t xml:space="preserve"> </w:t>
      </w:r>
      <w:r w:rsidR="00896E33">
        <w:rPr>
          <w:b/>
        </w:rPr>
        <w:t xml:space="preserve">TO </w:t>
      </w:r>
    </w:p>
    <w:p w14:paraId="66DAB33E" w14:textId="77777777" w:rsidR="00597BA7" w:rsidRPr="00F17645" w:rsidRDefault="00B72967" w:rsidP="001A1143">
      <w:pPr>
        <w:jc w:val="center"/>
        <w:rPr>
          <w:b/>
        </w:rPr>
      </w:pPr>
      <w:r w:rsidRPr="00F17645">
        <w:rPr>
          <w:b/>
        </w:rPr>
        <w:t xml:space="preserve">AGREEMENT FOR PROFESSIONAL SERVICES FOR ENVIRONMENTAL </w:t>
      </w:r>
    </w:p>
    <w:p w14:paraId="2C08F383" w14:textId="54092C18" w:rsidR="00F17645" w:rsidRPr="00F17645" w:rsidRDefault="00B72967" w:rsidP="001A1143">
      <w:pPr>
        <w:jc w:val="center"/>
        <w:rPr>
          <w:b/>
        </w:rPr>
      </w:pPr>
      <w:r w:rsidRPr="00F17645">
        <w:rPr>
          <w:b/>
        </w:rPr>
        <w:t>CONSULTANTS/CONTRACTORS BETWEEN</w:t>
      </w:r>
      <w:r w:rsidR="00597BA7" w:rsidRPr="00F17645">
        <w:rPr>
          <w:b/>
        </w:rPr>
        <w:t xml:space="preserve"> WALLACE GROUP</w:t>
      </w:r>
      <w:r w:rsidR="00F17645" w:rsidRPr="00F17645">
        <w:rPr>
          <w:b/>
        </w:rPr>
        <w:t xml:space="preserve">, </w:t>
      </w:r>
    </w:p>
    <w:p w14:paraId="158E044E" w14:textId="5C6FED6D" w:rsidR="003762B7" w:rsidRPr="00F17645" w:rsidRDefault="00F17645" w:rsidP="001A1143">
      <w:pPr>
        <w:jc w:val="center"/>
        <w:rPr>
          <w:b/>
        </w:rPr>
      </w:pPr>
      <w:r w:rsidRPr="00F17645">
        <w:rPr>
          <w:b/>
        </w:rPr>
        <w:t xml:space="preserve">A CALIFORNIA CORPORATION </w:t>
      </w:r>
      <w:r w:rsidR="001913F4" w:rsidRPr="00F17645">
        <w:rPr>
          <w:b/>
        </w:rPr>
        <w:t>AND CITY OF SALINAS</w:t>
      </w:r>
    </w:p>
    <w:p w14:paraId="0447E980" w14:textId="77777777" w:rsidR="001A1143" w:rsidRDefault="001A1143" w:rsidP="001A1143">
      <w:pPr>
        <w:jc w:val="center"/>
        <w:rPr>
          <w:b/>
        </w:rPr>
      </w:pPr>
    </w:p>
    <w:p w14:paraId="55D579B6" w14:textId="0C73F97A" w:rsidR="001A1143" w:rsidRPr="00D869F5" w:rsidRDefault="001A1143" w:rsidP="001A1143">
      <w:r w:rsidRPr="00D869F5">
        <w:tab/>
        <w:t xml:space="preserve">This Amendment No. </w:t>
      </w:r>
      <w:r w:rsidR="002F39FF">
        <w:t>4</w:t>
      </w:r>
      <w:r w:rsidRPr="001913F4">
        <w:rPr>
          <w:color w:val="FF0000"/>
        </w:rPr>
        <w:t xml:space="preserve"> </w:t>
      </w:r>
      <w:r w:rsidRPr="00D869F5">
        <w:t xml:space="preserve">to the </w:t>
      </w:r>
      <w:r w:rsidR="00D455FF">
        <w:t>Agreement for Professional Services</w:t>
      </w:r>
      <w:r w:rsidR="002534C9" w:rsidRPr="00D869F5">
        <w:t xml:space="preserve"> (</w:t>
      </w:r>
      <w:r w:rsidRPr="00D869F5">
        <w:t>the “Amendment”)</w:t>
      </w:r>
      <w:r w:rsidR="00264F45" w:rsidRPr="00D869F5">
        <w:t xml:space="preserve"> is entered into this </w:t>
      </w:r>
      <w:r w:rsidR="00BD7C70">
        <w:t>6</w:t>
      </w:r>
      <w:r w:rsidR="00A46E25">
        <w:t>th</w:t>
      </w:r>
      <w:r w:rsidR="00264F45" w:rsidRPr="00D869F5">
        <w:t xml:space="preserve"> day of</w:t>
      </w:r>
      <w:r w:rsidR="002534C9">
        <w:t xml:space="preserve"> </w:t>
      </w:r>
      <w:r w:rsidR="00BD7C70">
        <w:t>August</w:t>
      </w:r>
      <w:r w:rsidR="006E566E">
        <w:t xml:space="preserve"> 20</w:t>
      </w:r>
      <w:r w:rsidR="00CC382E">
        <w:t>2</w:t>
      </w:r>
      <w:r w:rsidR="00D71039">
        <w:t>4</w:t>
      </w:r>
      <w:r w:rsidR="00264F45" w:rsidRPr="00D869F5">
        <w:t xml:space="preserve">, by and between the City of Salinas </w:t>
      </w:r>
      <w:r w:rsidR="00896E33">
        <w:t xml:space="preserve">(the </w:t>
      </w:r>
      <w:r w:rsidR="00264F45" w:rsidRPr="00D869F5">
        <w:t>“C</w:t>
      </w:r>
      <w:r w:rsidR="00896E33">
        <w:t>ity</w:t>
      </w:r>
      <w:r w:rsidR="00264F45" w:rsidRPr="00D869F5">
        <w:t>”</w:t>
      </w:r>
      <w:r w:rsidR="00896E33">
        <w:t>)</w:t>
      </w:r>
      <w:r w:rsidR="00264F45" w:rsidRPr="00D869F5">
        <w:t xml:space="preserve"> and </w:t>
      </w:r>
      <w:r w:rsidR="00C00235">
        <w:t>Wallace Group, a California Corporation</w:t>
      </w:r>
      <w:r w:rsidR="003762B7" w:rsidRPr="00D869F5">
        <w:t>,</w:t>
      </w:r>
      <w:r w:rsidR="00A33684" w:rsidRPr="00D869F5">
        <w:t xml:space="preserve"> </w:t>
      </w:r>
      <w:r w:rsidR="00896E33">
        <w:t>(the</w:t>
      </w:r>
      <w:r w:rsidR="00A33684" w:rsidRPr="00D869F5">
        <w:t xml:space="preserve"> </w:t>
      </w:r>
      <w:r w:rsidR="00B01A37">
        <w:t>“Con</w:t>
      </w:r>
      <w:r w:rsidR="00C00235">
        <w:t xml:space="preserve">sultant).  </w:t>
      </w:r>
      <w:r w:rsidR="00896E33">
        <w:t>City</w:t>
      </w:r>
      <w:r w:rsidR="00264F45" w:rsidRPr="00D869F5">
        <w:t xml:space="preserve"> and </w:t>
      </w:r>
      <w:r w:rsidR="00D208E1">
        <w:t>Con</w:t>
      </w:r>
      <w:r w:rsidR="00C00235">
        <w:t>sultant</w:t>
      </w:r>
      <w:r w:rsidR="00D208E1">
        <w:t xml:space="preserve"> </w:t>
      </w:r>
      <w:r w:rsidR="00264F45" w:rsidRPr="00D869F5">
        <w:t xml:space="preserve">may be individually referred to herein as a “Party” and collectively the </w:t>
      </w:r>
      <w:r w:rsidR="00896E33">
        <w:t>City</w:t>
      </w:r>
      <w:r w:rsidR="00264F45" w:rsidRPr="00D869F5">
        <w:t xml:space="preserve"> and </w:t>
      </w:r>
      <w:r w:rsidR="00C844DB">
        <w:t>Con</w:t>
      </w:r>
      <w:r w:rsidR="00C00235">
        <w:t>sultant</w:t>
      </w:r>
      <w:r w:rsidR="00264F45" w:rsidRPr="00D869F5">
        <w:t xml:space="preserve"> may be referred to as the “Parties.”</w:t>
      </w:r>
      <w:r w:rsidR="001913F4">
        <w:t xml:space="preserve"> </w:t>
      </w:r>
    </w:p>
    <w:p w14:paraId="79AB2D61" w14:textId="77777777" w:rsidR="00264F45" w:rsidRPr="00D869F5" w:rsidRDefault="00264F45" w:rsidP="001A1143"/>
    <w:p w14:paraId="36F8E284" w14:textId="77777777" w:rsidR="00264F45" w:rsidRPr="00896E33" w:rsidRDefault="00264F45" w:rsidP="00264F45">
      <w:pPr>
        <w:jc w:val="center"/>
        <w:rPr>
          <w:b/>
        </w:rPr>
      </w:pPr>
      <w:r w:rsidRPr="00896E33">
        <w:rPr>
          <w:b/>
        </w:rPr>
        <w:t>RECITALS</w:t>
      </w:r>
    </w:p>
    <w:p w14:paraId="0516BA99" w14:textId="77777777" w:rsidR="00264F45" w:rsidRPr="00D869F5" w:rsidRDefault="00264F45" w:rsidP="00264F45">
      <w:pPr>
        <w:jc w:val="center"/>
      </w:pPr>
    </w:p>
    <w:p w14:paraId="54012E7C" w14:textId="16FEB803" w:rsidR="00264F45" w:rsidRPr="00D869F5" w:rsidRDefault="00264F45" w:rsidP="00264F45">
      <w:r w:rsidRPr="00D869F5">
        <w:tab/>
        <w:t xml:space="preserve">WHEREAS, the </w:t>
      </w:r>
      <w:r w:rsidR="00896E33">
        <w:t>City</w:t>
      </w:r>
      <w:r w:rsidRPr="00D869F5">
        <w:t xml:space="preserve"> and </w:t>
      </w:r>
      <w:r w:rsidR="00D208E1">
        <w:t>Con</w:t>
      </w:r>
      <w:r w:rsidR="0025472D">
        <w:t>sultant</w:t>
      </w:r>
      <w:r w:rsidR="00D208E1">
        <w:t xml:space="preserve"> </w:t>
      </w:r>
      <w:r w:rsidRPr="00D869F5">
        <w:t xml:space="preserve">first entered into </w:t>
      </w:r>
      <w:r w:rsidR="001913F4">
        <w:t>an</w:t>
      </w:r>
      <w:r w:rsidRPr="00D869F5">
        <w:t xml:space="preserve"> </w:t>
      </w:r>
      <w:r w:rsidR="00A24AF6" w:rsidRPr="006E1BEF">
        <w:t xml:space="preserve">Agreement for Professional Services for </w:t>
      </w:r>
      <w:r w:rsidR="00C9663E" w:rsidRPr="006E1BEF">
        <w:t>Environmental Consultants/Contractors</w:t>
      </w:r>
      <w:r w:rsidR="00D208E1" w:rsidRPr="006E1BEF">
        <w:t xml:space="preserve"> effective</w:t>
      </w:r>
      <w:r w:rsidR="00165690" w:rsidRPr="006E1BEF">
        <w:t xml:space="preserve"> </w:t>
      </w:r>
      <w:r w:rsidR="00922D19" w:rsidRPr="006E1BEF">
        <w:t>December 30th</w:t>
      </w:r>
      <w:r w:rsidRPr="006E1BEF">
        <w:t xml:space="preserve">, </w:t>
      </w:r>
      <w:r w:rsidRPr="00D869F5">
        <w:t>20</w:t>
      </w:r>
      <w:r w:rsidR="00922D19">
        <w:t>22</w:t>
      </w:r>
      <w:r w:rsidRPr="00D869F5">
        <w:t xml:space="preserve">, pursuant to which </w:t>
      </w:r>
      <w:r w:rsidR="00D208E1">
        <w:t>Con</w:t>
      </w:r>
      <w:r w:rsidR="00922D19">
        <w:t>sultant</w:t>
      </w:r>
      <w:r w:rsidRPr="00D869F5">
        <w:t xml:space="preserve"> agreed to </w:t>
      </w:r>
      <w:r w:rsidR="00701812">
        <w:t xml:space="preserve">act as </w:t>
      </w:r>
      <w:r w:rsidR="00165690" w:rsidRPr="00D869F5">
        <w:t xml:space="preserve">and </w:t>
      </w:r>
      <w:r w:rsidRPr="00D869F5">
        <w:t xml:space="preserve">provide certain services to the </w:t>
      </w:r>
      <w:r w:rsidR="00896E33">
        <w:t>City</w:t>
      </w:r>
      <w:r w:rsidR="00165690" w:rsidRPr="00D869F5">
        <w:t xml:space="preserve"> for compensation</w:t>
      </w:r>
      <w:r w:rsidRPr="00D869F5">
        <w:t xml:space="preserve"> (the “</w:t>
      </w:r>
      <w:r w:rsidR="00851100">
        <w:t>Agreement</w:t>
      </w:r>
      <w:r w:rsidRPr="00D869F5">
        <w:t>”); and</w:t>
      </w:r>
    </w:p>
    <w:p w14:paraId="4C614002" w14:textId="77777777" w:rsidR="00264F45" w:rsidRPr="00D869F5" w:rsidRDefault="00264F45" w:rsidP="00264F45"/>
    <w:p w14:paraId="49E17B52" w14:textId="40B0122A" w:rsidR="00264F45" w:rsidRDefault="00264F45" w:rsidP="00264F45">
      <w:r w:rsidRPr="00D869F5">
        <w:tab/>
        <w:t xml:space="preserve">WHEREAS, the </w:t>
      </w:r>
      <w:r w:rsidR="00896E33">
        <w:t>City</w:t>
      </w:r>
      <w:r w:rsidRPr="00D869F5">
        <w:t xml:space="preserve"> and</w:t>
      </w:r>
      <w:r w:rsidR="00C844DB">
        <w:t xml:space="preserve"> Con</w:t>
      </w:r>
      <w:r w:rsidR="00922D19">
        <w:t>sultant</w:t>
      </w:r>
      <w:r w:rsidRPr="00D869F5">
        <w:t xml:space="preserve"> amend</w:t>
      </w:r>
      <w:r w:rsidR="00F14A1E">
        <w:t>ed</w:t>
      </w:r>
      <w:r w:rsidRPr="00D869F5">
        <w:t xml:space="preserve"> the </w:t>
      </w:r>
      <w:r w:rsidR="00851100">
        <w:t>Agreement</w:t>
      </w:r>
      <w:r w:rsidR="00F14A1E">
        <w:t xml:space="preserve"> on </w:t>
      </w:r>
      <w:r w:rsidR="009F2A76">
        <w:t xml:space="preserve">March 27, </w:t>
      </w:r>
      <w:r w:rsidR="00C8077F">
        <w:t>2023,</w:t>
      </w:r>
      <w:r w:rsidRPr="00D869F5">
        <w:t xml:space="preserve"> </w:t>
      </w:r>
      <w:r w:rsidR="006E4682" w:rsidRPr="006E1BEF">
        <w:t xml:space="preserve">to extend the term of the Agreement </w:t>
      </w:r>
      <w:r w:rsidR="00F14A1E">
        <w:t>until March 31</w:t>
      </w:r>
      <w:r w:rsidR="00F14A1E" w:rsidRPr="00F14A1E">
        <w:rPr>
          <w:vertAlign w:val="superscript"/>
        </w:rPr>
        <w:t>st</w:t>
      </w:r>
      <w:r w:rsidR="00F14A1E">
        <w:t>, 2024</w:t>
      </w:r>
      <w:r w:rsidR="00585786">
        <w:t>; and</w:t>
      </w:r>
    </w:p>
    <w:p w14:paraId="003284A5" w14:textId="77777777" w:rsidR="00585786" w:rsidRDefault="00585786" w:rsidP="00264F45"/>
    <w:p w14:paraId="74408035" w14:textId="2C5269B4" w:rsidR="00585786" w:rsidRDefault="00585786" w:rsidP="00264F45">
      <w:r>
        <w:tab/>
        <w:t>WHEREAS</w:t>
      </w:r>
      <w:r w:rsidR="009E7747">
        <w:t xml:space="preserve">, the City and Consultant </w:t>
      </w:r>
      <w:r w:rsidR="00DB2805">
        <w:t>amended the Agreement on May 25, 2023</w:t>
      </w:r>
      <w:r w:rsidR="00C94228">
        <w:t>,</w:t>
      </w:r>
      <w:r w:rsidR="009E7747">
        <w:t xml:space="preserve"> to </w:t>
      </w:r>
      <w:r w:rsidR="00BF73CF">
        <w:t xml:space="preserve">increase compensation </w:t>
      </w:r>
      <w:r w:rsidR="00DA109F">
        <w:t>for additional scope of services</w:t>
      </w:r>
      <w:r w:rsidR="001B25CA">
        <w:t>; and</w:t>
      </w:r>
      <w:r w:rsidR="00BF73CF">
        <w:t xml:space="preserve"> </w:t>
      </w:r>
    </w:p>
    <w:p w14:paraId="4397C45D" w14:textId="77777777" w:rsidR="00E85F47" w:rsidRDefault="00E85F47" w:rsidP="00264F45"/>
    <w:p w14:paraId="4919A335" w14:textId="37BFE3BE" w:rsidR="00E85F47" w:rsidRDefault="00B76E65" w:rsidP="00B76E65">
      <w:pPr>
        <w:ind w:firstLine="720"/>
      </w:pPr>
      <w:r w:rsidRPr="00D869F5">
        <w:t xml:space="preserve">WHEREAS, the </w:t>
      </w:r>
      <w:r>
        <w:t>City</w:t>
      </w:r>
      <w:r w:rsidRPr="00D869F5">
        <w:t xml:space="preserve"> and</w:t>
      </w:r>
      <w:r>
        <w:t xml:space="preserve"> Consultant</w:t>
      </w:r>
      <w:r w:rsidRPr="00D869F5">
        <w:t xml:space="preserve"> amend</w:t>
      </w:r>
      <w:r>
        <w:t>ed</w:t>
      </w:r>
      <w:r w:rsidRPr="00D869F5">
        <w:t xml:space="preserve"> the </w:t>
      </w:r>
      <w:r>
        <w:t xml:space="preserve">Agreement on </w:t>
      </w:r>
      <w:r w:rsidR="000D69E8">
        <w:t>February 29, 2024</w:t>
      </w:r>
      <w:r>
        <w:t>,</w:t>
      </w:r>
      <w:r w:rsidRPr="00D869F5">
        <w:t xml:space="preserve"> </w:t>
      </w:r>
      <w:r w:rsidRPr="006E1BEF">
        <w:t xml:space="preserve">to extend the term of the Agreement </w:t>
      </w:r>
      <w:r>
        <w:t xml:space="preserve">until </w:t>
      </w:r>
      <w:r w:rsidR="000D69E8">
        <w:t>December</w:t>
      </w:r>
      <w:r>
        <w:t xml:space="preserve"> 31</w:t>
      </w:r>
      <w:r w:rsidRPr="00F14A1E">
        <w:rPr>
          <w:vertAlign w:val="superscript"/>
        </w:rPr>
        <w:t>st</w:t>
      </w:r>
      <w:r>
        <w:t>, 2024; and</w:t>
      </w:r>
    </w:p>
    <w:p w14:paraId="72B81E79" w14:textId="77777777" w:rsidR="00D71039" w:rsidRDefault="00D71039" w:rsidP="00264F45"/>
    <w:p w14:paraId="263F245C" w14:textId="4CC6BF7E" w:rsidR="00D71039" w:rsidRPr="006E1BEF" w:rsidRDefault="00D71039" w:rsidP="00D71039">
      <w:pPr>
        <w:ind w:firstLine="720"/>
      </w:pPr>
      <w:r>
        <w:t xml:space="preserve">WHEREAS, the City and Consultant desire to further amend the Agreement to </w:t>
      </w:r>
      <w:r w:rsidR="000D69E8">
        <w:t>1) increase compensation for additional scope of services</w:t>
      </w:r>
      <w:r w:rsidR="0015459A">
        <w:t xml:space="preserve">, and 2) </w:t>
      </w:r>
      <w:r w:rsidR="002955E9">
        <w:t xml:space="preserve">extend the term of the Agreement </w:t>
      </w:r>
      <w:r w:rsidR="001B25CA">
        <w:t>in order to provide additional time necessary to complete the project.</w:t>
      </w:r>
    </w:p>
    <w:p w14:paraId="6A44D686" w14:textId="77777777" w:rsidR="00264F45" w:rsidRPr="00D869F5" w:rsidRDefault="00264F45" w:rsidP="00264F45"/>
    <w:p w14:paraId="6DE6B56F" w14:textId="77777777" w:rsidR="00264F45" w:rsidRPr="00D869F5" w:rsidRDefault="00264F45" w:rsidP="00165690">
      <w:r w:rsidRPr="00D869F5">
        <w:t>NOW, THEREFORE, in mutual consideration of the terms and conditions set forth below, the Parties agree as follows:</w:t>
      </w:r>
    </w:p>
    <w:p w14:paraId="46CB4C99" w14:textId="77777777" w:rsidR="00264F45" w:rsidRPr="00D869F5" w:rsidRDefault="00264F45" w:rsidP="00264F45"/>
    <w:p w14:paraId="00466B5E" w14:textId="77777777" w:rsidR="00264F45" w:rsidRPr="00896E33" w:rsidRDefault="00264F45" w:rsidP="00264F45">
      <w:pPr>
        <w:jc w:val="center"/>
        <w:rPr>
          <w:b/>
        </w:rPr>
      </w:pPr>
      <w:r w:rsidRPr="00896E33">
        <w:rPr>
          <w:b/>
        </w:rPr>
        <w:t>TERMS</w:t>
      </w:r>
    </w:p>
    <w:p w14:paraId="2891AA33" w14:textId="77777777" w:rsidR="00264F45" w:rsidRPr="00D869F5" w:rsidRDefault="00264F45" w:rsidP="00264F45">
      <w:pPr>
        <w:jc w:val="center"/>
      </w:pPr>
    </w:p>
    <w:p w14:paraId="7AC27009" w14:textId="3D0D9EE8" w:rsidR="008A262C" w:rsidRDefault="003B56AB" w:rsidP="00851100">
      <w:pPr>
        <w:pStyle w:val="ListParagraph"/>
        <w:numPr>
          <w:ilvl w:val="0"/>
          <w:numId w:val="1"/>
        </w:numPr>
        <w:ind w:left="0" w:firstLine="0"/>
      </w:pPr>
      <w:r>
        <w:t xml:space="preserve">The Agreement, Section 1 </w:t>
      </w:r>
      <w:r w:rsidRPr="006F3437">
        <w:rPr>
          <w:b/>
          <w:bCs/>
        </w:rPr>
        <w:t>“Scope of Service”</w:t>
      </w:r>
      <w:r>
        <w:t>, is amended and restated in its entirety with the following:</w:t>
      </w:r>
    </w:p>
    <w:p w14:paraId="696E6A5C" w14:textId="77777777" w:rsidR="003B56AB" w:rsidRDefault="003B56AB" w:rsidP="00E87D03">
      <w:pPr>
        <w:pStyle w:val="ListParagraph"/>
      </w:pPr>
    </w:p>
    <w:p w14:paraId="6CD0BB13" w14:textId="0F7CC811" w:rsidR="00D972E2" w:rsidRDefault="00E87D03" w:rsidP="00E87D03">
      <w:pPr>
        <w:pStyle w:val="ListParagraph"/>
      </w:pPr>
      <w:r>
        <w:t xml:space="preserve">The project contemplated and the scope of Consultant’s services are described </w:t>
      </w:r>
      <w:r w:rsidRPr="0098751C">
        <w:t xml:space="preserve">in </w:t>
      </w:r>
      <w:r w:rsidRPr="0098751C">
        <w:rPr>
          <w:b/>
          <w:bCs/>
        </w:rPr>
        <w:t>Exhibit</w:t>
      </w:r>
      <w:r w:rsidR="0098751C">
        <w:rPr>
          <w:b/>
          <w:bCs/>
        </w:rPr>
        <w:t>s</w:t>
      </w:r>
      <w:r w:rsidRPr="0098751C">
        <w:rPr>
          <w:b/>
          <w:bCs/>
        </w:rPr>
        <w:t xml:space="preserve"> B, B.1</w:t>
      </w:r>
      <w:r w:rsidR="00185CA9" w:rsidRPr="0098751C">
        <w:rPr>
          <w:b/>
          <w:bCs/>
        </w:rPr>
        <w:t>, and B.2</w:t>
      </w:r>
      <w:r w:rsidR="00CB76B2">
        <w:t>,</w:t>
      </w:r>
      <w:r w:rsidR="00D972E2">
        <w:t xml:space="preserve"> </w:t>
      </w:r>
    </w:p>
    <w:p w14:paraId="4642F073" w14:textId="3AC6845D" w:rsidR="00E87D03" w:rsidRDefault="00CB76B2" w:rsidP="00D972E2">
      <w:r>
        <w:t>attached hereto and incorporated by herein reference.</w:t>
      </w:r>
    </w:p>
    <w:p w14:paraId="78A7DCF8" w14:textId="77777777" w:rsidR="00CB76B2" w:rsidRDefault="00CB76B2" w:rsidP="00E87D03">
      <w:pPr>
        <w:pStyle w:val="ListParagraph"/>
      </w:pPr>
    </w:p>
    <w:p w14:paraId="57C2ECC9" w14:textId="1F682E3C" w:rsidR="00CE196A" w:rsidRDefault="00CE196A" w:rsidP="00851100">
      <w:pPr>
        <w:pStyle w:val="ListParagraph"/>
        <w:numPr>
          <w:ilvl w:val="0"/>
          <w:numId w:val="1"/>
        </w:numPr>
        <w:ind w:left="0" w:firstLine="0"/>
      </w:pPr>
      <w:r>
        <w:t>The Agreement</w:t>
      </w:r>
      <w:r w:rsidR="00DE4B9C">
        <w:t xml:space="preserve">, Section </w:t>
      </w:r>
      <w:r w:rsidR="001B25CA">
        <w:t>2</w:t>
      </w:r>
      <w:r w:rsidR="00DE4B9C">
        <w:t xml:space="preserve"> </w:t>
      </w:r>
      <w:r w:rsidR="00DE4B9C" w:rsidRPr="006F3437">
        <w:rPr>
          <w:b/>
          <w:bCs/>
        </w:rPr>
        <w:t>“</w:t>
      </w:r>
      <w:r w:rsidR="00F60BCA" w:rsidRPr="006F3437">
        <w:rPr>
          <w:b/>
          <w:bCs/>
        </w:rPr>
        <w:t>Term: Completion Schedule</w:t>
      </w:r>
      <w:r w:rsidR="00DE4B9C" w:rsidRPr="006F3437">
        <w:rPr>
          <w:b/>
          <w:bCs/>
        </w:rPr>
        <w:t>”</w:t>
      </w:r>
      <w:r w:rsidR="00DE4B9C">
        <w:t>, is amended and restated in its entirety with the following:</w:t>
      </w:r>
    </w:p>
    <w:p w14:paraId="5193496E" w14:textId="77777777" w:rsidR="00DE4B9C" w:rsidRDefault="00DE4B9C" w:rsidP="00957219"/>
    <w:p w14:paraId="0A5DCDC1" w14:textId="7D23BAEE" w:rsidR="00957219" w:rsidRDefault="00F60BCA" w:rsidP="00D972E2">
      <w:pPr>
        <w:ind w:firstLine="720"/>
      </w:pPr>
      <w:r>
        <w:t>This Agreement shall commence on December 30</w:t>
      </w:r>
      <w:r w:rsidRPr="00F60BCA">
        <w:rPr>
          <w:vertAlign w:val="superscript"/>
        </w:rPr>
        <w:t>th</w:t>
      </w:r>
      <w:r>
        <w:t>, 2022</w:t>
      </w:r>
      <w:r w:rsidR="005955F4">
        <w:t>,</w:t>
      </w:r>
      <w:r>
        <w:t xml:space="preserve"> and shall terminate on </w:t>
      </w:r>
      <w:r w:rsidR="00D972E2">
        <w:t>May</w:t>
      </w:r>
      <w:r>
        <w:t xml:space="preserve"> 31</w:t>
      </w:r>
      <w:r w:rsidRPr="00F60BCA">
        <w:rPr>
          <w:vertAlign w:val="superscript"/>
        </w:rPr>
        <w:t>st</w:t>
      </w:r>
      <w:r>
        <w:t>, 202</w:t>
      </w:r>
      <w:r w:rsidR="00D972E2">
        <w:t>5</w:t>
      </w:r>
      <w:r>
        <w:t>, unless extended in writing by either party upon (30) days written notice</w:t>
      </w:r>
      <w:r w:rsidR="00881894">
        <w:t xml:space="preserve">. This Agreement may be extended </w:t>
      </w:r>
      <w:r w:rsidR="00705AE2">
        <w:t>for on</w:t>
      </w:r>
      <w:r w:rsidR="00453AA6">
        <w:t xml:space="preserve">e (1) optional </w:t>
      </w:r>
      <w:r w:rsidR="00BB79B3">
        <w:t>one (1)</w:t>
      </w:r>
      <w:r w:rsidR="00453AA6">
        <w:t xml:space="preserve"> year </w:t>
      </w:r>
      <w:r w:rsidR="00BB79B3">
        <w:t>period</w:t>
      </w:r>
      <w:r w:rsidR="00453AA6">
        <w:t xml:space="preserve"> </w:t>
      </w:r>
      <w:r w:rsidR="00881894">
        <w:t>only upon written consent of the parties and may be terminated only pursuant to the terms of this Agreement.</w:t>
      </w:r>
    </w:p>
    <w:p w14:paraId="74983BDC" w14:textId="77777777" w:rsidR="00393AD6" w:rsidRDefault="00393AD6" w:rsidP="00CF7D1C"/>
    <w:p w14:paraId="3E5FCE57" w14:textId="7E5025F0" w:rsidR="00393AD6" w:rsidRDefault="009E1B0E" w:rsidP="00393AD6">
      <w:pPr>
        <w:pStyle w:val="ListParagraph"/>
        <w:numPr>
          <w:ilvl w:val="0"/>
          <w:numId w:val="1"/>
        </w:numPr>
        <w:ind w:left="810" w:hanging="810"/>
      </w:pPr>
      <w:r>
        <w:t>The Agreement, Section 3 “Compensation”, is amended and restated in its entirety with the following:</w:t>
      </w:r>
    </w:p>
    <w:p w14:paraId="3221496C" w14:textId="77777777" w:rsidR="009E1B0E" w:rsidRDefault="009E1B0E" w:rsidP="00813C14">
      <w:pPr>
        <w:pStyle w:val="ListParagraph"/>
        <w:ind w:left="810"/>
      </w:pPr>
    </w:p>
    <w:p w14:paraId="6064164F" w14:textId="77777777" w:rsidR="00EF45E2" w:rsidRDefault="00813C14" w:rsidP="00813C14">
      <w:pPr>
        <w:pStyle w:val="ListParagraph"/>
        <w:ind w:left="810"/>
      </w:pPr>
      <w:r>
        <w:t xml:space="preserve">City hereby agrees to pay Consultant for services rendered the City pursuant to this Agreement on a </w:t>
      </w:r>
      <w:r w:rsidR="00EF45E2">
        <w:t>time</w:t>
      </w:r>
    </w:p>
    <w:p w14:paraId="4C30F824" w14:textId="722E82EC" w:rsidR="00813C14" w:rsidRPr="00EC52B7" w:rsidRDefault="00EF45E2" w:rsidP="00EF45E2">
      <w:pPr>
        <w:rPr>
          <w:b/>
          <w:bCs/>
        </w:rPr>
      </w:pPr>
      <w:r>
        <w:lastRenderedPageBreak/>
        <w:t xml:space="preserve">and materials basis according to the rates of compensation set for the in </w:t>
      </w:r>
      <w:r w:rsidRPr="0098751C">
        <w:rPr>
          <w:b/>
          <w:bCs/>
          <w:u w:val="single"/>
        </w:rPr>
        <w:t>Exhibit</w:t>
      </w:r>
      <w:r w:rsidR="0098751C" w:rsidRPr="0098751C">
        <w:rPr>
          <w:b/>
          <w:bCs/>
          <w:u w:val="single"/>
        </w:rPr>
        <w:t>s</w:t>
      </w:r>
      <w:r w:rsidRPr="0098751C">
        <w:rPr>
          <w:b/>
          <w:bCs/>
          <w:u w:val="single"/>
        </w:rPr>
        <w:t xml:space="preserve"> B, B.1, and B.2</w:t>
      </w:r>
      <w:r w:rsidR="0098751C">
        <w:t xml:space="preserve">. </w:t>
      </w:r>
      <w:r w:rsidR="00EC52B7">
        <w:t xml:space="preserve"> The total amount of compensation to be paid </w:t>
      </w:r>
      <w:r w:rsidR="003A5EEE">
        <w:t>under</w:t>
      </w:r>
      <w:r w:rsidR="00EC52B7">
        <w:t xml:space="preserve"> this agreement shall not exceed</w:t>
      </w:r>
      <w:r w:rsidR="003A5EEE">
        <w:t xml:space="preserve"> </w:t>
      </w:r>
      <w:r w:rsidR="00FB1ACE">
        <w:rPr>
          <w:b/>
          <w:bCs/>
        </w:rPr>
        <w:t>six</w:t>
      </w:r>
      <w:r w:rsidR="005D6CA7">
        <w:rPr>
          <w:b/>
          <w:bCs/>
        </w:rPr>
        <w:t xml:space="preserve"> hundred and one thousand, four hundred and seventy-three dollars ($601,473)</w:t>
      </w:r>
      <w:r w:rsidR="005D6CA7" w:rsidRPr="005D6CA7">
        <w:t>.</w:t>
      </w:r>
      <w:r w:rsidR="00EC52B7" w:rsidRPr="005D6CA7">
        <w:t xml:space="preserve"> </w:t>
      </w:r>
    </w:p>
    <w:p w14:paraId="61751D3A" w14:textId="77777777" w:rsidR="00CF7D1C" w:rsidRPr="00CF7D1C" w:rsidRDefault="00CF7D1C" w:rsidP="00957219">
      <w:pPr>
        <w:ind w:left="720"/>
      </w:pPr>
    </w:p>
    <w:p w14:paraId="66F708E0" w14:textId="77777777" w:rsidR="00466A82" w:rsidRPr="00DE7712" w:rsidRDefault="00466A82" w:rsidP="00466A82">
      <w:pPr>
        <w:pStyle w:val="ListParagraph"/>
        <w:numPr>
          <w:ilvl w:val="0"/>
          <w:numId w:val="1"/>
        </w:numPr>
        <w:ind w:left="0" w:firstLine="0"/>
      </w:pPr>
      <w:r w:rsidRPr="00DE7712">
        <w:t xml:space="preserve">All other covenants, terms, and conditions set forth in the </w:t>
      </w:r>
      <w:r w:rsidR="00851100">
        <w:t>Agreement</w:t>
      </w:r>
      <w:r w:rsidRPr="00DE7712">
        <w:t xml:space="preserve"> and not amended by this Amendment shall remain in full force and effect as if fully set forth herein.</w:t>
      </w:r>
    </w:p>
    <w:p w14:paraId="2E1C6A71" w14:textId="77777777" w:rsidR="00466A82" w:rsidRDefault="00466A82" w:rsidP="00466A82">
      <w:pPr>
        <w:rPr>
          <w:b/>
        </w:rPr>
      </w:pPr>
    </w:p>
    <w:p w14:paraId="132C4E90" w14:textId="06AB30C5" w:rsidR="00466A82" w:rsidRDefault="00466A82" w:rsidP="00466A82">
      <w:r>
        <w:t xml:space="preserve">IN WITNESS WHEREOF, the undersigned, as authorized representatives of the </w:t>
      </w:r>
      <w:r w:rsidR="00896E33">
        <w:t>City</w:t>
      </w:r>
      <w:r>
        <w:t xml:space="preserve"> and </w:t>
      </w:r>
      <w:r w:rsidR="00C844DB">
        <w:t>Con</w:t>
      </w:r>
      <w:r w:rsidR="005F349D">
        <w:t>sultant</w:t>
      </w:r>
      <w:r>
        <w:t xml:space="preserve"> have entered into this Agreement as of the date first written above.</w:t>
      </w:r>
    </w:p>
    <w:p w14:paraId="25CEB82A" w14:textId="77777777" w:rsidR="00466A82" w:rsidRDefault="00466A82" w:rsidP="00466A82"/>
    <w:p w14:paraId="067BF289" w14:textId="707AB361" w:rsidR="003762B7" w:rsidRDefault="00A33684" w:rsidP="003762B7">
      <w:pPr>
        <w:rPr>
          <w:b/>
        </w:rPr>
      </w:pPr>
      <w:r>
        <w:rPr>
          <w:b/>
        </w:rPr>
        <w:t>CITY OF SALINAS</w:t>
      </w:r>
    </w:p>
    <w:p w14:paraId="2E408AD3" w14:textId="0934C8E7" w:rsidR="005F349D" w:rsidRDefault="005F349D" w:rsidP="003762B7">
      <w:pPr>
        <w:rPr>
          <w:b/>
        </w:rPr>
      </w:pPr>
    </w:p>
    <w:p w14:paraId="490C0083" w14:textId="77777777" w:rsidR="00A56431" w:rsidRDefault="00A56431" w:rsidP="003762B7">
      <w:pPr>
        <w:rPr>
          <w:b/>
        </w:rPr>
      </w:pPr>
    </w:p>
    <w:p w14:paraId="5C142BFD" w14:textId="77777777" w:rsidR="003762B7" w:rsidRDefault="003762B7" w:rsidP="00466A82">
      <w:pPr>
        <w:rPr>
          <w:b/>
        </w:rPr>
      </w:pPr>
    </w:p>
    <w:p w14:paraId="0CE867EC" w14:textId="77777777" w:rsidR="00A33684" w:rsidRDefault="00A33684" w:rsidP="00466A82">
      <w:pPr>
        <w:rPr>
          <w:b/>
        </w:rPr>
      </w:pPr>
    </w:p>
    <w:p w14:paraId="4AE7887F" w14:textId="77777777" w:rsidR="00466A82" w:rsidRDefault="00466A82" w:rsidP="00466A82">
      <w:r>
        <w:t>___________________________________</w:t>
      </w:r>
    </w:p>
    <w:p w14:paraId="4662B830" w14:textId="77777777" w:rsidR="00881894" w:rsidRDefault="00881894" w:rsidP="00466A82"/>
    <w:p w14:paraId="2F6C6015" w14:textId="0CE9266B" w:rsidR="003762B7" w:rsidRDefault="00A1018A" w:rsidP="00466A82">
      <w:r>
        <w:t>Rene Mendez</w:t>
      </w:r>
      <w:r w:rsidR="007F7DAF">
        <w:t>,</w:t>
      </w:r>
      <w:r w:rsidR="00EE07A1">
        <w:t xml:space="preserve"> City</w:t>
      </w:r>
      <w:r w:rsidR="003762B7">
        <w:t xml:space="preserve"> Manager</w:t>
      </w:r>
    </w:p>
    <w:p w14:paraId="6BAEC757" w14:textId="77777777" w:rsidR="003762B7" w:rsidRDefault="003762B7" w:rsidP="00466A82"/>
    <w:p w14:paraId="5B14694C" w14:textId="19AA67C2" w:rsidR="00466A82" w:rsidRDefault="00466A82" w:rsidP="00466A82">
      <w:r>
        <w:t>APPROVED AS TO FORM:</w:t>
      </w:r>
    </w:p>
    <w:p w14:paraId="395B2AF5" w14:textId="77777777" w:rsidR="00A56431" w:rsidRDefault="00A56431" w:rsidP="00466A82"/>
    <w:p w14:paraId="7BD75CCB" w14:textId="77777777" w:rsidR="005F349D" w:rsidRDefault="005F349D" w:rsidP="00466A82"/>
    <w:p w14:paraId="391877A7" w14:textId="77777777" w:rsidR="00466A82" w:rsidRDefault="00466A82" w:rsidP="00466A82"/>
    <w:p w14:paraId="7AB322D9" w14:textId="77777777" w:rsidR="00466A82" w:rsidRDefault="00466A82" w:rsidP="00466A82"/>
    <w:p w14:paraId="454CCF39" w14:textId="77777777" w:rsidR="00466A82" w:rsidRDefault="00466A82" w:rsidP="00466A82">
      <w:r>
        <w:t>___________________________________</w:t>
      </w:r>
    </w:p>
    <w:p w14:paraId="2EB6A93B" w14:textId="29174143" w:rsidR="00CC382E" w:rsidRDefault="00CC382E" w:rsidP="00466A82">
      <w:pPr>
        <w:rPr>
          <w:rFonts w:cs="Times New Roman"/>
        </w:rPr>
      </w:pPr>
      <w:r>
        <w:rPr>
          <w:rFonts w:cs="Times New Roman"/>
        </w:rPr>
        <w:t>□ Chris</w:t>
      </w:r>
      <w:r w:rsidR="00F9062F">
        <w:rPr>
          <w:rFonts w:cs="Times New Roman"/>
        </w:rPr>
        <w:t>topher A.</w:t>
      </w:r>
      <w:r>
        <w:rPr>
          <w:rFonts w:cs="Times New Roman"/>
        </w:rPr>
        <w:t xml:space="preserve"> Callihan, City Attorney</w:t>
      </w:r>
    </w:p>
    <w:p w14:paraId="30870903" w14:textId="77777777" w:rsidR="00466A82" w:rsidRDefault="00CC382E" w:rsidP="00466A82">
      <w:r>
        <w:rPr>
          <w:rFonts w:cs="Times New Roman"/>
        </w:rPr>
        <w:t xml:space="preserve">□ </w:t>
      </w:r>
      <w:r w:rsidR="009335FB">
        <w:t>Rhonda Combs</w:t>
      </w:r>
      <w:r w:rsidR="00466A82">
        <w:t xml:space="preserve">, </w:t>
      </w:r>
      <w:r w:rsidR="00065224">
        <w:t>Assistant</w:t>
      </w:r>
      <w:r w:rsidR="009335FB">
        <w:t xml:space="preserve"> </w:t>
      </w:r>
      <w:r w:rsidR="00466A82">
        <w:t>City Attorney</w:t>
      </w:r>
    </w:p>
    <w:p w14:paraId="5FDAC148" w14:textId="77777777" w:rsidR="00C94228" w:rsidRDefault="00C94228" w:rsidP="00466A82"/>
    <w:p w14:paraId="477183FE" w14:textId="77777777" w:rsidR="00466A82" w:rsidRDefault="00466A82" w:rsidP="00466A82"/>
    <w:p w14:paraId="68E1812F" w14:textId="165897E9" w:rsidR="003762B7" w:rsidRPr="00A56431" w:rsidRDefault="00A56431" w:rsidP="003762B7">
      <w:pPr>
        <w:rPr>
          <w:b/>
        </w:rPr>
      </w:pPr>
      <w:r w:rsidRPr="00A56431">
        <w:rPr>
          <w:b/>
        </w:rPr>
        <w:t>CONSULTANT:</w:t>
      </w:r>
    </w:p>
    <w:p w14:paraId="5FC878AB" w14:textId="28CA2CB6" w:rsidR="00A56431" w:rsidRDefault="00A56431" w:rsidP="003762B7">
      <w:pPr>
        <w:rPr>
          <w:b/>
          <w:color w:val="FF0000"/>
        </w:rPr>
      </w:pPr>
    </w:p>
    <w:p w14:paraId="6F220DDE" w14:textId="321D4611" w:rsidR="00A56431" w:rsidRDefault="00EA648B" w:rsidP="003762B7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38E4E56F" wp14:editId="407E7A39">
            <wp:simplePos x="0" y="0"/>
            <wp:positionH relativeFrom="column">
              <wp:posOffset>-419548</wp:posOffset>
            </wp:positionH>
            <wp:positionV relativeFrom="paragraph">
              <wp:posOffset>195393</wp:posOffset>
            </wp:positionV>
            <wp:extent cx="2743128" cy="1184625"/>
            <wp:effectExtent l="0" t="0" r="0" b="0"/>
            <wp:wrapNone/>
            <wp:docPr id="1414555465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555465" name="Picture 1" descr="A close-up of a signatur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128" cy="118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3A38" w:rsidRPr="00C84BAB">
        <w:rPr>
          <w:b/>
        </w:rPr>
        <w:t>W</w:t>
      </w:r>
      <w:r w:rsidR="00C84BAB" w:rsidRPr="00C84BAB">
        <w:rPr>
          <w:b/>
        </w:rPr>
        <w:t>ALLACE GROUP, A CALIFORNIA CORPORATION</w:t>
      </w:r>
    </w:p>
    <w:p w14:paraId="741DCD03" w14:textId="1384828F" w:rsidR="00C84BAB" w:rsidRDefault="00C84BAB" w:rsidP="003762B7">
      <w:pPr>
        <w:rPr>
          <w:b/>
        </w:rPr>
      </w:pPr>
    </w:p>
    <w:p w14:paraId="0C44B100" w14:textId="77777777" w:rsidR="00C84BAB" w:rsidRPr="00C84BAB" w:rsidRDefault="00C84BAB" w:rsidP="003762B7">
      <w:pPr>
        <w:rPr>
          <w:b/>
        </w:rPr>
      </w:pPr>
    </w:p>
    <w:p w14:paraId="2E25E714" w14:textId="12466855" w:rsidR="00466A82" w:rsidRDefault="00466A82" w:rsidP="00466A82">
      <w:pPr>
        <w:rPr>
          <w:b/>
        </w:rPr>
      </w:pPr>
    </w:p>
    <w:p w14:paraId="7F1EBF88" w14:textId="77777777" w:rsidR="00466A82" w:rsidRDefault="00466A82" w:rsidP="00466A82"/>
    <w:p w14:paraId="59A6B95E" w14:textId="77777777" w:rsidR="00466A82" w:rsidRDefault="00466A82" w:rsidP="00466A82">
      <w:r>
        <w:t>____________________________________</w:t>
      </w:r>
    </w:p>
    <w:p w14:paraId="6C2239D1" w14:textId="6905EA90" w:rsidR="00466A82" w:rsidRPr="00EE07A1" w:rsidRDefault="00C94228" w:rsidP="00466A82">
      <w:r>
        <w:t>Kari Wagner</w:t>
      </w:r>
      <w:r w:rsidR="00EA648B">
        <w:t>, PE C66026</w:t>
      </w:r>
    </w:p>
    <w:p w14:paraId="7810EBA0" w14:textId="380C2166" w:rsidR="003762B7" w:rsidRPr="00EE07A1" w:rsidRDefault="00B757A8" w:rsidP="00466A82">
      <w:r>
        <w:t>Principal</w:t>
      </w:r>
    </w:p>
    <w:sectPr w:rsidR="003762B7" w:rsidRPr="00EE07A1" w:rsidSect="007F76A2">
      <w:footerReference w:type="default" r:id="rId8"/>
      <w:pgSz w:w="12240" w:h="15840"/>
      <w:pgMar w:top="864" w:right="864" w:bottom="864" w:left="864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8D5444" w14:textId="77777777" w:rsidR="00FA33A2" w:rsidRDefault="00FA33A2" w:rsidP="00D32340">
      <w:r>
        <w:separator/>
      </w:r>
    </w:p>
  </w:endnote>
  <w:endnote w:type="continuationSeparator" w:id="0">
    <w:p w14:paraId="7BBA87DC" w14:textId="77777777" w:rsidR="00FA33A2" w:rsidRDefault="00FA33A2" w:rsidP="00D32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3197302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C115C47" w14:textId="77777777" w:rsidR="009335FB" w:rsidRDefault="00D638FF">
            <w:pPr>
              <w:pStyle w:val="Footer"/>
              <w:jc w:val="center"/>
              <w:rPr>
                <w:bCs/>
                <w:sz w:val="24"/>
                <w:szCs w:val="24"/>
              </w:rPr>
            </w:pPr>
            <w:r w:rsidRPr="00D638FF">
              <w:t xml:space="preserve">Page </w:t>
            </w:r>
            <w:r w:rsidRPr="00D638FF">
              <w:rPr>
                <w:bCs/>
                <w:sz w:val="24"/>
                <w:szCs w:val="24"/>
              </w:rPr>
              <w:fldChar w:fldCharType="begin"/>
            </w:r>
            <w:r w:rsidRPr="00D638FF">
              <w:rPr>
                <w:bCs/>
              </w:rPr>
              <w:instrText xml:space="preserve"> PAGE </w:instrText>
            </w:r>
            <w:r w:rsidRPr="00D638FF">
              <w:rPr>
                <w:bCs/>
                <w:sz w:val="24"/>
                <w:szCs w:val="24"/>
              </w:rPr>
              <w:fldChar w:fldCharType="separate"/>
            </w:r>
            <w:r w:rsidR="00065224">
              <w:rPr>
                <w:bCs/>
                <w:noProof/>
              </w:rPr>
              <w:t>2</w:t>
            </w:r>
            <w:r w:rsidRPr="00D638FF">
              <w:rPr>
                <w:bCs/>
                <w:sz w:val="24"/>
                <w:szCs w:val="24"/>
              </w:rPr>
              <w:fldChar w:fldCharType="end"/>
            </w:r>
            <w:r w:rsidRPr="00D638FF">
              <w:t xml:space="preserve"> of </w:t>
            </w:r>
            <w:r w:rsidRPr="00D638FF">
              <w:rPr>
                <w:bCs/>
                <w:sz w:val="24"/>
                <w:szCs w:val="24"/>
              </w:rPr>
              <w:fldChar w:fldCharType="begin"/>
            </w:r>
            <w:r w:rsidRPr="00D638FF">
              <w:rPr>
                <w:bCs/>
              </w:rPr>
              <w:instrText xml:space="preserve"> NUMPAGES  </w:instrText>
            </w:r>
            <w:r w:rsidRPr="00D638FF">
              <w:rPr>
                <w:bCs/>
                <w:sz w:val="24"/>
                <w:szCs w:val="24"/>
              </w:rPr>
              <w:fldChar w:fldCharType="separate"/>
            </w:r>
            <w:r w:rsidR="00065224">
              <w:rPr>
                <w:bCs/>
                <w:noProof/>
              </w:rPr>
              <w:t>2</w:t>
            </w:r>
            <w:r w:rsidRPr="00D638FF">
              <w:rPr>
                <w:bCs/>
                <w:sz w:val="24"/>
                <w:szCs w:val="24"/>
              </w:rPr>
              <w:fldChar w:fldCharType="end"/>
            </w:r>
          </w:p>
          <w:p w14:paraId="010DE6DD" w14:textId="420FF0D0" w:rsidR="00D638FF" w:rsidRPr="00D638FF" w:rsidRDefault="009335FB" w:rsidP="009335FB">
            <w:pPr>
              <w:pStyle w:val="Footer"/>
            </w:pPr>
            <w:r w:rsidRPr="009335FB">
              <w:rPr>
                <w:bCs/>
                <w:sz w:val="16"/>
                <w:szCs w:val="16"/>
              </w:rPr>
              <w:t xml:space="preserve">Version: </w:t>
            </w:r>
            <w:r w:rsidR="00F9062F">
              <w:rPr>
                <w:bCs/>
                <w:sz w:val="16"/>
                <w:szCs w:val="16"/>
              </w:rPr>
              <w:t>November</w:t>
            </w:r>
            <w:r w:rsidR="007F7DAF">
              <w:rPr>
                <w:bCs/>
                <w:sz w:val="16"/>
                <w:szCs w:val="16"/>
              </w:rPr>
              <w:t xml:space="preserve"> 202</w:t>
            </w:r>
            <w:r w:rsidR="00F9062F">
              <w:rPr>
                <w:bCs/>
                <w:sz w:val="16"/>
                <w:szCs w:val="16"/>
              </w:rPr>
              <w:t>2</w:t>
            </w:r>
          </w:p>
        </w:sdtContent>
      </w:sdt>
    </w:sdtContent>
  </w:sdt>
  <w:p w14:paraId="0D5E6250" w14:textId="77777777" w:rsidR="00D32340" w:rsidRPr="006E566E" w:rsidRDefault="00D32340" w:rsidP="006E5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B9471E" w14:textId="77777777" w:rsidR="00FA33A2" w:rsidRDefault="00FA33A2" w:rsidP="00D32340">
      <w:r>
        <w:separator/>
      </w:r>
    </w:p>
  </w:footnote>
  <w:footnote w:type="continuationSeparator" w:id="0">
    <w:p w14:paraId="48A2D65D" w14:textId="77777777" w:rsidR="00FA33A2" w:rsidRDefault="00FA33A2" w:rsidP="00D323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141BB"/>
    <w:multiLevelType w:val="hybridMultilevel"/>
    <w:tmpl w:val="CD48E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151B1"/>
    <w:multiLevelType w:val="hybridMultilevel"/>
    <w:tmpl w:val="E35CCB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380878">
    <w:abstractNumId w:val="0"/>
  </w:num>
  <w:num w:numId="2" w16cid:durableId="919555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62F"/>
    <w:rsid w:val="00003235"/>
    <w:rsid w:val="00015A39"/>
    <w:rsid w:val="00020445"/>
    <w:rsid w:val="000266F2"/>
    <w:rsid w:val="0003234E"/>
    <w:rsid w:val="000629E0"/>
    <w:rsid w:val="00065224"/>
    <w:rsid w:val="000703B8"/>
    <w:rsid w:val="00082868"/>
    <w:rsid w:val="000B6CB3"/>
    <w:rsid w:val="000D11DB"/>
    <w:rsid w:val="000D3FB2"/>
    <w:rsid w:val="000D69E8"/>
    <w:rsid w:val="000E5CC9"/>
    <w:rsid w:val="000F47C6"/>
    <w:rsid w:val="000F5820"/>
    <w:rsid w:val="000F5A6A"/>
    <w:rsid w:val="00107C35"/>
    <w:rsid w:val="00143D61"/>
    <w:rsid w:val="0015459A"/>
    <w:rsid w:val="00165690"/>
    <w:rsid w:val="00170F71"/>
    <w:rsid w:val="001819C6"/>
    <w:rsid w:val="00185CA9"/>
    <w:rsid w:val="00186FD6"/>
    <w:rsid w:val="001913F4"/>
    <w:rsid w:val="001A1143"/>
    <w:rsid w:val="001A12A9"/>
    <w:rsid w:val="001B0F17"/>
    <w:rsid w:val="001B25CA"/>
    <w:rsid w:val="001B6AD3"/>
    <w:rsid w:val="001C1A5E"/>
    <w:rsid w:val="001C3708"/>
    <w:rsid w:val="001E19CB"/>
    <w:rsid w:val="001E7CA3"/>
    <w:rsid w:val="001F5AB5"/>
    <w:rsid w:val="00203A38"/>
    <w:rsid w:val="0021795B"/>
    <w:rsid w:val="00220C50"/>
    <w:rsid w:val="002257B5"/>
    <w:rsid w:val="002366A6"/>
    <w:rsid w:val="002534C9"/>
    <w:rsid w:val="0025472D"/>
    <w:rsid w:val="002562D9"/>
    <w:rsid w:val="00256483"/>
    <w:rsid w:val="0026106E"/>
    <w:rsid w:val="00264F45"/>
    <w:rsid w:val="0029152C"/>
    <w:rsid w:val="002944C5"/>
    <w:rsid w:val="002955E9"/>
    <w:rsid w:val="002973E0"/>
    <w:rsid w:val="002A2F41"/>
    <w:rsid w:val="002A58F1"/>
    <w:rsid w:val="002B18FF"/>
    <w:rsid w:val="002D5A00"/>
    <w:rsid w:val="002E173E"/>
    <w:rsid w:val="002E7752"/>
    <w:rsid w:val="002F21E8"/>
    <w:rsid w:val="002F39FF"/>
    <w:rsid w:val="002F4CB0"/>
    <w:rsid w:val="003114B3"/>
    <w:rsid w:val="00315DEB"/>
    <w:rsid w:val="003252CB"/>
    <w:rsid w:val="0033652C"/>
    <w:rsid w:val="00346976"/>
    <w:rsid w:val="003511D3"/>
    <w:rsid w:val="003609FD"/>
    <w:rsid w:val="00373A3D"/>
    <w:rsid w:val="003762B7"/>
    <w:rsid w:val="003824A4"/>
    <w:rsid w:val="00390561"/>
    <w:rsid w:val="00393AD6"/>
    <w:rsid w:val="0039458F"/>
    <w:rsid w:val="003A1894"/>
    <w:rsid w:val="003A1EA6"/>
    <w:rsid w:val="003A5EEE"/>
    <w:rsid w:val="003B1E3F"/>
    <w:rsid w:val="003B4F9C"/>
    <w:rsid w:val="003B56AB"/>
    <w:rsid w:val="003C2964"/>
    <w:rsid w:val="003C7ECD"/>
    <w:rsid w:val="003E0B15"/>
    <w:rsid w:val="003E76F7"/>
    <w:rsid w:val="003F46B6"/>
    <w:rsid w:val="00401154"/>
    <w:rsid w:val="00403309"/>
    <w:rsid w:val="00406A16"/>
    <w:rsid w:val="004304CC"/>
    <w:rsid w:val="0043294A"/>
    <w:rsid w:val="00433069"/>
    <w:rsid w:val="00453AA6"/>
    <w:rsid w:val="0045471A"/>
    <w:rsid w:val="00462F8F"/>
    <w:rsid w:val="00466A82"/>
    <w:rsid w:val="00470548"/>
    <w:rsid w:val="00472B90"/>
    <w:rsid w:val="00472E8E"/>
    <w:rsid w:val="00480985"/>
    <w:rsid w:val="00482A34"/>
    <w:rsid w:val="00497583"/>
    <w:rsid w:val="004A0608"/>
    <w:rsid w:val="004A5989"/>
    <w:rsid w:val="004B3932"/>
    <w:rsid w:val="004B3D10"/>
    <w:rsid w:val="004B5E1F"/>
    <w:rsid w:val="004C50D1"/>
    <w:rsid w:val="004C56D8"/>
    <w:rsid w:val="004D26A5"/>
    <w:rsid w:val="004D3E7D"/>
    <w:rsid w:val="004D502C"/>
    <w:rsid w:val="004E27B3"/>
    <w:rsid w:val="004F2553"/>
    <w:rsid w:val="004F5440"/>
    <w:rsid w:val="00504AAC"/>
    <w:rsid w:val="00527A4C"/>
    <w:rsid w:val="0053240A"/>
    <w:rsid w:val="00537A44"/>
    <w:rsid w:val="00544014"/>
    <w:rsid w:val="00551A7C"/>
    <w:rsid w:val="00552587"/>
    <w:rsid w:val="00555A77"/>
    <w:rsid w:val="005573F5"/>
    <w:rsid w:val="0056450D"/>
    <w:rsid w:val="00571016"/>
    <w:rsid w:val="00585786"/>
    <w:rsid w:val="0059096F"/>
    <w:rsid w:val="005955F4"/>
    <w:rsid w:val="00597BA7"/>
    <w:rsid w:val="005C2758"/>
    <w:rsid w:val="005D01CC"/>
    <w:rsid w:val="005D317C"/>
    <w:rsid w:val="005D3596"/>
    <w:rsid w:val="005D5AA9"/>
    <w:rsid w:val="005D6208"/>
    <w:rsid w:val="005D6CA7"/>
    <w:rsid w:val="005E459C"/>
    <w:rsid w:val="005E6A44"/>
    <w:rsid w:val="005F265E"/>
    <w:rsid w:val="005F349D"/>
    <w:rsid w:val="00611B79"/>
    <w:rsid w:val="00634A79"/>
    <w:rsid w:val="00645045"/>
    <w:rsid w:val="00656E96"/>
    <w:rsid w:val="00665A0B"/>
    <w:rsid w:val="00672DEC"/>
    <w:rsid w:val="00675322"/>
    <w:rsid w:val="006B0A8B"/>
    <w:rsid w:val="006B2182"/>
    <w:rsid w:val="006B278C"/>
    <w:rsid w:val="006B27EC"/>
    <w:rsid w:val="006B5773"/>
    <w:rsid w:val="006C03FE"/>
    <w:rsid w:val="006D4AF2"/>
    <w:rsid w:val="006E0CFB"/>
    <w:rsid w:val="006E1BEF"/>
    <w:rsid w:val="006E441D"/>
    <w:rsid w:val="006E4682"/>
    <w:rsid w:val="006E566E"/>
    <w:rsid w:val="006F1E53"/>
    <w:rsid w:val="006F3437"/>
    <w:rsid w:val="006F4943"/>
    <w:rsid w:val="006F57E4"/>
    <w:rsid w:val="00700652"/>
    <w:rsid w:val="00700A27"/>
    <w:rsid w:val="00701812"/>
    <w:rsid w:val="00702021"/>
    <w:rsid w:val="00702295"/>
    <w:rsid w:val="00705AE2"/>
    <w:rsid w:val="00711D4D"/>
    <w:rsid w:val="007142B2"/>
    <w:rsid w:val="00726880"/>
    <w:rsid w:val="00741702"/>
    <w:rsid w:val="007453C7"/>
    <w:rsid w:val="0076002F"/>
    <w:rsid w:val="0076203E"/>
    <w:rsid w:val="00770E4F"/>
    <w:rsid w:val="007847F8"/>
    <w:rsid w:val="00785BE7"/>
    <w:rsid w:val="00790613"/>
    <w:rsid w:val="007A3684"/>
    <w:rsid w:val="007B1816"/>
    <w:rsid w:val="007D5902"/>
    <w:rsid w:val="007D65AB"/>
    <w:rsid w:val="007E3E95"/>
    <w:rsid w:val="007F2341"/>
    <w:rsid w:val="007F76A2"/>
    <w:rsid w:val="007F7DAF"/>
    <w:rsid w:val="00813C14"/>
    <w:rsid w:val="0083059D"/>
    <w:rsid w:val="008451B5"/>
    <w:rsid w:val="008464A7"/>
    <w:rsid w:val="00847641"/>
    <w:rsid w:val="00851100"/>
    <w:rsid w:val="00852127"/>
    <w:rsid w:val="008533E7"/>
    <w:rsid w:val="00855E69"/>
    <w:rsid w:val="00877B20"/>
    <w:rsid w:val="00881894"/>
    <w:rsid w:val="008878E8"/>
    <w:rsid w:val="00890428"/>
    <w:rsid w:val="00896E33"/>
    <w:rsid w:val="008A1CFA"/>
    <w:rsid w:val="008A262C"/>
    <w:rsid w:val="008A540D"/>
    <w:rsid w:val="008A6B65"/>
    <w:rsid w:val="008B6929"/>
    <w:rsid w:val="008C10B1"/>
    <w:rsid w:val="008C14AC"/>
    <w:rsid w:val="008C55A2"/>
    <w:rsid w:val="008C5696"/>
    <w:rsid w:val="008D2878"/>
    <w:rsid w:val="008D2E50"/>
    <w:rsid w:val="008E3E7C"/>
    <w:rsid w:val="009040FD"/>
    <w:rsid w:val="00915ADF"/>
    <w:rsid w:val="0091749D"/>
    <w:rsid w:val="00917B39"/>
    <w:rsid w:val="00922D19"/>
    <w:rsid w:val="009279F7"/>
    <w:rsid w:val="009335FB"/>
    <w:rsid w:val="00944660"/>
    <w:rsid w:val="00951C30"/>
    <w:rsid w:val="009538E7"/>
    <w:rsid w:val="00954EFC"/>
    <w:rsid w:val="00957219"/>
    <w:rsid w:val="00957428"/>
    <w:rsid w:val="00961332"/>
    <w:rsid w:val="00962203"/>
    <w:rsid w:val="009673BA"/>
    <w:rsid w:val="00975ECF"/>
    <w:rsid w:val="00976F7D"/>
    <w:rsid w:val="00982279"/>
    <w:rsid w:val="00985AB0"/>
    <w:rsid w:val="0098751C"/>
    <w:rsid w:val="009A262A"/>
    <w:rsid w:val="009A750C"/>
    <w:rsid w:val="009A7ACC"/>
    <w:rsid w:val="009B2859"/>
    <w:rsid w:val="009E1B0E"/>
    <w:rsid w:val="009E7747"/>
    <w:rsid w:val="009F0EE3"/>
    <w:rsid w:val="009F2A76"/>
    <w:rsid w:val="00A0004E"/>
    <w:rsid w:val="00A003E9"/>
    <w:rsid w:val="00A1018A"/>
    <w:rsid w:val="00A10826"/>
    <w:rsid w:val="00A140B6"/>
    <w:rsid w:val="00A14168"/>
    <w:rsid w:val="00A22850"/>
    <w:rsid w:val="00A24AF6"/>
    <w:rsid w:val="00A25F2D"/>
    <w:rsid w:val="00A33684"/>
    <w:rsid w:val="00A37028"/>
    <w:rsid w:val="00A46E25"/>
    <w:rsid w:val="00A56431"/>
    <w:rsid w:val="00A74442"/>
    <w:rsid w:val="00A76311"/>
    <w:rsid w:val="00A801C1"/>
    <w:rsid w:val="00A81C8F"/>
    <w:rsid w:val="00A82BC7"/>
    <w:rsid w:val="00A82E71"/>
    <w:rsid w:val="00A8479E"/>
    <w:rsid w:val="00A933F2"/>
    <w:rsid w:val="00A952B0"/>
    <w:rsid w:val="00AC05BE"/>
    <w:rsid w:val="00AC3857"/>
    <w:rsid w:val="00AD3469"/>
    <w:rsid w:val="00AD4D43"/>
    <w:rsid w:val="00AD5661"/>
    <w:rsid w:val="00AE03BF"/>
    <w:rsid w:val="00AE2C82"/>
    <w:rsid w:val="00B01A37"/>
    <w:rsid w:val="00B04FE9"/>
    <w:rsid w:val="00B064C1"/>
    <w:rsid w:val="00B078A3"/>
    <w:rsid w:val="00B41248"/>
    <w:rsid w:val="00B503A4"/>
    <w:rsid w:val="00B65B2C"/>
    <w:rsid w:val="00B665E6"/>
    <w:rsid w:val="00B72433"/>
    <w:rsid w:val="00B72967"/>
    <w:rsid w:val="00B7494E"/>
    <w:rsid w:val="00B74A43"/>
    <w:rsid w:val="00B757A8"/>
    <w:rsid w:val="00B76E65"/>
    <w:rsid w:val="00B81A31"/>
    <w:rsid w:val="00B94671"/>
    <w:rsid w:val="00B97076"/>
    <w:rsid w:val="00BA238D"/>
    <w:rsid w:val="00BA2FEC"/>
    <w:rsid w:val="00BA7979"/>
    <w:rsid w:val="00BB0BF0"/>
    <w:rsid w:val="00BB2965"/>
    <w:rsid w:val="00BB79B3"/>
    <w:rsid w:val="00BD05E0"/>
    <w:rsid w:val="00BD40F7"/>
    <w:rsid w:val="00BD7C70"/>
    <w:rsid w:val="00BE6485"/>
    <w:rsid w:val="00BF1711"/>
    <w:rsid w:val="00BF3912"/>
    <w:rsid w:val="00BF56DB"/>
    <w:rsid w:val="00BF73CF"/>
    <w:rsid w:val="00C001C1"/>
    <w:rsid w:val="00C00235"/>
    <w:rsid w:val="00C10F51"/>
    <w:rsid w:val="00C14B88"/>
    <w:rsid w:val="00C267F3"/>
    <w:rsid w:val="00C30420"/>
    <w:rsid w:val="00C53928"/>
    <w:rsid w:val="00C71F00"/>
    <w:rsid w:val="00C8077F"/>
    <w:rsid w:val="00C81792"/>
    <w:rsid w:val="00C844DB"/>
    <w:rsid w:val="00C84BAB"/>
    <w:rsid w:val="00C933E0"/>
    <w:rsid w:val="00C94228"/>
    <w:rsid w:val="00C9663E"/>
    <w:rsid w:val="00CA1564"/>
    <w:rsid w:val="00CA47E0"/>
    <w:rsid w:val="00CB10D3"/>
    <w:rsid w:val="00CB76B2"/>
    <w:rsid w:val="00CC123E"/>
    <w:rsid w:val="00CC1E56"/>
    <w:rsid w:val="00CC382E"/>
    <w:rsid w:val="00CC77EF"/>
    <w:rsid w:val="00CD3B59"/>
    <w:rsid w:val="00CE196A"/>
    <w:rsid w:val="00CE1BBB"/>
    <w:rsid w:val="00CF7D1C"/>
    <w:rsid w:val="00D03923"/>
    <w:rsid w:val="00D07AAE"/>
    <w:rsid w:val="00D11933"/>
    <w:rsid w:val="00D14129"/>
    <w:rsid w:val="00D173BA"/>
    <w:rsid w:val="00D208E1"/>
    <w:rsid w:val="00D32340"/>
    <w:rsid w:val="00D3501E"/>
    <w:rsid w:val="00D455FF"/>
    <w:rsid w:val="00D46957"/>
    <w:rsid w:val="00D5079E"/>
    <w:rsid w:val="00D54BA5"/>
    <w:rsid w:val="00D6098A"/>
    <w:rsid w:val="00D626C0"/>
    <w:rsid w:val="00D62B96"/>
    <w:rsid w:val="00D638FF"/>
    <w:rsid w:val="00D71039"/>
    <w:rsid w:val="00D869F5"/>
    <w:rsid w:val="00D972E2"/>
    <w:rsid w:val="00DA109F"/>
    <w:rsid w:val="00DB2805"/>
    <w:rsid w:val="00DC2BD9"/>
    <w:rsid w:val="00DD4911"/>
    <w:rsid w:val="00DE4B9C"/>
    <w:rsid w:val="00DE7712"/>
    <w:rsid w:val="00DF5B31"/>
    <w:rsid w:val="00E05C87"/>
    <w:rsid w:val="00E05D58"/>
    <w:rsid w:val="00E05EA0"/>
    <w:rsid w:val="00E17B62"/>
    <w:rsid w:val="00E2427A"/>
    <w:rsid w:val="00E35D26"/>
    <w:rsid w:val="00E4079B"/>
    <w:rsid w:val="00E44506"/>
    <w:rsid w:val="00E518A9"/>
    <w:rsid w:val="00E60122"/>
    <w:rsid w:val="00E6281F"/>
    <w:rsid w:val="00E72D0C"/>
    <w:rsid w:val="00E85F47"/>
    <w:rsid w:val="00E87D03"/>
    <w:rsid w:val="00E92256"/>
    <w:rsid w:val="00E93EFC"/>
    <w:rsid w:val="00EA648B"/>
    <w:rsid w:val="00EC3689"/>
    <w:rsid w:val="00EC5210"/>
    <w:rsid w:val="00EC52B7"/>
    <w:rsid w:val="00ED4299"/>
    <w:rsid w:val="00ED5B56"/>
    <w:rsid w:val="00EE07A1"/>
    <w:rsid w:val="00EE09CC"/>
    <w:rsid w:val="00EE4C01"/>
    <w:rsid w:val="00EF45E2"/>
    <w:rsid w:val="00EF68BB"/>
    <w:rsid w:val="00F136FC"/>
    <w:rsid w:val="00F14A1E"/>
    <w:rsid w:val="00F15FF3"/>
    <w:rsid w:val="00F17645"/>
    <w:rsid w:val="00F23118"/>
    <w:rsid w:val="00F45C17"/>
    <w:rsid w:val="00F60BCA"/>
    <w:rsid w:val="00F6413C"/>
    <w:rsid w:val="00F66377"/>
    <w:rsid w:val="00F73A13"/>
    <w:rsid w:val="00F754E3"/>
    <w:rsid w:val="00F8495D"/>
    <w:rsid w:val="00F9062F"/>
    <w:rsid w:val="00F92A15"/>
    <w:rsid w:val="00F93CAA"/>
    <w:rsid w:val="00FA33A2"/>
    <w:rsid w:val="00FB1A5D"/>
    <w:rsid w:val="00FB1ACE"/>
    <w:rsid w:val="00FC12D3"/>
    <w:rsid w:val="00FC3096"/>
    <w:rsid w:val="00FD07A7"/>
    <w:rsid w:val="00FD1A1C"/>
    <w:rsid w:val="00FF0E70"/>
    <w:rsid w:val="00FF6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15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8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7C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3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2340"/>
  </w:style>
  <w:style w:type="paragraph" w:styleId="Footer">
    <w:name w:val="footer"/>
    <w:basedOn w:val="Normal"/>
    <w:link w:val="FooterChar"/>
    <w:uiPriority w:val="99"/>
    <w:unhideWhenUsed/>
    <w:rsid w:val="00D323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2340"/>
  </w:style>
  <w:style w:type="paragraph" w:styleId="BalloonText">
    <w:name w:val="Balloon Text"/>
    <w:basedOn w:val="Normal"/>
    <w:link w:val="BalloonTextChar"/>
    <w:uiPriority w:val="99"/>
    <w:semiHidden/>
    <w:unhideWhenUsed/>
    <w:rsid w:val="00D32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340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304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04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04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04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04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lo\Downloads\Agreement%20Amend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Agreement Amendment</Template>
  <TotalTime>0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2024-07-11T23:17:00Z</dcterms:created>
  <dcterms:modified xsi:type="dcterms:W3CDTF">2024-07-12T18:28:00Z</dcterms:modified>
</cp:coreProperties>
</file>